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Subtitle"/>
        <w:tag w:val="Subtitle"/>
        <w:id w:val="-1808001324"/>
        <w:placeholder>
          <w:docPart w:val="CD5780C924E0410285C82DEDF545E147"/>
        </w:placeholder>
        <w15:color w:val="FF0000"/>
      </w:sdtPr>
      <w:sdtEndPr/>
      <w:sdtContent>
        <w:p w14:paraId="7ABF0E9D" w14:textId="7F79813C" w:rsidR="00CC7DF4" w:rsidRPr="006C505A" w:rsidRDefault="0008162C" w:rsidP="006C4E81">
          <w:pPr>
            <w:pStyle w:val="Subtitle"/>
            <w:rPr>
              <w:sz w:val="36"/>
              <w:szCs w:val="36"/>
            </w:rPr>
          </w:pPr>
          <w:r w:rsidRPr="006C505A">
            <w:rPr>
              <w:color w:val="FFFFFF" w:themeColor="background1"/>
              <w:sz w:val="36"/>
              <w:szCs w:val="36"/>
            </w:rPr>
            <w:t>COVID</w:t>
          </w:r>
          <w:r w:rsidR="009F25B7" w:rsidRPr="006C505A">
            <w:rPr>
              <w:color w:val="FFFFFF" w:themeColor="background1"/>
              <w:sz w:val="36"/>
              <w:szCs w:val="36"/>
            </w:rPr>
            <w:t xml:space="preserve">-19 </w:t>
          </w:r>
          <w:r w:rsidRPr="006C505A">
            <w:rPr>
              <w:color w:val="FFFFFF" w:themeColor="background1"/>
              <w:sz w:val="36"/>
              <w:szCs w:val="36"/>
            </w:rPr>
            <w:t>Test</w:t>
          </w:r>
          <w:r w:rsidR="00303064" w:rsidRPr="006C505A">
            <w:rPr>
              <w:color w:val="FFFFFF" w:themeColor="background1"/>
              <w:sz w:val="36"/>
              <w:szCs w:val="36"/>
            </w:rPr>
            <w:t xml:space="preserve"> Isolation Payment</w:t>
          </w:r>
          <w:r w:rsidR="009F7D98" w:rsidRPr="006C505A">
            <w:rPr>
              <w:sz w:val="36"/>
              <w:szCs w:val="36"/>
            </w:rPr>
            <w:t xml:space="preserve"> </w:t>
          </w:r>
        </w:p>
        <w:p w14:paraId="086813DF" w14:textId="49CDE460" w:rsidR="006C4E81" w:rsidRPr="006C505A" w:rsidRDefault="006C4E81" w:rsidP="006C4E81">
          <w:pPr>
            <w:pStyle w:val="Subtitle"/>
            <w:rPr>
              <w:b/>
              <w:bCs/>
            </w:rPr>
          </w:pPr>
          <w:r w:rsidRPr="006C505A">
            <w:rPr>
              <w:sz w:val="36"/>
              <w:szCs w:val="36"/>
            </w:rPr>
            <w:t>Guidelines</w:t>
          </w:r>
        </w:p>
      </w:sdtContent>
    </w:sdt>
    <w:p w14:paraId="5B8B175C" w14:textId="56ABDF37" w:rsidR="003E7CD4" w:rsidRPr="006C505A" w:rsidRDefault="003E7CD4" w:rsidP="002B5151">
      <w:pPr>
        <w:pStyle w:val="Title"/>
        <w:rPr>
          <w:rFonts w:ascii="Calibri" w:hAnsi="Calibri"/>
          <w:color w:val="auto"/>
          <w:sz w:val="28"/>
        </w:rPr>
      </w:pPr>
    </w:p>
    <w:p w14:paraId="09945AEB" w14:textId="77777777" w:rsidR="00A1401B" w:rsidRPr="006C505A" w:rsidRDefault="00A1401B" w:rsidP="003E7A8D">
      <w:pPr>
        <w:rPr>
          <w:rFonts w:ascii="Calibri" w:hAnsi="Calibri" w:cs="Calibri"/>
          <w:b/>
          <w:color w:val="auto"/>
          <w:sz w:val="28"/>
          <w:szCs w:val="28"/>
        </w:rPr>
      </w:pPr>
      <w:bookmarkStart w:id="0" w:name="_Hlk44508067"/>
      <w:bookmarkStart w:id="1" w:name="_Hlk46490602"/>
    </w:p>
    <w:p w14:paraId="3C9E7ED7" w14:textId="29E78928" w:rsidR="00F24E4F" w:rsidRPr="006C505A" w:rsidRDefault="00E333AD" w:rsidP="003E7A8D">
      <w:pPr>
        <w:rPr>
          <w:rFonts w:ascii="Calibri" w:hAnsi="Calibri" w:cs="Calibri"/>
          <w:b/>
          <w:color w:val="auto"/>
          <w:sz w:val="28"/>
          <w:szCs w:val="28"/>
        </w:rPr>
      </w:pPr>
      <w:r w:rsidRPr="006C505A">
        <w:rPr>
          <w:rFonts w:ascii="Calibri" w:hAnsi="Calibri" w:cs="Calibri"/>
          <w:b/>
          <w:color w:val="auto"/>
          <w:sz w:val="28"/>
          <w:szCs w:val="28"/>
        </w:rPr>
        <w:t xml:space="preserve">COVID-19 Test Isolation Payment </w:t>
      </w:r>
      <w:r w:rsidR="00A55503" w:rsidRPr="006C505A">
        <w:rPr>
          <w:rFonts w:ascii="Calibri" w:hAnsi="Calibri" w:cs="Calibri"/>
          <w:b/>
          <w:color w:val="auto"/>
          <w:sz w:val="28"/>
          <w:szCs w:val="28"/>
        </w:rPr>
        <w:t>Summary</w:t>
      </w:r>
    </w:p>
    <w:p w14:paraId="78D57202" w14:textId="484EC539" w:rsidR="00E624B0" w:rsidRPr="006C505A" w:rsidRDefault="006A5528" w:rsidP="00986499">
      <w:pPr>
        <w:rPr>
          <w:rFonts w:ascii="Calibri" w:hAnsi="Calibri" w:cs="Calibri"/>
          <w:color w:val="auto"/>
          <w:sz w:val="24"/>
          <w:szCs w:val="24"/>
        </w:rPr>
      </w:pPr>
      <w:r w:rsidRPr="006C505A">
        <w:rPr>
          <w:rFonts w:ascii="Calibri" w:hAnsi="Calibri" w:cs="Calibri"/>
          <w:color w:val="auto"/>
          <w:sz w:val="24"/>
          <w:szCs w:val="24"/>
        </w:rPr>
        <w:t>The Victorian Government is providing a</w:t>
      </w:r>
      <w:r w:rsidR="00A675E6" w:rsidRPr="006C505A">
        <w:rPr>
          <w:rFonts w:ascii="Calibri" w:hAnsi="Calibri" w:cs="Calibri"/>
          <w:color w:val="auto"/>
          <w:sz w:val="24"/>
          <w:szCs w:val="24"/>
        </w:rPr>
        <w:t xml:space="preserve"> payment to</w:t>
      </w:r>
      <w:r w:rsidR="00A675E6" w:rsidRPr="006C505A" w:rsidDel="00B21446">
        <w:rPr>
          <w:rFonts w:ascii="Calibri" w:hAnsi="Calibri" w:cs="Calibri"/>
          <w:color w:val="auto"/>
          <w:sz w:val="24"/>
          <w:szCs w:val="24"/>
        </w:rPr>
        <w:t xml:space="preserve"> </w:t>
      </w:r>
      <w:r w:rsidR="00A675E6" w:rsidRPr="006C505A">
        <w:rPr>
          <w:rFonts w:ascii="Calibri" w:hAnsi="Calibri" w:cs="Calibri"/>
          <w:color w:val="auto"/>
          <w:sz w:val="24"/>
          <w:szCs w:val="24"/>
        </w:rPr>
        <w:t xml:space="preserve">support Victorian workers, including </w:t>
      </w:r>
      <w:r w:rsidR="00B54935" w:rsidRPr="006C505A">
        <w:rPr>
          <w:rFonts w:ascii="Calibri" w:hAnsi="Calibri" w:cs="Calibri"/>
          <w:color w:val="auto"/>
          <w:sz w:val="24"/>
          <w:szCs w:val="24"/>
        </w:rPr>
        <w:t>guardians or carers</w:t>
      </w:r>
      <w:r w:rsidR="00A675E6" w:rsidRPr="006C505A">
        <w:rPr>
          <w:rFonts w:ascii="Calibri" w:hAnsi="Calibri" w:cs="Calibri"/>
          <w:color w:val="auto"/>
          <w:sz w:val="24"/>
          <w:szCs w:val="24"/>
        </w:rPr>
        <w:t xml:space="preserve">, who are required to self-isolate </w:t>
      </w:r>
      <w:r w:rsidR="00D71E66" w:rsidRPr="006C505A">
        <w:rPr>
          <w:rFonts w:ascii="Calibri" w:hAnsi="Calibri" w:cs="Calibri"/>
          <w:color w:val="auto"/>
          <w:sz w:val="24"/>
          <w:szCs w:val="24"/>
        </w:rPr>
        <w:t xml:space="preserve">or care for someone self-isolating </w:t>
      </w:r>
      <w:r w:rsidR="001C2A31" w:rsidRPr="006C505A">
        <w:rPr>
          <w:rFonts w:ascii="Calibri" w:hAnsi="Calibri" w:cs="Calibri"/>
          <w:color w:val="auto"/>
          <w:sz w:val="24"/>
          <w:szCs w:val="24"/>
        </w:rPr>
        <w:t>while waiting for the results of a</w:t>
      </w:r>
      <w:r w:rsidR="00A675E6" w:rsidRPr="006C505A">
        <w:rPr>
          <w:rFonts w:ascii="Calibri" w:hAnsi="Calibri" w:cs="Calibri"/>
          <w:color w:val="auto"/>
          <w:sz w:val="24"/>
          <w:szCs w:val="24"/>
        </w:rPr>
        <w:t xml:space="preserve"> </w:t>
      </w:r>
      <w:r w:rsidR="006A01A0" w:rsidRPr="006C505A">
        <w:rPr>
          <w:rFonts w:ascii="Calibri" w:hAnsi="Calibri" w:cs="Calibri"/>
          <w:color w:val="auto"/>
          <w:sz w:val="24"/>
          <w:szCs w:val="24"/>
        </w:rPr>
        <w:t xml:space="preserve">Polymerase chain reaction (PCR) </w:t>
      </w:r>
      <w:r w:rsidR="009538CE" w:rsidRPr="006C505A">
        <w:rPr>
          <w:rFonts w:ascii="Calibri" w:hAnsi="Calibri" w:cs="Calibri"/>
          <w:color w:val="auto"/>
          <w:sz w:val="24"/>
          <w:szCs w:val="24"/>
        </w:rPr>
        <w:t>COVID</w:t>
      </w:r>
      <w:r w:rsidR="00A675E6" w:rsidRPr="006C505A">
        <w:rPr>
          <w:rFonts w:ascii="Calibri" w:hAnsi="Calibri" w:cs="Calibri"/>
          <w:color w:val="auto"/>
          <w:sz w:val="24"/>
          <w:szCs w:val="24"/>
        </w:rPr>
        <w:t>-19</w:t>
      </w:r>
      <w:r w:rsidR="00C45632" w:rsidRPr="006C505A">
        <w:rPr>
          <w:rFonts w:ascii="Calibri" w:hAnsi="Calibri" w:cs="Calibri"/>
          <w:color w:val="auto"/>
          <w:sz w:val="24"/>
          <w:szCs w:val="24"/>
        </w:rPr>
        <w:t xml:space="preserve"> </w:t>
      </w:r>
      <w:r w:rsidR="008F5A54" w:rsidRPr="006C505A">
        <w:rPr>
          <w:rFonts w:ascii="Calibri" w:hAnsi="Calibri" w:cs="Calibri"/>
          <w:color w:val="auto"/>
          <w:sz w:val="24"/>
          <w:szCs w:val="24"/>
        </w:rPr>
        <w:t>test</w:t>
      </w:r>
      <w:r w:rsidR="001C2A31" w:rsidRPr="006C505A">
        <w:rPr>
          <w:rFonts w:ascii="Calibri" w:hAnsi="Calibri" w:cs="Calibri"/>
          <w:color w:val="auto"/>
          <w:sz w:val="24"/>
          <w:szCs w:val="24"/>
        </w:rPr>
        <w:t>.</w:t>
      </w:r>
    </w:p>
    <w:p w14:paraId="560BA590" w14:textId="412DE1DF" w:rsidR="003C040A" w:rsidRPr="006C505A" w:rsidRDefault="00A05052" w:rsidP="00162A2E">
      <w:pPr>
        <w:rPr>
          <w:rFonts w:ascii="Calibri" w:hAnsi="Calibri" w:cs="Calibri"/>
          <w:color w:val="auto"/>
          <w:sz w:val="24"/>
          <w:szCs w:val="24"/>
        </w:rPr>
      </w:pPr>
      <w:r w:rsidRPr="006C505A">
        <w:rPr>
          <w:rFonts w:ascii="Calibri" w:hAnsi="Calibri" w:cs="Calibri"/>
          <w:color w:val="auto"/>
          <w:sz w:val="24"/>
          <w:szCs w:val="24"/>
        </w:rPr>
        <w:t>P</w:t>
      </w:r>
      <w:r w:rsidR="000A5B9F" w:rsidRPr="006C505A">
        <w:rPr>
          <w:rFonts w:ascii="Calibri" w:hAnsi="Calibri" w:cs="Calibri"/>
          <w:color w:val="auto"/>
          <w:sz w:val="24"/>
          <w:szCs w:val="24"/>
        </w:rPr>
        <w:t>lease</w:t>
      </w:r>
      <w:r w:rsidRPr="006C505A">
        <w:rPr>
          <w:rFonts w:ascii="Calibri" w:hAnsi="Calibri" w:cs="Calibri"/>
          <w:color w:val="auto"/>
          <w:sz w:val="24"/>
          <w:szCs w:val="24"/>
        </w:rPr>
        <w:t xml:space="preserve"> ensure that you</w:t>
      </w:r>
      <w:r w:rsidR="000A5B9F" w:rsidRPr="006C505A">
        <w:rPr>
          <w:rFonts w:ascii="Calibri" w:hAnsi="Calibri" w:cs="Calibri"/>
          <w:color w:val="auto"/>
          <w:sz w:val="24"/>
          <w:szCs w:val="24"/>
        </w:rPr>
        <w:t xml:space="preserve"> read this document </w:t>
      </w:r>
      <w:r w:rsidRPr="006C505A">
        <w:rPr>
          <w:rFonts w:ascii="Calibri" w:hAnsi="Calibri" w:cs="Calibri"/>
          <w:color w:val="auto"/>
          <w:sz w:val="24"/>
          <w:szCs w:val="24"/>
        </w:rPr>
        <w:t xml:space="preserve">carefully </w:t>
      </w:r>
      <w:r w:rsidR="000A5B9F" w:rsidRPr="006C505A">
        <w:rPr>
          <w:rFonts w:ascii="Calibri" w:hAnsi="Calibri" w:cs="Calibri"/>
          <w:color w:val="auto"/>
          <w:sz w:val="24"/>
          <w:szCs w:val="24"/>
        </w:rPr>
        <w:t>before completing the application form.</w:t>
      </w:r>
      <w:r w:rsidR="00162A2E" w:rsidRPr="006C505A">
        <w:rPr>
          <w:rFonts w:ascii="Calibri" w:hAnsi="Calibri" w:cs="Calibri"/>
          <w:color w:val="auto"/>
          <w:sz w:val="24"/>
          <w:szCs w:val="24"/>
        </w:rPr>
        <w:t xml:space="preserve"> </w:t>
      </w:r>
      <w:r w:rsidR="000D0516" w:rsidRPr="006C505A">
        <w:rPr>
          <w:rFonts w:ascii="Calibri" w:hAnsi="Calibri" w:cs="Calibri"/>
          <w:color w:val="auto"/>
          <w:sz w:val="24"/>
          <w:szCs w:val="24"/>
        </w:rPr>
        <w:t>If you need assistance,</w:t>
      </w:r>
      <w:r w:rsidR="008B2C04" w:rsidRPr="006C505A">
        <w:rPr>
          <w:rFonts w:ascii="Calibri" w:hAnsi="Calibri"/>
          <w:bCs/>
          <w:i/>
          <w:iCs/>
          <w:color w:val="FF0000"/>
          <w:sz w:val="24"/>
          <w:szCs w:val="24"/>
          <w:lang w:val="en-US"/>
        </w:rPr>
        <w:t xml:space="preserve"> </w:t>
      </w:r>
      <w:r w:rsidR="008B2C04" w:rsidRPr="006C505A">
        <w:rPr>
          <w:rFonts w:ascii="Calibri" w:hAnsi="Calibri" w:cs="Calibri"/>
          <w:color w:val="auto"/>
          <w:sz w:val="24"/>
          <w:szCs w:val="24"/>
        </w:rPr>
        <w:t xml:space="preserve">please call 1800 675 398 and select </w:t>
      </w:r>
      <w:r w:rsidR="00246B1A" w:rsidRPr="006C505A">
        <w:rPr>
          <w:rFonts w:ascii="Calibri" w:hAnsi="Calibri" w:cs="Calibri"/>
          <w:color w:val="auto"/>
          <w:sz w:val="24"/>
          <w:szCs w:val="24"/>
        </w:rPr>
        <w:t xml:space="preserve">option </w:t>
      </w:r>
      <w:r w:rsidR="009F557A" w:rsidRPr="006C505A">
        <w:rPr>
          <w:rFonts w:ascii="Calibri" w:hAnsi="Calibri" w:cs="Calibri"/>
          <w:color w:val="auto"/>
          <w:sz w:val="24"/>
          <w:szCs w:val="24"/>
        </w:rPr>
        <w:t>6</w:t>
      </w:r>
      <w:r w:rsidR="00246B1A" w:rsidRPr="006C505A">
        <w:rPr>
          <w:rFonts w:ascii="Calibri" w:hAnsi="Calibri" w:cs="Calibri"/>
          <w:color w:val="auto"/>
          <w:sz w:val="24"/>
          <w:szCs w:val="24"/>
        </w:rPr>
        <w:t xml:space="preserve">, then </w:t>
      </w:r>
      <w:r w:rsidR="000E4B75" w:rsidRPr="006C505A">
        <w:rPr>
          <w:rFonts w:ascii="Calibri" w:hAnsi="Calibri" w:cs="Calibri"/>
          <w:color w:val="auto"/>
          <w:sz w:val="24"/>
          <w:szCs w:val="24"/>
        </w:rPr>
        <w:t xml:space="preserve">select </w:t>
      </w:r>
      <w:r w:rsidR="00246B1A" w:rsidRPr="006C505A">
        <w:rPr>
          <w:rFonts w:ascii="Calibri" w:hAnsi="Calibri" w:cs="Calibri"/>
          <w:color w:val="auto"/>
          <w:sz w:val="24"/>
          <w:szCs w:val="24"/>
        </w:rPr>
        <w:t>4</w:t>
      </w:r>
      <w:r w:rsidR="000D0516" w:rsidRPr="006C505A">
        <w:rPr>
          <w:rFonts w:ascii="Calibri" w:hAnsi="Calibri" w:cs="Calibri"/>
          <w:color w:val="auto"/>
          <w:sz w:val="24"/>
          <w:szCs w:val="24"/>
        </w:rPr>
        <w:t>.</w:t>
      </w:r>
      <w:r w:rsidR="008B2C04" w:rsidRPr="006C505A">
        <w:rPr>
          <w:rFonts w:ascii="Calibri" w:hAnsi="Calibri"/>
          <w:bCs/>
          <w:i/>
          <w:iCs/>
          <w:color w:val="FF0000"/>
          <w:sz w:val="24"/>
          <w:szCs w:val="24"/>
          <w:lang w:val="en-US"/>
        </w:rPr>
        <w:t xml:space="preserve"> </w:t>
      </w:r>
      <w:r w:rsidR="003C040A" w:rsidRPr="006C505A">
        <w:rPr>
          <w:rFonts w:ascii="Calibri" w:hAnsi="Calibri" w:cs="Calibri"/>
          <w:color w:val="auto"/>
          <w:sz w:val="24"/>
          <w:szCs w:val="24"/>
        </w:rPr>
        <w:t>If you need an interpreter, call TIS National on 131 450.</w:t>
      </w:r>
    </w:p>
    <w:p w14:paraId="459092FD" w14:textId="77777777" w:rsidR="00A2217E" w:rsidRPr="006C505A" w:rsidRDefault="00FB5F0C" w:rsidP="00A2217E">
      <w:pPr>
        <w:pStyle w:val="Heading1"/>
        <w:rPr>
          <w:rFonts w:ascii="Calibri" w:hAnsi="Calibri"/>
          <w:szCs w:val="24"/>
        </w:rPr>
      </w:pPr>
      <w:r w:rsidRPr="006C505A">
        <w:rPr>
          <w:rFonts w:ascii="Calibri" w:hAnsi="Calibri"/>
          <w:szCs w:val="24"/>
        </w:rPr>
        <w:t>Standard Eligibility Criteria</w:t>
      </w:r>
    </w:p>
    <w:p w14:paraId="7C524200" w14:textId="01690A10" w:rsidR="000A5B9F" w:rsidRPr="006C505A" w:rsidRDefault="005C04A1" w:rsidP="000A5B9F">
      <w:pPr>
        <w:pStyle w:val="Heading2"/>
        <w:rPr>
          <w:rFonts w:ascii="Calibri" w:hAnsi="Calibri"/>
          <w:b w:val="0"/>
          <w:bCs/>
          <w:sz w:val="24"/>
          <w:szCs w:val="24"/>
        </w:rPr>
      </w:pPr>
      <w:r w:rsidRPr="006C505A">
        <w:rPr>
          <w:rFonts w:ascii="Calibri" w:hAnsi="Calibri"/>
          <w:b w:val="0"/>
          <w:bCs/>
          <w:sz w:val="24"/>
          <w:szCs w:val="24"/>
        </w:rPr>
        <w:t xml:space="preserve">To be eligible for the </w:t>
      </w:r>
      <w:r w:rsidR="00DE56E5" w:rsidRPr="006C505A">
        <w:rPr>
          <w:rFonts w:ascii="Calibri" w:hAnsi="Calibri"/>
          <w:b w:val="0"/>
          <w:bCs/>
          <w:sz w:val="24"/>
          <w:szCs w:val="24"/>
        </w:rPr>
        <w:t>Payment you must</w:t>
      </w:r>
      <w:r w:rsidR="000A5B9F" w:rsidRPr="006C505A">
        <w:rPr>
          <w:rFonts w:ascii="Calibri" w:hAnsi="Calibri"/>
          <w:b w:val="0"/>
          <w:bCs/>
          <w:sz w:val="24"/>
          <w:szCs w:val="24"/>
        </w:rPr>
        <w:t>:</w:t>
      </w:r>
    </w:p>
    <w:p w14:paraId="0FA3BCF0" w14:textId="78FD1C0A" w:rsidR="00E624B0" w:rsidRPr="006C505A" w:rsidRDefault="00DE56E5"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color w:val="auto"/>
          <w:sz w:val="24"/>
          <w:szCs w:val="24"/>
        </w:rPr>
        <w:t>be</w:t>
      </w:r>
      <w:r w:rsidR="00D83288" w:rsidRPr="006C505A">
        <w:rPr>
          <w:rFonts w:ascii="Calibri" w:hAnsi="Calibri"/>
          <w:bCs/>
          <w:color w:val="auto"/>
          <w:sz w:val="24"/>
          <w:szCs w:val="24"/>
        </w:rPr>
        <w:t xml:space="preserve"> </w:t>
      </w:r>
      <w:r w:rsidR="00763840" w:rsidRPr="006C505A">
        <w:rPr>
          <w:rFonts w:ascii="Calibri" w:hAnsi="Calibri"/>
          <w:bCs/>
          <w:color w:val="auto"/>
          <w:sz w:val="24"/>
          <w:szCs w:val="24"/>
        </w:rPr>
        <w:t>1</w:t>
      </w:r>
      <w:r w:rsidR="004B3A86" w:rsidRPr="006C505A">
        <w:rPr>
          <w:rFonts w:ascii="Calibri" w:hAnsi="Calibri"/>
          <w:bCs/>
          <w:color w:val="auto"/>
          <w:sz w:val="24"/>
          <w:szCs w:val="24"/>
        </w:rPr>
        <w:t>7</w:t>
      </w:r>
      <w:r w:rsidR="00763840" w:rsidRPr="006C505A">
        <w:rPr>
          <w:rFonts w:ascii="Calibri" w:hAnsi="Calibri"/>
          <w:bCs/>
          <w:color w:val="auto"/>
          <w:sz w:val="24"/>
          <w:szCs w:val="24"/>
        </w:rPr>
        <w:t xml:space="preserve"> </w:t>
      </w:r>
      <w:r w:rsidR="00E624B0" w:rsidRPr="006C505A">
        <w:rPr>
          <w:rFonts w:ascii="Calibri" w:hAnsi="Calibri"/>
          <w:bCs/>
          <w:color w:val="auto"/>
          <w:sz w:val="24"/>
          <w:szCs w:val="24"/>
        </w:rPr>
        <w:t xml:space="preserve">years </w:t>
      </w:r>
      <w:r w:rsidR="000B2B09" w:rsidRPr="006C505A">
        <w:rPr>
          <w:rFonts w:ascii="Calibri" w:hAnsi="Calibri"/>
          <w:bCs/>
          <w:color w:val="auto"/>
          <w:sz w:val="24"/>
          <w:szCs w:val="24"/>
        </w:rPr>
        <w:t>or</w:t>
      </w:r>
      <w:r w:rsidR="00E624B0" w:rsidRPr="006C505A">
        <w:rPr>
          <w:rFonts w:ascii="Calibri" w:hAnsi="Calibri"/>
          <w:bCs/>
          <w:color w:val="auto"/>
          <w:sz w:val="24"/>
          <w:szCs w:val="24"/>
        </w:rPr>
        <w:t xml:space="preserve"> over</w:t>
      </w:r>
      <w:r w:rsidR="002D75E6" w:rsidRPr="006C505A">
        <w:rPr>
          <w:rFonts w:ascii="Calibri" w:hAnsi="Calibri"/>
          <w:bCs/>
          <w:color w:val="auto"/>
          <w:sz w:val="24"/>
          <w:szCs w:val="24"/>
        </w:rPr>
        <w:t>;</w:t>
      </w:r>
      <w:r w:rsidR="00386932" w:rsidRPr="006C505A">
        <w:rPr>
          <w:rFonts w:ascii="Calibri" w:hAnsi="Calibri"/>
          <w:bCs/>
          <w:color w:val="auto"/>
          <w:sz w:val="24"/>
          <w:szCs w:val="24"/>
        </w:rPr>
        <w:t xml:space="preserve"> and</w:t>
      </w:r>
    </w:p>
    <w:p w14:paraId="615C26B1" w14:textId="43616213" w:rsidR="002C0F34" w:rsidRPr="006C505A" w:rsidRDefault="0035118D"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h</w:t>
      </w:r>
      <w:r w:rsidR="00D83288" w:rsidRPr="006C505A">
        <w:rPr>
          <w:rFonts w:ascii="Calibri" w:hAnsi="Calibri"/>
          <w:bCs/>
          <w:color w:val="auto"/>
          <w:sz w:val="24"/>
          <w:szCs w:val="24"/>
        </w:rPr>
        <w:t>ave been tested for COVID-19</w:t>
      </w:r>
      <w:r w:rsidR="001D63B3" w:rsidRPr="006C505A">
        <w:rPr>
          <w:rFonts w:ascii="Calibri" w:hAnsi="Calibri"/>
          <w:bCs/>
          <w:color w:val="auto"/>
          <w:sz w:val="24"/>
          <w:szCs w:val="24"/>
        </w:rPr>
        <w:t>,</w:t>
      </w:r>
      <w:r w:rsidR="00F914FE" w:rsidRPr="006C505A">
        <w:rPr>
          <w:rFonts w:ascii="Calibri" w:hAnsi="Calibri"/>
          <w:bCs/>
          <w:color w:val="auto"/>
          <w:sz w:val="24"/>
          <w:szCs w:val="24"/>
        </w:rPr>
        <w:t xml:space="preserve"> or </w:t>
      </w:r>
      <w:r w:rsidR="00935134" w:rsidRPr="006C505A">
        <w:rPr>
          <w:rFonts w:ascii="Calibri" w:hAnsi="Calibri"/>
          <w:bCs/>
          <w:color w:val="auto"/>
          <w:sz w:val="24"/>
          <w:szCs w:val="24"/>
        </w:rPr>
        <w:t>be</w:t>
      </w:r>
      <w:r w:rsidR="00F914FE" w:rsidRPr="006C505A">
        <w:rPr>
          <w:rFonts w:ascii="Calibri" w:hAnsi="Calibri"/>
          <w:bCs/>
          <w:color w:val="auto"/>
          <w:sz w:val="24"/>
          <w:szCs w:val="24"/>
        </w:rPr>
        <w:t xml:space="preserve"> the guardian or carer of someone who has been tested</w:t>
      </w:r>
      <w:r w:rsidR="001D63B3" w:rsidRPr="006C505A">
        <w:rPr>
          <w:rFonts w:ascii="Calibri" w:hAnsi="Calibri"/>
          <w:bCs/>
          <w:color w:val="auto"/>
          <w:sz w:val="24"/>
          <w:szCs w:val="24"/>
        </w:rPr>
        <w:t>,</w:t>
      </w:r>
      <w:r w:rsidR="00F914FE" w:rsidRPr="006C505A">
        <w:rPr>
          <w:rFonts w:ascii="Calibri" w:hAnsi="Calibri"/>
          <w:bCs/>
          <w:color w:val="auto"/>
          <w:sz w:val="24"/>
          <w:szCs w:val="24"/>
        </w:rPr>
        <w:t xml:space="preserve"> </w:t>
      </w:r>
      <w:r w:rsidR="00DB1408" w:rsidRPr="006C505A">
        <w:rPr>
          <w:rFonts w:ascii="Calibri" w:hAnsi="Calibri"/>
          <w:bCs/>
          <w:color w:val="auto"/>
          <w:sz w:val="24"/>
          <w:szCs w:val="24"/>
        </w:rPr>
        <w:t xml:space="preserve">within the last two </w:t>
      </w:r>
      <w:r w:rsidR="00AA6058" w:rsidRPr="006C505A">
        <w:rPr>
          <w:rFonts w:ascii="Calibri" w:hAnsi="Calibri"/>
          <w:bCs/>
          <w:color w:val="auto"/>
          <w:sz w:val="24"/>
          <w:szCs w:val="24"/>
        </w:rPr>
        <w:t>weeks</w:t>
      </w:r>
      <w:r w:rsidR="00C84E6F" w:rsidRPr="006C505A">
        <w:rPr>
          <w:rFonts w:ascii="Calibri" w:hAnsi="Calibri"/>
          <w:bCs/>
          <w:color w:val="auto"/>
          <w:sz w:val="24"/>
          <w:szCs w:val="24"/>
        </w:rPr>
        <w:t xml:space="preserve"> and no later than 1 March 2022</w:t>
      </w:r>
      <w:r w:rsidR="003E6887" w:rsidRPr="006C505A">
        <w:rPr>
          <w:rStyle w:val="FootnoteReference"/>
          <w:rFonts w:ascii="Calibri" w:hAnsi="Calibri"/>
          <w:bCs/>
          <w:color w:val="auto"/>
          <w:sz w:val="24"/>
          <w:szCs w:val="24"/>
        </w:rPr>
        <w:footnoteReference w:id="2"/>
      </w:r>
      <w:r w:rsidR="002D75E6" w:rsidRPr="006C505A">
        <w:rPr>
          <w:rFonts w:ascii="Calibri" w:hAnsi="Calibri"/>
          <w:bCs/>
          <w:color w:val="auto"/>
          <w:sz w:val="24"/>
          <w:szCs w:val="24"/>
        </w:rPr>
        <w:t>;</w:t>
      </w:r>
      <w:r w:rsidR="003E6887" w:rsidRPr="006C505A">
        <w:rPr>
          <w:rFonts w:ascii="Calibri" w:hAnsi="Calibri"/>
          <w:bCs/>
          <w:color w:val="auto"/>
          <w:sz w:val="24"/>
          <w:szCs w:val="24"/>
        </w:rPr>
        <w:t xml:space="preserve"> </w:t>
      </w:r>
      <w:r w:rsidR="00AE44DE" w:rsidRPr="006C505A">
        <w:rPr>
          <w:rFonts w:ascii="Calibri" w:hAnsi="Calibri"/>
          <w:bCs/>
          <w:color w:val="auto"/>
          <w:sz w:val="24"/>
          <w:szCs w:val="24"/>
        </w:rPr>
        <w:t>and</w:t>
      </w:r>
    </w:p>
    <w:p w14:paraId="17940474" w14:textId="493A2487" w:rsidR="00E624B0" w:rsidRPr="006C505A" w:rsidRDefault="00855020"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 xml:space="preserve">live </w:t>
      </w:r>
      <w:r w:rsidR="00E624B0" w:rsidRPr="006C505A">
        <w:rPr>
          <w:rFonts w:ascii="Calibri" w:hAnsi="Calibri"/>
          <w:bCs/>
          <w:color w:val="auto"/>
          <w:sz w:val="24"/>
          <w:szCs w:val="24"/>
        </w:rPr>
        <w:t>in Victoria</w:t>
      </w:r>
      <w:r w:rsidR="002C1679" w:rsidRPr="006C505A">
        <w:rPr>
          <w:rFonts w:ascii="Calibri" w:hAnsi="Calibri"/>
          <w:bCs/>
          <w:color w:val="auto"/>
          <w:sz w:val="24"/>
          <w:szCs w:val="24"/>
        </w:rPr>
        <w:t>;</w:t>
      </w:r>
      <w:r w:rsidR="00946DF3" w:rsidRPr="006C505A">
        <w:rPr>
          <w:rFonts w:ascii="Calibri" w:hAnsi="Calibri"/>
          <w:bCs/>
          <w:color w:val="auto"/>
          <w:sz w:val="24"/>
          <w:szCs w:val="24"/>
        </w:rPr>
        <w:t xml:space="preserve"> and</w:t>
      </w:r>
    </w:p>
    <w:p w14:paraId="405C402F" w14:textId="1C8E875C" w:rsidR="0035118D" w:rsidRPr="006C505A" w:rsidRDefault="00D91866"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be</w:t>
      </w:r>
      <w:r w:rsidR="0072147F" w:rsidRPr="006C505A">
        <w:rPr>
          <w:rFonts w:ascii="Calibri" w:hAnsi="Calibri"/>
          <w:bCs/>
          <w:color w:val="auto"/>
          <w:sz w:val="24"/>
          <w:szCs w:val="24"/>
        </w:rPr>
        <w:t xml:space="preserve"> </w:t>
      </w:r>
      <w:r w:rsidR="0035118D" w:rsidRPr="006C505A">
        <w:rPr>
          <w:rFonts w:ascii="Calibri" w:hAnsi="Calibri"/>
          <w:bCs/>
          <w:color w:val="auto"/>
          <w:sz w:val="24"/>
          <w:szCs w:val="24"/>
        </w:rPr>
        <w:t>l</w:t>
      </w:r>
      <w:r w:rsidR="00E624B0" w:rsidRPr="006C505A">
        <w:rPr>
          <w:rFonts w:ascii="Calibri" w:hAnsi="Calibri"/>
          <w:bCs/>
          <w:color w:val="auto"/>
          <w:sz w:val="24"/>
          <w:szCs w:val="24"/>
        </w:rPr>
        <w:t xml:space="preserve">ikely </w:t>
      </w:r>
      <w:r w:rsidR="0072147F" w:rsidRPr="006C505A">
        <w:rPr>
          <w:rFonts w:ascii="Calibri" w:hAnsi="Calibri"/>
          <w:bCs/>
          <w:color w:val="auto"/>
          <w:sz w:val="24"/>
          <w:szCs w:val="24"/>
        </w:rPr>
        <w:t>to have</w:t>
      </w:r>
      <w:r w:rsidR="0035118D" w:rsidRPr="006C505A">
        <w:rPr>
          <w:rFonts w:ascii="Calibri" w:hAnsi="Calibri"/>
          <w:bCs/>
          <w:color w:val="auto"/>
          <w:sz w:val="24"/>
          <w:szCs w:val="24"/>
        </w:rPr>
        <w:t xml:space="preserve"> </w:t>
      </w:r>
      <w:r w:rsidR="00923CB1" w:rsidRPr="006C505A">
        <w:rPr>
          <w:rFonts w:ascii="Calibri" w:hAnsi="Calibri"/>
          <w:bCs/>
          <w:color w:val="auto"/>
          <w:sz w:val="24"/>
          <w:szCs w:val="24"/>
        </w:rPr>
        <w:t>undertaken paid work</w:t>
      </w:r>
      <w:r w:rsidR="00FB08D3" w:rsidRPr="006C505A">
        <w:rPr>
          <w:rStyle w:val="FootnoteReference"/>
          <w:rFonts w:ascii="Calibri" w:hAnsi="Calibri"/>
          <w:bCs/>
          <w:color w:val="auto"/>
          <w:sz w:val="24"/>
          <w:szCs w:val="24"/>
        </w:rPr>
        <w:footnoteReference w:id="3"/>
      </w:r>
      <w:r w:rsidR="00717D4F" w:rsidRPr="006C505A">
        <w:rPr>
          <w:rFonts w:ascii="Calibri" w:hAnsi="Calibri"/>
          <w:bCs/>
          <w:color w:val="auto"/>
          <w:sz w:val="24"/>
          <w:szCs w:val="24"/>
        </w:rPr>
        <w:t xml:space="preserve"> </w:t>
      </w:r>
      <w:r w:rsidR="00E624B0" w:rsidRPr="006C505A">
        <w:rPr>
          <w:rFonts w:ascii="Calibri" w:hAnsi="Calibri"/>
          <w:bCs/>
          <w:color w:val="auto"/>
          <w:sz w:val="24"/>
          <w:szCs w:val="24"/>
        </w:rPr>
        <w:t xml:space="preserve">during the </w:t>
      </w:r>
      <w:r w:rsidR="00291AE2" w:rsidRPr="006C505A">
        <w:rPr>
          <w:rFonts w:ascii="Calibri" w:hAnsi="Calibri"/>
          <w:bCs/>
          <w:color w:val="auto"/>
          <w:sz w:val="24"/>
          <w:szCs w:val="24"/>
        </w:rPr>
        <w:t>self-</w:t>
      </w:r>
      <w:r w:rsidR="00E624B0" w:rsidRPr="006C505A">
        <w:rPr>
          <w:rFonts w:ascii="Calibri" w:hAnsi="Calibri"/>
          <w:bCs/>
          <w:color w:val="auto"/>
          <w:sz w:val="24"/>
          <w:szCs w:val="24"/>
        </w:rPr>
        <w:t>isolation</w:t>
      </w:r>
      <w:r w:rsidR="00B84D47" w:rsidRPr="006C505A">
        <w:rPr>
          <w:rFonts w:ascii="Calibri" w:hAnsi="Calibri"/>
          <w:bCs/>
          <w:color w:val="auto"/>
          <w:sz w:val="24"/>
          <w:szCs w:val="24"/>
        </w:rPr>
        <w:t xml:space="preserve"> period</w:t>
      </w:r>
      <w:r w:rsidR="00E624B0" w:rsidRPr="006C505A">
        <w:rPr>
          <w:rFonts w:ascii="Calibri" w:hAnsi="Calibri"/>
          <w:bCs/>
          <w:color w:val="auto"/>
          <w:sz w:val="24"/>
          <w:szCs w:val="24"/>
        </w:rPr>
        <w:t xml:space="preserve"> and unable to work </w:t>
      </w:r>
      <w:r w:rsidRPr="006C505A">
        <w:rPr>
          <w:rFonts w:ascii="Calibri" w:hAnsi="Calibri"/>
          <w:bCs/>
          <w:color w:val="auto"/>
          <w:sz w:val="24"/>
          <w:szCs w:val="24"/>
        </w:rPr>
        <w:t>due to</w:t>
      </w:r>
      <w:r w:rsidR="0035118D" w:rsidRPr="006C505A">
        <w:rPr>
          <w:rFonts w:ascii="Calibri" w:hAnsi="Calibri"/>
          <w:bCs/>
          <w:color w:val="auto"/>
          <w:sz w:val="24"/>
          <w:szCs w:val="24"/>
        </w:rPr>
        <w:t>:</w:t>
      </w:r>
      <w:r w:rsidR="00E624B0" w:rsidRPr="006C505A">
        <w:rPr>
          <w:rFonts w:ascii="Calibri" w:hAnsi="Calibri"/>
          <w:bCs/>
          <w:color w:val="auto"/>
          <w:sz w:val="24"/>
          <w:szCs w:val="24"/>
        </w:rPr>
        <w:t xml:space="preserve"> </w:t>
      </w:r>
    </w:p>
    <w:p w14:paraId="2B0A99BA" w14:textId="65626B9E" w:rsidR="0035118D" w:rsidRPr="006C505A" w:rsidRDefault="008332E4" w:rsidP="009943B2">
      <w:pPr>
        <w:pStyle w:val="ListParagraph"/>
        <w:numPr>
          <w:ilvl w:val="1"/>
          <w:numId w:val="7"/>
        </w:numPr>
        <w:spacing w:after="160" w:line="259" w:lineRule="auto"/>
        <w:rPr>
          <w:rFonts w:ascii="Calibri" w:hAnsi="Calibri"/>
          <w:bCs/>
          <w:color w:val="auto"/>
          <w:sz w:val="24"/>
          <w:szCs w:val="24"/>
        </w:rPr>
      </w:pPr>
      <w:r w:rsidRPr="006C505A">
        <w:rPr>
          <w:rFonts w:ascii="Calibri" w:hAnsi="Calibri"/>
          <w:bCs/>
          <w:color w:val="auto"/>
          <w:sz w:val="24"/>
          <w:szCs w:val="24"/>
        </w:rPr>
        <w:t>a requirement</w:t>
      </w:r>
      <w:r w:rsidR="00FD1A06" w:rsidRPr="006C505A">
        <w:rPr>
          <w:rFonts w:ascii="Calibri" w:hAnsi="Calibri"/>
          <w:bCs/>
          <w:color w:val="auto"/>
          <w:sz w:val="24"/>
          <w:szCs w:val="24"/>
        </w:rPr>
        <w:t xml:space="preserve"> </w:t>
      </w:r>
      <w:r w:rsidR="00E624B0" w:rsidRPr="006C505A">
        <w:rPr>
          <w:rFonts w:ascii="Calibri" w:hAnsi="Calibri"/>
          <w:bCs/>
          <w:color w:val="auto"/>
          <w:sz w:val="24"/>
          <w:szCs w:val="24"/>
        </w:rPr>
        <w:t xml:space="preserve">to </w:t>
      </w:r>
      <w:r w:rsidR="00256B49" w:rsidRPr="006C505A">
        <w:rPr>
          <w:rFonts w:ascii="Calibri" w:hAnsi="Calibri"/>
          <w:bCs/>
          <w:color w:val="auto"/>
          <w:sz w:val="24"/>
          <w:szCs w:val="24"/>
        </w:rPr>
        <w:t>self-</w:t>
      </w:r>
      <w:r w:rsidR="00E624B0" w:rsidRPr="006C505A">
        <w:rPr>
          <w:rFonts w:ascii="Calibri" w:hAnsi="Calibri"/>
          <w:color w:val="auto"/>
          <w:sz w:val="24"/>
          <w:szCs w:val="24"/>
        </w:rPr>
        <w:t xml:space="preserve">isolate </w:t>
      </w:r>
      <w:r w:rsidR="00DD457A" w:rsidRPr="006C505A">
        <w:rPr>
          <w:rFonts w:ascii="Calibri" w:hAnsi="Calibri"/>
          <w:color w:val="auto"/>
          <w:sz w:val="24"/>
          <w:szCs w:val="24"/>
        </w:rPr>
        <w:t xml:space="preserve">after </w:t>
      </w:r>
      <w:r w:rsidR="7F9AD656" w:rsidRPr="006C505A">
        <w:rPr>
          <w:rFonts w:ascii="Calibri" w:hAnsi="Calibri"/>
          <w:color w:val="auto"/>
          <w:sz w:val="24"/>
          <w:szCs w:val="24"/>
        </w:rPr>
        <w:t>the test</w:t>
      </w:r>
      <w:r w:rsidR="0035118D" w:rsidRPr="006C505A">
        <w:rPr>
          <w:rFonts w:ascii="Calibri" w:hAnsi="Calibri"/>
          <w:color w:val="auto"/>
          <w:sz w:val="24"/>
          <w:szCs w:val="24"/>
        </w:rPr>
        <w:t>;</w:t>
      </w:r>
      <w:r w:rsidR="00F914FE" w:rsidRPr="006C505A">
        <w:rPr>
          <w:rFonts w:ascii="Calibri" w:hAnsi="Calibri"/>
          <w:color w:val="auto"/>
          <w:sz w:val="24"/>
          <w:szCs w:val="24"/>
        </w:rPr>
        <w:t xml:space="preserve"> or </w:t>
      </w:r>
    </w:p>
    <w:p w14:paraId="247B91A3" w14:textId="1FA60598" w:rsidR="00E624B0" w:rsidRPr="006C505A" w:rsidRDefault="008332E4" w:rsidP="009943B2">
      <w:pPr>
        <w:pStyle w:val="ListParagraph"/>
        <w:numPr>
          <w:ilvl w:val="1"/>
          <w:numId w:val="7"/>
        </w:numPr>
        <w:spacing w:after="160" w:line="259" w:lineRule="auto"/>
        <w:rPr>
          <w:rFonts w:ascii="Calibri" w:hAnsi="Calibri"/>
          <w:bCs/>
          <w:color w:val="auto"/>
          <w:sz w:val="24"/>
          <w:szCs w:val="24"/>
        </w:rPr>
      </w:pPr>
      <w:r w:rsidRPr="006C505A">
        <w:rPr>
          <w:rFonts w:ascii="Calibri" w:hAnsi="Calibri"/>
          <w:color w:val="auto"/>
          <w:sz w:val="24"/>
          <w:szCs w:val="24"/>
        </w:rPr>
        <w:t xml:space="preserve">a requirement to </w:t>
      </w:r>
      <w:r w:rsidR="00F914FE" w:rsidRPr="006C505A">
        <w:rPr>
          <w:rFonts w:ascii="Calibri" w:hAnsi="Calibri"/>
          <w:color w:val="auto"/>
          <w:sz w:val="24"/>
          <w:szCs w:val="24"/>
        </w:rPr>
        <w:t>car</w:t>
      </w:r>
      <w:r w:rsidR="00084ACD" w:rsidRPr="006C505A">
        <w:rPr>
          <w:rFonts w:ascii="Calibri" w:hAnsi="Calibri"/>
          <w:color w:val="auto"/>
          <w:sz w:val="24"/>
          <w:szCs w:val="24"/>
        </w:rPr>
        <w:t>e</w:t>
      </w:r>
      <w:r w:rsidR="00F914FE" w:rsidRPr="006C505A">
        <w:rPr>
          <w:rFonts w:ascii="Calibri" w:hAnsi="Calibri"/>
          <w:color w:val="auto"/>
          <w:sz w:val="24"/>
          <w:szCs w:val="24"/>
        </w:rPr>
        <w:t xml:space="preserve"> for someone who </w:t>
      </w:r>
      <w:r w:rsidR="009E19CA" w:rsidRPr="006C505A">
        <w:rPr>
          <w:rFonts w:ascii="Calibri" w:hAnsi="Calibri"/>
          <w:color w:val="auto"/>
          <w:sz w:val="24"/>
          <w:szCs w:val="24"/>
        </w:rPr>
        <w:t>must</w:t>
      </w:r>
      <w:r w:rsidR="00F914FE" w:rsidRPr="006C505A">
        <w:rPr>
          <w:rFonts w:ascii="Calibri" w:hAnsi="Calibri"/>
          <w:color w:val="auto"/>
          <w:sz w:val="24"/>
          <w:szCs w:val="24"/>
        </w:rPr>
        <w:t xml:space="preserve"> self</w:t>
      </w:r>
      <w:r w:rsidR="00A40467" w:rsidRPr="006C505A">
        <w:rPr>
          <w:rFonts w:ascii="Calibri" w:hAnsi="Calibri"/>
          <w:color w:val="auto"/>
          <w:sz w:val="24"/>
          <w:szCs w:val="24"/>
        </w:rPr>
        <w:t>-</w:t>
      </w:r>
      <w:r w:rsidR="00F914FE" w:rsidRPr="006C505A">
        <w:rPr>
          <w:rFonts w:ascii="Calibri" w:hAnsi="Calibri"/>
          <w:color w:val="auto"/>
          <w:sz w:val="24"/>
          <w:szCs w:val="24"/>
        </w:rPr>
        <w:t xml:space="preserve">isolate </w:t>
      </w:r>
      <w:r w:rsidR="00FD1A06" w:rsidRPr="006C505A">
        <w:rPr>
          <w:rFonts w:ascii="Calibri" w:hAnsi="Calibri"/>
          <w:color w:val="auto"/>
          <w:sz w:val="24"/>
          <w:szCs w:val="24"/>
        </w:rPr>
        <w:t xml:space="preserve">after </w:t>
      </w:r>
      <w:r w:rsidR="0035118D" w:rsidRPr="006C505A">
        <w:rPr>
          <w:rFonts w:ascii="Calibri" w:hAnsi="Calibri"/>
          <w:color w:val="auto"/>
          <w:sz w:val="24"/>
          <w:szCs w:val="24"/>
        </w:rPr>
        <w:t>a test</w:t>
      </w:r>
      <w:r w:rsidR="002D75E6" w:rsidRPr="006C505A">
        <w:rPr>
          <w:rFonts w:ascii="Calibri" w:hAnsi="Calibri"/>
          <w:bCs/>
          <w:color w:val="auto"/>
          <w:sz w:val="24"/>
          <w:szCs w:val="24"/>
        </w:rPr>
        <w:t>;</w:t>
      </w:r>
      <w:r w:rsidR="00E624B0" w:rsidRPr="006C505A">
        <w:rPr>
          <w:rFonts w:ascii="Calibri" w:hAnsi="Calibri"/>
          <w:bCs/>
          <w:color w:val="auto"/>
          <w:sz w:val="24"/>
          <w:szCs w:val="24"/>
        </w:rPr>
        <w:t xml:space="preserve"> </w:t>
      </w:r>
      <w:r w:rsidR="00C6751D" w:rsidRPr="006C505A">
        <w:rPr>
          <w:rFonts w:ascii="Calibri" w:hAnsi="Calibri"/>
          <w:bCs/>
          <w:color w:val="auto"/>
          <w:sz w:val="24"/>
          <w:szCs w:val="24"/>
        </w:rPr>
        <w:t>and</w:t>
      </w:r>
    </w:p>
    <w:p w14:paraId="338ED63C" w14:textId="225A08B2" w:rsidR="00E624B0" w:rsidRPr="006C505A" w:rsidRDefault="00E624B0"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not</w:t>
      </w:r>
      <w:r w:rsidR="0035118D" w:rsidRPr="006C505A">
        <w:rPr>
          <w:rFonts w:ascii="Calibri" w:hAnsi="Calibri"/>
          <w:bCs/>
          <w:color w:val="auto"/>
          <w:sz w:val="24"/>
          <w:szCs w:val="24"/>
        </w:rPr>
        <w:t xml:space="preserve"> </w:t>
      </w:r>
      <w:r w:rsidRPr="006C505A">
        <w:rPr>
          <w:rFonts w:ascii="Calibri" w:hAnsi="Calibri"/>
          <w:bCs/>
          <w:color w:val="auto"/>
          <w:sz w:val="24"/>
          <w:szCs w:val="24"/>
        </w:rPr>
        <w:t>receiv</w:t>
      </w:r>
      <w:r w:rsidR="00456920" w:rsidRPr="006C505A">
        <w:rPr>
          <w:rFonts w:ascii="Calibri" w:hAnsi="Calibri"/>
          <w:bCs/>
          <w:color w:val="auto"/>
          <w:sz w:val="24"/>
          <w:szCs w:val="24"/>
        </w:rPr>
        <w:t>e</w:t>
      </w:r>
      <w:r w:rsidRPr="006C505A">
        <w:rPr>
          <w:rFonts w:ascii="Calibri" w:hAnsi="Calibri"/>
          <w:bCs/>
          <w:color w:val="auto"/>
          <w:sz w:val="24"/>
          <w:szCs w:val="24"/>
        </w:rPr>
        <w:t xml:space="preserve"> any income</w:t>
      </w:r>
      <w:r w:rsidR="00642360" w:rsidRPr="006C505A">
        <w:rPr>
          <w:rFonts w:ascii="Calibri" w:hAnsi="Calibri"/>
          <w:bCs/>
          <w:color w:val="auto"/>
          <w:sz w:val="24"/>
          <w:szCs w:val="24"/>
        </w:rPr>
        <w:t xml:space="preserve"> or </w:t>
      </w:r>
      <w:r w:rsidRPr="006C505A">
        <w:rPr>
          <w:rFonts w:ascii="Calibri" w:hAnsi="Calibri"/>
          <w:bCs/>
          <w:color w:val="auto"/>
          <w:sz w:val="24"/>
          <w:szCs w:val="24"/>
        </w:rPr>
        <w:t>earnings during the self-isolation</w:t>
      </w:r>
      <w:r w:rsidR="00291AE2" w:rsidRPr="006C505A">
        <w:rPr>
          <w:rFonts w:ascii="Calibri" w:hAnsi="Calibri"/>
          <w:bCs/>
          <w:color w:val="auto"/>
          <w:sz w:val="24"/>
          <w:szCs w:val="24"/>
        </w:rPr>
        <w:t xml:space="preserve"> period</w:t>
      </w:r>
      <w:r w:rsidR="002D75E6" w:rsidRPr="006C505A">
        <w:rPr>
          <w:rFonts w:ascii="Calibri" w:hAnsi="Calibri"/>
          <w:bCs/>
          <w:color w:val="auto"/>
          <w:sz w:val="24"/>
          <w:szCs w:val="24"/>
        </w:rPr>
        <w:t>;</w:t>
      </w:r>
      <w:r w:rsidRPr="006C505A">
        <w:rPr>
          <w:rFonts w:ascii="Calibri" w:hAnsi="Calibri"/>
          <w:bCs/>
          <w:color w:val="auto"/>
          <w:sz w:val="24"/>
          <w:szCs w:val="24"/>
        </w:rPr>
        <w:t xml:space="preserve"> </w:t>
      </w:r>
      <w:r w:rsidR="001725FB" w:rsidRPr="006C505A">
        <w:rPr>
          <w:rFonts w:ascii="Calibri" w:hAnsi="Calibri"/>
          <w:bCs/>
          <w:color w:val="auto"/>
          <w:sz w:val="24"/>
          <w:szCs w:val="24"/>
        </w:rPr>
        <w:t>and</w:t>
      </w:r>
    </w:p>
    <w:p w14:paraId="09BD823C" w14:textId="4A87C5E3" w:rsidR="00E624B0" w:rsidRPr="006C505A" w:rsidRDefault="000A496E" w:rsidP="00E624B0">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 xml:space="preserve">have exhausted or </w:t>
      </w:r>
      <w:r w:rsidR="00991A63" w:rsidRPr="006C505A">
        <w:rPr>
          <w:rFonts w:ascii="Calibri" w:hAnsi="Calibri"/>
          <w:bCs/>
          <w:color w:val="auto"/>
          <w:sz w:val="24"/>
          <w:szCs w:val="24"/>
        </w:rPr>
        <w:t xml:space="preserve">not have entitlement </w:t>
      </w:r>
      <w:r w:rsidR="001F02C8" w:rsidRPr="006C505A">
        <w:rPr>
          <w:rFonts w:ascii="Calibri" w:hAnsi="Calibri"/>
          <w:bCs/>
          <w:color w:val="auto"/>
          <w:sz w:val="24"/>
          <w:szCs w:val="24"/>
        </w:rPr>
        <w:t xml:space="preserve">or access </w:t>
      </w:r>
      <w:r w:rsidR="00991A63" w:rsidRPr="006C505A">
        <w:rPr>
          <w:rFonts w:ascii="Calibri" w:hAnsi="Calibri"/>
          <w:bCs/>
          <w:color w:val="auto"/>
          <w:sz w:val="24"/>
          <w:szCs w:val="24"/>
        </w:rPr>
        <w:t>to</w:t>
      </w:r>
      <w:r w:rsidR="001B2DAF" w:rsidRPr="006C505A">
        <w:rPr>
          <w:rFonts w:ascii="Calibri" w:hAnsi="Calibri"/>
          <w:bCs/>
          <w:color w:val="auto"/>
          <w:sz w:val="24"/>
          <w:szCs w:val="24"/>
        </w:rPr>
        <w:t xml:space="preserve"> </w:t>
      </w:r>
      <w:r w:rsidR="00E624B0" w:rsidRPr="006C505A">
        <w:rPr>
          <w:rFonts w:ascii="Calibri" w:hAnsi="Calibri"/>
          <w:bCs/>
          <w:color w:val="auto"/>
          <w:sz w:val="24"/>
          <w:szCs w:val="24"/>
        </w:rPr>
        <w:t>sick</w:t>
      </w:r>
      <w:r w:rsidR="001B2DAF" w:rsidRPr="006C505A">
        <w:rPr>
          <w:rFonts w:ascii="Calibri" w:hAnsi="Calibri"/>
          <w:bCs/>
          <w:color w:val="auto"/>
          <w:sz w:val="24"/>
          <w:szCs w:val="24"/>
        </w:rPr>
        <w:t xml:space="preserve"> leave</w:t>
      </w:r>
      <w:r w:rsidR="00F914FE" w:rsidRPr="006C505A">
        <w:rPr>
          <w:rFonts w:ascii="Calibri" w:hAnsi="Calibri"/>
          <w:bCs/>
          <w:color w:val="auto"/>
          <w:sz w:val="24"/>
          <w:szCs w:val="24"/>
        </w:rPr>
        <w:t xml:space="preserve"> or carers</w:t>
      </w:r>
      <w:r w:rsidR="00E624B0" w:rsidRPr="006C505A">
        <w:rPr>
          <w:rFonts w:ascii="Calibri" w:hAnsi="Calibri"/>
          <w:bCs/>
          <w:color w:val="auto"/>
          <w:sz w:val="24"/>
          <w:szCs w:val="24"/>
        </w:rPr>
        <w:t xml:space="preserve"> leave</w:t>
      </w:r>
      <w:r w:rsidR="009677BE" w:rsidRPr="006C505A">
        <w:rPr>
          <w:rFonts w:ascii="Calibri" w:hAnsi="Calibri"/>
          <w:bCs/>
          <w:color w:val="auto"/>
          <w:sz w:val="24"/>
          <w:szCs w:val="24"/>
        </w:rPr>
        <w:t xml:space="preserve"> </w:t>
      </w:r>
      <w:r w:rsidR="00E67FCF" w:rsidRPr="006C505A">
        <w:rPr>
          <w:rFonts w:ascii="Calibri" w:hAnsi="Calibri"/>
          <w:bCs/>
          <w:color w:val="auto"/>
          <w:sz w:val="24"/>
          <w:szCs w:val="24"/>
        </w:rPr>
        <w:t>(</w:t>
      </w:r>
      <w:r w:rsidR="00E624B0" w:rsidRPr="006C505A">
        <w:rPr>
          <w:rFonts w:ascii="Calibri" w:hAnsi="Calibri"/>
          <w:bCs/>
          <w:color w:val="auto"/>
          <w:sz w:val="24"/>
          <w:szCs w:val="24"/>
        </w:rPr>
        <w:t>including any special pandemic leave</w:t>
      </w:r>
      <w:r w:rsidR="00E67FCF" w:rsidRPr="006C505A">
        <w:rPr>
          <w:rFonts w:ascii="Calibri" w:hAnsi="Calibri"/>
          <w:bCs/>
          <w:color w:val="auto"/>
          <w:sz w:val="24"/>
          <w:szCs w:val="24"/>
        </w:rPr>
        <w:t>)</w:t>
      </w:r>
      <w:r w:rsidR="00FE5C7D" w:rsidRPr="006C505A">
        <w:rPr>
          <w:rFonts w:ascii="Calibri" w:hAnsi="Calibri"/>
          <w:bCs/>
          <w:color w:val="auto"/>
          <w:sz w:val="24"/>
          <w:szCs w:val="24"/>
        </w:rPr>
        <w:t xml:space="preserve"> during the self-isolation period</w:t>
      </w:r>
      <w:r w:rsidR="002D75E6" w:rsidRPr="006C505A">
        <w:rPr>
          <w:rFonts w:ascii="Calibri" w:hAnsi="Calibri"/>
          <w:bCs/>
          <w:color w:val="auto"/>
          <w:sz w:val="24"/>
          <w:szCs w:val="24"/>
        </w:rPr>
        <w:t>;</w:t>
      </w:r>
      <w:r w:rsidR="00E624B0" w:rsidRPr="006C505A">
        <w:rPr>
          <w:rFonts w:ascii="Calibri" w:hAnsi="Calibri"/>
          <w:bCs/>
          <w:color w:val="auto"/>
          <w:sz w:val="24"/>
          <w:szCs w:val="24"/>
        </w:rPr>
        <w:t xml:space="preserve"> </w:t>
      </w:r>
      <w:r w:rsidR="00C6751D" w:rsidRPr="006C505A">
        <w:rPr>
          <w:rFonts w:ascii="Calibri" w:hAnsi="Calibri"/>
          <w:bCs/>
          <w:color w:val="auto"/>
          <w:sz w:val="24"/>
          <w:szCs w:val="24"/>
        </w:rPr>
        <w:t>and</w:t>
      </w:r>
    </w:p>
    <w:p w14:paraId="65E9E8B6" w14:textId="67EB2AE6" w:rsidR="003F293F" w:rsidRPr="006C505A" w:rsidRDefault="00FD5E13" w:rsidP="003F293F">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not</w:t>
      </w:r>
      <w:r w:rsidR="00E624B0" w:rsidRPr="006C505A">
        <w:rPr>
          <w:rFonts w:ascii="Calibri" w:hAnsi="Calibri"/>
          <w:bCs/>
          <w:color w:val="auto"/>
          <w:sz w:val="24"/>
          <w:szCs w:val="24"/>
        </w:rPr>
        <w:t xml:space="preserve"> </w:t>
      </w:r>
      <w:r w:rsidR="000B297E" w:rsidRPr="006C505A">
        <w:rPr>
          <w:rFonts w:ascii="Calibri" w:hAnsi="Calibri"/>
          <w:bCs/>
          <w:color w:val="auto"/>
          <w:sz w:val="24"/>
          <w:szCs w:val="24"/>
        </w:rPr>
        <w:t>receiv</w:t>
      </w:r>
      <w:r w:rsidR="004D7856" w:rsidRPr="006C505A">
        <w:rPr>
          <w:rFonts w:ascii="Calibri" w:hAnsi="Calibri"/>
          <w:bCs/>
          <w:color w:val="auto"/>
          <w:sz w:val="24"/>
          <w:szCs w:val="24"/>
        </w:rPr>
        <w:t>e</w:t>
      </w:r>
      <w:r w:rsidR="000B297E" w:rsidRPr="006C505A">
        <w:rPr>
          <w:rFonts w:ascii="Calibri" w:hAnsi="Calibri"/>
          <w:bCs/>
          <w:color w:val="auto"/>
          <w:sz w:val="24"/>
          <w:szCs w:val="24"/>
        </w:rPr>
        <w:t xml:space="preserve"> </w:t>
      </w:r>
      <w:r w:rsidR="0048619A" w:rsidRPr="006C505A">
        <w:rPr>
          <w:rFonts w:ascii="Calibri" w:hAnsi="Calibri"/>
          <w:bCs/>
          <w:color w:val="auto"/>
          <w:sz w:val="24"/>
          <w:szCs w:val="24"/>
        </w:rPr>
        <w:t xml:space="preserve">Australian Government income support </w:t>
      </w:r>
      <w:r w:rsidR="0035118D" w:rsidRPr="006C505A">
        <w:rPr>
          <w:rFonts w:ascii="Calibri" w:hAnsi="Calibri"/>
          <w:bCs/>
          <w:color w:val="auto"/>
          <w:sz w:val="24"/>
          <w:szCs w:val="24"/>
        </w:rPr>
        <w:t xml:space="preserve">such as the </w:t>
      </w:r>
      <w:r w:rsidR="0048619A" w:rsidRPr="006C505A">
        <w:rPr>
          <w:rFonts w:ascii="Calibri" w:hAnsi="Calibri"/>
          <w:bCs/>
          <w:color w:val="auto"/>
          <w:sz w:val="24"/>
          <w:szCs w:val="24"/>
        </w:rPr>
        <w:t>Job</w:t>
      </w:r>
      <w:r w:rsidR="009F5073" w:rsidRPr="006C505A">
        <w:rPr>
          <w:rFonts w:ascii="Calibri" w:hAnsi="Calibri"/>
          <w:bCs/>
          <w:color w:val="auto"/>
          <w:sz w:val="24"/>
          <w:szCs w:val="24"/>
        </w:rPr>
        <w:t>S</w:t>
      </w:r>
      <w:r w:rsidR="0048619A" w:rsidRPr="006C505A">
        <w:rPr>
          <w:rFonts w:ascii="Calibri" w:hAnsi="Calibri"/>
          <w:bCs/>
          <w:color w:val="auto"/>
          <w:sz w:val="24"/>
          <w:szCs w:val="24"/>
        </w:rPr>
        <w:t>eeker payment</w:t>
      </w:r>
      <w:r w:rsidR="00596C78" w:rsidRPr="006C505A">
        <w:rPr>
          <w:rFonts w:ascii="Calibri" w:hAnsi="Calibri"/>
          <w:bCs/>
          <w:color w:val="auto"/>
          <w:sz w:val="24"/>
          <w:szCs w:val="24"/>
        </w:rPr>
        <w:t xml:space="preserve"> </w:t>
      </w:r>
      <w:r w:rsidR="002476CA" w:rsidRPr="006C505A">
        <w:rPr>
          <w:rFonts w:ascii="Calibri" w:hAnsi="Calibri"/>
          <w:bCs/>
          <w:color w:val="auto"/>
          <w:sz w:val="24"/>
          <w:szCs w:val="24"/>
        </w:rPr>
        <w:t xml:space="preserve">during </w:t>
      </w:r>
      <w:r w:rsidR="00B67EEF" w:rsidRPr="006C505A">
        <w:rPr>
          <w:rFonts w:ascii="Calibri" w:hAnsi="Calibri"/>
          <w:bCs/>
          <w:color w:val="auto"/>
          <w:sz w:val="24"/>
          <w:szCs w:val="24"/>
        </w:rPr>
        <w:t>the self-isolation</w:t>
      </w:r>
      <w:r w:rsidR="00F073B1" w:rsidRPr="006C505A">
        <w:rPr>
          <w:rFonts w:ascii="Calibri" w:hAnsi="Calibri"/>
          <w:bCs/>
          <w:color w:val="auto"/>
          <w:sz w:val="24"/>
          <w:szCs w:val="24"/>
        </w:rPr>
        <w:t xml:space="preserve"> period</w:t>
      </w:r>
      <w:r w:rsidR="004D7437" w:rsidRPr="006C505A">
        <w:rPr>
          <w:rFonts w:ascii="Calibri" w:hAnsi="Calibri"/>
          <w:bCs/>
          <w:color w:val="auto"/>
          <w:sz w:val="24"/>
          <w:szCs w:val="24"/>
        </w:rPr>
        <w:t>; and</w:t>
      </w:r>
    </w:p>
    <w:p w14:paraId="3E1E5922" w14:textId="2BAB7BCA" w:rsidR="009F25B7" w:rsidRPr="006C505A" w:rsidRDefault="00B65CC0" w:rsidP="00E858AD">
      <w:pPr>
        <w:pStyle w:val="ListParagraph"/>
        <w:numPr>
          <w:ilvl w:val="0"/>
          <w:numId w:val="7"/>
        </w:numPr>
        <w:spacing w:after="160" w:line="259" w:lineRule="auto"/>
        <w:rPr>
          <w:rFonts w:ascii="Calibri" w:hAnsi="Calibri"/>
          <w:bCs/>
          <w:color w:val="auto"/>
          <w:sz w:val="24"/>
          <w:szCs w:val="24"/>
        </w:rPr>
      </w:pPr>
      <w:r w:rsidRPr="006C505A">
        <w:rPr>
          <w:rFonts w:ascii="Calibri" w:hAnsi="Calibri"/>
          <w:bCs/>
          <w:color w:val="auto"/>
          <w:sz w:val="24"/>
          <w:szCs w:val="24"/>
        </w:rPr>
        <w:t>not receiv</w:t>
      </w:r>
      <w:r w:rsidR="002476CA" w:rsidRPr="006C505A">
        <w:rPr>
          <w:rFonts w:ascii="Calibri" w:hAnsi="Calibri"/>
          <w:bCs/>
          <w:color w:val="auto"/>
          <w:sz w:val="24"/>
          <w:szCs w:val="24"/>
        </w:rPr>
        <w:t>e</w:t>
      </w:r>
      <w:r w:rsidRPr="006C505A">
        <w:rPr>
          <w:rFonts w:ascii="Calibri" w:hAnsi="Calibri"/>
          <w:bCs/>
          <w:color w:val="auto"/>
          <w:sz w:val="24"/>
          <w:szCs w:val="24"/>
        </w:rPr>
        <w:t xml:space="preserve"> a</w:t>
      </w:r>
      <w:r w:rsidR="00C41506" w:rsidRPr="006C505A">
        <w:rPr>
          <w:rFonts w:ascii="Calibri" w:hAnsi="Calibri"/>
          <w:bCs/>
          <w:color w:val="auto"/>
          <w:sz w:val="24"/>
          <w:szCs w:val="24"/>
        </w:rPr>
        <w:t>nother worker</w:t>
      </w:r>
      <w:r w:rsidRPr="006C505A">
        <w:rPr>
          <w:rFonts w:ascii="Calibri" w:hAnsi="Calibri"/>
          <w:bCs/>
          <w:color w:val="auto"/>
          <w:sz w:val="24"/>
          <w:szCs w:val="24"/>
        </w:rPr>
        <w:t xml:space="preserve"> </w:t>
      </w:r>
      <w:r w:rsidR="00D30518" w:rsidRPr="006C505A">
        <w:rPr>
          <w:rFonts w:ascii="Calibri" w:hAnsi="Calibri"/>
          <w:bCs/>
          <w:color w:val="auto"/>
          <w:sz w:val="24"/>
          <w:szCs w:val="24"/>
        </w:rPr>
        <w:t>support payment,</w:t>
      </w:r>
      <w:r w:rsidRPr="006C505A">
        <w:rPr>
          <w:rFonts w:ascii="Calibri" w:hAnsi="Calibri"/>
          <w:bCs/>
          <w:color w:val="auto"/>
          <w:sz w:val="24"/>
          <w:szCs w:val="24"/>
        </w:rPr>
        <w:t xml:space="preserve"> </w:t>
      </w:r>
      <w:r w:rsidR="00193A7F" w:rsidRPr="006C505A">
        <w:rPr>
          <w:rFonts w:ascii="Calibri" w:hAnsi="Calibri"/>
          <w:bCs/>
          <w:color w:val="auto"/>
          <w:sz w:val="24"/>
          <w:szCs w:val="24"/>
        </w:rPr>
        <w:t>including</w:t>
      </w:r>
      <w:r w:rsidR="00094A39" w:rsidRPr="006C505A">
        <w:rPr>
          <w:rFonts w:ascii="Calibri" w:hAnsi="Calibri"/>
          <w:bCs/>
          <w:color w:val="auto"/>
          <w:sz w:val="24"/>
          <w:szCs w:val="24"/>
        </w:rPr>
        <w:t xml:space="preserve"> the</w:t>
      </w:r>
      <w:r w:rsidRPr="006C505A">
        <w:rPr>
          <w:rFonts w:ascii="Calibri" w:hAnsi="Calibri"/>
          <w:bCs/>
          <w:color w:val="auto"/>
          <w:sz w:val="24"/>
          <w:szCs w:val="24"/>
        </w:rPr>
        <w:t xml:space="preserve"> </w:t>
      </w:r>
      <w:hyperlink r:id="rId11" w:history="1">
        <w:r w:rsidRPr="006C505A">
          <w:rPr>
            <w:rStyle w:val="Hyperlink"/>
            <w:rFonts w:ascii="Calibri" w:hAnsi="Calibri"/>
            <w:bCs/>
            <w:sz w:val="24"/>
            <w:szCs w:val="24"/>
          </w:rPr>
          <w:t>Pandemic Leave Disaster Payment</w:t>
        </w:r>
      </w:hyperlink>
      <w:r w:rsidR="00094A39" w:rsidRPr="006C505A">
        <w:rPr>
          <w:rFonts w:ascii="Calibri" w:hAnsi="Calibri"/>
          <w:bCs/>
          <w:color w:val="auto"/>
          <w:sz w:val="24"/>
          <w:szCs w:val="24"/>
        </w:rPr>
        <w:t>,</w:t>
      </w:r>
      <w:r w:rsidRPr="006C505A">
        <w:rPr>
          <w:rFonts w:ascii="Calibri" w:hAnsi="Calibri"/>
          <w:bCs/>
          <w:color w:val="auto"/>
          <w:sz w:val="24"/>
          <w:szCs w:val="24"/>
        </w:rPr>
        <w:t xml:space="preserve"> for the same </w:t>
      </w:r>
      <w:r w:rsidR="00291AE2" w:rsidRPr="006C505A">
        <w:rPr>
          <w:rFonts w:ascii="Calibri" w:hAnsi="Calibri"/>
          <w:bCs/>
          <w:color w:val="auto"/>
          <w:sz w:val="24"/>
          <w:szCs w:val="24"/>
        </w:rPr>
        <w:t>self-</w:t>
      </w:r>
      <w:r w:rsidRPr="006C505A">
        <w:rPr>
          <w:rFonts w:ascii="Calibri" w:hAnsi="Calibri"/>
          <w:bCs/>
          <w:color w:val="auto"/>
          <w:sz w:val="24"/>
          <w:szCs w:val="24"/>
        </w:rPr>
        <w:t>isolation period.</w:t>
      </w:r>
    </w:p>
    <w:p w14:paraId="6E05BA98" w14:textId="506602E0" w:rsidR="00D07A33" w:rsidRPr="006C505A" w:rsidRDefault="00A2217E" w:rsidP="0053289F">
      <w:pPr>
        <w:pStyle w:val="Heading1"/>
        <w:keepNext w:val="0"/>
        <w:widowControl w:val="0"/>
        <w:rPr>
          <w:rFonts w:ascii="Calibri" w:hAnsi="Calibri"/>
          <w:szCs w:val="24"/>
        </w:rPr>
      </w:pPr>
      <w:r w:rsidRPr="006C505A">
        <w:rPr>
          <w:rFonts w:ascii="Calibri" w:hAnsi="Calibri"/>
          <w:szCs w:val="24"/>
        </w:rPr>
        <w:t>Other application information</w:t>
      </w:r>
    </w:p>
    <w:p w14:paraId="708637A6" w14:textId="1FF8BBCC" w:rsidR="0019656D" w:rsidRPr="006C505A" w:rsidRDefault="007B08DD" w:rsidP="0053289F">
      <w:pPr>
        <w:pStyle w:val="Heading2"/>
        <w:keepNext w:val="0"/>
        <w:widowControl w:val="0"/>
        <w:rPr>
          <w:rFonts w:ascii="Calibri" w:hAnsi="Calibri" w:cs="Calibri"/>
          <w:b w:val="0"/>
          <w:sz w:val="24"/>
          <w:szCs w:val="24"/>
        </w:rPr>
      </w:pPr>
      <w:r w:rsidRPr="006C505A">
        <w:rPr>
          <w:rFonts w:ascii="Calibri" w:hAnsi="Calibri" w:cs="Calibri"/>
          <w:b w:val="0"/>
          <w:sz w:val="24"/>
          <w:szCs w:val="24"/>
        </w:rPr>
        <w:t>T</w:t>
      </w:r>
      <w:r w:rsidR="00092B25" w:rsidRPr="006C505A">
        <w:rPr>
          <w:rFonts w:ascii="Calibri" w:hAnsi="Calibri" w:cs="Calibri"/>
          <w:b w:val="0"/>
          <w:sz w:val="24"/>
          <w:szCs w:val="24"/>
        </w:rPr>
        <w:t xml:space="preserve">he </w:t>
      </w:r>
      <w:r w:rsidR="001F4364" w:rsidRPr="006C505A">
        <w:rPr>
          <w:rFonts w:ascii="Calibri" w:hAnsi="Calibri" w:cs="Calibri"/>
          <w:b w:val="0"/>
          <w:sz w:val="24"/>
          <w:szCs w:val="24"/>
        </w:rPr>
        <w:t>evidence</w:t>
      </w:r>
      <w:r w:rsidR="00CC63C4" w:rsidRPr="006C505A">
        <w:rPr>
          <w:rFonts w:ascii="Calibri" w:hAnsi="Calibri" w:cs="Calibri"/>
          <w:b w:val="0"/>
          <w:sz w:val="24"/>
          <w:szCs w:val="24"/>
        </w:rPr>
        <w:t xml:space="preserve"> </w:t>
      </w:r>
      <w:r w:rsidR="00E50F55" w:rsidRPr="006C505A">
        <w:rPr>
          <w:rFonts w:ascii="Calibri" w:hAnsi="Calibri" w:cs="Calibri"/>
          <w:b w:val="0"/>
          <w:sz w:val="24"/>
          <w:szCs w:val="24"/>
        </w:rPr>
        <w:t xml:space="preserve">that </w:t>
      </w:r>
      <w:r w:rsidR="00092B25" w:rsidRPr="006C505A">
        <w:rPr>
          <w:rFonts w:ascii="Calibri" w:hAnsi="Calibri" w:cs="Calibri"/>
          <w:b w:val="0"/>
          <w:sz w:val="24"/>
          <w:szCs w:val="24"/>
        </w:rPr>
        <w:t>you provide</w:t>
      </w:r>
      <w:r w:rsidRPr="006C505A">
        <w:rPr>
          <w:rFonts w:ascii="Calibri" w:hAnsi="Calibri" w:cs="Calibri"/>
          <w:b w:val="0"/>
          <w:sz w:val="24"/>
          <w:szCs w:val="24"/>
        </w:rPr>
        <w:t xml:space="preserve"> in your application</w:t>
      </w:r>
      <w:r w:rsidR="00CC63C4" w:rsidRPr="006C505A">
        <w:rPr>
          <w:rFonts w:ascii="Calibri" w:hAnsi="Calibri" w:cs="Calibri"/>
          <w:b w:val="0"/>
          <w:sz w:val="24"/>
          <w:szCs w:val="24"/>
        </w:rPr>
        <w:t xml:space="preserve"> </w:t>
      </w:r>
      <w:r w:rsidR="005F5AC6" w:rsidRPr="006C505A">
        <w:rPr>
          <w:rFonts w:ascii="Calibri" w:hAnsi="Calibri" w:cs="Calibri"/>
          <w:b w:val="0"/>
          <w:sz w:val="24"/>
          <w:szCs w:val="24"/>
        </w:rPr>
        <w:t>may</w:t>
      </w:r>
      <w:r w:rsidR="00CC63C4" w:rsidRPr="006C505A">
        <w:rPr>
          <w:rFonts w:ascii="Calibri" w:hAnsi="Calibri" w:cs="Calibri"/>
          <w:b w:val="0"/>
          <w:sz w:val="24"/>
          <w:szCs w:val="24"/>
        </w:rPr>
        <w:t xml:space="preserve"> be </w:t>
      </w:r>
      <w:r w:rsidR="00D2748D" w:rsidRPr="006C505A">
        <w:rPr>
          <w:rFonts w:ascii="Calibri" w:hAnsi="Calibri" w:cs="Calibri"/>
          <w:b w:val="0"/>
          <w:sz w:val="24"/>
          <w:szCs w:val="24"/>
        </w:rPr>
        <w:t>checked</w:t>
      </w:r>
      <w:r w:rsidR="002A3776" w:rsidRPr="006C505A">
        <w:rPr>
          <w:rFonts w:ascii="Calibri" w:hAnsi="Calibri" w:cs="Calibri"/>
          <w:b w:val="0"/>
          <w:sz w:val="24"/>
          <w:szCs w:val="24"/>
        </w:rPr>
        <w:t xml:space="preserve"> </w:t>
      </w:r>
      <w:r w:rsidR="00E34A80" w:rsidRPr="006C505A">
        <w:rPr>
          <w:rFonts w:ascii="Calibri" w:hAnsi="Calibri" w:cs="Calibri"/>
          <w:b w:val="0"/>
          <w:sz w:val="24"/>
          <w:szCs w:val="24"/>
        </w:rPr>
        <w:t xml:space="preserve">with </w:t>
      </w:r>
      <w:r w:rsidR="00DD0794" w:rsidRPr="006C505A">
        <w:rPr>
          <w:rFonts w:ascii="Calibri" w:hAnsi="Calibri" w:cs="Calibri"/>
          <w:b w:val="0"/>
          <w:sz w:val="24"/>
          <w:szCs w:val="24"/>
        </w:rPr>
        <w:t xml:space="preserve">other government </w:t>
      </w:r>
      <w:r w:rsidR="00F914FE" w:rsidRPr="006C505A">
        <w:rPr>
          <w:rFonts w:ascii="Calibri" w:hAnsi="Calibri" w:cs="Calibri"/>
          <w:b w:val="0"/>
          <w:sz w:val="24"/>
          <w:szCs w:val="24"/>
        </w:rPr>
        <w:t xml:space="preserve">departments and </w:t>
      </w:r>
      <w:r w:rsidR="00DD0794" w:rsidRPr="006C505A">
        <w:rPr>
          <w:rFonts w:ascii="Calibri" w:hAnsi="Calibri" w:cs="Calibri"/>
          <w:b w:val="0"/>
          <w:sz w:val="24"/>
          <w:szCs w:val="24"/>
        </w:rPr>
        <w:t>agencies</w:t>
      </w:r>
      <w:r w:rsidRPr="006C505A">
        <w:rPr>
          <w:rFonts w:ascii="Calibri" w:hAnsi="Calibri" w:cs="Calibri"/>
          <w:b w:val="0"/>
          <w:sz w:val="24"/>
          <w:szCs w:val="24"/>
        </w:rPr>
        <w:t xml:space="preserve"> to</w:t>
      </w:r>
      <w:r w:rsidR="00744ABA" w:rsidRPr="006C505A">
        <w:rPr>
          <w:rFonts w:ascii="Calibri" w:hAnsi="Calibri" w:cs="Calibri"/>
          <w:b w:val="0"/>
          <w:sz w:val="24"/>
          <w:szCs w:val="24"/>
        </w:rPr>
        <w:t xml:space="preserve"> en</w:t>
      </w:r>
      <w:r w:rsidRPr="006C505A">
        <w:rPr>
          <w:rFonts w:ascii="Calibri" w:hAnsi="Calibri" w:cs="Calibri"/>
          <w:b w:val="0"/>
          <w:sz w:val="24"/>
          <w:szCs w:val="24"/>
        </w:rPr>
        <w:t>sure it is correct</w:t>
      </w:r>
      <w:r w:rsidR="0006633C" w:rsidRPr="006C505A">
        <w:rPr>
          <w:rFonts w:ascii="Calibri" w:hAnsi="Calibri" w:cs="Calibri"/>
          <w:b w:val="0"/>
          <w:sz w:val="24"/>
          <w:szCs w:val="24"/>
        </w:rPr>
        <w:t>.</w:t>
      </w:r>
    </w:p>
    <w:p w14:paraId="280E6CAC" w14:textId="462DB922" w:rsidR="00272B2A" w:rsidRPr="006C505A" w:rsidRDefault="00092B25" w:rsidP="00272B2A">
      <w:pPr>
        <w:pStyle w:val="Heading2"/>
        <w:widowControl w:val="0"/>
        <w:rPr>
          <w:rFonts w:ascii="Calibri" w:hAnsi="Calibri"/>
          <w:bCs/>
        </w:rPr>
      </w:pPr>
      <w:r w:rsidRPr="006C505A">
        <w:rPr>
          <w:rFonts w:ascii="Calibri" w:hAnsi="Calibri"/>
          <w:b w:val="0"/>
          <w:bCs/>
          <w:sz w:val="24"/>
          <w:szCs w:val="24"/>
        </w:rPr>
        <w:t>You</w:t>
      </w:r>
      <w:r w:rsidR="00A12238" w:rsidRPr="006C505A">
        <w:rPr>
          <w:rFonts w:ascii="Calibri" w:hAnsi="Calibri"/>
          <w:b w:val="0"/>
          <w:bCs/>
          <w:sz w:val="24"/>
          <w:szCs w:val="24"/>
        </w:rPr>
        <w:t xml:space="preserve"> </w:t>
      </w:r>
      <w:r w:rsidR="009A0AE7" w:rsidRPr="006C505A">
        <w:rPr>
          <w:rFonts w:ascii="Calibri" w:hAnsi="Calibri"/>
          <w:b w:val="0"/>
          <w:bCs/>
          <w:sz w:val="24"/>
          <w:szCs w:val="24"/>
        </w:rPr>
        <w:t>must</w:t>
      </w:r>
      <w:r w:rsidR="00A12238" w:rsidRPr="006C505A">
        <w:rPr>
          <w:rFonts w:ascii="Calibri" w:hAnsi="Calibri"/>
          <w:b w:val="0"/>
          <w:bCs/>
          <w:sz w:val="24"/>
          <w:szCs w:val="24"/>
        </w:rPr>
        <w:t xml:space="preserve"> </w:t>
      </w:r>
      <w:r w:rsidR="009A0AE7" w:rsidRPr="006C505A">
        <w:rPr>
          <w:rFonts w:ascii="Calibri" w:hAnsi="Calibri"/>
          <w:b w:val="0"/>
          <w:bCs/>
          <w:sz w:val="24"/>
          <w:szCs w:val="24"/>
        </w:rPr>
        <w:t xml:space="preserve">complete </w:t>
      </w:r>
      <w:r w:rsidRPr="006C505A">
        <w:rPr>
          <w:rFonts w:ascii="Calibri" w:hAnsi="Calibri"/>
          <w:b w:val="0"/>
          <w:bCs/>
          <w:sz w:val="24"/>
          <w:szCs w:val="24"/>
        </w:rPr>
        <w:t xml:space="preserve">your </w:t>
      </w:r>
      <w:r w:rsidR="00A12238" w:rsidRPr="006C505A">
        <w:rPr>
          <w:rFonts w:ascii="Calibri" w:hAnsi="Calibri"/>
          <w:b w:val="0"/>
          <w:bCs/>
          <w:sz w:val="24"/>
          <w:szCs w:val="24"/>
        </w:rPr>
        <w:t xml:space="preserve">application via the </w:t>
      </w:r>
      <w:r w:rsidR="009A73D7" w:rsidRPr="006C505A">
        <w:rPr>
          <w:rFonts w:ascii="Calibri" w:hAnsi="Calibri"/>
          <w:b w:val="0"/>
          <w:bCs/>
          <w:sz w:val="24"/>
          <w:szCs w:val="24"/>
        </w:rPr>
        <w:t>COVID</w:t>
      </w:r>
      <w:r w:rsidR="00D40D45" w:rsidRPr="006C505A">
        <w:rPr>
          <w:rFonts w:ascii="Calibri" w:hAnsi="Calibri"/>
          <w:b w:val="0"/>
          <w:bCs/>
          <w:sz w:val="24"/>
          <w:szCs w:val="24"/>
        </w:rPr>
        <w:t xml:space="preserve">-19 </w:t>
      </w:r>
      <w:r w:rsidR="00861844" w:rsidRPr="006C505A">
        <w:rPr>
          <w:rFonts w:ascii="Calibri" w:hAnsi="Calibri"/>
          <w:b w:val="0"/>
          <w:bCs/>
          <w:sz w:val="24"/>
          <w:szCs w:val="24"/>
        </w:rPr>
        <w:t>Test Isolation</w:t>
      </w:r>
      <w:r w:rsidR="007131BD" w:rsidRPr="006C505A">
        <w:rPr>
          <w:rFonts w:ascii="Calibri" w:hAnsi="Calibri"/>
          <w:b w:val="0"/>
          <w:bCs/>
          <w:sz w:val="24"/>
          <w:szCs w:val="24"/>
        </w:rPr>
        <w:t xml:space="preserve"> Payment</w:t>
      </w:r>
      <w:r w:rsidR="00234F70" w:rsidRPr="006C505A">
        <w:rPr>
          <w:rFonts w:ascii="Calibri" w:hAnsi="Calibri"/>
          <w:b w:val="0"/>
          <w:bCs/>
          <w:sz w:val="24"/>
          <w:szCs w:val="24"/>
        </w:rPr>
        <w:t xml:space="preserve"> </w:t>
      </w:r>
      <w:hyperlink r:id="rId12" w:history="1">
        <w:r w:rsidR="00865D9F" w:rsidRPr="006C505A">
          <w:rPr>
            <w:rStyle w:val="Hyperlink"/>
            <w:rFonts w:ascii="Calibri" w:hAnsi="Calibri"/>
            <w:b w:val="0"/>
            <w:bCs/>
            <w:sz w:val="24"/>
            <w:szCs w:val="24"/>
          </w:rPr>
          <w:t>website</w:t>
        </w:r>
      </w:hyperlink>
      <w:hyperlink r:id="rId13" w:history="1"/>
      <w:r w:rsidR="00272B2A" w:rsidRPr="006C505A">
        <w:rPr>
          <w:rFonts w:ascii="Calibri" w:hAnsi="Calibri"/>
          <w:b w:val="0"/>
          <w:bCs/>
          <w:sz w:val="24"/>
          <w:szCs w:val="24"/>
        </w:rPr>
        <w:t>.</w:t>
      </w:r>
      <w:r w:rsidR="00272B2A" w:rsidRPr="006C505A">
        <w:rPr>
          <w:rFonts w:ascii="Calibri" w:hAnsi="Calibri"/>
          <w:bCs/>
        </w:rPr>
        <w:t xml:space="preserve"> </w:t>
      </w:r>
    </w:p>
    <w:p w14:paraId="72F81E1A" w14:textId="10F0FB05" w:rsidR="007D594B" w:rsidRPr="006C505A" w:rsidRDefault="00424739" w:rsidP="00E14F01">
      <w:pPr>
        <w:pStyle w:val="Heading2"/>
        <w:widowControl w:val="0"/>
        <w:rPr>
          <w:rFonts w:ascii="Calibri" w:hAnsi="Calibri" w:cs="Calibri"/>
          <w:b w:val="0"/>
          <w:sz w:val="24"/>
          <w:szCs w:val="24"/>
        </w:rPr>
      </w:pPr>
      <w:r w:rsidRPr="006C505A">
        <w:rPr>
          <w:rFonts w:ascii="Calibri" w:hAnsi="Calibri" w:cs="Calibri"/>
          <w:b w:val="0"/>
          <w:sz w:val="24"/>
          <w:szCs w:val="24"/>
        </w:rPr>
        <w:t xml:space="preserve">The Department </w:t>
      </w:r>
      <w:r w:rsidR="00BB48CB" w:rsidRPr="006C505A">
        <w:rPr>
          <w:rFonts w:ascii="Calibri" w:hAnsi="Calibri" w:cs="Calibri"/>
          <w:b w:val="0"/>
          <w:sz w:val="24"/>
          <w:szCs w:val="24"/>
        </w:rPr>
        <w:t xml:space="preserve">aims to process </w:t>
      </w:r>
      <w:r w:rsidRPr="006C505A">
        <w:rPr>
          <w:rFonts w:ascii="Calibri" w:hAnsi="Calibri" w:cs="Calibri"/>
          <w:b w:val="0"/>
          <w:sz w:val="24"/>
          <w:szCs w:val="24"/>
        </w:rPr>
        <w:t>payments</w:t>
      </w:r>
      <w:r w:rsidR="00BB48CB" w:rsidRPr="006C505A">
        <w:rPr>
          <w:rFonts w:ascii="Calibri" w:hAnsi="Calibri" w:cs="Calibri"/>
          <w:b w:val="0"/>
          <w:sz w:val="24"/>
          <w:szCs w:val="24"/>
        </w:rPr>
        <w:t xml:space="preserve"> </w:t>
      </w:r>
      <w:r w:rsidR="00770687" w:rsidRPr="006C505A">
        <w:rPr>
          <w:rFonts w:ascii="Calibri" w:hAnsi="Calibri" w:cs="Calibri"/>
          <w:b w:val="0"/>
          <w:sz w:val="24"/>
          <w:szCs w:val="24"/>
        </w:rPr>
        <w:t>within five business days</w:t>
      </w:r>
      <w:r w:rsidR="00770687" w:rsidRPr="006C505A">
        <w:rPr>
          <w:rFonts w:ascii="Calibri" w:hAnsi="Calibri" w:cs="Calibri"/>
          <w:b w:val="0"/>
          <w:bCs/>
          <w:sz w:val="24"/>
          <w:szCs w:val="24"/>
        </w:rPr>
        <w:t>.</w:t>
      </w:r>
      <w:r w:rsidR="00770687" w:rsidRPr="006C505A">
        <w:rPr>
          <w:rFonts w:ascii="Calibri" w:hAnsi="Calibri" w:cs="Calibri"/>
          <w:sz w:val="24"/>
          <w:szCs w:val="24"/>
        </w:rPr>
        <w:t xml:space="preserve"> </w:t>
      </w:r>
      <w:r w:rsidR="00E14F01" w:rsidRPr="006C505A">
        <w:rPr>
          <w:rFonts w:ascii="Calibri" w:hAnsi="Calibri" w:cs="Calibri"/>
          <w:b w:val="0"/>
          <w:sz w:val="24"/>
          <w:szCs w:val="24"/>
        </w:rPr>
        <w:t xml:space="preserve">However, </w:t>
      </w:r>
      <w:r w:rsidR="00E14F01" w:rsidRPr="006C505A">
        <w:rPr>
          <w:rFonts w:ascii="Calibri" w:hAnsi="Calibri" w:cs="Calibri"/>
          <w:b w:val="0"/>
          <w:bCs/>
          <w:sz w:val="24"/>
          <w:szCs w:val="24"/>
        </w:rPr>
        <w:t>the</w:t>
      </w:r>
      <w:r w:rsidR="00771905" w:rsidRPr="006C505A">
        <w:rPr>
          <w:rFonts w:ascii="Calibri" w:hAnsi="Calibri" w:cs="Calibri"/>
          <w:b w:val="0"/>
          <w:sz w:val="24"/>
          <w:szCs w:val="24"/>
        </w:rPr>
        <w:t xml:space="preserve"> </w:t>
      </w:r>
      <w:r w:rsidR="007D594B" w:rsidRPr="006C505A">
        <w:rPr>
          <w:rFonts w:ascii="Calibri" w:hAnsi="Calibri" w:cs="Calibri"/>
          <w:b w:val="0"/>
          <w:sz w:val="24"/>
          <w:szCs w:val="24"/>
        </w:rPr>
        <w:lastRenderedPageBreak/>
        <w:t>payment may take longer to arrive in your account</w:t>
      </w:r>
      <w:r w:rsidR="00FC3AEA" w:rsidRPr="006C505A">
        <w:rPr>
          <w:rFonts w:ascii="Calibri" w:hAnsi="Calibri" w:cs="Calibri"/>
          <w:b w:val="0"/>
          <w:sz w:val="24"/>
          <w:szCs w:val="24"/>
        </w:rPr>
        <w:t xml:space="preserve"> due to bank </w:t>
      </w:r>
      <w:r w:rsidR="00B417C9" w:rsidRPr="006C505A">
        <w:rPr>
          <w:rFonts w:ascii="Calibri" w:hAnsi="Calibri" w:cs="Calibri"/>
          <w:b w:val="0"/>
          <w:sz w:val="24"/>
          <w:szCs w:val="24"/>
        </w:rPr>
        <w:t xml:space="preserve">transfer </w:t>
      </w:r>
      <w:r w:rsidR="00A6042D" w:rsidRPr="006C505A">
        <w:rPr>
          <w:rFonts w:ascii="Calibri" w:hAnsi="Calibri" w:cs="Calibri"/>
          <w:b w:val="0"/>
          <w:sz w:val="24"/>
          <w:szCs w:val="24"/>
        </w:rPr>
        <w:t>timeframes</w:t>
      </w:r>
      <w:r w:rsidR="00FC3AEA" w:rsidRPr="006C505A">
        <w:rPr>
          <w:rFonts w:ascii="Calibri" w:hAnsi="Calibri" w:cs="Calibri"/>
          <w:b w:val="0"/>
          <w:sz w:val="24"/>
          <w:szCs w:val="24"/>
        </w:rPr>
        <w:t xml:space="preserve">. </w:t>
      </w:r>
    </w:p>
    <w:p w14:paraId="7C772947" w14:textId="296102CE" w:rsidR="008B12D4" w:rsidRPr="006C505A" w:rsidRDefault="00C72581" w:rsidP="00272B2A">
      <w:pPr>
        <w:pStyle w:val="Heading2"/>
        <w:widowControl w:val="0"/>
        <w:rPr>
          <w:rFonts w:ascii="Calibri" w:hAnsi="Calibri"/>
          <w:bCs/>
        </w:rPr>
      </w:pPr>
      <w:r w:rsidRPr="006C505A">
        <w:rPr>
          <w:rFonts w:ascii="Calibri" w:hAnsi="Calibri"/>
          <w:b w:val="0"/>
          <w:bCs/>
          <w:sz w:val="24"/>
          <w:szCs w:val="24"/>
        </w:rPr>
        <w:t xml:space="preserve">You need to complete all </w:t>
      </w:r>
      <w:r w:rsidR="00A91C86" w:rsidRPr="006C505A">
        <w:rPr>
          <w:rFonts w:ascii="Calibri" w:hAnsi="Calibri"/>
          <w:b w:val="0"/>
          <w:bCs/>
          <w:sz w:val="24"/>
          <w:szCs w:val="24"/>
        </w:rPr>
        <w:t>parts of the</w:t>
      </w:r>
      <w:r w:rsidR="00A77AA5" w:rsidRPr="006C505A">
        <w:rPr>
          <w:rFonts w:ascii="Calibri" w:hAnsi="Calibri"/>
          <w:b w:val="0"/>
          <w:bCs/>
          <w:sz w:val="24"/>
          <w:szCs w:val="24"/>
        </w:rPr>
        <w:t xml:space="preserve"> application</w:t>
      </w:r>
      <w:r w:rsidR="00103B9B" w:rsidRPr="006C505A">
        <w:rPr>
          <w:rFonts w:ascii="Calibri" w:hAnsi="Calibri"/>
          <w:b w:val="0"/>
          <w:bCs/>
          <w:sz w:val="24"/>
          <w:szCs w:val="24"/>
        </w:rPr>
        <w:t xml:space="preserve"> correctly</w:t>
      </w:r>
      <w:r w:rsidR="00A77AA5" w:rsidRPr="006C505A">
        <w:rPr>
          <w:rFonts w:ascii="Calibri" w:hAnsi="Calibri"/>
          <w:b w:val="0"/>
          <w:bCs/>
          <w:sz w:val="24"/>
          <w:szCs w:val="24"/>
        </w:rPr>
        <w:t xml:space="preserve"> to ensure </w:t>
      </w:r>
      <w:r w:rsidR="00103B9B" w:rsidRPr="006C505A">
        <w:rPr>
          <w:rFonts w:ascii="Calibri" w:hAnsi="Calibri"/>
          <w:b w:val="0"/>
          <w:bCs/>
          <w:sz w:val="24"/>
          <w:szCs w:val="24"/>
        </w:rPr>
        <w:t xml:space="preserve">it can be </w:t>
      </w:r>
      <w:r w:rsidR="005F709E" w:rsidRPr="006C505A">
        <w:rPr>
          <w:rFonts w:ascii="Calibri" w:hAnsi="Calibri"/>
          <w:b w:val="0"/>
          <w:bCs/>
          <w:sz w:val="24"/>
          <w:szCs w:val="24"/>
        </w:rPr>
        <w:t>processed quickly</w:t>
      </w:r>
      <w:r w:rsidR="008B12D4" w:rsidRPr="006C505A">
        <w:rPr>
          <w:rFonts w:ascii="Calibri" w:hAnsi="Calibri"/>
          <w:b w:val="0"/>
          <w:bCs/>
          <w:sz w:val="24"/>
          <w:szCs w:val="24"/>
        </w:rPr>
        <w:t>.</w:t>
      </w:r>
      <w:r w:rsidR="00A6042D" w:rsidRPr="006C505A">
        <w:rPr>
          <w:rFonts w:ascii="Calibri" w:hAnsi="Calibri"/>
          <w:b w:val="0"/>
          <w:bCs/>
          <w:sz w:val="24"/>
          <w:szCs w:val="24"/>
        </w:rPr>
        <w:t xml:space="preserve"> </w:t>
      </w:r>
      <w:r w:rsidR="00A6042D" w:rsidRPr="006C505A">
        <w:rPr>
          <w:rFonts w:ascii="Calibri" w:hAnsi="Calibri"/>
          <w:b w:val="0"/>
          <w:sz w:val="24"/>
          <w:szCs w:val="24"/>
        </w:rPr>
        <w:t xml:space="preserve">This includes providing the correct supporting documentation, </w:t>
      </w:r>
      <w:r w:rsidR="00D02E75" w:rsidRPr="006C505A">
        <w:rPr>
          <w:rFonts w:ascii="Calibri" w:hAnsi="Calibri"/>
          <w:b w:val="0"/>
          <w:sz w:val="24"/>
          <w:szCs w:val="24"/>
        </w:rPr>
        <w:t xml:space="preserve">a valid </w:t>
      </w:r>
      <w:r w:rsidR="00A6042D" w:rsidRPr="006C505A">
        <w:rPr>
          <w:rFonts w:ascii="Calibri" w:hAnsi="Calibri"/>
          <w:b w:val="0"/>
          <w:sz w:val="24"/>
          <w:szCs w:val="24"/>
        </w:rPr>
        <w:t>test date, and ensuring all documents have uploaded.</w:t>
      </w:r>
    </w:p>
    <w:p w14:paraId="6D4139B4" w14:textId="6C3BD99A" w:rsidR="00A2217E" w:rsidRPr="006C505A" w:rsidRDefault="00A2217E" w:rsidP="00A2217E">
      <w:pPr>
        <w:pStyle w:val="Heading1"/>
        <w:rPr>
          <w:rFonts w:ascii="Calibri" w:hAnsi="Calibri"/>
          <w:szCs w:val="24"/>
        </w:rPr>
      </w:pPr>
      <w:r w:rsidRPr="006C505A">
        <w:rPr>
          <w:rFonts w:ascii="Calibri" w:hAnsi="Calibri"/>
          <w:szCs w:val="24"/>
        </w:rPr>
        <w:t xml:space="preserve">Available </w:t>
      </w:r>
      <w:r w:rsidR="009F25B7" w:rsidRPr="006C505A">
        <w:rPr>
          <w:rFonts w:ascii="Calibri" w:hAnsi="Calibri"/>
          <w:szCs w:val="24"/>
        </w:rPr>
        <w:t>payment</w:t>
      </w:r>
    </w:p>
    <w:p w14:paraId="7F7DBFDE" w14:textId="77777777" w:rsidR="00010C46" w:rsidRPr="006C505A" w:rsidRDefault="00620759" w:rsidP="00DD57E9">
      <w:pPr>
        <w:pStyle w:val="Heading2"/>
        <w:keepNext w:val="0"/>
        <w:widowControl w:val="0"/>
        <w:rPr>
          <w:rFonts w:ascii="Calibri" w:hAnsi="Calibri" w:cs="Calibri"/>
          <w:b w:val="0"/>
          <w:sz w:val="24"/>
          <w:szCs w:val="24"/>
        </w:rPr>
      </w:pPr>
      <w:r w:rsidRPr="006C505A">
        <w:rPr>
          <w:rFonts w:ascii="Calibri" w:hAnsi="Calibri" w:cs="Calibri"/>
          <w:b w:val="0"/>
          <w:sz w:val="24"/>
          <w:szCs w:val="24"/>
        </w:rPr>
        <w:t>The payment amount</w:t>
      </w:r>
      <w:r w:rsidR="009F25B7" w:rsidRPr="006C505A">
        <w:rPr>
          <w:rFonts w:ascii="Calibri" w:hAnsi="Calibri" w:cs="Calibri"/>
          <w:b w:val="0"/>
          <w:sz w:val="24"/>
          <w:szCs w:val="24"/>
        </w:rPr>
        <w:t xml:space="preserve"> </w:t>
      </w:r>
      <w:r w:rsidR="00413A36" w:rsidRPr="006C505A">
        <w:rPr>
          <w:rFonts w:ascii="Calibri" w:hAnsi="Calibri" w:cs="Calibri"/>
          <w:b w:val="0"/>
          <w:sz w:val="24"/>
          <w:szCs w:val="24"/>
        </w:rPr>
        <w:t>is $</w:t>
      </w:r>
      <w:r w:rsidR="00C5699C" w:rsidRPr="006C505A">
        <w:rPr>
          <w:rFonts w:ascii="Calibri" w:hAnsi="Calibri" w:cs="Calibri"/>
          <w:b w:val="0"/>
          <w:sz w:val="24"/>
          <w:szCs w:val="24"/>
        </w:rPr>
        <w:t>450</w:t>
      </w:r>
      <w:r w:rsidR="00413A36" w:rsidRPr="006C505A">
        <w:rPr>
          <w:rFonts w:ascii="Calibri" w:hAnsi="Calibri" w:cs="Calibri"/>
          <w:b w:val="0"/>
          <w:sz w:val="24"/>
          <w:szCs w:val="24"/>
        </w:rPr>
        <w:t xml:space="preserve"> </w:t>
      </w:r>
      <w:r w:rsidR="00C74B1E" w:rsidRPr="006C505A">
        <w:rPr>
          <w:rFonts w:ascii="Calibri" w:hAnsi="Calibri" w:cs="Calibri"/>
          <w:b w:val="0"/>
          <w:sz w:val="24"/>
          <w:szCs w:val="24"/>
        </w:rPr>
        <w:t>per test</w:t>
      </w:r>
      <w:r w:rsidR="009F25B7" w:rsidRPr="006C505A">
        <w:rPr>
          <w:rFonts w:ascii="Calibri" w:hAnsi="Calibri" w:cs="Calibri"/>
          <w:b w:val="0"/>
          <w:sz w:val="24"/>
          <w:szCs w:val="24"/>
        </w:rPr>
        <w:t xml:space="preserve">. </w:t>
      </w:r>
    </w:p>
    <w:p w14:paraId="7AC5E26C" w14:textId="4640852A" w:rsidR="00413A36" w:rsidRPr="006C505A" w:rsidRDefault="001925E2" w:rsidP="00DD57E9">
      <w:pPr>
        <w:pStyle w:val="Heading2"/>
        <w:keepNext w:val="0"/>
        <w:widowControl w:val="0"/>
        <w:rPr>
          <w:rFonts w:ascii="Calibri" w:hAnsi="Calibri" w:cs="Calibri"/>
          <w:b w:val="0"/>
          <w:sz w:val="24"/>
          <w:szCs w:val="24"/>
        </w:rPr>
      </w:pPr>
      <w:r w:rsidRPr="006C505A">
        <w:rPr>
          <w:rFonts w:ascii="Calibri" w:hAnsi="Calibri" w:cs="Calibri"/>
          <w:b w:val="0"/>
          <w:sz w:val="24"/>
          <w:szCs w:val="24"/>
        </w:rPr>
        <w:t>You</w:t>
      </w:r>
      <w:r w:rsidR="00DD57E9" w:rsidRPr="006C505A">
        <w:rPr>
          <w:rFonts w:ascii="Calibri" w:hAnsi="Calibri" w:cs="Calibri"/>
          <w:b w:val="0"/>
          <w:sz w:val="24"/>
          <w:szCs w:val="24"/>
        </w:rPr>
        <w:t xml:space="preserve"> can only receive a payment for </w:t>
      </w:r>
      <w:r w:rsidR="00F073B1" w:rsidRPr="006C505A">
        <w:rPr>
          <w:rFonts w:ascii="Calibri" w:hAnsi="Calibri" w:cs="Calibri"/>
          <w:b w:val="0"/>
          <w:sz w:val="24"/>
          <w:szCs w:val="24"/>
        </w:rPr>
        <w:t>one</w:t>
      </w:r>
      <w:r w:rsidR="00DD57E9" w:rsidRPr="006C505A">
        <w:rPr>
          <w:rFonts w:ascii="Calibri" w:hAnsi="Calibri" w:cs="Calibri"/>
          <w:b w:val="0"/>
          <w:sz w:val="24"/>
          <w:szCs w:val="24"/>
        </w:rPr>
        <w:t xml:space="preserve"> test within a 30-day period</w:t>
      </w:r>
      <w:r w:rsidR="00F12201" w:rsidRPr="006C505A">
        <w:rPr>
          <w:rStyle w:val="FootnoteReference"/>
          <w:rFonts w:ascii="Calibri" w:hAnsi="Calibri" w:cs="Calibri"/>
          <w:b w:val="0"/>
          <w:sz w:val="24"/>
          <w:szCs w:val="24"/>
        </w:rPr>
        <w:footnoteReference w:id="4"/>
      </w:r>
      <w:r w:rsidR="00DD57E9" w:rsidRPr="006C505A">
        <w:rPr>
          <w:rFonts w:ascii="Calibri" w:hAnsi="Calibri" w:cs="Calibri"/>
          <w:b w:val="0"/>
          <w:sz w:val="24"/>
          <w:szCs w:val="24"/>
        </w:rPr>
        <w:t xml:space="preserve">, unless </w:t>
      </w:r>
      <w:r w:rsidRPr="006C505A">
        <w:rPr>
          <w:rFonts w:ascii="Calibri" w:hAnsi="Calibri" w:cs="Calibri"/>
          <w:b w:val="0"/>
          <w:sz w:val="24"/>
          <w:szCs w:val="24"/>
        </w:rPr>
        <w:t>you have been</w:t>
      </w:r>
      <w:r w:rsidR="00DD57E9" w:rsidRPr="006C505A">
        <w:rPr>
          <w:rFonts w:ascii="Calibri" w:hAnsi="Calibri" w:cs="Calibri"/>
          <w:b w:val="0"/>
          <w:sz w:val="24"/>
          <w:szCs w:val="24"/>
        </w:rPr>
        <w:t xml:space="preserve"> directed to have more than one test in that time by the Department of Health</w:t>
      </w:r>
      <w:r w:rsidR="00A77420" w:rsidRPr="006C505A">
        <w:rPr>
          <w:rFonts w:ascii="Calibri" w:hAnsi="Calibri" w:cs="Calibri"/>
          <w:b w:val="0"/>
          <w:sz w:val="24"/>
          <w:szCs w:val="24"/>
        </w:rPr>
        <w:t>,</w:t>
      </w:r>
      <w:r w:rsidR="00A6042D" w:rsidRPr="006C505A">
        <w:rPr>
          <w:rFonts w:ascii="Calibri" w:hAnsi="Calibri" w:cs="Calibri"/>
          <w:b w:val="0"/>
          <w:sz w:val="24"/>
          <w:szCs w:val="24"/>
        </w:rPr>
        <w:t xml:space="preserve"> </w:t>
      </w:r>
      <w:r w:rsidR="00A56EA9" w:rsidRPr="006C505A">
        <w:rPr>
          <w:rFonts w:ascii="Calibri" w:hAnsi="Calibri" w:cs="Calibri"/>
          <w:b w:val="0"/>
          <w:sz w:val="24"/>
          <w:szCs w:val="24"/>
        </w:rPr>
        <w:t>its</w:t>
      </w:r>
      <w:r w:rsidR="00A6042D" w:rsidRPr="006C505A">
        <w:rPr>
          <w:rFonts w:ascii="Calibri" w:hAnsi="Calibri" w:cs="Calibri"/>
          <w:b w:val="0"/>
          <w:sz w:val="24"/>
          <w:szCs w:val="24"/>
        </w:rPr>
        <w:t xml:space="preserve"> </w:t>
      </w:r>
      <w:r w:rsidR="003247F9" w:rsidRPr="006C505A">
        <w:rPr>
          <w:rFonts w:ascii="Calibri" w:hAnsi="Calibri" w:cs="Calibri"/>
          <w:b w:val="0"/>
          <w:sz w:val="24"/>
          <w:szCs w:val="24"/>
        </w:rPr>
        <w:t xml:space="preserve">authorised </w:t>
      </w:r>
      <w:r w:rsidR="00A6042D" w:rsidRPr="006C505A">
        <w:rPr>
          <w:rFonts w:ascii="Calibri" w:hAnsi="Calibri" w:cs="Calibri"/>
          <w:b w:val="0"/>
          <w:sz w:val="24"/>
          <w:szCs w:val="24"/>
        </w:rPr>
        <w:t>agent</w:t>
      </w:r>
      <w:r w:rsidR="00223AF3" w:rsidRPr="006C505A">
        <w:rPr>
          <w:rFonts w:ascii="Calibri" w:hAnsi="Calibri" w:cs="Calibri"/>
          <w:b w:val="0"/>
          <w:sz w:val="24"/>
          <w:szCs w:val="24"/>
        </w:rPr>
        <w:t xml:space="preserve"> (such as your workplace or an education provider),</w:t>
      </w:r>
      <w:r w:rsidR="007371FA" w:rsidRPr="006C505A">
        <w:rPr>
          <w:rFonts w:ascii="Calibri" w:hAnsi="Calibri" w:cs="Calibri"/>
          <w:b w:val="0"/>
          <w:sz w:val="24"/>
          <w:szCs w:val="24"/>
        </w:rPr>
        <w:t xml:space="preserve"> or a positive case</w:t>
      </w:r>
      <w:r w:rsidR="00A3736A" w:rsidRPr="006C505A">
        <w:rPr>
          <w:rFonts w:ascii="Calibri" w:hAnsi="Calibri" w:cs="Calibri"/>
          <w:b w:val="0"/>
          <w:sz w:val="24"/>
          <w:szCs w:val="24"/>
        </w:rPr>
        <w:t>.</w:t>
      </w:r>
    </w:p>
    <w:p w14:paraId="6CB4167F" w14:textId="4DDE4623" w:rsidR="00547E4C" w:rsidRPr="006C505A" w:rsidRDefault="00B72C7F" w:rsidP="00547E4C">
      <w:pPr>
        <w:pStyle w:val="Heading2"/>
        <w:keepNext w:val="0"/>
        <w:widowControl w:val="0"/>
        <w:rPr>
          <w:rFonts w:ascii="Calibri" w:hAnsi="Calibri"/>
          <w:szCs w:val="24"/>
        </w:rPr>
      </w:pPr>
      <w:r w:rsidRPr="006C505A">
        <w:rPr>
          <w:rFonts w:ascii="Calibri" w:hAnsi="Calibri" w:cs="Calibri"/>
          <w:b w:val="0"/>
          <w:sz w:val="24"/>
          <w:szCs w:val="24"/>
        </w:rPr>
        <w:t xml:space="preserve">You </w:t>
      </w:r>
      <w:r w:rsidR="00547E4C" w:rsidRPr="006C505A">
        <w:rPr>
          <w:rFonts w:ascii="Calibri" w:hAnsi="Calibri" w:cs="Calibri"/>
          <w:b w:val="0"/>
          <w:sz w:val="24"/>
          <w:szCs w:val="24"/>
        </w:rPr>
        <w:t xml:space="preserve">can receive a Test Isolation Payment and another worker support payment, such as the  </w:t>
      </w:r>
      <w:hyperlink r:id="rId14" w:history="1">
        <w:r w:rsidR="00DC3234" w:rsidRPr="006C505A">
          <w:rPr>
            <w:rStyle w:val="Hyperlink"/>
            <w:rFonts w:ascii="Calibri" w:hAnsi="Calibri"/>
            <w:b w:val="0"/>
            <w:bCs/>
            <w:sz w:val="24"/>
            <w:szCs w:val="24"/>
          </w:rPr>
          <w:t>Pandemic Leave Disaster Payment</w:t>
        </w:r>
      </w:hyperlink>
      <w:r w:rsidR="00547E4C" w:rsidRPr="006C505A">
        <w:rPr>
          <w:rFonts w:ascii="Calibri" w:hAnsi="Calibri" w:cs="Calibri"/>
          <w:b w:val="0"/>
          <w:sz w:val="24"/>
          <w:szCs w:val="24"/>
        </w:rPr>
        <w:t xml:space="preserve">, only if they are for </w:t>
      </w:r>
      <w:r w:rsidR="00547E4C" w:rsidRPr="006C505A">
        <w:rPr>
          <w:rFonts w:ascii="Calibri" w:hAnsi="Calibri" w:cs="Calibri"/>
          <w:b w:val="0"/>
          <w:sz w:val="24"/>
          <w:szCs w:val="24"/>
          <w:u w:val="single"/>
        </w:rPr>
        <w:t>different</w:t>
      </w:r>
      <w:r w:rsidR="00547E4C" w:rsidRPr="006C505A">
        <w:rPr>
          <w:rFonts w:ascii="Calibri" w:hAnsi="Calibri" w:cs="Calibri"/>
          <w:b w:val="0"/>
          <w:sz w:val="24"/>
          <w:szCs w:val="24"/>
        </w:rPr>
        <w:t xml:space="preserve"> periods of </w:t>
      </w:r>
      <w:r w:rsidR="00A66E99" w:rsidRPr="006C505A">
        <w:rPr>
          <w:rFonts w:ascii="Calibri" w:hAnsi="Calibri" w:cs="Calibri"/>
          <w:b w:val="0"/>
          <w:sz w:val="24"/>
          <w:szCs w:val="24"/>
        </w:rPr>
        <w:t>self-</w:t>
      </w:r>
      <w:r w:rsidR="00547E4C" w:rsidRPr="006C505A">
        <w:rPr>
          <w:rFonts w:ascii="Calibri" w:hAnsi="Calibri" w:cs="Calibri"/>
          <w:b w:val="0"/>
          <w:sz w:val="24"/>
          <w:szCs w:val="24"/>
        </w:rPr>
        <w:t>isolation</w:t>
      </w:r>
      <w:r w:rsidR="00D01273" w:rsidRPr="006C505A">
        <w:rPr>
          <w:rFonts w:ascii="Calibri" w:hAnsi="Calibri" w:cs="Calibri"/>
          <w:b w:val="0"/>
          <w:sz w:val="24"/>
          <w:szCs w:val="24"/>
        </w:rPr>
        <w:t>.</w:t>
      </w:r>
      <w:r w:rsidR="00547E4C" w:rsidRPr="006C505A">
        <w:rPr>
          <w:rFonts w:ascii="Calibri" w:hAnsi="Calibri" w:cs="Calibri"/>
          <w:b w:val="0"/>
          <w:sz w:val="24"/>
          <w:szCs w:val="24"/>
        </w:rPr>
        <w:t xml:space="preserve"> </w:t>
      </w:r>
    </w:p>
    <w:p w14:paraId="58EA6252" w14:textId="6A9EE495" w:rsidR="00A2217E" w:rsidRPr="006C505A" w:rsidRDefault="00A2217E" w:rsidP="00547E4C">
      <w:pPr>
        <w:pStyle w:val="Heading1"/>
        <w:rPr>
          <w:rFonts w:ascii="Calibri" w:hAnsi="Calibri"/>
          <w:szCs w:val="24"/>
        </w:rPr>
      </w:pPr>
      <w:r w:rsidRPr="006C505A">
        <w:rPr>
          <w:rFonts w:ascii="Calibri" w:hAnsi="Calibri"/>
          <w:szCs w:val="24"/>
        </w:rPr>
        <w:t>Evidence of eligibility and compliance</w:t>
      </w:r>
    </w:p>
    <w:p w14:paraId="0E93E8EF" w14:textId="17132BC9" w:rsidR="00816E8A" w:rsidRPr="006C505A" w:rsidRDefault="00481F06" w:rsidP="00DE262D">
      <w:pPr>
        <w:pStyle w:val="Heading2"/>
      </w:pPr>
      <w:r w:rsidRPr="006C505A">
        <w:rPr>
          <w:rFonts w:ascii="Calibri" w:hAnsi="Calibri"/>
          <w:b w:val="0"/>
          <w:bCs/>
          <w:sz w:val="24"/>
          <w:szCs w:val="24"/>
        </w:rPr>
        <w:t xml:space="preserve">To receive </w:t>
      </w:r>
      <w:r w:rsidR="00D8301F" w:rsidRPr="006C505A">
        <w:rPr>
          <w:rFonts w:ascii="Calibri" w:hAnsi="Calibri"/>
          <w:b w:val="0"/>
          <w:bCs/>
          <w:sz w:val="24"/>
          <w:szCs w:val="24"/>
        </w:rPr>
        <w:t xml:space="preserve">a </w:t>
      </w:r>
      <w:r w:rsidR="0058525F" w:rsidRPr="006C505A">
        <w:rPr>
          <w:rFonts w:ascii="Calibri" w:hAnsi="Calibri"/>
          <w:b w:val="0"/>
          <w:bCs/>
          <w:sz w:val="24"/>
          <w:szCs w:val="24"/>
        </w:rPr>
        <w:t>payment,</w:t>
      </w:r>
      <w:r w:rsidRPr="006C505A">
        <w:rPr>
          <w:rFonts w:ascii="Calibri" w:hAnsi="Calibri"/>
          <w:b w:val="0"/>
          <w:bCs/>
          <w:sz w:val="24"/>
          <w:szCs w:val="24"/>
        </w:rPr>
        <w:t xml:space="preserve"> you must agree to follow </w:t>
      </w:r>
      <w:r w:rsidR="001636BB" w:rsidRPr="006C505A">
        <w:rPr>
          <w:rFonts w:ascii="Calibri" w:hAnsi="Calibri"/>
          <w:b w:val="0"/>
          <w:bCs/>
          <w:sz w:val="24"/>
          <w:szCs w:val="24"/>
        </w:rPr>
        <w:t xml:space="preserve">Victoria’s </w:t>
      </w:r>
      <w:r w:rsidRPr="006C505A">
        <w:rPr>
          <w:rFonts w:ascii="Calibri" w:hAnsi="Calibri"/>
          <w:b w:val="0"/>
          <w:bCs/>
          <w:sz w:val="24"/>
          <w:szCs w:val="24"/>
        </w:rPr>
        <w:t xml:space="preserve">self-isolation guidelines </w:t>
      </w:r>
      <w:r w:rsidR="00D8301F" w:rsidRPr="006C505A">
        <w:rPr>
          <w:rFonts w:ascii="Calibri" w:hAnsi="Calibri"/>
          <w:b w:val="0"/>
          <w:bCs/>
          <w:sz w:val="24"/>
          <w:szCs w:val="24"/>
        </w:rPr>
        <w:t xml:space="preserve">while waiting for your </w:t>
      </w:r>
      <w:r w:rsidR="006A01A0" w:rsidRPr="006C505A">
        <w:rPr>
          <w:rFonts w:ascii="Calibri" w:hAnsi="Calibri"/>
          <w:b w:val="0"/>
          <w:bCs/>
          <w:sz w:val="24"/>
          <w:szCs w:val="24"/>
        </w:rPr>
        <w:t xml:space="preserve">Polymerase chain reaction (PCR) </w:t>
      </w:r>
      <w:r w:rsidR="00D8301F" w:rsidRPr="006C505A">
        <w:rPr>
          <w:rFonts w:ascii="Calibri" w:hAnsi="Calibri"/>
          <w:b w:val="0"/>
          <w:bCs/>
          <w:sz w:val="24"/>
          <w:szCs w:val="24"/>
        </w:rPr>
        <w:t>COVID-19 test results</w:t>
      </w:r>
      <w:r w:rsidRPr="006C505A">
        <w:rPr>
          <w:rFonts w:ascii="Calibri" w:hAnsi="Calibri"/>
          <w:b w:val="0"/>
          <w:bCs/>
          <w:sz w:val="24"/>
          <w:szCs w:val="24"/>
        </w:rPr>
        <w:t>.</w:t>
      </w:r>
      <w:r w:rsidR="006418C5" w:rsidRPr="006C505A">
        <w:rPr>
          <w:rFonts w:ascii="Calibri" w:hAnsi="Calibri"/>
          <w:b w:val="0"/>
          <w:bCs/>
          <w:sz w:val="24"/>
          <w:szCs w:val="24"/>
        </w:rPr>
        <w:t xml:space="preserve"> If you do not follow these guidelines</w:t>
      </w:r>
      <w:r w:rsidR="00D10233" w:rsidRPr="006C505A">
        <w:rPr>
          <w:rFonts w:ascii="Calibri" w:hAnsi="Calibri"/>
          <w:b w:val="0"/>
          <w:bCs/>
          <w:sz w:val="24"/>
          <w:szCs w:val="24"/>
        </w:rPr>
        <w:t xml:space="preserve"> you </w:t>
      </w:r>
      <w:r w:rsidR="00C12CDF" w:rsidRPr="006C505A">
        <w:rPr>
          <w:rFonts w:ascii="Calibri" w:hAnsi="Calibri"/>
          <w:b w:val="0"/>
          <w:bCs/>
          <w:sz w:val="24"/>
          <w:szCs w:val="24"/>
        </w:rPr>
        <w:t xml:space="preserve">will </w:t>
      </w:r>
      <w:r w:rsidR="00D10233" w:rsidRPr="006C505A">
        <w:rPr>
          <w:rFonts w:ascii="Calibri" w:hAnsi="Calibri"/>
          <w:b w:val="0"/>
          <w:bCs/>
          <w:sz w:val="24"/>
          <w:szCs w:val="24"/>
        </w:rPr>
        <w:t>be required to repay the</w:t>
      </w:r>
      <w:r w:rsidR="00B51C68" w:rsidRPr="006C505A">
        <w:rPr>
          <w:rFonts w:ascii="Calibri" w:hAnsi="Calibri"/>
          <w:b w:val="0"/>
          <w:bCs/>
          <w:sz w:val="24"/>
          <w:szCs w:val="24"/>
        </w:rPr>
        <w:t xml:space="preserve"> </w:t>
      </w:r>
      <w:r w:rsidR="00B51C68" w:rsidRPr="006C505A">
        <w:rPr>
          <w:rFonts w:ascii="Calibri" w:hAnsi="Calibri"/>
          <w:b w:val="0"/>
          <w:sz w:val="24"/>
          <w:szCs w:val="24"/>
        </w:rPr>
        <w:t>payment</w:t>
      </w:r>
      <w:r w:rsidR="00D10233" w:rsidRPr="006C505A">
        <w:rPr>
          <w:rFonts w:ascii="Calibri" w:hAnsi="Calibri"/>
          <w:b w:val="0"/>
          <w:bCs/>
          <w:sz w:val="24"/>
          <w:szCs w:val="24"/>
        </w:rPr>
        <w:t>.</w:t>
      </w:r>
    </w:p>
    <w:p w14:paraId="32CAC439" w14:textId="36C640B0" w:rsidR="0035273D" w:rsidRPr="006C505A" w:rsidRDefault="00BC0FAA" w:rsidP="0035273D">
      <w:pPr>
        <w:pStyle w:val="Heading2"/>
        <w:rPr>
          <w:rFonts w:ascii="Calibri" w:hAnsi="Calibri"/>
          <w:b w:val="0"/>
          <w:bCs/>
          <w:sz w:val="24"/>
          <w:szCs w:val="24"/>
        </w:rPr>
      </w:pPr>
      <w:r w:rsidRPr="006C505A">
        <w:rPr>
          <w:rFonts w:ascii="Calibri" w:hAnsi="Calibri"/>
          <w:b w:val="0"/>
          <w:bCs/>
          <w:sz w:val="24"/>
          <w:szCs w:val="24"/>
        </w:rPr>
        <w:t>To receive a payment</w:t>
      </w:r>
      <w:r w:rsidR="00D10233" w:rsidRPr="006C505A">
        <w:rPr>
          <w:rFonts w:ascii="Calibri" w:hAnsi="Calibri"/>
          <w:b w:val="0"/>
          <w:bCs/>
          <w:sz w:val="24"/>
          <w:szCs w:val="24"/>
        </w:rPr>
        <w:t>,</w:t>
      </w:r>
      <w:r w:rsidRPr="006C505A">
        <w:rPr>
          <w:rFonts w:ascii="Calibri" w:hAnsi="Calibri"/>
          <w:b w:val="0"/>
          <w:bCs/>
          <w:sz w:val="24"/>
          <w:szCs w:val="24"/>
        </w:rPr>
        <w:t xml:space="preserve"> you</w:t>
      </w:r>
      <w:r w:rsidR="00A77AA5" w:rsidRPr="006C505A">
        <w:rPr>
          <w:rFonts w:ascii="Calibri" w:hAnsi="Calibri"/>
          <w:b w:val="0"/>
          <w:bCs/>
          <w:sz w:val="24"/>
          <w:szCs w:val="24"/>
        </w:rPr>
        <w:t xml:space="preserve"> must </w:t>
      </w:r>
      <w:r w:rsidR="00D10233" w:rsidRPr="006C505A">
        <w:rPr>
          <w:rFonts w:ascii="Calibri" w:hAnsi="Calibri"/>
          <w:b w:val="0"/>
          <w:bCs/>
          <w:sz w:val="24"/>
          <w:szCs w:val="24"/>
        </w:rPr>
        <w:t>confirm that you meet all of the eligibility criteria</w:t>
      </w:r>
      <w:r w:rsidR="005B33A3" w:rsidRPr="006C505A">
        <w:rPr>
          <w:rFonts w:ascii="Calibri" w:hAnsi="Calibri"/>
          <w:b w:val="0"/>
          <w:bCs/>
          <w:sz w:val="24"/>
          <w:szCs w:val="24"/>
        </w:rPr>
        <w:t xml:space="preserve"> and</w:t>
      </w:r>
      <w:r w:rsidR="005F5AC6" w:rsidRPr="006C505A">
        <w:rPr>
          <w:rFonts w:ascii="Calibri" w:hAnsi="Calibri"/>
          <w:b w:val="0"/>
          <w:bCs/>
          <w:sz w:val="24"/>
          <w:szCs w:val="24"/>
        </w:rPr>
        <w:t xml:space="preserve"> provide evidence</w:t>
      </w:r>
      <w:r w:rsidR="006E3894" w:rsidRPr="006C505A">
        <w:rPr>
          <w:rFonts w:ascii="Calibri" w:hAnsi="Calibri"/>
          <w:b w:val="0"/>
          <w:bCs/>
          <w:sz w:val="24"/>
          <w:szCs w:val="24"/>
        </w:rPr>
        <w:t xml:space="preserve"> if </w:t>
      </w:r>
      <w:r w:rsidR="005B33A3" w:rsidRPr="006C505A">
        <w:rPr>
          <w:rFonts w:ascii="Calibri" w:hAnsi="Calibri"/>
          <w:b w:val="0"/>
          <w:bCs/>
          <w:sz w:val="24"/>
          <w:szCs w:val="24"/>
        </w:rPr>
        <w:t>asked.</w:t>
      </w:r>
    </w:p>
    <w:p w14:paraId="3B772D1E" w14:textId="6F13A88A" w:rsidR="009A77E3" w:rsidRPr="006C505A" w:rsidRDefault="00BC0FAA" w:rsidP="006A48BD">
      <w:pPr>
        <w:pStyle w:val="Heading2"/>
        <w:rPr>
          <w:rFonts w:ascii="Calibri" w:hAnsi="Calibri"/>
          <w:b w:val="0"/>
          <w:bCs/>
          <w:sz w:val="24"/>
          <w:szCs w:val="24"/>
        </w:rPr>
      </w:pPr>
      <w:r w:rsidRPr="006C505A">
        <w:rPr>
          <w:rFonts w:ascii="Calibri" w:hAnsi="Calibri"/>
          <w:b w:val="0"/>
          <w:bCs/>
          <w:sz w:val="24"/>
          <w:szCs w:val="24"/>
        </w:rPr>
        <w:t>You</w:t>
      </w:r>
      <w:r w:rsidR="007C130C" w:rsidRPr="006C505A">
        <w:rPr>
          <w:rFonts w:ascii="Calibri" w:hAnsi="Calibri"/>
          <w:b w:val="0"/>
          <w:bCs/>
          <w:sz w:val="24"/>
          <w:szCs w:val="24"/>
        </w:rPr>
        <w:t xml:space="preserve"> must provide</w:t>
      </w:r>
      <w:r w:rsidR="009A77E3" w:rsidRPr="006C505A">
        <w:rPr>
          <w:rFonts w:ascii="Calibri" w:hAnsi="Calibri"/>
          <w:b w:val="0"/>
          <w:bCs/>
          <w:sz w:val="24"/>
          <w:szCs w:val="24"/>
        </w:rPr>
        <w:t>:</w:t>
      </w:r>
    </w:p>
    <w:p w14:paraId="7655A7EF" w14:textId="265D4CA7" w:rsidR="00592F9E" w:rsidRPr="006C505A" w:rsidRDefault="00A66E99" w:rsidP="003710FC">
      <w:pPr>
        <w:pStyle w:val="ListParagraph"/>
        <w:widowControl w:val="0"/>
        <w:numPr>
          <w:ilvl w:val="0"/>
          <w:numId w:val="7"/>
        </w:numPr>
        <w:spacing w:after="160" w:line="259" w:lineRule="auto"/>
        <w:contextualSpacing w:val="0"/>
        <w:rPr>
          <w:rFonts w:ascii="Calibri" w:eastAsia="Calibri" w:hAnsi="Calibri"/>
          <w:color w:val="auto"/>
          <w:sz w:val="24"/>
          <w:szCs w:val="24"/>
        </w:rPr>
      </w:pPr>
      <w:r w:rsidRPr="006C505A">
        <w:rPr>
          <w:rFonts w:ascii="Calibri" w:eastAsia="Calibri" w:hAnsi="Calibri"/>
          <w:color w:val="auto"/>
          <w:sz w:val="24"/>
          <w:szCs w:val="24"/>
        </w:rPr>
        <w:t xml:space="preserve">details </w:t>
      </w:r>
      <w:r w:rsidR="006C6D24" w:rsidRPr="006C505A">
        <w:rPr>
          <w:rFonts w:ascii="Calibri" w:eastAsia="Calibri" w:hAnsi="Calibri"/>
          <w:color w:val="auto"/>
          <w:sz w:val="24"/>
          <w:szCs w:val="24"/>
        </w:rPr>
        <w:t xml:space="preserve">of </w:t>
      </w:r>
      <w:r w:rsidR="004E6043" w:rsidRPr="006C505A">
        <w:rPr>
          <w:rFonts w:ascii="Calibri" w:eastAsia="Calibri" w:hAnsi="Calibri"/>
          <w:color w:val="auto"/>
          <w:sz w:val="24"/>
          <w:szCs w:val="24"/>
        </w:rPr>
        <w:t xml:space="preserve">a </w:t>
      </w:r>
      <w:r w:rsidR="006C6D24" w:rsidRPr="006C505A">
        <w:rPr>
          <w:rFonts w:ascii="Calibri" w:eastAsia="Calibri" w:hAnsi="Calibri"/>
          <w:color w:val="auto"/>
          <w:sz w:val="24"/>
          <w:szCs w:val="24"/>
        </w:rPr>
        <w:t>c</w:t>
      </w:r>
      <w:r w:rsidR="00C57184" w:rsidRPr="006C505A">
        <w:rPr>
          <w:rFonts w:ascii="Calibri" w:eastAsia="Calibri" w:hAnsi="Calibri"/>
          <w:color w:val="auto"/>
          <w:sz w:val="24"/>
          <w:szCs w:val="24"/>
        </w:rPr>
        <w:t xml:space="preserve">urrent </w:t>
      </w:r>
      <w:r w:rsidR="00977EC0" w:rsidRPr="006C505A">
        <w:rPr>
          <w:rFonts w:ascii="Calibri" w:eastAsia="Calibri" w:hAnsi="Calibri"/>
          <w:color w:val="auto"/>
          <w:sz w:val="24"/>
          <w:szCs w:val="24"/>
        </w:rPr>
        <w:t>identity</w:t>
      </w:r>
      <w:r w:rsidR="004E6043" w:rsidRPr="006C505A">
        <w:rPr>
          <w:rFonts w:ascii="Calibri" w:eastAsia="Calibri" w:hAnsi="Calibri"/>
          <w:color w:val="auto"/>
          <w:sz w:val="24"/>
          <w:szCs w:val="24"/>
        </w:rPr>
        <w:t xml:space="preserve"> documen</w:t>
      </w:r>
      <w:r w:rsidR="002D577C" w:rsidRPr="006C505A">
        <w:rPr>
          <w:rFonts w:ascii="Calibri" w:eastAsia="Calibri" w:hAnsi="Calibri"/>
          <w:color w:val="auto"/>
          <w:sz w:val="24"/>
          <w:szCs w:val="24"/>
        </w:rPr>
        <w:t xml:space="preserve">t </w:t>
      </w:r>
      <w:r w:rsidR="00253E58" w:rsidRPr="006C505A">
        <w:rPr>
          <w:rFonts w:ascii="Calibri" w:eastAsia="Calibri" w:hAnsi="Calibri"/>
          <w:color w:val="auto"/>
          <w:sz w:val="24"/>
          <w:szCs w:val="24"/>
        </w:rPr>
        <w:t>–</w:t>
      </w:r>
      <w:r w:rsidR="002D577C" w:rsidRPr="006C505A">
        <w:rPr>
          <w:rFonts w:ascii="Calibri" w:eastAsia="Calibri" w:hAnsi="Calibri"/>
          <w:color w:val="auto"/>
          <w:sz w:val="24"/>
          <w:szCs w:val="24"/>
        </w:rPr>
        <w:t xml:space="preserve"> </w:t>
      </w:r>
      <w:r w:rsidR="00253E58" w:rsidRPr="006C505A">
        <w:rPr>
          <w:rFonts w:ascii="Calibri" w:eastAsia="Calibri" w:hAnsi="Calibri"/>
          <w:color w:val="auto"/>
          <w:sz w:val="24"/>
          <w:szCs w:val="24"/>
        </w:rPr>
        <w:t xml:space="preserve">either an </w:t>
      </w:r>
      <w:r w:rsidR="0099181E" w:rsidRPr="006C505A">
        <w:rPr>
          <w:rFonts w:ascii="Calibri" w:eastAsia="Calibri" w:hAnsi="Calibri"/>
          <w:color w:val="auto"/>
          <w:sz w:val="24"/>
          <w:szCs w:val="24"/>
        </w:rPr>
        <w:t xml:space="preserve">Australian </w:t>
      </w:r>
      <w:r w:rsidR="006C2949" w:rsidRPr="006C505A">
        <w:rPr>
          <w:rFonts w:ascii="Calibri" w:eastAsia="Calibri" w:hAnsi="Calibri"/>
          <w:color w:val="auto"/>
          <w:sz w:val="24"/>
          <w:szCs w:val="24"/>
        </w:rPr>
        <w:t>Driver</w:t>
      </w:r>
      <w:r w:rsidR="00977EC0" w:rsidRPr="006C505A">
        <w:rPr>
          <w:rFonts w:ascii="Calibri" w:eastAsia="Calibri" w:hAnsi="Calibri"/>
          <w:color w:val="auto"/>
          <w:sz w:val="24"/>
          <w:szCs w:val="24"/>
        </w:rPr>
        <w:t xml:space="preserve"> Licen</w:t>
      </w:r>
      <w:r w:rsidR="00E65AB5" w:rsidRPr="006C505A">
        <w:rPr>
          <w:rFonts w:ascii="Calibri" w:eastAsia="Calibri" w:hAnsi="Calibri"/>
          <w:color w:val="auto"/>
          <w:sz w:val="24"/>
          <w:szCs w:val="24"/>
        </w:rPr>
        <w:t>c</w:t>
      </w:r>
      <w:r w:rsidR="00977EC0" w:rsidRPr="006C505A">
        <w:rPr>
          <w:rFonts w:ascii="Calibri" w:eastAsia="Calibri" w:hAnsi="Calibri"/>
          <w:color w:val="auto"/>
          <w:sz w:val="24"/>
          <w:szCs w:val="24"/>
        </w:rPr>
        <w:t>e</w:t>
      </w:r>
      <w:r w:rsidR="0060513D" w:rsidRPr="006C505A">
        <w:rPr>
          <w:rFonts w:ascii="Calibri" w:eastAsia="Calibri" w:hAnsi="Calibri"/>
          <w:color w:val="auto"/>
          <w:sz w:val="24"/>
          <w:szCs w:val="24"/>
        </w:rPr>
        <w:t xml:space="preserve"> or Learner Permit (any Australian State or Te</w:t>
      </w:r>
      <w:r w:rsidR="00104DA1" w:rsidRPr="006C505A">
        <w:rPr>
          <w:rFonts w:ascii="Calibri" w:eastAsia="Calibri" w:hAnsi="Calibri"/>
          <w:color w:val="auto"/>
          <w:sz w:val="24"/>
          <w:szCs w:val="24"/>
        </w:rPr>
        <w:t>rritory)</w:t>
      </w:r>
      <w:r w:rsidR="00977EC0" w:rsidRPr="006C505A">
        <w:rPr>
          <w:rFonts w:ascii="Calibri" w:eastAsia="Calibri" w:hAnsi="Calibri"/>
          <w:color w:val="auto"/>
          <w:sz w:val="24"/>
          <w:szCs w:val="24"/>
        </w:rPr>
        <w:t xml:space="preserve">, </w:t>
      </w:r>
      <w:hyperlink r:id="rId15" w:history="1">
        <w:r w:rsidR="00D744E2" w:rsidRPr="006C505A">
          <w:rPr>
            <w:rStyle w:val="Hyperlink"/>
            <w:rFonts w:ascii="Calibri" w:eastAsia="Calibri" w:hAnsi="Calibri"/>
            <w:sz w:val="24"/>
            <w:szCs w:val="24"/>
          </w:rPr>
          <w:t>Medicare Card</w:t>
        </w:r>
      </w:hyperlink>
      <w:r w:rsidR="00B4023A" w:rsidRPr="006C505A">
        <w:rPr>
          <w:rFonts w:ascii="Calibri" w:eastAsia="Calibri" w:hAnsi="Calibri"/>
          <w:color w:val="auto"/>
          <w:sz w:val="24"/>
          <w:szCs w:val="24"/>
        </w:rPr>
        <w:t xml:space="preserve">, </w:t>
      </w:r>
      <w:hyperlink r:id="rId16" w:history="1">
        <w:r w:rsidR="00E65AB5" w:rsidRPr="006C505A">
          <w:rPr>
            <w:rStyle w:val="Hyperlink"/>
            <w:rFonts w:ascii="Calibri" w:eastAsia="Calibri" w:hAnsi="Calibri"/>
            <w:sz w:val="24"/>
            <w:szCs w:val="24"/>
          </w:rPr>
          <w:t>Pensioner Concession Card</w:t>
        </w:r>
      </w:hyperlink>
      <w:r w:rsidR="00C84E8E" w:rsidRPr="006C505A">
        <w:rPr>
          <w:rFonts w:ascii="Calibri" w:eastAsia="Calibri" w:hAnsi="Calibri"/>
          <w:color w:val="auto"/>
          <w:sz w:val="24"/>
          <w:szCs w:val="24"/>
        </w:rPr>
        <w:t xml:space="preserve">, Australian </w:t>
      </w:r>
      <w:r w:rsidR="00C54D44" w:rsidRPr="006C505A">
        <w:rPr>
          <w:rFonts w:ascii="Calibri" w:eastAsia="Calibri" w:hAnsi="Calibri"/>
          <w:color w:val="auto"/>
          <w:sz w:val="24"/>
          <w:szCs w:val="24"/>
        </w:rPr>
        <w:t>Passport</w:t>
      </w:r>
      <w:r w:rsidR="00C84E8E" w:rsidRPr="006C505A">
        <w:rPr>
          <w:rFonts w:ascii="Calibri" w:eastAsia="Calibri" w:hAnsi="Calibri"/>
          <w:color w:val="auto"/>
          <w:sz w:val="24"/>
          <w:szCs w:val="24"/>
        </w:rPr>
        <w:t xml:space="preserve"> or Australian Visa</w:t>
      </w:r>
      <w:r w:rsidR="002D577C" w:rsidRPr="006C505A">
        <w:rPr>
          <w:rFonts w:ascii="Calibri" w:eastAsia="Calibri" w:hAnsi="Calibri"/>
          <w:color w:val="auto"/>
          <w:sz w:val="24"/>
          <w:szCs w:val="24"/>
        </w:rPr>
        <w:t xml:space="preserve"> (international passport</w:t>
      </w:r>
      <w:r w:rsidR="006C2949" w:rsidRPr="006C505A">
        <w:rPr>
          <w:rFonts w:ascii="Calibri" w:eastAsia="Calibri" w:hAnsi="Calibri"/>
          <w:color w:val="auto"/>
          <w:sz w:val="24"/>
          <w:szCs w:val="24"/>
        </w:rPr>
        <w:t>)</w:t>
      </w:r>
      <w:r w:rsidR="00136AFA" w:rsidRPr="006C505A">
        <w:rPr>
          <w:rFonts w:ascii="Calibri" w:eastAsia="Calibri" w:hAnsi="Calibri"/>
          <w:color w:val="auto"/>
          <w:sz w:val="24"/>
          <w:szCs w:val="24"/>
        </w:rPr>
        <w:t>;</w:t>
      </w:r>
      <w:r w:rsidR="00592F9E" w:rsidRPr="006C505A">
        <w:rPr>
          <w:rFonts w:ascii="Calibri" w:eastAsia="Calibri" w:hAnsi="Calibri"/>
          <w:color w:val="auto"/>
          <w:sz w:val="24"/>
          <w:szCs w:val="24"/>
        </w:rPr>
        <w:t xml:space="preserve"> </w:t>
      </w:r>
      <w:r w:rsidR="008A353E" w:rsidRPr="006C505A">
        <w:rPr>
          <w:rFonts w:ascii="Calibri" w:eastAsia="Calibri" w:hAnsi="Calibri"/>
          <w:color w:val="auto"/>
          <w:sz w:val="24"/>
          <w:szCs w:val="24"/>
        </w:rPr>
        <w:t>and</w:t>
      </w:r>
    </w:p>
    <w:p w14:paraId="2F5EB351" w14:textId="37357073" w:rsidR="00575616" w:rsidRPr="00575616" w:rsidRDefault="00111CD9" w:rsidP="00575616">
      <w:pPr>
        <w:pStyle w:val="ListParagraph"/>
        <w:widowControl w:val="0"/>
        <w:numPr>
          <w:ilvl w:val="0"/>
          <w:numId w:val="7"/>
        </w:numPr>
        <w:spacing w:after="160" w:line="259" w:lineRule="auto"/>
        <w:contextualSpacing w:val="0"/>
        <w:rPr>
          <w:rFonts w:ascii="Calibri" w:hAnsi="Calibri"/>
          <w:bCs/>
          <w:color w:val="auto"/>
          <w:sz w:val="24"/>
          <w:szCs w:val="24"/>
        </w:rPr>
      </w:pPr>
      <w:r w:rsidRPr="006C505A">
        <w:rPr>
          <w:rFonts w:ascii="Calibri" w:eastAsia="Calibri" w:hAnsi="Calibri"/>
          <w:color w:val="auto"/>
          <w:sz w:val="24"/>
          <w:szCs w:val="24"/>
        </w:rPr>
        <w:t xml:space="preserve">current </w:t>
      </w:r>
      <w:r w:rsidR="006C2949" w:rsidRPr="006C505A">
        <w:rPr>
          <w:rFonts w:ascii="Calibri" w:eastAsia="Calibri" w:hAnsi="Calibri"/>
          <w:color w:val="auto"/>
          <w:sz w:val="24"/>
          <w:szCs w:val="24"/>
        </w:rPr>
        <w:t>e</w:t>
      </w:r>
      <w:r w:rsidR="00A200E6" w:rsidRPr="006C505A">
        <w:rPr>
          <w:rFonts w:ascii="Calibri" w:eastAsia="Calibri" w:hAnsi="Calibri"/>
          <w:color w:val="auto"/>
          <w:sz w:val="24"/>
          <w:szCs w:val="24"/>
        </w:rPr>
        <w:t>vidence</w:t>
      </w:r>
      <w:r w:rsidR="00990006" w:rsidRPr="006C505A">
        <w:rPr>
          <w:rFonts w:ascii="Calibri" w:eastAsia="Calibri" w:hAnsi="Calibri"/>
          <w:color w:val="auto"/>
          <w:sz w:val="24"/>
          <w:szCs w:val="24"/>
        </w:rPr>
        <w:t xml:space="preserve"> </w:t>
      </w:r>
      <w:r w:rsidR="00A200E6" w:rsidRPr="006C505A">
        <w:rPr>
          <w:rFonts w:ascii="Calibri" w:eastAsia="Calibri" w:hAnsi="Calibri"/>
          <w:color w:val="auto"/>
          <w:sz w:val="24"/>
          <w:szCs w:val="24"/>
        </w:rPr>
        <w:t>you are employed</w:t>
      </w:r>
      <w:r w:rsidR="00590D64" w:rsidRPr="006C505A">
        <w:rPr>
          <w:rFonts w:ascii="Calibri" w:eastAsia="Calibri" w:hAnsi="Calibri"/>
          <w:color w:val="auto"/>
          <w:sz w:val="24"/>
          <w:szCs w:val="24"/>
        </w:rPr>
        <w:t xml:space="preserve">, </w:t>
      </w:r>
      <w:r w:rsidR="008A000E" w:rsidRPr="006C505A">
        <w:rPr>
          <w:rFonts w:ascii="Calibri" w:eastAsia="Calibri" w:hAnsi="Calibri"/>
          <w:color w:val="auto"/>
          <w:sz w:val="24"/>
          <w:szCs w:val="24"/>
        </w:rPr>
        <w:t xml:space="preserve">which must </w:t>
      </w:r>
      <w:r w:rsidR="00070A30" w:rsidRPr="006C505A">
        <w:rPr>
          <w:rFonts w:ascii="Calibri" w:eastAsia="Calibri" w:hAnsi="Calibri"/>
          <w:color w:val="auto"/>
          <w:sz w:val="24"/>
          <w:szCs w:val="24"/>
        </w:rPr>
        <w:t xml:space="preserve">include your name and </w:t>
      </w:r>
      <w:r w:rsidR="008A000E" w:rsidRPr="006C505A">
        <w:rPr>
          <w:rFonts w:ascii="Calibri" w:eastAsia="Calibri" w:hAnsi="Calibri"/>
          <w:color w:val="auto"/>
          <w:sz w:val="24"/>
          <w:szCs w:val="24"/>
        </w:rPr>
        <w:t xml:space="preserve">be </w:t>
      </w:r>
      <w:r w:rsidR="00590D64" w:rsidRPr="006C505A">
        <w:rPr>
          <w:rFonts w:ascii="Calibri" w:eastAsia="Calibri" w:hAnsi="Calibri"/>
          <w:color w:val="auto"/>
          <w:sz w:val="24"/>
          <w:szCs w:val="24"/>
        </w:rPr>
        <w:t>less than 12 months old</w:t>
      </w:r>
      <w:r w:rsidR="00A200E6" w:rsidRPr="006C505A">
        <w:rPr>
          <w:rFonts w:ascii="Calibri" w:eastAsia="Calibri" w:hAnsi="Calibri"/>
          <w:color w:val="auto"/>
          <w:sz w:val="24"/>
          <w:szCs w:val="24"/>
        </w:rPr>
        <w:t xml:space="preserve"> </w:t>
      </w:r>
      <w:r w:rsidR="00592F9E" w:rsidRPr="006C505A">
        <w:rPr>
          <w:rFonts w:ascii="Calibri" w:eastAsia="Calibri" w:hAnsi="Calibri"/>
          <w:color w:val="auto"/>
          <w:sz w:val="24"/>
          <w:szCs w:val="24"/>
        </w:rPr>
        <w:t>(</w:t>
      </w:r>
      <w:r w:rsidR="006C2949" w:rsidRPr="006C505A">
        <w:rPr>
          <w:rFonts w:ascii="Calibri" w:eastAsia="Calibri" w:hAnsi="Calibri"/>
          <w:color w:val="auto"/>
          <w:sz w:val="24"/>
          <w:szCs w:val="24"/>
        </w:rPr>
        <w:t>e.g</w:t>
      </w:r>
      <w:r w:rsidR="00592F9E" w:rsidRPr="006C505A">
        <w:rPr>
          <w:rFonts w:ascii="Calibri" w:eastAsia="Calibri" w:hAnsi="Calibri"/>
          <w:color w:val="auto"/>
          <w:sz w:val="24"/>
          <w:szCs w:val="24"/>
        </w:rPr>
        <w:t>. Payslip, Letter of Employment or Letter of Offer)</w:t>
      </w:r>
      <w:r w:rsidR="00F914FE" w:rsidRPr="006C505A">
        <w:rPr>
          <w:rFonts w:ascii="Calibri" w:eastAsia="Calibri" w:hAnsi="Calibri"/>
          <w:color w:val="auto"/>
          <w:sz w:val="24"/>
          <w:szCs w:val="24"/>
        </w:rPr>
        <w:t xml:space="preserve"> or self-employed</w:t>
      </w:r>
      <w:r w:rsidR="000B297E" w:rsidRPr="006C505A">
        <w:rPr>
          <w:rFonts w:ascii="Calibri" w:eastAsia="Calibri" w:hAnsi="Calibri"/>
          <w:color w:val="auto"/>
          <w:sz w:val="24"/>
          <w:szCs w:val="24"/>
        </w:rPr>
        <w:t xml:space="preserve"> (a valid Australian Business Number)</w:t>
      </w:r>
      <w:r w:rsidR="00D8398C" w:rsidRPr="006C505A">
        <w:rPr>
          <w:rFonts w:ascii="Calibri" w:eastAsia="Calibri" w:hAnsi="Calibri"/>
          <w:color w:val="auto"/>
          <w:sz w:val="24"/>
          <w:szCs w:val="24"/>
        </w:rPr>
        <w:t>; and</w:t>
      </w:r>
    </w:p>
    <w:p w14:paraId="1827B403" w14:textId="2D1341AC" w:rsidR="00575616" w:rsidRPr="00575616" w:rsidRDefault="00575616" w:rsidP="00575616">
      <w:pPr>
        <w:pStyle w:val="ListParagraph"/>
        <w:widowControl w:val="0"/>
        <w:numPr>
          <w:ilvl w:val="0"/>
          <w:numId w:val="7"/>
        </w:numPr>
        <w:spacing w:after="160" w:line="259" w:lineRule="auto"/>
        <w:contextualSpacing w:val="0"/>
        <w:rPr>
          <w:rFonts w:ascii="Calibri" w:hAnsi="Calibri"/>
          <w:bCs/>
          <w:color w:val="auto"/>
          <w:sz w:val="24"/>
          <w:szCs w:val="24"/>
        </w:rPr>
      </w:pPr>
      <w:r w:rsidRPr="00575616">
        <w:rPr>
          <w:rFonts w:ascii="Calibri" w:hAnsi="Calibri"/>
          <w:bCs/>
          <w:color w:val="auto"/>
          <w:sz w:val="24"/>
          <w:szCs w:val="24"/>
        </w:rPr>
        <w:t>evidence that the Department of Health or its authorised agent directed you to get tested (this is only required if you have applied to receive this payment for more than one test in the same 30-day period).</w:t>
      </w:r>
    </w:p>
    <w:p w14:paraId="112F4563" w14:textId="3F80707D" w:rsidR="00840F2C" w:rsidRPr="006C505A" w:rsidRDefault="00840F2C" w:rsidP="00F83528">
      <w:pPr>
        <w:pStyle w:val="ListParagraph"/>
        <w:widowControl w:val="0"/>
        <w:numPr>
          <w:ilvl w:val="0"/>
          <w:numId w:val="7"/>
        </w:numPr>
        <w:spacing w:after="160" w:line="259" w:lineRule="auto"/>
        <w:contextualSpacing w:val="0"/>
        <w:rPr>
          <w:rFonts w:ascii="Calibri" w:hAnsi="Calibri"/>
          <w:bCs/>
          <w:color w:val="auto"/>
          <w:sz w:val="24"/>
          <w:szCs w:val="24"/>
        </w:rPr>
      </w:pPr>
      <w:r w:rsidRPr="006C505A">
        <w:rPr>
          <w:rFonts w:ascii="Calibri" w:hAnsi="Calibri"/>
          <w:bCs/>
          <w:color w:val="auto"/>
          <w:sz w:val="24"/>
          <w:szCs w:val="24"/>
          <w:lang w:val="en-US"/>
        </w:rPr>
        <w:t>Evidence of a PCR test taken by you or a person in your ca</w:t>
      </w:r>
      <w:r w:rsidR="002C62D6" w:rsidRPr="006C505A">
        <w:rPr>
          <w:rFonts w:ascii="Calibri" w:hAnsi="Calibri"/>
          <w:bCs/>
          <w:color w:val="auto"/>
          <w:sz w:val="24"/>
          <w:szCs w:val="24"/>
          <w:lang w:val="en-US"/>
        </w:rPr>
        <w:t>r</w:t>
      </w:r>
      <w:r w:rsidRPr="006C505A">
        <w:rPr>
          <w:rFonts w:ascii="Calibri" w:hAnsi="Calibri"/>
          <w:bCs/>
          <w:color w:val="auto"/>
          <w:sz w:val="24"/>
          <w:szCs w:val="24"/>
          <w:lang w:val="en-US"/>
        </w:rPr>
        <w:t>e within</w:t>
      </w:r>
      <w:r w:rsidR="001935B8" w:rsidRPr="006C505A">
        <w:rPr>
          <w:rFonts w:ascii="Calibri" w:hAnsi="Calibri"/>
          <w:bCs/>
          <w:color w:val="auto"/>
          <w:sz w:val="24"/>
          <w:szCs w:val="24"/>
          <w:lang w:val="en-US"/>
        </w:rPr>
        <w:t xml:space="preserve"> the last two weeks and no later than 1 March 2022.</w:t>
      </w:r>
    </w:p>
    <w:p w14:paraId="02B2CF00" w14:textId="19A0A5C4" w:rsidR="00935A0E" w:rsidRPr="006C505A" w:rsidRDefault="000175E1" w:rsidP="00935A0E">
      <w:pPr>
        <w:widowControl w:val="0"/>
        <w:spacing w:after="160" w:line="259" w:lineRule="auto"/>
        <w:ind w:left="360"/>
        <w:rPr>
          <w:rFonts w:ascii="Calibri" w:hAnsi="Calibri"/>
          <w:bCs/>
          <w:color w:val="auto"/>
          <w:sz w:val="24"/>
          <w:szCs w:val="24"/>
          <w:lang w:val="en-US"/>
        </w:rPr>
      </w:pPr>
      <w:r w:rsidRPr="006C505A">
        <w:rPr>
          <w:rFonts w:ascii="Calibri" w:hAnsi="Calibri"/>
          <w:b/>
          <w:color w:val="auto"/>
          <w:sz w:val="24"/>
          <w:szCs w:val="24"/>
          <w:lang w:val="en-US"/>
        </w:rPr>
        <w:t xml:space="preserve">The </w:t>
      </w:r>
      <w:r w:rsidR="00BF318E" w:rsidRPr="006C505A">
        <w:rPr>
          <w:rFonts w:ascii="Calibri" w:hAnsi="Calibri"/>
          <w:b/>
          <w:color w:val="auto"/>
          <w:sz w:val="24"/>
          <w:szCs w:val="24"/>
          <w:lang w:val="en-US"/>
        </w:rPr>
        <w:t>documents you need to apply for this</w:t>
      </w:r>
      <w:r w:rsidR="00EC61EE" w:rsidRPr="006C505A">
        <w:rPr>
          <w:rFonts w:ascii="Calibri" w:hAnsi="Calibri"/>
          <w:b/>
          <w:color w:val="auto"/>
          <w:sz w:val="24"/>
          <w:szCs w:val="24"/>
          <w:lang w:val="en-US"/>
        </w:rPr>
        <w:t xml:space="preserve"> payment have changed</w:t>
      </w:r>
      <w:r w:rsidR="00EC61EE" w:rsidRPr="006C505A">
        <w:rPr>
          <w:rFonts w:ascii="Calibri" w:hAnsi="Calibri"/>
          <w:bCs/>
          <w:color w:val="auto"/>
          <w:sz w:val="24"/>
          <w:szCs w:val="24"/>
          <w:lang w:val="en-US"/>
        </w:rPr>
        <w:t xml:space="preserve">. </w:t>
      </w:r>
      <w:r w:rsidR="00935A0E" w:rsidRPr="006C505A">
        <w:rPr>
          <w:rFonts w:ascii="Calibri" w:hAnsi="Calibri"/>
          <w:bCs/>
          <w:color w:val="auto"/>
          <w:sz w:val="24"/>
          <w:szCs w:val="24"/>
          <w:lang w:val="en-US"/>
        </w:rPr>
        <w:t xml:space="preserve">If you </w:t>
      </w:r>
      <w:r w:rsidR="00935A0E" w:rsidRPr="006C505A">
        <w:rPr>
          <w:rFonts w:ascii="Calibri" w:hAnsi="Calibri"/>
          <w:bCs/>
          <w:color w:val="auto"/>
          <w:sz w:val="24"/>
          <w:szCs w:val="24"/>
          <w:u w:val="single"/>
          <w:lang w:val="en-US"/>
        </w:rPr>
        <w:t>do not</w:t>
      </w:r>
      <w:r w:rsidR="00935A0E" w:rsidRPr="006C505A">
        <w:rPr>
          <w:rFonts w:ascii="Calibri" w:hAnsi="Calibri"/>
          <w:bCs/>
          <w:color w:val="auto"/>
          <w:sz w:val="24"/>
          <w:szCs w:val="24"/>
          <w:lang w:val="en-US"/>
        </w:rPr>
        <w:t xml:space="preserve"> have </w:t>
      </w:r>
      <w:r w:rsidR="00935A0E" w:rsidRPr="006C505A" w:rsidDel="00DE6D6B">
        <w:rPr>
          <w:rFonts w:ascii="Calibri" w:hAnsi="Calibri"/>
          <w:bCs/>
          <w:color w:val="auto"/>
          <w:sz w:val="24"/>
          <w:szCs w:val="24"/>
          <w:lang w:val="en-US"/>
        </w:rPr>
        <w:t>the</w:t>
      </w:r>
      <w:r w:rsidR="00935A0E" w:rsidRPr="006C505A">
        <w:rPr>
          <w:rFonts w:ascii="Calibri" w:hAnsi="Calibri"/>
          <w:bCs/>
          <w:color w:val="auto"/>
          <w:sz w:val="24"/>
          <w:szCs w:val="24"/>
          <w:lang w:val="en-US"/>
        </w:rPr>
        <w:t xml:space="preserve"> </w:t>
      </w:r>
      <w:r w:rsidR="007D6F49" w:rsidRPr="006C505A">
        <w:rPr>
          <w:rFonts w:ascii="Calibri" w:hAnsi="Calibri"/>
          <w:bCs/>
          <w:color w:val="auto"/>
          <w:sz w:val="24"/>
          <w:szCs w:val="24"/>
          <w:lang w:val="en-US"/>
        </w:rPr>
        <w:t xml:space="preserve">required </w:t>
      </w:r>
      <w:r w:rsidR="00935A0E" w:rsidRPr="006C505A">
        <w:rPr>
          <w:rFonts w:ascii="Calibri" w:hAnsi="Calibri"/>
          <w:bCs/>
          <w:color w:val="auto"/>
          <w:sz w:val="24"/>
          <w:szCs w:val="24"/>
          <w:lang w:val="en-US"/>
        </w:rPr>
        <w:t xml:space="preserve">documents, please call 1800 675 398 and select </w:t>
      </w:r>
      <w:r w:rsidR="00354C1E" w:rsidRPr="006C505A">
        <w:rPr>
          <w:rFonts w:ascii="Calibri" w:hAnsi="Calibri"/>
          <w:bCs/>
          <w:color w:val="auto"/>
          <w:sz w:val="24"/>
          <w:szCs w:val="24"/>
          <w:lang w:val="en-US"/>
        </w:rPr>
        <w:t xml:space="preserve">option </w:t>
      </w:r>
      <w:r w:rsidR="009F557A" w:rsidRPr="006C505A">
        <w:rPr>
          <w:rFonts w:ascii="Calibri" w:hAnsi="Calibri"/>
          <w:bCs/>
          <w:color w:val="auto"/>
          <w:sz w:val="24"/>
          <w:szCs w:val="24"/>
          <w:lang w:val="en-US"/>
        </w:rPr>
        <w:t>6</w:t>
      </w:r>
      <w:r w:rsidR="003E6887" w:rsidRPr="006C505A">
        <w:rPr>
          <w:rFonts w:ascii="Calibri" w:hAnsi="Calibri"/>
          <w:bCs/>
          <w:color w:val="auto"/>
          <w:sz w:val="24"/>
          <w:szCs w:val="24"/>
          <w:lang w:val="en-US"/>
        </w:rPr>
        <w:t xml:space="preserve">, then </w:t>
      </w:r>
      <w:r w:rsidR="002E74B4">
        <w:rPr>
          <w:rFonts w:ascii="Calibri" w:hAnsi="Calibri"/>
          <w:bCs/>
          <w:color w:val="auto"/>
          <w:sz w:val="24"/>
          <w:szCs w:val="24"/>
          <w:lang w:val="en-US"/>
        </w:rPr>
        <w:t>follow the prompts</w:t>
      </w:r>
      <w:r w:rsidR="003E6887" w:rsidRPr="006C505A">
        <w:rPr>
          <w:rFonts w:ascii="Calibri" w:hAnsi="Calibri"/>
          <w:bCs/>
          <w:color w:val="auto"/>
          <w:sz w:val="24"/>
          <w:szCs w:val="24"/>
          <w:lang w:val="en-US"/>
        </w:rPr>
        <w:t xml:space="preserve"> </w:t>
      </w:r>
      <w:r w:rsidR="00935A0E" w:rsidRPr="006C505A">
        <w:rPr>
          <w:rFonts w:ascii="Calibri" w:hAnsi="Calibri"/>
          <w:bCs/>
          <w:color w:val="auto"/>
          <w:sz w:val="24"/>
          <w:szCs w:val="24"/>
          <w:lang w:val="en-US"/>
        </w:rPr>
        <w:t>before submitting your application.</w:t>
      </w:r>
    </w:p>
    <w:p w14:paraId="10C83A2F" w14:textId="2CE47CF6" w:rsidR="00743BC3" w:rsidRPr="006C505A" w:rsidRDefault="00743BC3" w:rsidP="00743BC3">
      <w:pPr>
        <w:pStyle w:val="Heading2"/>
        <w:keepNext w:val="0"/>
        <w:widowControl w:val="0"/>
        <w:rPr>
          <w:rFonts w:ascii="Calibri" w:hAnsi="Calibri"/>
          <w:b w:val="0"/>
          <w:bCs/>
          <w:sz w:val="24"/>
          <w:szCs w:val="24"/>
        </w:rPr>
      </w:pPr>
      <w:r w:rsidRPr="006C505A">
        <w:rPr>
          <w:rFonts w:ascii="Calibri" w:hAnsi="Calibri"/>
          <w:b w:val="0"/>
          <w:bCs/>
          <w:sz w:val="24"/>
          <w:szCs w:val="24"/>
        </w:rPr>
        <w:t xml:space="preserve">Applicants may be subject to audit by the Victorian Government or its representatives </w:t>
      </w:r>
      <w:r w:rsidRPr="006C505A">
        <w:rPr>
          <w:rFonts w:ascii="Calibri" w:hAnsi="Calibri"/>
          <w:b w:val="0"/>
          <w:bCs/>
          <w:sz w:val="24"/>
          <w:szCs w:val="24"/>
        </w:rPr>
        <w:lastRenderedPageBreak/>
        <w:t>and may be required to pro</w:t>
      </w:r>
      <w:r w:rsidR="007E7377" w:rsidRPr="006C505A">
        <w:rPr>
          <w:rFonts w:ascii="Calibri" w:hAnsi="Calibri"/>
          <w:b w:val="0"/>
          <w:bCs/>
          <w:sz w:val="24"/>
          <w:szCs w:val="24"/>
        </w:rPr>
        <w:t>vide</w:t>
      </w:r>
      <w:r w:rsidRPr="006C505A">
        <w:rPr>
          <w:rFonts w:ascii="Calibri" w:hAnsi="Calibri"/>
          <w:b w:val="0"/>
          <w:bCs/>
          <w:sz w:val="24"/>
          <w:szCs w:val="24"/>
        </w:rPr>
        <w:t xml:space="preserve"> further evidence if </w:t>
      </w:r>
      <w:r w:rsidR="000D0516" w:rsidRPr="006C505A">
        <w:rPr>
          <w:rFonts w:ascii="Calibri" w:hAnsi="Calibri"/>
          <w:b w:val="0"/>
          <w:bCs/>
          <w:sz w:val="24"/>
          <w:szCs w:val="24"/>
        </w:rPr>
        <w:t>requested</w:t>
      </w:r>
      <w:r w:rsidRPr="006C505A">
        <w:rPr>
          <w:rFonts w:ascii="Calibri" w:hAnsi="Calibri"/>
          <w:b w:val="0"/>
          <w:bCs/>
          <w:sz w:val="24"/>
          <w:szCs w:val="24"/>
        </w:rPr>
        <w:t>, including but not limited to, demonstrating that they are</w:t>
      </w:r>
      <w:r w:rsidR="00DE69B2" w:rsidRPr="006C505A">
        <w:rPr>
          <w:rFonts w:ascii="Calibri" w:hAnsi="Calibri"/>
          <w:b w:val="0"/>
          <w:bCs/>
          <w:sz w:val="24"/>
          <w:szCs w:val="24"/>
        </w:rPr>
        <w:t>, for the relevant period</w:t>
      </w:r>
      <w:r w:rsidRPr="006C505A">
        <w:rPr>
          <w:rFonts w:ascii="Calibri" w:hAnsi="Calibri"/>
          <w:b w:val="0"/>
          <w:bCs/>
          <w:sz w:val="24"/>
          <w:szCs w:val="24"/>
        </w:rPr>
        <w:t xml:space="preserve">: </w:t>
      </w:r>
    </w:p>
    <w:p w14:paraId="6C6CD724" w14:textId="5F0693C7" w:rsidR="00743BC3" w:rsidRPr="006C505A" w:rsidRDefault="00743BC3" w:rsidP="00743BC3">
      <w:pPr>
        <w:pStyle w:val="Heading2"/>
        <w:numPr>
          <w:ilvl w:val="0"/>
          <w:numId w:val="11"/>
        </w:numPr>
        <w:ind w:left="993"/>
        <w:rPr>
          <w:rFonts w:ascii="Calibri" w:hAnsi="Calibri"/>
          <w:b w:val="0"/>
          <w:bCs/>
          <w:sz w:val="24"/>
          <w:szCs w:val="24"/>
        </w:rPr>
      </w:pPr>
      <w:r w:rsidRPr="006C505A">
        <w:rPr>
          <w:rFonts w:ascii="Calibri" w:hAnsi="Calibri"/>
          <w:b w:val="0"/>
          <w:bCs/>
          <w:sz w:val="24"/>
          <w:szCs w:val="24"/>
        </w:rPr>
        <w:t xml:space="preserve">living in Victoria; </w:t>
      </w:r>
    </w:p>
    <w:p w14:paraId="4AA885E0" w14:textId="34C795DB" w:rsidR="00743BC3" w:rsidRPr="006C505A" w:rsidRDefault="00743BC3" w:rsidP="000F1A55">
      <w:pPr>
        <w:pStyle w:val="Heading2"/>
        <w:keepNext w:val="0"/>
        <w:widowControl w:val="0"/>
        <w:numPr>
          <w:ilvl w:val="0"/>
          <w:numId w:val="11"/>
        </w:numPr>
        <w:ind w:left="993"/>
        <w:rPr>
          <w:rFonts w:ascii="Calibri" w:hAnsi="Calibri"/>
          <w:b w:val="0"/>
          <w:bCs/>
          <w:sz w:val="24"/>
          <w:szCs w:val="24"/>
        </w:rPr>
      </w:pPr>
      <w:r w:rsidRPr="006C505A">
        <w:rPr>
          <w:rFonts w:ascii="Calibri" w:hAnsi="Calibri"/>
          <w:b w:val="0"/>
          <w:bCs/>
          <w:sz w:val="24"/>
          <w:szCs w:val="24"/>
        </w:rPr>
        <w:t xml:space="preserve">employed or would have undertaken paid work if not required to self-isolate or care for someone who is required to isolate; and </w:t>
      </w:r>
    </w:p>
    <w:p w14:paraId="42C32C86" w14:textId="0A9B59C7" w:rsidR="00743BC3" w:rsidRPr="006C505A" w:rsidRDefault="00743BC3" w:rsidP="00743BC3">
      <w:pPr>
        <w:pStyle w:val="Heading2"/>
        <w:keepNext w:val="0"/>
        <w:widowControl w:val="0"/>
        <w:numPr>
          <w:ilvl w:val="0"/>
          <w:numId w:val="11"/>
        </w:numPr>
        <w:ind w:left="993"/>
        <w:rPr>
          <w:rFonts w:ascii="Calibri" w:hAnsi="Calibri"/>
          <w:b w:val="0"/>
          <w:bCs/>
          <w:sz w:val="24"/>
          <w:szCs w:val="24"/>
        </w:rPr>
      </w:pPr>
      <w:r w:rsidRPr="006C505A">
        <w:rPr>
          <w:rFonts w:ascii="Calibri" w:hAnsi="Calibri"/>
          <w:b w:val="0"/>
          <w:bCs/>
          <w:sz w:val="24"/>
          <w:szCs w:val="24"/>
        </w:rPr>
        <w:t>in isolation or caring for someone in isolation</w:t>
      </w:r>
      <w:r w:rsidR="00AB28F4" w:rsidRPr="006C505A">
        <w:rPr>
          <w:rFonts w:ascii="Calibri" w:hAnsi="Calibri"/>
          <w:b w:val="0"/>
          <w:bCs/>
          <w:sz w:val="24"/>
          <w:szCs w:val="24"/>
        </w:rPr>
        <w:t xml:space="preserve"> </w:t>
      </w:r>
      <w:r w:rsidR="00606581" w:rsidRPr="006C505A">
        <w:rPr>
          <w:rFonts w:ascii="Calibri" w:hAnsi="Calibri"/>
          <w:b w:val="0"/>
          <w:bCs/>
          <w:sz w:val="24"/>
          <w:szCs w:val="24"/>
        </w:rPr>
        <w:t>following</w:t>
      </w:r>
      <w:r w:rsidR="00AB28F4" w:rsidRPr="006C505A">
        <w:rPr>
          <w:rFonts w:ascii="Calibri" w:hAnsi="Calibri"/>
          <w:b w:val="0"/>
          <w:bCs/>
          <w:sz w:val="24"/>
          <w:szCs w:val="24"/>
        </w:rPr>
        <w:t xml:space="preserve"> a COVID-19 test</w:t>
      </w:r>
      <w:r w:rsidR="00763B5E" w:rsidRPr="006C505A">
        <w:rPr>
          <w:rFonts w:ascii="Calibri" w:hAnsi="Calibri"/>
          <w:b w:val="0"/>
          <w:bCs/>
          <w:sz w:val="24"/>
          <w:szCs w:val="24"/>
        </w:rPr>
        <w:t>.</w:t>
      </w:r>
    </w:p>
    <w:p w14:paraId="4E9A45F6" w14:textId="2033EAF1" w:rsidR="00743BC3" w:rsidRPr="006C505A" w:rsidRDefault="004F781B" w:rsidP="00743BC3">
      <w:pPr>
        <w:pStyle w:val="Heading2"/>
        <w:keepNext w:val="0"/>
        <w:widowControl w:val="0"/>
        <w:rPr>
          <w:rFonts w:ascii="Calibri" w:hAnsi="Calibri"/>
          <w:b w:val="0"/>
          <w:bCs/>
          <w:sz w:val="24"/>
          <w:szCs w:val="24"/>
        </w:rPr>
      </w:pPr>
      <w:r w:rsidRPr="006C505A">
        <w:rPr>
          <w:rFonts w:ascii="Calibri" w:hAnsi="Calibri"/>
          <w:b w:val="0"/>
          <w:bCs/>
          <w:sz w:val="24"/>
          <w:szCs w:val="24"/>
        </w:rPr>
        <w:t>If any information in the application is found to be false or misleading, the payment will be repayable on demand.</w:t>
      </w:r>
    </w:p>
    <w:p w14:paraId="6F5685B0" w14:textId="14FEA8A5" w:rsidR="00DF6636" w:rsidRPr="006C505A" w:rsidRDefault="00DF6636" w:rsidP="00F83528">
      <w:pPr>
        <w:pStyle w:val="Heading2"/>
        <w:keepNext w:val="0"/>
        <w:widowControl w:val="0"/>
        <w:rPr>
          <w:rFonts w:ascii="Calibri" w:hAnsi="Calibri"/>
          <w:b w:val="0"/>
          <w:bCs/>
          <w:sz w:val="24"/>
          <w:szCs w:val="24"/>
        </w:rPr>
      </w:pPr>
      <w:r w:rsidRPr="006C505A">
        <w:rPr>
          <w:rFonts w:ascii="Calibri" w:hAnsi="Calibri"/>
          <w:b w:val="0"/>
          <w:bCs/>
          <w:sz w:val="24"/>
          <w:szCs w:val="24"/>
        </w:rPr>
        <w:t xml:space="preserve">Only individual applicants may apply. Applications through a third party will not be accepted. </w:t>
      </w:r>
    </w:p>
    <w:p w14:paraId="08986CF4" w14:textId="42E2381C" w:rsidR="00BC2076" w:rsidRPr="006C505A" w:rsidRDefault="00BC2076" w:rsidP="00C47B68">
      <w:pPr>
        <w:pStyle w:val="Heading1"/>
        <w:rPr>
          <w:rFonts w:ascii="Calibri" w:hAnsi="Calibri"/>
          <w:szCs w:val="24"/>
        </w:rPr>
      </w:pPr>
      <w:r w:rsidRPr="006C505A">
        <w:rPr>
          <w:rFonts w:ascii="Calibri" w:hAnsi="Calibri"/>
          <w:szCs w:val="24"/>
        </w:rPr>
        <w:t xml:space="preserve">Data </w:t>
      </w:r>
      <w:r w:rsidR="003C040A" w:rsidRPr="006C505A">
        <w:rPr>
          <w:rFonts w:ascii="Calibri" w:hAnsi="Calibri"/>
          <w:szCs w:val="24"/>
        </w:rPr>
        <w:t>and privacy</w:t>
      </w:r>
    </w:p>
    <w:p w14:paraId="16FAB727" w14:textId="2F78D8E1" w:rsidR="00863097" w:rsidRPr="006C505A" w:rsidRDefault="00863097" w:rsidP="00553977">
      <w:pPr>
        <w:pStyle w:val="Heading2"/>
        <w:keepNext w:val="0"/>
        <w:widowControl w:val="0"/>
        <w:rPr>
          <w:rFonts w:ascii="Calibri" w:hAnsi="Calibri"/>
          <w:b w:val="0"/>
          <w:bCs/>
          <w:sz w:val="24"/>
          <w:szCs w:val="24"/>
        </w:rPr>
      </w:pPr>
      <w:r w:rsidRPr="006C505A">
        <w:rPr>
          <w:rFonts w:ascii="Calibri" w:hAnsi="Calibri"/>
          <w:b w:val="0"/>
          <w:bCs/>
          <w:sz w:val="24"/>
          <w:szCs w:val="24"/>
        </w:rPr>
        <w:t xml:space="preserve">Any personal information about a person or third party contained in the application and project reporting </w:t>
      </w:r>
      <w:r w:rsidR="00ED26AD" w:rsidRPr="006C505A">
        <w:rPr>
          <w:rFonts w:ascii="Calibri" w:hAnsi="Calibri"/>
          <w:b w:val="0"/>
          <w:bCs/>
          <w:sz w:val="24"/>
          <w:szCs w:val="24"/>
        </w:rPr>
        <w:t>may</w:t>
      </w:r>
      <w:r w:rsidRPr="006C505A">
        <w:rPr>
          <w:rFonts w:ascii="Calibri" w:hAnsi="Calibri"/>
          <w:b w:val="0"/>
          <w:bCs/>
          <w:sz w:val="24"/>
          <w:szCs w:val="24"/>
        </w:rPr>
        <w:t xml:space="preserve"> be collected, held, managed, used, disclosed or transferred by the Department in accordance with the provisions of the Privacy and Data Protection Act 2014 (Vic), Health Records Act 2001 (Vic) and other applicable laws. Applicants must give consent</w:t>
      </w:r>
      <w:r w:rsidR="00D37444" w:rsidRPr="006C505A">
        <w:rPr>
          <w:rStyle w:val="FootnoteReference"/>
          <w:rFonts w:ascii="Calibri" w:hAnsi="Calibri"/>
          <w:b w:val="0"/>
          <w:bCs/>
          <w:sz w:val="24"/>
          <w:szCs w:val="24"/>
        </w:rPr>
        <w:footnoteReference w:id="5"/>
      </w:r>
      <w:r w:rsidRPr="006C505A">
        <w:rPr>
          <w:rFonts w:ascii="Calibri" w:hAnsi="Calibri"/>
          <w:b w:val="0"/>
          <w:bCs/>
          <w:sz w:val="24"/>
          <w:szCs w:val="24"/>
        </w:rPr>
        <w:t xml:space="preserve">, or where applicable obtain the consent of the person the applicant cares for, for the Department to undertake data validation with, collect and disclose personal and where applicable health information. For further information, please email: </w:t>
      </w:r>
      <w:hyperlink r:id="rId17" w:history="1">
        <w:r w:rsidRPr="006C505A">
          <w:rPr>
            <w:rStyle w:val="Hyperlink"/>
            <w:rFonts w:ascii="Calibri" w:hAnsi="Calibri"/>
            <w:b w:val="0"/>
            <w:bCs/>
            <w:sz w:val="24"/>
            <w:szCs w:val="24"/>
          </w:rPr>
          <w:t>privacy@ecodev.vic.gov.au</w:t>
        </w:r>
      </w:hyperlink>
      <w:r w:rsidRPr="006C505A">
        <w:rPr>
          <w:rFonts w:ascii="Calibri" w:hAnsi="Calibri"/>
          <w:b w:val="0"/>
          <w:bCs/>
          <w:sz w:val="24"/>
          <w:szCs w:val="24"/>
        </w:rPr>
        <w:t>.</w:t>
      </w:r>
    </w:p>
    <w:p w14:paraId="3B6E3D5A" w14:textId="08D6287C" w:rsidR="00135040" w:rsidRPr="006C505A" w:rsidRDefault="00D24A65" w:rsidP="00C614CA">
      <w:pPr>
        <w:pStyle w:val="Heading1"/>
        <w:keepNext w:val="0"/>
        <w:widowControl w:val="0"/>
        <w:rPr>
          <w:rFonts w:ascii="Calibri" w:hAnsi="Calibri"/>
          <w:szCs w:val="24"/>
        </w:rPr>
      </w:pPr>
      <w:r w:rsidRPr="006C505A">
        <w:rPr>
          <w:rFonts w:ascii="Calibri" w:hAnsi="Calibri"/>
          <w:szCs w:val="24"/>
        </w:rPr>
        <w:t>Other information</w:t>
      </w:r>
      <w:r w:rsidR="00CD0094" w:rsidRPr="006C505A">
        <w:rPr>
          <w:rFonts w:ascii="Calibri" w:hAnsi="Calibri"/>
          <w:szCs w:val="24"/>
        </w:rPr>
        <w:t xml:space="preserve"> about this payment</w:t>
      </w:r>
    </w:p>
    <w:p w14:paraId="6CDC7321" w14:textId="24121892" w:rsidR="00135040" w:rsidRPr="006C505A" w:rsidRDefault="00D24A65" w:rsidP="00C614CA">
      <w:pPr>
        <w:pStyle w:val="Heading2"/>
        <w:keepNext w:val="0"/>
        <w:widowControl w:val="0"/>
        <w:rPr>
          <w:rFonts w:ascii="Calibri" w:hAnsi="Calibri" w:cs="Calibri"/>
          <w:sz w:val="24"/>
          <w:szCs w:val="24"/>
        </w:rPr>
      </w:pPr>
      <w:r w:rsidRPr="006C505A">
        <w:rPr>
          <w:rFonts w:ascii="Calibri" w:hAnsi="Calibri"/>
          <w:b w:val="0"/>
          <w:bCs/>
          <w:sz w:val="24"/>
          <w:szCs w:val="24"/>
        </w:rPr>
        <w:t xml:space="preserve">The Department </w:t>
      </w:r>
      <w:r w:rsidR="002067A3" w:rsidRPr="006C505A">
        <w:rPr>
          <w:rFonts w:ascii="Calibri" w:hAnsi="Calibri"/>
          <w:b w:val="0"/>
          <w:bCs/>
          <w:sz w:val="24"/>
          <w:szCs w:val="24"/>
        </w:rPr>
        <w:t>can</w:t>
      </w:r>
      <w:r w:rsidR="005F5AC6" w:rsidRPr="006C505A">
        <w:rPr>
          <w:rFonts w:ascii="Calibri" w:hAnsi="Calibri"/>
          <w:b w:val="0"/>
          <w:bCs/>
          <w:sz w:val="24"/>
          <w:szCs w:val="24"/>
        </w:rPr>
        <w:t xml:space="preserve"> withdraw or</w:t>
      </w:r>
      <w:r w:rsidRPr="006C505A">
        <w:rPr>
          <w:rFonts w:ascii="Calibri" w:hAnsi="Calibri"/>
          <w:b w:val="0"/>
          <w:bCs/>
          <w:sz w:val="24"/>
          <w:szCs w:val="24"/>
        </w:rPr>
        <w:t xml:space="preserve"> amend the</w:t>
      </w:r>
      <w:r w:rsidR="005837F2" w:rsidRPr="006C505A">
        <w:rPr>
          <w:rFonts w:ascii="Calibri" w:hAnsi="Calibri"/>
          <w:b w:val="0"/>
          <w:bCs/>
          <w:sz w:val="24"/>
          <w:szCs w:val="24"/>
        </w:rPr>
        <w:t xml:space="preserve"> </w:t>
      </w:r>
      <w:r w:rsidR="00360EC0" w:rsidRPr="006C505A">
        <w:rPr>
          <w:rFonts w:ascii="Calibri" w:hAnsi="Calibri"/>
          <w:b w:val="0"/>
          <w:bCs/>
          <w:sz w:val="24"/>
          <w:szCs w:val="24"/>
        </w:rPr>
        <w:t>payment</w:t>
      </w:r>
      <w:r w:rsidR="005837F2" w:rsidRPr="006C505A">
        <w:rPr>
          <w:rFonts w:ascii="Calibri" w:hAnsi="Calibri"/>
          <w:b w:val="0"/>
          <w:bCs/>
          <w:sz w:val="24"/>
          <w:szCs w:val="24"/>
        </w:rPr>
        <w:t xml:space="preserve"> or the</w:t>
      </w:r>
      <w:r w:rsidRPr="006C505A">
        <w:rPr>
          <w:rFonts w:ascii="Calibri" w:hAnsi="Calibri"/>
          <w:b w:val="0"/>
          <w:bCs/>
          <w:sz w:val="24"/>
          <w:szCs w:val="24"/>
        </w:rPr>
        <w:t>se guidelines and application terms</w:t>
      </w:r>
      <w:r w:rsidR="005B3B63" w:rsidRPr="006C505A">
        <w:rPr>
          <w:rFonts w:ascii="Calibri" w:hAnsi="Calibri"/>
          <w:b w:val="0"/>
          <w:bCs/>
          <w:sz w:val="24"/>
          <w:szCs w:val="24"/>
        </w:rPr>
        <w:t xml:space="preserve"> at any time</w:t>
      </w:r>
      <w:r w:rsidRPr="006C505A">
        <w:rPr>
          <w:rFonts w:ascii="Calibri" w:hAnsi="Calibri"/>
          <w:b w:val="0"/>
          <w:bCs/>
          <w:sz w:val="24"/>
          <w:szCs w:val="24"/>
        </w:rPr>
        <w:t xml:space="preserve"> </w:t>
      </w:r>
      <w:r w:rsidR="008E072D" w:rsidRPr="006C505A">
        <w:rPr>
          <w:rFonts w:ascii="Calibri" w:hAnsi="Calibri"/>
          <w:b w:val="0"/>
          <w:bCs/>
          <w:sz w:val="24"/>
          <w:szCs w:val="24"/>
        </w:rPr>
        <w:t>and</w:t>
      </w:r>
      <w:r w:rsidR="0096794D" w:rsidRPr="006C505A">
        <w:rPr>
          <w:rFonts w:ascii="Calibri" w:hAnsi="Calibri"/>
          <w:b w:val="0"/>
          <w:bCs/>
          <w:sz w:val="24"/>
          <w:szCs w:val="24"/>
        </w:rPr>
        <w:t xml:space="preserve"> without notice</w:t>
      </w:r>
      <w:r w:rsidR="005B3B63" w:rsidRPr="006C505A">
        <w:rPr>
          <w:rFonts w:ascii="Calibri" w:hAnsi="Calibri"/>
          <w:b w:val="0"/>
          <w:bCs/>
          <w:sz w:val="24"/>
          <w:szCs w:val="24"/>
        </w:rPr>
        <w:t>.</w:t>
      </w:r>
    </w:p>
    <w:p w14:paraId="1788B69F" w14:textId="20C9DF46" w:rsidR="002832AD" w:rsidRPr="006C505A" w:rsidRDefault="00AC4000" w:rsidP="002832AD">
      <w:pPr>
        <w:pStyle w:val="Heading2"/>
        <w:keepNext w:val="0"/>
        <w:widowControl w:val="0"/>
        <w:rPr>
          <w:rFonts w:ascii="Calibri" w:hAnsi="Calibri"/>
          <w:b w:val="0"/>
          <w:bCs/>
          <w:sz w:val="24"/>
          <w:szCs w:val="24"/>
        </w:rPr>
      </w:pPr>
      <w:r w:rsidRPr="006C505A">
        <w:rPr>
          <w:rFonts w:ascii="Calibri" w:hAnsi="Calibri"/>
          <w:b w:val="0"/>
          <w:bCs/>
          <w:sz w:val="24"/>
          <w:szCs w:val="24"/>
        </w:rPr>
        <w:t xml:space="preserve">For more information about the Test Isolation Payment, you can visit </w:t>
      </w:r>
      <w:hyperlink r:id="rId18" w:history="1">
        <w:r w:rsidRPr="006C505A">
          <w:rPr>
            <w:rStyle w:val="Hyperlink"/>
            <w:rFonts w:ascii="Calibri" w:hAnsi="Calibri"/>
            <w:b w:val="0"/>
            <w:bCs/>
            <w:sz w:val="24"/>
            <w:szCs w:val="24"/>
          </w:rPr>
          <w:t>https://www.coronavirus.vic.gov.au/450-coronavirus-covid-19-test-isolation-payment</w:t>
        </w:r>
      </w:hyperlink>
      <w:r w:rsidRPr="006C505A">
        <w:rPr>
          <w:rFonts w:ascii="Calibri" w:hAnsi="Calibri"/>
          <w:b w:val="0"/>
          <w:bCs/>
          <w:sz w:val="24"/>
          <w:szCs w:val="24"/>
          <w:u w:val="single"/>
        </w:rPr>
        <w:t xml:space="preserve"> </w:t>
      </w:r>
      <w:r w:rsidRPr="006C505A">
        <w:rPr>
          <w:rFonts w:ascii="Calibri" w:hAnsi="Calibri"/>
          <w:b w:val="0"/>
          <w:bCs/>
          <w:sz w:val="24"/>
          <w:szCs w:val="24"/>
        </w:rPr>
        <w:t>or call 1800 675 398</w:t>
      </w:r>
      <w:r w:rsidR="00FF548E" w:rsidRPr="006C505A">
        <w:rPr>
          <w:rFonts w:ascii="Calibri" w:hAnsi="Calibri"/>
          <w:b w:val="0"/>
          <w:bCs/>
          <w:sz w:val="24"/>
          <w:szCs w:val="24"/>
        </w:rPr>
        <w:t xml:space="preserve"> and select option </w:t>
      </w:r>
      <w:r w:rsidR="009F557A" w:rsidRPr="006C505A">
        <w:rPr>
          <w:rFonts w:ascii="Calibri" w:hAnsi="Calibri"/>
          <w:b w:val="0"/>
          <w:bCs/>
          <w:sz w:val="24"/>
          <w:szCs w:val="24"/>
        </w:rPr>
        <w:t>6</w:t>
      </w:r>
      <w:r w:rsidR="00FF548E" w:rsidRPr="006C505A">
        <w:rPr>
          <w:rFonts w:ascii="Calibri" w:hAnsi="Calibri"/>
          <w:b w:val="0"/>
          <w:bCs/>
          <w:sz w:val="24"/>
          <w:szCs w:val="24"/>
        </w:rPr>
        <w:t>, then</w:t>
      </w:r>
      <w:r w:rsidR="009529B9" w:rsidRPr="006C505A">
        <w:rPr>
          <w:rFonts w:ascii="Calibri" w:hAnsi="Calibri"/>
          <w:b w:val="0"/>
          <w:bCs/>
          <w:sz w:val="24"/>
          <w:szCs w:val="24"/>
        </w:rPr>
        <w:t xml:space="preserve"> </w:t>
      </w:r>
      <w:r w:rsidR="002E74B4">
        <w:rPr>
          <w:rFonts w:ascii="Calibri" w:hAnsi="Calibri"/>
          <w:b w:val="0"/>
          <w:bCs/>
          <w:sz w:val="24"/>
          <w:szCs w:val="24"/>
        </w:rPr>
        <w:t>follow the prompts</w:t>
      </w:r>
      <w:r w:rsidRPr="006C505A">
        <w:rPr>
          <w:rFonts w:ascii="Calibri" w:hAnsi="Calibri"/>
          <w:b w:val="0"/>
          <w:bCs/>
          <w:sz w:val="24"/>
          <w:szCs w:val="24"/>
        </w:rPr>
        <w:t>.</w:t>
      </w:r>
    </w:p>
    <w:p w14:paraId="26089D0E" w14:textId="77777777" w:rsidR="00331DA3" w:rsidRPr="00C47B68" w:rsidRDefault="00331DA3" w:rsidP="00C47B68">
      <w:pPr>
        <w:rPr>
          <w:b/>
        </w:rPr>
      </w:pPr>
    </w:p>
    <w:bookmarkEnd w:id="0"/>
    <w:p w14:paraId="14B4B83D" w14:textId="740CA78A" w:rsidR="00777D9B" w:rsidRDefault="00777D9B" w:rsidP="00C614CA">
      <w:pPr>
        <w:widowControl w:val="0"/>
      </w:pPr>
    </w:p>
    <w:bookmarkEnd w:id="1"/>
    <w:p w14:paraId="24845FDB" w14:textId="77777777" w:rsidR="00777D9B" w:rsidRPr="00777D9B" w:rsidRDefault="00777D9B" w:rsidP="00C614CA">
      <w:pPr>
        <w:widowControl w:val="0"/>
      </w:pPr>
    </w:p>
    <w:sectPr w:rsidR="00777D9B" w:rsidRPr="00777D9B" w:rsidSect="005F4AC9">
      <w:headerReference w:type="default" r:id="rId19"/>
      <w:footerReference w:type="default" r:id="rId20"/>
      <w:headerReference w:type="first" r:id="rId21"/>
      <w:footerReference w:type="first" r:id="rId22"/>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AE93A" w14:textId="77777777" w:rsidR="00C5196C" w:rsidRDefault="00C5196C" w:rsidP="0003420B">
      <w:r>
        <w:separator/>
      </w:r>
    </w:p>
  </w:endnote>
  <w:endnote w:type="continuationSeparator" w:id="0">
    <w:p w14:paraId="0D0389F2" w14:textId="77777777" w:rsidR="00C5196C" w:rsidRDefault="00C5196C" w:rsidP="0003420B">
      <w:r>
        <w:continuationSeparator/>
      </w:r>
    </w:p>
  </w:endnote>
  <w:endnote w:type="continuationNotice" w:id="1">
    <w:p w14:paraId="4B27BDC0" w14:textId="77777777" w:rsidR="00C5196C" w:rsidRDefault="00C519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5CA43F73" w14:textId="71899E73" w:rsidR="00FF548E" w:rsidRDefault="009F557A" w:rsidP="00FF548E">
          <w:pPr>
            <w:pStyle w:val="Footer"/>
            <w:tabs>
              <w:tab w:val="left" w:pos="720"/>
            </w:tabs>
            <w:rPr>
              <w:caps/>
            </w:rPr>
          </w:pPr>
          <w:r>
            <w:rPr>
              <w:rFonts w:asciiTheme="minorHAnsi" w:hAnsiTheme="minorHAnsi" w:cstheme="minorBidi"/>
              <w:noProof/>
            </w:rPr>
            <mc:AlternateContent>
              <mc:Choice Requires="wps">
                <w:drawing>
                  <wp:anchor distT="0" distB="0" distL="114300" distR="114300" simplePos="0" relativeHeight="251658242" behindDoc="0" locked="0" layoutInCell="0" allowOverlap="1" wp14:anchorId="47908E80" wp14:editId="0D4F2DEB">
                    <wp:simplePos x="0" y="0"/>
                    <wp:positionH relativeFrom="page">
                      <wp:posOffset>0</wp:posOffset>
                    </wp:positionH>
                    <wp:positionV relativeFrom="page">
                      <wp:posOffset>10228580</wp:posOffset>
                    </wp:positionV>
                    <wp:extent cx="7560310" cy="273050"/>
                    <wp:effectExtent l="0" t="0" r="0" b="12700"/>
                    <wp:wrapNone/>
                    <wp:docPr id="3" name="MSIPCM76a648b280baba794fc5e55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E5E40" w14:textId="49E7CEA1" w:rsidR="009F557A" w:rsidRPr="001823F9" w:rsidRDefault="001823F9" w:rsidP="001823F9">
                                <w:pPr>
                                  <w:spacing w:after="0"/>
                                  <w:jc w:val="center"/>
                                  <w:rPr>
                                    <w:color w:val="000000"/>
                                    <w:sz w:val="24"/>
                                  </w:rPr>
                                </w:pPr>
                                <w:r w:rsidRPr="001823F9">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908E80" id="_x0000_t202" coordsize="21600,21600" o:spt="202" path="m,l,21600r21600,l21600,xe">
                    <v:stroke joinstyle="miter"/>
                    <v:path gradientshapeok="t" o:connecttype="rect"/>
                  </v:shapetype>
                  <v:shape id="MSIPCM76a648b280baba794fc5e558" o:spid="_x0000_s1027" type="#_x0000_t202" alt="{&quot;HashCode&quot;:376260202,&quot;Height&quot;:841.0,&quot;Width&quot;:595.0,&quot;Placement&quot;:&quot;Footer&quot;,&quot;Index&quot;:&quot;Primary&quot;,&quot;Section&quot;:1,&quot;Top&quot;:0.0,&quot;Left&quot;:0.0}" style="position:absolute;margin-left:0;margin-top:805.4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0FBE5E40" w14:textId="49E7CEA1" w:rsidR="009F557A" w:rsidRPr="001823F9" w:rsidRDefault="001823F9" w:rsidP="001823F9">
                          <w:pPr>
                            <w:spacing w:after="0"/>
                            <w:jc w:val="center"/>
                            <w:rPr>
                              <w:color w:val="000000"/>
                              <w:sz w:val="24"/>
                            </w:rPr>
                          </w:pPr>
                          <w:r w:rsidRPr="001823F9">
                            <w:rPr>
                              <w:color w:val="000000"/>
                              <w:sz w:val="24"/>
                            </w:rPr>
                            <w:t>OFFICIAL</w:t>
                          </w:r>
                        </w:p>
                      </w:txbxContent>
                    </v:textbox>
                    <w10:wrap anchorx="page" anchory="page"/>
                  </v:shape>
                </w:pict>
              </mc:Fallback>
            </mc:AlternateContent>
          </w:r>
          <w:r w:rsidR="00FF548E">
            <w:rPr>
              <w:rFonts w:asciiTheme="minorHAnsi" w:hAnsiTheme="minorHAnsi" w:cstheme="minorBidi"/>
            </w:rPr>
            <w:t>COVID-19 TEST ISOLATION PAYMENT GUIDELINES</w:t>
          </w:r>
        </w:p>
        <w:p w14:paraId="214DEAB7" w14:textId="42E5D554"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1989760E" w:rsidP="00A85D1D">
          <w:pPr>
            <w:pStyle w:val="Footer"/>
            <w:tabs>
              <w:tab w:val="left" w:pos="720"/>
            </w:tabs>
            <w:jc w:val="right"/>
          </w:pPr>
          <w:r>
            <w:rPr>
              <w:noProof/>
            </w:rPr>
            <w:drawing>
              <wp:inline distT="0" distB="0" distL="0" distR="0" wp14:anchorId="28BE3324" wp14:editId="31A141AD">
                <wp:extent cx="1331595" cy="397510"/>
                <wp:effectExtent l="0" t="0" r="1905" b="2540"/>
                <wp:docPr id="1182647735"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68864F31" w14:textId="41FA992A" w:rsidR="00FF548E" w:rsidRDefault="009F557A" w:rsidP="00FF548E">
          <w:pPr>
            <w:pStyle w:val="Footer"/>
            <w:tabs>
              <w:tab w:val="left" w:pos="720"/>
            </w:tabs>
            <w:rPr>
              <w:caps/>
            </w:rPr>
          </w:pPr>
          <w:r>
            <w:rPr>
              <w:rFonts w:asciiTheme="minorHAnsi" w:hAnsiTheme="minorHAnsi" w:cstheme="minorBidi"/>
              <w:noProof/>
            </w:rPr>
            <mc:AlternateContent>
              <mc:Choice Requires="wps">
                <w:drawing>
                  <wp:anchor distT="0" distB="0" distL="114300" distR="114300" simplePos="0" relativeHeight="251658243" behindDoc="0" locked="0" layoutInCell="0" allowOverlap="1" wp14:anchorId="45D2A5F1" wp14:editId="038B00F6">
                    <wp:simplePos x="0" y="0"/>
                    <wp:positionH relativeFrom="page">
                      <wp:posOffset>0</wp:posOffset>
                    </wp:positionH>
                    <wp:positionV relativeFrom="page">
                      <wp:posOffset>10228580</wp:posOffset>
                    </wp:positionV>
                    <wp:extent cx="7560310" cy="273050"/>
                    <wp:effectExtent l="0" t="0" r="0" b="12700"/>
                    <wp:wrapNone/>
                    <wp:docPr id="4" name="MSIPCMbfbd462c926c41f7fa39d92a"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6DAEA" w14:textId="7B70DAF2" w:rsidR="009F557A" w:rsidRPr="001823F9" w:rsidRDefault="001823F9" w:rsidP="001823F9">
                                <w:pPr>
                                  <w:spacing w:after="0"/>
                                  <w:jc w:val="center"/>
                                  <w:rPr>
                                    <w:color w:val="000000"/>
                                    <w:sz w:val="24"/>
                                  </w:rPr>
                                </w:pPr>
                                <w:r w:rsidRPr="001823F9">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D2A5F1" id="_x0000_t202" coordsize="21600,21600" o:spt="202" path="m,l,21600r21600,l21600,xe">
                    <v:stroke joinstyle="miter"/>
                    <v:path gradientshapeok="t" o:connecttype="rect"/>
                  </v:shapetype>
                  <v:shape id="MSIPCMbfbd462c926c41f7fa39d92a" o:spid="_x0000_s1029" type="#_x0000_t202" alt="{&quot;HashCode&quot;:376260202,&quot;Height&quot;:841.0,&quot;Width&quot;:595.0,&quot;Placement&quot;:&quot;Footer&quot;,&quot;Index&quot;:&quot;FirstPage&quot;,&quot;Section&quot;:1,&quot;Top&quot;:0.0,&quot;Left&quot;:0.0}" style="position:absolute;margin-left:0;margin-top:805.4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3156DAEA" w14:textId="7B70DAF2" w:rsidR="009F557A" w:rsidRPr="001823F9" w:rsidRDefault="001823F9" w:rsidP="001823F9">
                          <w:pPr>
                            <w:spacing w:after="0"/>
                            <w:jc w:val="center"/>
                            <w:rPr>
                              <w:color w:val="000000"/>
                              <w:sz w:val="24"/>
                            </w:rPr>
                          </w:pPr>
                          <w:r w:rsidRPr="001823F9">
                            <w:rPr>
                              <w:color w:val="000000"/>
                              <w:sz w:val="24"/>
                            </w:rPr>
                            <w:t>OFFICIAL</w:t>
                          </w:r>
                        </w:p>
                      </w:txbxContent>
                    </v:textbox>
                    <w10:wrap anchorx="page" anchory="page"/>
                  </v:shape>
                </w:pict>
              </mc:Fallback>
            </mc:AlternateContent>
          </w:r>
          <w:r w:rsidR="00FF548E">
            <w:rPr>
              <w:rFonts w:asciiTheme="minorHAnsi" w:hAnsiTheme="minorHAnsi" w:cstheme="minorBidi"/>
            </w:rPr>
            <w:t>COVID-19 TEST ISOLATION PAYMENT GUIDELINES</w:t>
          </w:r>
        </w:p>
        <w:p w14:paraId="27085B5D" w14:textId="4BCC59BD" w:rsidR="009D32D4" w:rsidRPr="00FB3D1A" w:rsidRDefault="009D32D4" w:rsidP="00A85D1D">
          <w:pPr>
            <w:pStyle w:val="Footer"/>
            <w:tabs>
              <w:tab w:val="left" w:pos="720"/>
            </w:tabs>
            <w:rPr>
              <w:rStyle w:val="PageNumber"/>
              <w:caps/>
            </w:rPr>
          </w:pP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DB1C" w14:textId="77777777" w:rsidR="00C5196C" w:rsidRDefault="00C5196C" w:rsidP="0003420B">
      <w:r>
        <w:separator/>
      </w:r>
    </w:p>
  </w:footnote>
  <w:footnote w:type="continuationSeparator" w:id="0">
    <w:p w14:paraId="7A397B22" w14:textId="77777777" w:rsidR="00C5196C" w:rsidRDefault="00C5196C" w:rsidP="0003420B">
      <w:r>
        <w:continuationSeparator/>
      </w:r>
    </w:p>
  </w:footnote>
  <w:footnote w:type="continuationNotice" w:id="1">
    <w:p w14:paraId="4D51F79B" w14:textId="77777777" w:rsidR="00C5196C" w:rsidRDefault="00C5196C">
      <w:pPr>
        <w:spacing w:after="0"/>
      </w:pPr>
    </w:p>
  </w:footnote>
  <w:footnote w:id="2">
    <w:p w14:paraId="4FED8A2B" w14:textId="3F9DABDC" w:rsidR="003E6887" w:rsidRPr="005C1489" w:rsidRDefault="003E6887">
      <w:pPr>
        <w:pStyle w:val="FootnoteText"/>
        <w:rPr>
          <w:rFonts w:ascii="Calibri" w:hAnsi="Calibri" w:cs="Calibri"/>
        </w:rPr>
      </w:pPr>
      <w:r w:rsidRPr="005C1489">
        <w:rPr>
          <w:rFonts w:ascii="Calibri" w:eastAsia="Calibri" w:hAnsi="Calibri" w:cs="Calibri"/>
          <w:bCs/>
          <w:color w:val="auto"/>
          <w:sz w:val="16"/>
          <w:szCs w:val="16"/>
          <w:lang w:eastAsia="en-US"/>
        </w:rPr>
        <w:footnoteRef/>
      </w:r>
      <w:r w:rsidRPr="005C1489">
        <w:rPr>
          <w:rFonts w:ascii="Calibri" w:eastAsia="Calibri" w:hAnsi="Calibri" w:cs="Calibri"/>
          <w:bCs/>
          <w:color w:val="auto"/>
          <w:sz w:val="16"/>
          <w:szCs w:val="16"/>
          <w:lang w:eastAsia="en-US"/>
        </w:rPr>
        <w:t xml:space="preserve"> The eligibility requirement that the application must be </w:t>
      </w:r>
      <w:r w:rsidR="008635E2" w:rsidRPr="005C1489">
        <w:rPr>
          <w:rFonts w:ascii="Calibri" w:eastAsia="Calibri" w:hAnsi="Calibri" w:cs="Calibri"/>
          <w:bCs/>
          <w:color w:val="auto"/>
          <w:sz w:val="16"/>
          <w:szCs w:val="16"/>
          <w:lang w:eastAsia="en-US"/>
        </w:rPr>
        <w:t>submitted</w:t>
      </w:r>
      <w:r w:rsidRPr="005C1489">
        <w:rPr>
          <w:rFonts w:ascii="Calibri" w:eastAsia="Calibri" w:hAnsi="Calibri" w:cs="Calibri"/>
          <w:bCs/>
          <w:color w:val="auto"/>
          <w:sz w:val="16"/>
          <w:szCs w:val="16"/>
          <w:lang w:eastAsia="en-US"/>
        </w:rPr>
        <w:t xml:space="preserve"> within the two weeks following a COVID-19 test may be waived at the discretion of the Department based on consideration of extenuating circumstances.</w:t>
      </w:r>
    </w:p>
  </w:footnote>
  <w:footnote w:id="3">
    <w:p w14:paraId="561E4166" w14:textId="5A498B27" w:rsidR="00FB08D3" w:rsidRPr="005C1489" w:rsidRDefault="00FB08D3" w:rsidP="00FB08D3">
      <w:pPr>
        <w:rPr>
          <w:rFonts w:ascii="Calibri" w:eastAsia="Calibri" w:hAnsi="Calibri" w:cs="Calibri"/>
          <w:bCs/>
          <w:color w:val="auto"/>
          <w:sz w:val="16"/>
          <w:szCs w:val="16"/>
          <w:lang w:eastAsia="en-US"/>
        </w:rPr>
      </w:pPr>
      <w:r w:rsidRPr="005C1489">
        <w:rPr>
          <w:rStyle w:val="FootnoteReference"/>
          <w:rFonts w:ascii="Calibri" w:hAnsi="Calibri" w:cs="Calibri"/>
        </w:rPr>
        <w:footnoteRef/>
      </w:r>
      <w:r w:rsidRPr="005C1489">
        <w:rPr>
          <w:rFonts w:ascii="Calibri" w:hAnsi="Calibri" w:cs="Calibri"/>
        </w:rPr>
        <w:t xml:space="preserve"> </w:t>
      </w:r>
      <w:r w:rsidRPr="005C1489">
        <w:rPr>
          <w:rFonts w:ascii="Calibri" w:eastAsia="Calibri" w:hAnsi="Calibri" w:cs="Calibri"/>
          <w:bCs/>
          <w:color w:val="auto"/>
          <w:sz w:val="16"/>
          <w:szCs w:val="16"/>
          <w:lang w:eastAsia="en-US"/>
        </w:rPr>
        <w:t>Workers include those that are permanent, casual, part-time, fixed</w:t>
      </w:r>
      <w:r w:rsidR="007500F9" w:rsidRPr="005C1489">
        <w:rPr>
          <w:rFonts w:ascii="Calibri" w:eastAsia="Calibri" w:hAnsi="Calibri" w:cs="Calibri"/>
          <w:bCs/>
          <w:color w:val="auto"/>
          <w:sz w:val="16"/>
          <w:szCs w:val="16"/>
          <w:lang w:eastAsia="en-US"/>
        </w:rPr>
        <w:t>-</w:t>
      </w:r>
      <w:r w:rsidRPr="005C1489">
        <w:rPr>
          <w:rFonts w:ascii="Calibri" w:eastAsia="Calibri" w:hAnsi="Calibri" w:cs="Calibri"/>
          <w:bCs/>
          <w:color w:val="auto"/>
          <w:sz w:val="16"/>
          <w:szCs w:val="16"/>
          <w:lang w:eastAsia="en-US"/>
        </w:rPr>
        <w:t>term, and self-employed.</w:t>
      </w:r>
    </w:p>
    <w:p w14:paraId="6661C84D" w14:textId="61BFD745" w:rsidR="00FB08D3" w:rsidRPr="005C1489" w:rsidRDefault="00FB08D3">
      <w:pPr>
        <w:pStyle w:val="FootnoteText"/>
        <w:rPr>
          <w:rFonts w:ascii="Calibri" w:hAnsi="Calibri" w:cs="Calibri"/>
        </w:rPr>
      </w:pPr>
    </w:p>
  </w:footnote>
  <w:footnote w:id="4">
    <w:p w14:paraId="168888CE" w14:textId="08D8AD1F" w:rsidR="00F12201" w:rsidRPr="005C1489" w:rsidRDefault="00F12201" w:rsidP="00F12201">
      <w:pPr>
        <w:pStyle w:val="FootnoteText"/>
        <w:rPr>
          <w:rFonts w:ascii="Calibri" w:hAnsi="Calibri" w:cs="Calibri"/>
        </w:rPr>
      </w:pPr>
      <w:r w:rsidRPr="005C1489">
        <w:rPr>
          <w:rStyle w:val="FootnoteReference"/>
          <w:rFonts w:ascii="Calibri" w:hAnsi="Calibri" w:cs="Calibri"/>
          <w:sz w:val="16"/>
          <w:szCs w:val="16"/>
        </w:rPr>
        <w:footnoteRef/>
      </w:r>
      <w:r w:rsidRPr="005C1489">
        <w:rPr>
          <w:rFonts w:ascii="Calibri" w:hAnsi="Calibri" w:cs="Calibri"/>
          <w:sz w:val="16"/>
          <w:szCs w:val="16"/>
        </w:rPr>
        <w:t xml:space="preserve"> A carer may receive the payment for more than one test within a 30-day period where the subsequent tests are for a different person or persons within their care. </w:t>
      </w:r>
    </w:p>
  </w:footnote>
  <w:footnote w:id="5">
    <w:p w14:paraId="4A24F100" w14:textId="35651099" w:rsidR="00D37444" w:rsidRPr="005C1489" w:rsidRDefault="00D37444">
      <w:pPr>
        <w:pStyle w:val="FootnoteText"/>
        <w:rPr>
          <w:rFonts w:ascii="Calibri" w:hAnsi="Calibri" w:cs="Calibri"/>
        </w:rPr>
      </w:pPr>
      <w:r w:rsidRPr="005C1489">
        <w:rPr>
          <w:rStyle w:val="FootnoteReference"/>
          <w:rFonts w:ascii="Calibri" w:hAnsi="Calibri" w:cs="Calibri"/>
        </w:rPr>
        <w:footnoteRef/>
      </w:r>
      <w:r w:rsidRPr="005C1489">
        <w:rPr>
          <w:rFonts w:ascii="Calibri" w:hAnsi="Calibri" w:cs="Calibri"/>
        </w:rPr>
        <w:t xml:space="preserve"> </w:t>
      </w:r>
      <w:r w:rsidRPr="005C1489">
        <w:rPr>
          <w:rFonts w:ascii="Calibri" w:hAnsi="Calibri" w:cs="Calibri"/>
          <w:bCs/>
          <w:sz w:val="16"/>
          <w:szCs w:val="16"/>
        </w:rPr>
        <w:t>For instance, consent would be required where an applicant is a carer for someone who is required to self-isolate following a test for 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490CC1EA" w:rsidR="009D32D4" w:rsidRDefault="009F557A" w:rsidP="0003420B">
    <w:r>
      <w:rPr>
        <w:noProof/>
        <w:lang w:val="en-GB" w:eastAsia="en-GB"/>
      </w:rPr>
      <mc:AlternateContent>
        <mc:Choice Requires="wps">
          <w:drawing>
            <wp:anchor distT="0" distB="0" distL="114300" distR="114300" simplePos="0" relativeHeight="251659269" behindDoc="0" locked="0" layoutInCell="0" allowOverlap="1" wp14:anchorId="0978053A" wp14:editId="1D8A66CA">
              <wp:simplePos x="0" y="0"/>
              <wp:positionH relativeFrom="page">
                <wp:posOffset>0</wp:posOffset>
              </wp:positionH>
              <wp:positionV relativeFrom="page">
                <wp:posOffset>190500</wp:posOffset>
              </wp:positionV>
              <wp:extent cx="7560310" cy="273050"/>
              <wp:effectExtent l="0" t="0" r="0" b="12700"/>
              <wp:wrapNone/>
              <wp:docPr id="5" name="MSIPCM75ce4de689947f37c8e7a08b"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2F3BD" w14:textId="53C6256F" w:rsidR="009F557A" w:rsidRPr="001823F9" w:rsidRDefault="001823F9" w:rsidP="001823F9">
                          <w:pPr>
                            <w:spacing w:after="0"/>
                            <w:jc w:val="center"/>
                            <w:rPr>
                              <w:color w:val="000000"/>
                              <w:sz w:val="24"/>
                            </w:rPr>
                          </w:pPr>
                          <w:r w:rsidRPr="001823F9">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78053A" id="_x0000_t202" coordsize="21600,21600" o:spt="202" path="m,l,21600r21600,l21600,xe">
              <v:stroke joinstyle="miter"/>
              <v:path gradientshapeok="t" o:connecttype="rect"/>
            </v:shapetype>
            <v:shape id="MSIPCM75ce4de689947f37c8e7a08b" o:spid="_x0000_s1026" type="#_x0000_t202" alt="{&quot;HashCode&quot;:352122633,&quot;Height&quot;:841.0,&quot;Width&quot;:595.0,&quot;Placement&quot;:&quot;Header&quot;,&quot;Index&quot;:&quot;Primary&quot;,&quot;Section&quot;:1,&quot;Top&quot;:0.0,&quot;Left&quot;:0.0}" style="position:absolute;margin-left:0;margin-top:15pt;width:595.3pt;height:21.5pt;z-index:2516592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C12F3BD" w14:textId="53C6256F" w:rsidR="009F557A" w:rsidRPr="001823F9" w:rsidRDefault="001823F9" w:rsidP="001823F9">
                    <w:pPr>
                      <w:spacing w:after="0"/>
                      <w:jc w:val="center"/>
                      <w:rPr>
                        <w:color w:val="000000"/>
                        <w:sz w:val="24"/>
                      </w:rPr>
                    </w:pPr>
                    <w:r w:rsidRPr="001823F9">
                      <w:rPr>
                        <w:color w:val="000000"/>
                        <w:sz w:val="24"/>
                      </w:rPr>
                      <w:t>OFFICIAL</w:t>
                    </w:r>
                  </w:p>
                </w:txbxContent>
              </v:textbox>
              <w10:wrap anchorx="page" anchory="page"/>
            </v:shape>
          </w:pict>
        </mc:Fallback>
      </mc:AlternateContent>
    </w:r>
    <w:r w:rsidR="009D32D4">
      <w:rPr>
        <w:noProof/>
        <w:lang w:val="en-GB" w:eastAsia="en-GB"/>
      </w:rPr>
      <w:drawing>
        <wp:anchor distT="0" distB="0" distL="114300" distR="114300" simplePos="0" relativeHeight="251658241"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38244043" w:rsidR="009D32D4" w:rsidRDefault="009F557A">
    <w:pPr>
      <w:pStyle w:val="Header"/>
    </w:pPr>
    <w:r>
      <w:rPr>
        <w:noProof/>
        <w:lang w:val="en-GB" w:eastAsia="en-GB"/>
      </w:rPr>
      <mc:AlternateContent>
        <mc:Choice Requires="wps">
          <w:drawing>
            <wp:anchor distT="0" distB="0" distL="114300" distR="114300" simplePos="0" relativeHeight="251660293" behindDoc="0" locked="0" layoutInCell="0" allowOverlap="1" wp14:anchorId="61C215CA" wp14:editId="4440ED97">
              <wp:simplePos x="0" y="0"/>
              <wp:positionH relativeFrom="page">
                <wp:posOffset>0</wp:posOffset>
              </wp:positionH>
              <wp:positionV relativeFrom="page">
                <wp:posOffset>190500</wp:posOffset>
              </wp:positionV>
              <wp:extent cx="7560310" cy="273050"/>
              <wp:effectExtent l="0" t="0" r="0" b="12700"/>
              <wp:wrapNone/>
              <wp:docPr id="6" name="MSIPCM4f584c5f8209c19d4421861a"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9B9A4" w14:textId="0D20F722" w:rsidR="009F557A" w:rsidRPr="001823F9" w:rsidRDefault="001823F9" w:rsidP="001823F9">
                          <w:pPr>
                            <w:spacing w:after="0"/>
                            <w:jc w:val="center"/>
                            <w:rPr>
                              <w:color w:val="000000"/>
                              <w:sz w:val="24"/>
                            </w:rPr>
                          </w:pPr>
                          <w:r w:rsidRPr="001823F9">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C215CA" id="_x0000_t202" coordsize="21600,21600" o:spt="202" path="m,l,21600r21600,l21600,xe">
              <v:stroke joinstyle="miter"/>
              <v:path gradientshapeok="t" o:connecttype="rect"/>
            </v:shapetype>
            <v:shape id="MSIPCM4f584c5f8209c19d4421861a" o:spid="_x0000_s1028" type="#_x0000_t202" alt="{&quot;HashCode&quot;:352122633,&quot;Height&quot;:841.0,&quot;Width&quot;:595.0,&quot;Placement&quot;:&quot;Header&quot;,&quot;Index&quot;:&quot;FirstPage&quot;,&quot;Section&quot;:1,&quot;Top&quot;:0.0,&quot;Left&quot;:0.0}" style="position:absolute;margin-left:0;margin-top:15pt;width:595.3pt;height:21.5pt;z-index:2516602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6BE9B9A4" w14:textId="0D20F722" w:rsidR="009F557A" w:rsidRPr="001823F9" w:rsidRDefault="001823F9" w:rsidP="001823F9">
                    <w:pPr>
                      <w:spacing w:after="0"/>
                      <w:jc w:val="center"/>
                      <w:rPr>
                        <w:color w:val="000000"/>
                        <w:sz w:val="24"/>
                      </w:rPr>
                    </w:pPr>
                    <w:r w:rsidRPr="001823F9">
                      <w:rPr>
                        <w:color w:val="000000"/>
                        <w:sz w:val="24"/>
                      </w:rPr>
                      <w:t>OFFICIAL</w:t>
                    </w:r>
                  </w:p>
                </w:txbxContent>
              </v:textbox>
              <w10:wrap anchorx="page" anchory="page"/>
            </v:shape>
          </w:pict>
        </mc:Fallback>
      </mc:AlternateContent>
    </w:r>
    <w:r w:rsidR="009D32D4">
      <w:rPr>
        <w:noProof/>
        <w:lang w:val="en-GB" w:eastAsia="en-GB"/>
      </w:rPr>
      <w:drawing>
        <wp:anchor distT="0" distB="0" distL="114300" distR="114300" simplePos="0" relativeHeight="251658240" behindDoc="0" locked="1" layoutInCell="0" allowOverlap="1" wp14:anchorId="189D811A" wp14:editId="3A77086D">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1ADF14D4"/>
    <w:multiLevelType w:val="hybridMultilevel"/>
    <w:tmpl w:val="6DD89024"/>
    <w:lvl w:ilvl="0" w:tplc="55E4818E">
      <w:start w:val="1"/>
      <w:numFmt w:val="bullet"/>
      <w:lvlText w:val=""/>
      <w:lvlJc w:val="left"/>
      <w:pPr>
        <w:ind w:left="720" w:hanging="360"/>
      </w:pPr>
      <w:rPr>
        <w:rFonts w:ascii="Symbol" w:hAnsi="Symbol" w:hint="default"/>
      </w:rPr>
    </w:lvl>
    <w:lvl w:ilvl="1" w:tplc="A288AA56">
      <w:start w:val="1"/>
      <w:numFmt w:val="bullet"/>
      <w:lvlText w:val="o"/>
      <w:lvlJc w:val="left"/>
      <w:pPr>
        <w:ind w:left="1440" w:hanging="360"/>
      </w:pPr>
      <w:rPr>
        <w:rFonts w:ascii="Courier New" w:hAnsi="Courier New" w:hint="default"/>
      </w:rPr>
    </w:lvl>
    <w:lvl w:ilvl="2" w:tplc="24B82F34">
      <w:start w:val="1"/>
      <w:numFmt w:val="bullet"/>
      <w:lvlText w:val=""/>
      <w:lvlJc w:val="left"/>
      <w:pPr>
        <w:ind w:left="2160" w:hanging="360"/>
      </w:pPr>
      <w:rPr>
        <w:rFonts w:ascii="Wingdings" w:hAnsi="Wingdings" w:hint="default"/>
      </w:rPr>
    </w:lvl>
    <w:lvl w:ilvl="3" w:tplc="5462AF7C">
      <w:start w:val="1"/>
      <w:numFmt w:val="bullet"/>
      <w:lvlText w:val=""/>
      <w:lvlJc w:val="left"/>
      <w:pPr>
        <w:ind w:left="2880" w:hanging="360"/>
      </w:pPr>
      <w:rPr>
        <w:rFonts w:ascii="Symbol" w:hAnsi="Symbol" w:hint="default"/>
      </w:rPr>
    </w:lvl>
    <w:lvl w:ilvl="4" w:tplc="98CEA93C">
      <w:start w:val="1"/>
      <w:numFmt w:val="bullet"/>
      <w:lvlText w:val="o"/>
      <w:lvlJc w:val="left"/>
      <w:pPr>
        <w:ind w:left="3600" w:hanging="360"/>
      </w:pPr>
      <w:rPr>
        <w:rFonts w:ascii="Courier New" w:hAnsi="Courier New" w:hint="default"/>
      </w:rPr>
    </w:lvl>
    <w:lvl w:ilvl="5" w:tplc="DD129E9E">
      <w:start w:val="1"/>
      <w:numFmt w:val="bullet"/>
      <w:lvlText w:val=""/>
      <w:lvlJc w:val="left"/>
      <w:pPr>
        <w:ind w:left="4320" w:hanging="360"/>
      </w:pPr>
      <w:rPr>
        <w:rFonts w:ascii="Wingdings" w:hAnsi="Wingdings" w:hint="default"/>
      </w:rPr>
    </w:lvl>
    <w:lvl w:ilvl="6" w:tplc="964EAF5C">
      <w:start w:val="1"/>
      <w:numFmt w:val="bullet"/>
      <w:lvlText w:val=""/>
      <w:lvlJc w:val="left"/>
      <w:pPr>
        <w:ind w:left="5040" w:hanging="360"/>
      </w:pPr>
      <w:rPr>
        <w:rFonts w:ascii="Symbol" w:hAnsi="Symbol" w:hint="default"/>
      </w:rPr>
    </w:lvl>
    <w:lvl w:ilvl="7" w:tplc="EC145EEC">
      <w:start w:val="1"/>
      <w:numFmt w:val="bullet"/>
      <w:lvlText w:val="o"/>
      <w:lvlJc w:val="left"/>
      <w:pPr>
        <w:ind w:left="5760" w:hanging="360"/>
      </w:pPr>
      <w:rPr>
        <w:rFonts w:ascii="Courier New" w:hAnsi="Courier New" w:hint="default"/>
      </w:rPr>
    </w:lvl>
    <w:lvl w:ilvl="8" w:tplc="1EA4DCC6">
      <w:start w:val="1"/>
      <w:numFmt w:val="bullet"/>
      <w:lvlText w:val=""/>
      <w:lvlJc w:val="left"/>
      <w:pPr>
        <w:ind w:left="6480" w:hanging="360"/>
      </w:pPr>
      <w:rPr>
        <w:rFonts w:ascii="Wingdings" w:hAnsi="Wingdings" w:hint="default"/>
      </w:rPr>
    </w:lvl>
  </w:abstractNum>
  <w:abstractNum w:abstractNumId="2" w15:restartNumberingAfterBreak="0">
    <w:nsid w:val="2A053E66"/>
    <w:multiLevelType w:val="multilevel"/>
    <w:tmpl w:val="2520A0AA"/>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64415FD"/>
    <w:multiLevelType w:val="hybridMultilevel"/>
    <w:tmpl w:val="9C780F4E"/>
    <w:lvl w:ilvl="0" w:tplc="68C2461E">
      <w:start w:val="1"/>
      <w:numFmt w:val="lowerLetter"/>
      <w:lvlText w:val="%1)"/>
      <w:lvlJc w:val="left"/>
      <w:pPr>
        <w:ind w:left="1332" w:hanging="360"/>
      </w:pPr>
      <w:rPr>
        <w:rFonts w:ascii="Calibri" w:hAnsi="Calibri" w:cs="Calibri" w:hint="default"/>
      </w:rPr>
    </w:lvl>
    <w:lvl w:ilvl="1" w:tplc="0C090003">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4" w15:restartNumberingAfterBreak="0">
    <w:nsid w:val="42493DA8"/>
    <w:multiLevelType w:val="hybridMultilevel"/>
    <w:tmpl w:val="093C8D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050AB6"/>
    <w:multiLevelType w:val="multilevel"/>
    <w:tmpl w:val="8F8A0CC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Calibri" w:hAnsi="Calibri" w:cs="Calibri" w:hint="default"/>
        <w:b w:val="0"/>
        <w:bCs/>
        <w:sz w:val="24"/>
        <w:szCs w:val="24"/>
      </w:rPr>
    </w:lvl>
    <w:lvl w:ilvl="2">
      <w:start w:val="1"/>
      <w:numFmt w:val="bullet"/>
      <w:pStyle w:val="Heading3"/>
      <w:lvlText w:val=""/>
      <w:lvlJc w:val="left"/>
      <w:pPr>
        <w:ind w:left="720" w:hanging="720"/>
      </w:pPr>
      <w:rPr>
        <w:rFonts w:ascii="Symbol" w:hAnsi="Symbo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C9845FE"/>
    <w:multiLevelType w:val="multilevel"/>
    <w:tmpl w:val="DDCC9C92"/>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8BA4142"/>
    <w:multiLevelType w:val="hybridMultilevel"/>
    <w:tmpl w:val="65EED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7B94343C"/>
    <w:multiLevelType w:val="hybridMultilevel"/>
    <w:tmpl w:val="59F2E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64640628">
    <w:abstractNumId w:val="8"/>
  </w:num>
  <w:num w:numId="2" w16cid:durableId="403843772">
    <w:abstractNumId w:val="5"/>
  </w:num>
  <w:num w:numId="3" w16cid:durableId="672533350">
    <w:abstractNumId w:val="0"/>
  </w:num>
  <w:num w:numId="4" w16cid:durableId="1184131794">
    <w:abstractNumId w:val="3"/>
  </w:num>
  <w:num w:numId="5" w16cid:durableId="473645726">
    <w:abstractNumId w:val="1"/>
  </w:num>
  <w:num w:numId="6" w16cid:durableId="1915577770">
    <w:abstractNumId w:val="9"/>
  </w:num>
  <w:num w:numId="7" w16cid:durableId="1376269764">
    <w:abstractNumId w:val="7"/>
  </w:num>
  <w:num w:numId="8" w16cid:durableId="1689944046">
    <w:abstractNumId w:val="2"/>
  </w:num>
  <w:num w:numId="9" w16cid:durableId="318046498">
    <w:abstractNumId w:val="6"/>
  </w:num>
  <w:num w:numId="10" w16cid:durableId="923806240">
    <w:abstractNumId w:val="5"/>
  </w:num>
  <w:num w:numId="11" w16cid:durableId="1104761035">
    <w:abstractNumId w:val="4"/>
  </w:num>
  <w:num w:numId="12" w16cid:durableId="1752963398">
    <w:abstractNumId w:val="5"/>
  </w:num>
  <w:num w:numId="13" w16cid:durableId="515928063">
    <w:abstractNumId w:val="7"/>
  </w:num>
  <w:num w:numId="14" w16cid:durableId="1543204635">
    <w:abstractNumId w:val="5"/>
  </w:num>
  <w:num w:numId="15" w16cid:durableId="679812630">
    <w:abstractNumId w:val="5"/>
  </w:num>
  <w:num w:numId="16" w16cid:durableId="390345420">
    <w:abstractNumId w:val="5"/>
  </w:num>
  <w:num w:numId="17" w16cid:durableId="391000287">
    <w:abstractNumId w:val="5"/>
  </w:num>
  <w:num w:numId="18" w16cid:durableId="755630405">
    <w:abstractNumId w:val="5"/>
  </w:num>
  <w:num w:numId="19" w16cid:durableId="1210338175">
    <w:abstractNumId w:val="5"/>
  </w:num>
  <w:num w:numId="20" w16cid:durableId="700203251">
    <w:abstractNumId w:val="5"/>
  </w:num>
  <w:num w:numId="21" w16cid:durableId="1345203720">
    <w:abstractNumId w:val="5"/>
  </w:num>
  <w:num w:numId="22" w16cid:durableId="1403912904">
    <w:abstractNumId w:val="5"/>
  </w:num>
  <w:num w:numId="23" w16cid:durableId="768543313">
    <w:abstractNumId w:val="5"/>
  </w:num>
  <w:num w:numId="24" w16cid:durableId="211828639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6E"/>
    <w:rsid w:val="00000C3D"/>
    <w:rsid w:val="00000FC7"/>
    <w:rsid w:val="00001878"/>
    <w:rsid w:val="0000197B"/>
    <w:rsid w:val="00001FE7"/>
    <w:rsid w:val="00003CAC"/>
    <w:rsid w:val="0000439D"/>
    <w:rsid w:val="00006701"/>
    <w:rsid w:val="00006AB3"/>
    <w:rsid w:val="00007059"/>
    <w:rsid w:val="0000754C"/>
    <w:rsid w:val="00007744"/>
    <w:rsid w:val="00007C9F"/>
    <w:rsid w:val="000103CA"/>
    <w:rsid w:val="00010C46"/>
    <w:rsid w:val="00010C9C"/>
    <w:rsid w:val="00010FF0"/>
    <w:rsid w:val="00011574"/>
    <w:rsid w:val="00011DA5"/>
    <w:rsid w:val="00011FF5"/>
    <w:rsid w:val="00012045"/>
    <w:rsid w:val="00012553"/>
    <w:rsid w:val="00014493"/>
    <w:rsid w:val="00016CFC"/>
    <w:rsid w:val="00016F2C"/>
    <w:rsid w:val="000175E1"/>
    <w:rsid w:val="00017D87"/>
    <w:rsid w:val="0002087F"/>
    <w:rsid w:val="00021480"/>
    <w:rsid w:val="0002282F"/>
    <w:rsid w:val="000228BA"/>
    <w:rsid w:val="00023397"/>
    <w:rsid w:val="000252C7"/>
    <w:rsid w:val="00026664"/>
    <w:rsid w:val="00026C74"/>
    <w:rsid w:val="00027553"/>
    <w:rsid w:val="000276DD"/>
    <w:rsid w:val="00027757"/>
    <w:rsid w:val="00027F91"/>
    <w:rsid w:val="00030798"/>
    <w:rsid w:val="00030891"/>
    <w:rsid w:val="0003177C"/>
    <w:rsid w:val="000320BF"/>
    <w:rsid w:val="0003284A"/>
    <w:rsid w:val="0003420B"/>
    <w:rsid w:val="00034271"/>
    <w:rsid w:val="000344FD"/>
    <w:rsid w:val="00035BDA"/>
    <w:rsid w:val="00035F22"/>
    <w:rsid w:val="000363D8"/>
    <w:rsid w:val="00037E8C"/>
    <w:rsid w:val="00043347"/>
    <w:rsid w:val="0004364F"/>
    <w:rsid w:val="000447F3"/>
    <w:rsid w:val="00044DD2"/>
    <w:rsid w:val="00044E21"/>
    <w:rsid w:val="000460CD"/>
    <w:rsid w:val="00046247"/>
    <w:rsid w:val="00047011"/>
    <w:rsid w:val="00047ADC"/>
    <w:rsid w:val="00047BDB"/>
    <w:rsid w:val="00047C38"/>
    <w:rsid w:val="000503F4"/>
    <w:rsid w:val="0005147E"/>
    <w:rsid w:val="00051AD4"/>
    <w:rsid w:val="00051DA1"/>
    <w:rsid w:val="00052BE8"/>
    <w:rsid w:val="00053D85"/>
    <w:rsid w:val="00054053"/>
    <w:rsid w:val="00055849"/>
    <w:rsid w:val="0005736F"/>
    <w:rsid w:val="000577BC"/>
    <w:rsid w:val="00061F71"/>
    <w:rsid w:val="00061FB6"/>
    <w:rsid w:val="00062608"/>
    <w:rsid w:val="00064038"/>
    <w:rsid w:val="00064C73"/>
    <w:rsid w:val="00064DDD"/>
    <w:rsid w:val="00064F63"/>
    <w:rsid w:val="000652D5"/>
    <w:rsid w:val="00065D22"/>
    <w:rsid w:val="00065E89"/>
    <w:rsid w:val="0006633C"/>
    <w:rsid w:val="00066482"/>
    <w:rsid w:val="00067368"/>
    <w:rsid w:val="00067C95"/>
    <w:rsid w:val="000709F8"/>
    <w:rsid w:val="00070A30"/>
    <w:rsid w:val="00072016"/>
    <w:rsid w:val="00072530"/>
    <w:rsid w:val="00072D50"/>
    <w:rsid w:val="00073124"/>
    <w:rsid w:val="00073F68"/>
    <w:rsid w:val="00074069"/>
    <w:rsid w:val="0007484A"/>
    <w:rsid w:val="000748FD"/>
    <w:rsid w:val="00075171"/>
    <w:rsid w:val="00075257"/>
    <w:rsid w:val="00075626"/>
    <w:rsid w:val="0007679F"/>
    <w:rsid w:val="00077A79"/>
    <w:rsid w:val="0008074B"/>
    <w:rsid w:val="000811EE"/>
    <w:rsid w:val="0008162C"/>
    <w:rsid w:val="00082369"/>
    <w:rsid w:val="0008275D"/>
    <w:rsid w:val="00084004"/>
    <w:rsid w:val="00084ACD"/>
    <w:rsid w:val="00084E16"/>
    <w:rsid w:val="000852B8"/>
    <w:rsid w:val="00085B18"/>
    <w:rsid w:val="000871EF"/>
    <w:rsid w:val="00087F9E"/>
    <w:rsid w:val="00087FEC"/>
    <w:rsid w:val="00090118"/>
    <w:rsid w:val="00090232"/>
    <w:rsid w:val="0009056D"/>
    <w:rsid w:val="0009069C"/>
    <w:rsid w:val="00090D8B"/>
    <w:rsid w:val="00090DFB"/>
    <w:rsid w:val="00091655"/>
    <w:rsid w:val="00091898"/>
    <w:rsid w:val="0009260F"/>
    <w:rsid w:val="0009275B"/>
    <w:rsid w:val="000927B1"/>
    <w:rsid w:val="00092B25"/>
    <w:rsid w:val="000931E3"/>
    <w:rsid w:val="0009340C"/>
    <w:rsid w:val="00093632"/>
    <w:rsid w:val="000942A5"/>
    <w:rsid w:val="000942AC"/>
    <w:rsid w:val="000946A8"/>
    <w:rsid w:val="00094853"/>
    <w:rsid w:val="000948AD"/>
    <w:rsid w:val="00094A39"/>
    <w:rsid w:val="000968C1"/>
    <w:rsid w:val="00096A1A"/>
    <w:rsid w:val="000977A2"/>
    <w:rsid w:val="000A0442"/>
    <w:rsid w:val="000A0DDE"/>
    <w:rsid w:val="000A3198"/>
    <w:rsid w:val="000A31C9"/>
    <w:rsid w:val="000A3B80"/>
    <w:rsid w:val="000A407C"/>
    <w:rsid w:val="000A496E"/>
    <w:rsid w:val="000A4FA1"/>
    <w:rsid w:val="000A540D"/>
    <w:rsid w:val="000A59B4"/>
    <w:rsid w:val="000A5B54"/>
    <w:rsid w:val="000A5B9F"/>
    <w:rsid w:val="000A5DF9"/>
    <w:rsid w:val="000A5F8A"/>
    <w:rsid w:val="000A6DE2"/>
    <w:rsid w:val="000A7B22"/>
    <w:rsid w:val="000A7B9E"/>
    <w:rsid w:val="000B1176"/>
    <w:rsid w:val="000B1E34"/>
    <w:rsid w:val="000B20D2"/>
    <w:rsid w:val="000B239E"/>
    <w:rsid w:val="000B281A"/>
    <w:rsid w:val="000B2860"/>
    <w:rsid w:val="000B297E"/>
    <w:rsid w:val="000B2B09"/>
    <w:rsid w:val="000B3BC8"/>
    <w:rsid w:val="000B4B5D"/>
    <w:rsid w:val="000B57B3"/>
    <w:rsid w:val="000B6140"/>
    <w:rsid w:val="000B65D0"/>
    <w:rsid w:val="000C028E"/>
    <w:rsid w:val="000C0C97"/>
    <w:rsid w:val="000C12E1"/>
    <w:rsid w:val="000C140C"/>
    <w:rsid w:val="000C1AFD"/>
    <w:rsid w:val="000C2B70"/>
    <w:rsid w:val="000C32DF"/>
    <w:rsid w:val="000C4D03"/>
    <w:rsid w:val="000C4DEB"/>
    <w:rsid w:val="000C5C88"/>
    <w:rsid w:val="000C6715"/>
    <w:rsid w:val="000C6BD3"/>
    <w:rsid w:val="000C70EB"/>
    <w:rsid w:val="000C7AF1"/>
    <w:rsid w:val="000D009C"/>
    <w:rsid w:val="000D0516"/>
    <w:rsid w:val="000D0870"/>
    <w:rsid w:val="000D0DB4"/>
    <w:rsid w:val="000D2D63"/>
    <w:rsid w:val="000D33FC"/>
    <w:rsid w:val="000D3489"/>
    <w:rsid w:val="000D4A01"/>
    <w:rsid w:val="000D50BB"/>
    <w:rsid w:val="000D6040"/>
    <w:rsid w:val="000D60B6"/>
    <w:rsid w:val="000D6B37"/>
    <w:rsid w:val="000E0894"/>
    <w:rsid w:val="000E1C0A"/>
    <w:rsid w:val="000E34BB"/>
    <w:rsid w:val="000E3694"/>
    <w:rsid w:val="000E3723"/>
    <w:rsid w:val="000E3EA0"/>
    <w:rsid w:val="000E4ACF"/>
    <w:rsid w:val="000E4B75"/>
    <w:rsid w:val="000E5513"/>
    <w:rsid w:val="000E60F0"/>
    <w:rsid w:val="000E6121"/>
    <w:rsid w:val="000E655F"/>
    <w:rsid w:val="000E6A9B"/>
    <w:rsid w:val="000E6CF6"/>
    <w:rsid w:val="000E78D8"/>
    <w:rsid w:val="000F0C0C"/>
    <w:rsid w:val="000F0C65"/>
    <w:rsid w:val="000F1A55"/>
    <w:rsid w:val="000F21E8"/>
    <w:rsid w:val="000F22EB"/>
    <w:rsid w:val="000F2334"/>
    <w:rsid w:val="000F24C9"/>
    <w:rsid w:val="000F2A9D"/>
    <w:rsid w:val="000F4BA3"/>
    <w:rsid w:val="000F61FE"/>
    <w:rsid w:val="000F6494"/>
    <w:rsid w:val="000F66C8"/>
    <w:rsid w:val="000F72F4"/>
    <w:rsid w:val="001005C5"/>
    <w:rsid w:val="00100632"/>
    <w:rsid w:val="00101776"/>
    <w:rsid w:val="001029B5"/>
    <w:rsid w:val="00102BCA"/>
    <w:rsid w:val="00102C66"/>
    <w:rsid w:val="00103B9B"/>
    <w:rsid w:val="00103DE7"/>
    <w:rsid w:val="001040FF"/>
    <w:rsid w:val="00104DA1"/>
    <w:rsid w:val="001059F8"/>
    <w:rsid w:val="00106ABE"/>
    <w:rsid w:val="00106B44"/>
    <w:rsid w:val="00106DC5"/>
    <w:rsid w:val="00106E2B"/>
    <w:rsid w:val="00110107"/>
    <w:rsid w:val="001110E6"/>
    <w:rsid w:val="00111224"/>
    <w:rsid w:val="00111947"/>
    <w:rsid w:val="00111CD9"/>
    <w:rsid w:val="001136BD"/>
    <w:rsid w:val="00113899"/>
    <w:rsid w:val="0011475B"/>
    <w:rsid w:val="00114A26"/>
    <w:rsid w:val="00115933"/>
    <w:rsid w:val="0011692F"/>
    <w:rsid w:val="001170D7"/>
    <w:rsid w:val="00117140"/>
    <w:rsid w:val="00117C2D"/>
    <w:rsid w:val="00120A73"/>
    <w:rsid w:val="00121A60"/>
    <w:rsid w:val="001220EB"/>
    <w:rsid w:val="001246AD"/>
    <w:rsid w:val="00124868"/>
    <w:rsid w:val="00124CE7"/>
    <w:rsid w:val="00124E81"/>
    <w:rsid w:val="00125BE3"/>
    <w:rsid w:val="00127771"/>
    <w:rsid w:val="0013182A"/>
    <w:rsid w:val="00132692"/>
    <w:rsid w:val="00132C1F"/>
    <w:rsid w:val="001332E3"/>
    <w:rsid w:val="001333A7"/>
    <w:rsid w:val="00135040"/>
    <w:rsid w:val="00135A2C"/>
    <w:rsid w:val="0013634C"/>
    <w:rsid w:val="00136AFA"/>
    <w:rsid w:val="00140681"/>
    <w:rsid w:val="0014173D"/>
    <w:rsid w:val="00141944"/>
    <w:rsid w:val="00142063"/>
    <w:rsid w:val="001427DA"/>
    <w:rsid w:val="0014488F"/>
    <w:rsid w:val="001457ED"/>
    <w:rsid w:val="00145FA1"/>
    <w:rsid w:val="00146472"/>
    <w:rsid w:val="00146C5D"/>
    <w:rsid w:val="00147D5F"/>
    <w:rsid w:val="00147D6E"/>
    <w:rsid w:val="00147DAB"/>
    <w:rsid w:val="00150E87"/>
    <w:rsid w:val="00151410"/>
    <w:rsid w:val="0015174E"/>
    <w:rsid w:val="00151907"/>
    <w:rsid w:val="00152BC5"/>
    <w:rsid w:val="00152FF1"/>
    <w:rsid w:val="00153679"/>
    <w:rsid w:val="00154868"/>
    <w:rsid w:val="00154A02"/>
    <w:rsid w:val="0015521C"/>
    <w:rsid w:val="00156698"/>
    <w:rsid w:val="00156F80"/>
    <w:rsid w:val="001576FE"/>
    <w:rsid w:val="00157C05"/>
    <w:rsid w:val="00157CA8"/>
    <w:rsid w:val="00157CE3"/>
    <w:rsid w:val="00160743"/>
    <w:rsid w:val="00160F82"/>
    <w:rsid w:val="0016160A"/>
    <w:rsid w:val="001616B7"/>
    <w:rsid w:val="00162A2E"/>
    <w:rsid w:val="00163450"/>
    <w:rsid w:val="001636BB"/>
    <w:rsid w:val="0016457E"/>
    <w:rsid w:val="001651D1"/>
    <w:rsid w:val="00165587"/>
    <w:rsid w:val="00165644"/>
    <w:rsid w:val="00165982"/>
    <w:rsid w:val="00165AE1"/>
    <w:rsid w:val="00166C59"/>
    <w:rsid w:val="0016746E"/>
    <w:rsid w:val="00167577"/>
    <w:rsid w:val="00171457"/>
    <w:rsid w:val="0017200A"/>
    <w:rsid w:val="001722E1"/>
    <w:rsid w:val="001725FB"/>
    <w:rsid w:val="001725FC"/>
    <w:rsid w:val="00173084"/>
    <w:rsid w:val="001733FA"/>
    <w:rsid w:val="00173BED"/>
    <w:rsid w:val="00174ED4"/>
    <w:rsid w:val="00175D44"/>
    <w:rsid w:val="00176424"/>
    <w:rsid w:val="0017653B"/>
    <w:rsid w:val="00177527"/>
    <w:rsid w:val="0018173F"/>
    <w:rsid w:val="00181788"/>
    <w:rsid w:val="00181DD7"/>
    <w:rsid w:val="00181FAB"/>
    <w:rsid w:val="001823F9"/>
    <w:rsid w:val="00183CBD"/>
    <w:rsid w:val="001842D6"/>
    <w:rsid w:val="00184EB5"/>
    <w:rsid w:val="0018562A"/>
    <w:rsid w:val="0018618D"/>
    <w:rsid w:val="00186385"/>
    <w:rsid w:val="0018761F"/>
    <w:rsid w:val="00190036"/>
    <w:rsid w:val="001908ED"/>
    <w:rsid w:val="00190E98"/>
    <w:rsid w:val="001913AD"/>
    <w:rsid w:val="00191586"/>
    <w:rsid w:val="00191651"/>
    <w:rsid w:val="001925E2"/>
    <w:rsid w:val="001935B8"/>
    <w:rsid w:val="00193A7F"/>
    <w:rsid w:val="001941A8"/>
    <w:rsid w:val="001947E6"/>
    <w:rsid w:val="00194AFA"/>
    <w:rsid w:val="00194B40"/>
    <w:rsid w:val="001955FA"/>
    <w:rsid w:val="00195D42"/>
    <w:rsid w:val="0019656D"/>
    <w:rsid w:val="00197206"/>
    <w:rsid w:val="00197BCB"/>
    <w:rsid w:val="001A0CFD"/>
    <w:rsid w:val="001A0EB9"/>
    <w:rsid w:val="001A0F35"/>
    <w:rsid w:val="001A10FE"/>
    <w:rsid w:val="001A43DA"/>
    <w:rsid w:val="001A6363"/>
    <w:rsid w:val="001A6F7C"/>
    <w:rsid w:val="001A70A4"/>
    <w:rsid w:val="001A7DBB"/>
    <w:rsid w:val="001B0FD3"/>
    <w:rsid w:val="001B2037"/>
    <w:rsid w:val="001B23CD"/>
    <w:rsid w:val="001B2BDA"/>
    <w:rsid w:val="001B2DAF"/>
    <w:rsid w:val="001B3AC1"/>
    <w:rsid w:val="001B461F"/>
    <w:rsid w:val="001B473F"/>
    <w:rsid w:val="001B4F3C"/>
    <w:rsid w:val="001B50FA"/>
    <w:rsid w:val="001B525E"/>
    <w:rsid w:val="001B5CE8"/>
    <w:rsid w:val="001B6031"/>
    <w:rsid w:val="001B66BE"/>
    <w:rsid w:val="001B689B"/>
    <w:rsid w:val="001B7A7C"/>
    <w:rsid w:val="001C070D"/>
    <w:rsid w:val="001C08DF"/>
    <w:rsid w:val="001C0972"/>
    <w:rsid w:val="001C0D13"/>
    <w:rsid w:val="001C2A31"/>
    <w:rsid w:val="001C3026"/>
    <w:rsid w:val="001C3945"/>
    <w:rsid w:val="001C4729"/>
    <w:rsid w:val="001C474F"/>
    <w:rsid w:val="001C4E42"/>
    <w:rsid w:val="001C5319"/>
    <w:rsid w:val="001C57A1"/>
    <w:rsid w:val="001C5EC1"/>
    <w:rsid w:val="001C6689"/>
    <w:rsid w:val="001C7584"/>
    <w:rsid w:val="001C789D"/>
    <w:rsid w:val="001C7B4E"/>
    <w:rsid w:val="001D1AA9"/>
    <w:rsid w:val="001D26CA"/>
    <w:rsid w:val="001D3B4E"/>
    <w:rsid w:val="001D485C"/>
    <w:rsid w:val="001D5DD4"/>
    <w:rsid w:val="001D60B5"/>
    <w:rsid w:val="001D63B3"/>
    <w:rsid w:val="001D74A5"/>
    <w:rsid w:val="001D78C9"/>
    <w:rsid w:val="001D7F9F"/>
    <w:rsid w:val="001E01AE"/>
    <w:rsid w:val="001E05CE"/>
    <w:rsid w:val="001E1196"/>
    <w:rsid w:val="001E29BB"/>
    <w:rsid w:val="001E3348"/>
    <w:rsid w:val="001E382C"/>
    <w:rsid w:val="001E4CE3"/>
    <w:rsid w:val="001E5C7C"/>
    <w:rsid w:val="001E614D"/>
    <w:rsid w:val="001E663F"/>
    <w:rsid w:val="001E6836"/>
    <w:rsid w:val="001E6E58"/>
    <w:rsid w:val="001E7D6A"/>
    <w:rsid w:val="001F02C8"/>
    <w:rsid w:val="001F0553"/>
    <w:rsid w:val="001F0F8F"/>
    <w:rsid w:val="001F1A9C"/>
    <w:rsid w:val="001F2806"/>
    <w:rsid w:val="001F30E5"/>
    <w:rsid w:val="001F3EBA"/>
    <w:rsid w:val="001F3FEF"/>
    <w:rsid w:val="001F4364"/>
    <w:rsid w:val="001F43E7"/>
    <w:rsid w:val="001F47AA"/>
    <w:rsid w:val="001F4C3E"/>
    <w:rsid w:val="001F582A"/>
    <w:rsid w:val="001F5CB0"/>
    <w:rsid w:val="001F7232"/>
    <w:rsid w:val="001F7735"/>
    <w:rsid w:val="001F7B1A"/>
    <w:rsid w:val="00200215"/>
    <w:rsid w:val="0020085F"/>
    <w:rsid w:val="002013F1"/>
    <w:rsid w:val="00202018"/>
    <w:rsid w:val="00202049"/>
    <w:rsid w:val="00202656"/>
    <w:rsid w:val="002061C5"/>
    <w:rsid w:val="002067A3"/>
    <w:rsid w:val="00210480"/>
    <w:rsid w:val="00212A07"/>
    <w:rsid w:val="00212B10"/>
    <w:rsid w:val="00212BE1"/>
    <w:rsid w:val="00214658"/>
    <w:rsid w:val="00214674"/>
    <w:rsid w:val="00214BAE"/>
    <w:rsid w:val="00216303"/>
    <w:rsid w:val="0021703E"/>
    <w:rsid w:val="00217534"/>
    <w:rsid w:val="00217952"/>
    <w:rsid w:val="002202D9"/>
    <w:rsid w:val="002204EB"/>
    <w:rsid w:val="0022136B"/>
    <w:rsid w:val="00221C94"/>
    <w:rsid w:val="00222471"/>
    <w:rsid w:val="00222F4C"/>
    <w:rsid w:val="002230BE"/>
    <w:rsid w:val="00223AF3"/>
    <w:rsid w:val="00223C03"/>
    <w:rsid w:val="00224075"/>
    <w:rsid w:val="00224C43"/>
    <w:rsid w:val="002250C2"/>
    <w:rsid w:val="00225181"/>
    <w:rsid w:val="00227E3C"/>
    <w:rsid w:val="00231603"/>
    <w:rsid w:val="002316E6"/>
    <w:rsid w:val="00232D1E"/>
    <w:rsid w:val="002341C3"/>
    <w:rsid w:val="002342D0"/>
    <w:rsid w:val="00234B84"/>
    <w:rsid w:val="00234F70"/>
    <w:rsid w:val="00235486"/>
    <w:rsid w:val="002357D8"/>
    <w:rsid w:val="00235C2C"/>
    <w:rsid w:val="00235C39"/>
    <w:rsid w:val="00242E8B"/>
    <w:rsid w:val="00243F7A"/>
    <w:rsid w:val="0024409D"/>
    <w:rsid w:val="00244C2B"/>
    <w:rsid w:val="002451EE"/>
    <w:rsid w:val="00246B1A"/>
    <w:rsid w:val="00246D29"/>
    <w:rsid w:val="0024733F"/>
    <w:rsid w:val="0024751A"/>
    <w:rsid w:val="002476CA"/>
    <w:rsid w:val="00247ECC"/>
    <w:rsid w:val="00247F65"/>
    <w:rsid w:val="0025032A"/>
    <w:rsid w:val="002509D2"/>
    <w:rsid w:val="00252A06"/>
    <w:rsid w:val="00253205"/>
    <w:rsid w:val="0025324F"/>
    <w:rsid w:val="0025370C"/>
    <w:rsid w:val="00253E58"/>
    <w:rsid w:val="002552D8"/>
    <w:rsid w:val="00256288"/>
    <w:rsid w:val="00256B49"/>
    <w:rsid w:val="002579D7"/>
    <w:rsid w:val="0026017C"/>
    <w:rsid w:val="002604ED"/>
    <w:rsid w:val="0026126A"/>
    <w:rsid w:val="002619C4"/>
    <w:rsid w:val="00261C15"/>
    <w:rsid w:val="00261E9B"/>
    <w:rsid w:val="00261FE0"/>
    <w:rsid w:val="0026215C"/>
    <w:rsid w:val="00263693"/>
    <w:rsid w:val="00264E28"/>
    <w:rsid w:val="00265400"/>
    <w:rsid w:val="002654EF"/>
    <w:rsid w:val="002675CA"/>
    <w:rsid w:val="0027070E"/>
    <w:rsid w:val="00272B2A"/>
    <w:rsid w:val="002731D9"/>
    <w:rsid w:val="00274584"/>
    <w:rsid w:val="0027665D"/>
    <w:rsid w:val="002768E6"/>
    <w:rsid w:val="00276A7A"/>
    <w:rsid w:val="002775B8"/>
    <w:rsid w:val="00280A69"/>
    <w:rsid w:val="00280E4B"/>
    <w:rsid w:val="002816F6"/>
    <w:rsid w:val="00281ADA"/>
    <w:rsid w:val="00281B83"/>
    <w:rsid w:val="00282DCB"/>
    <w:rsid w:val="002832AD"/>
    <w:rsid w:val="002847C5"/>
    <w:rsid w:val="00284A9A"/>
    <w:rsid w:val="00284F65"/>
    <w:rsid w:val="00285ABA"/>
    <w:rsid w:val="00285B03"/>
    <w:rsid w:val="00285E33"/>
    <w:rsid w:val="00286E70"/>
    <w:rsid w:val="00287AE0"/>
    <w:rsid w:val="00287C98"/>
    <w:rsid w:val="00290479"/>
    <w:rsid w:val="002913BB"/>
    <w:rsid w:val="0029199A"/>
    <w:rsid w:val="00291AE2"/>
    <w:rsid w:val="002944DB"/>
    <w:rsid w:val="0029458E"/>
    <w:rsid w:val="00294CA2"/>
    <w:rsid w:val="002950A1"/>
    <w:rsid w:val="0029543A"/>
    <w:rsid w:val="0029554D"/>
    <w:rsid w:val="00295904"/>
    <w:rsid w:val="00295ACF"/>
    <w:rsid w:val="00296A58"/>
    <w:rsid w:val="00297331"/>
    <w:rsid w:val="00297CF5"/>
    <w:rsid w:val="002A0015"/>
    <w:rsid w:val="002A0A79"/>
    <w:rsid w:val="002A124C"/>
    <w:rsid w:val="002A1275"/>
    <w:rsid w:val="002A187F"/>
    <w:rsid w:val="002A2AD5"/>
    <w:rsid w:val="002A3776"/>
    <w:rsid w:val="002A3A8E"/>
    <w:rsid w:val="002A3F4B"/>
    <w:rsid w:val="002A436B"/>
    <w:rsid w:val="002A5E25"/>
    <w:rsid w:val="002A6CFF"/>
    <w:rsid w:val="002A6D11"/>
    <w:rsid w:val="002A6F79"/>
    <w:rsid w:val="002B0AD3"/>
    <w:rsid w:val="002B0F76"/>
    <w:rsid w:val="002B3098"/>
    <w:rsid w:val="002B5151"/>
    <w:rsid w:val="002B5366"/>
    <w:rsid w:val="002B549B"/>
    <w:rsid w:val="002B59FB"/>
    <w:rsid w:val="002B5E57"/>
    <w:rsid w:val="002B67DD"/>
    <w:rsid w:val="002B6FDF"/>
    <w:rsid w:val="002B7086"/>
    <w:rsid w:val="002B7121"/>
    <w:rsid w:val="002C001B"/>
    <w:rsid w:val="002C0D1A"/>
    <w:rsid w:val="002C0F34"/>
    <w:rsid w:val="002C1679"/>
    <w:rsid w:val="002C2BC9"/>
    <w:rsid w:val="002C3A65"/>
    <w:rsid w:val="002C45FC"/>
    <w:rsid w:val="002C4B3A"/>
    <w:rsid w:val="002C4EC6"/>
    <w:rsid w:val="002C62D6"/>
    <w:rsid w:val="002C6F5F"/>
    <w:rsid w:val="002C75AE"/>
    <w:rsid w:val="002C79AA"/>
    <w:rsid w:val="002D16D3"/>
    <w:rsid w:val="002D19A4"/>
    <w:rsid w:val="002D2CD2"/>
    <w:rsid w:val="002D33E0"/>
    <w:rsid w:val="002D35F5"/>
    <w:rsid w:val="002D4B6D"/>
    <w:rsid w:val="002D4C6D"/>
    <w:rsid w:val="002D577C"/>
    <w:rsid w:val="002D5BC5"/>
    <w:rsid w:val="002D6798"/>
    <w:rsid w:val="002D6AC2"/>
    <w:rsid w:val="002D75E6"/>
    <w:rsid w:val="002D7E03"/>
    <w:rsid w:val="002E0654"/>
    <w:rsid w:val="002E1A55"/>
    <w:rsid w:val="002E1C9C"/>
    <w:rsid w:val="002E37D1"/>
    <w:rsid w:val="002E3A85"/>
    <w:rsid w:val="002E5B69"/>
    <w:rsid w:val="002E5BFD"/>
    <w:rsid w:val="002E65F8"/>
    <w:rsid w:val="002E6AB2"/>
    <w:rsid w:val="002E6FAD"/>
    <w:rsid w:val="002E74B4"/>
    <w:rsid w:val="002F046A"/>
    <w:rsid w:val="002F3F66"/>
    <w:rsid w:val="002F3FE1"/>
    <w:rsid w:val="002F42F7"/>
    <w:rsid w:val="002F4701"/>
    <w:rsid w:val="002F4BE5"/>
    <w:rsid w:val="002F5455"/>
    <w:rsid w:val="002F577A"/>
    <w:rsid w:val="002F5E1C"/>
    <w:rsid w:val="002F6BB8"/>
    <w:rsid w:val="002F712A"/>
    <w:rsid w:val="002F787E"/>
    <w:rsid w:val="0030116E"/>
    <w:rsid w:val="003011E0"/>
    <w:rsid w:val="0030202D"/>
    <w:rsid w:val="00303064"/>
    <w:rsid w:val="00303943"/>
    <w:rsid w:val="003041CA"/>
    <w:rsid w:val="00304B3B"/>
    <w:rsid w:val="003056A2"/>
    <w:rsid w:val="00305B0A"/>
    <w:rsid w:val="00306273"/>
    <w:rsid w:val="00306946"/>
    <w:rsid w:val="00306977"/>
    <w:rsid w:val="00306B4D"/>
    <w:rsid w:val="00306DE5"/>
    <w:rsid w:val="00306FEF"/>
    <w:rsid w:val="00307609"/>
    <w:rsid w:val="00307B14"/>
    <w:rsid w:val="00310148"/>
    <w:rsid w:val="003117DF"/>
    <w:rsid w:val="0031254B"/>
    <w:rsid w:val="00312A5A"/>
    <w:rsid w:val="003130CA"/>
    <w:rsid w:val="003148F8"/>
    <w:rsid w:val="00315118"/>
    <w:rsid w:val="00315220"/>
    <w:rsid w:val="003152D0"/>
    <w:rsid w:val="0031534E"/>
    <w:rsid w:val="0031573F"/>
    <w:rsid w:val="003159C3"/>
    <w:rsid w:val="00315F71"/>
    <w:rsid w:val="0031661B"/>
    <w:rsid w:val="00317248"/>
    <w:rsid w:val="003173E8"/>
    <w:rsid w:val="0031753F"/>
    <w:rsid w:val="00317808"/>
    <w:rsid w:val="003215DE"/>
    <w:rsid w:val="003219B6"/>
    <w:rsid w:val="0032217F"/>
    <w:rsid w:val="003233B5"/>
    <w:rsid w:val="00323C5A"/>
    <w:rsid w:val="003247F9"/>
    <w:rsid w:val="00325896"/>
    <w:rsid w:val="003267AD"/>
    <w:rsid w:val="00326D20"/>
    <w:rsid w:val="00327EE3"/>
    <w:rsid w:val="003302CD"/>
    <w:rsid w:val="0033070E"/>
    <w:rsid w:val="003310B4"/>
    <w:rsid w:val="00331DA3"/>
    <w:rsid w:val="003323C1"/>
    <w:rsid w:val="003327F6"/>
    <w:rsid w:val="0033283A"/>
    <w:rsid w:val="00335E9B"/>
    <w:rsid w:val="00336B74"/>
    <w:rsid w:val="003378F3"/>
    <w:rsid w:val="00340A00"/>
    <w:rsid w:val="00340CBD"/>
    <w:rsid w:val="00343965"/>
    <w:rsid w:val="003454D1"/>
    <w:rsid w:val="0034599D"/>
    <w:rsid w:val="00346534"/>
    <w:rsid w:val="0034679A"/>
    <w:rsid w:val="003468DB"/>
    <w:rsid w:val="003476FB"/>
    <w:rsid w:val="00347B4F"/>
    <w:rsid w:val="003500CB"/>
    <w:rsid w:val="00350723"/>
    <w:rsid w:val="0035118D"/>
    <w:rsid w:val="003516A9"/>
    <w:rsid w:val="00351B19"/>
    <w:rsid w:val="00352447"/>
    <w:rsid w:val="0035273D"/>
    <w:rsid w:val="00354C1E"/>
    <w:rsid w:val="00355B44"/>
    <w:rsid w:val="003561CA"/>
    <w:rsid w:val="00356403"/>
    <w:rsid w:val="003569EF"/>
    <w:rsid w:val="00356D23"/>
    <w:rsid w:val="00357203"/>
    <w:rsid w:val="003607D0"/>
    <w:rsid w:val="00360EC0"/>
    <w:rsid w:val="00361303"/>
    <w:rsid w:val="00363A41"/>
    <w:rsid w:val="00365031"/>
    <w:rsid w:val="0036678E"/>
    <w:rsid w:val="00366CA0"/>
    <w:rsid w:val="00366FE7"/>
    <w:rsid w:val="00367781"/>
    <w:rsid w:val="003703D2"/>
    <w:rsid w:val="0037045A"/>
    <w:rsid w:val="00370597"/>
    <w:rsid w:val="003710FC"/>
    <w:rsid w:val="00371153"/>
    <w:rsid w:val="00371764"/>
    <w:rsid w:val="00371FE7"/>
    <w:rsid w:val="003722B4"/>
    <w:rsid w:val="0037239B"/>
    <w:rsid w:val="003732CF"/>
    <w:rsid w:val="00373D47"/>
    <w:rsid w:val="003743A1"/>
    <w:rsid w:val="003743A7"/>
    <w:rsid w:val="003743FF"/>
    <w:rsid w:val="003754D7"/>
    <w:rsid w:val="00375BF6"/>
    <w:rsid w:val="00376099"/>
    <w:rsid w:val="003763D6"/>
    <w:rsid w:val="00377894"/>
    <w:rsid w:val="00377E79"/>
    <w:rsid w:val="00377F28"/>
    <w:rsid w:val="00380858"/>
    <w:rsid w:val="00381672"/>
    <w:rsid w:val="00381DAF"/>
    <w:rsid w:val="00383907"/>
    <w:rsid w:val="003839A4"/>
    <w:rsid w:val="00383AB7"/>
    <w:rsid w:val="0038443A"/>
    <w:rsid w:val="00385207"/>
    <w:rsid w:val="003852D3"/>
    <w:rsid w:val="00385304"/>
    <w:rsid w:val="003859EE"/>
    <w:rsid w:val="00386932"/>
    <w:rsid w:val="003873E1"/>
    <w:rsid w:val="0039060F"/>
    <w:rsid w:val="00390B51"/>
    <w:rsid w:val="003912A6"/>
    <w:rsid w:val="00391D7E"/>
    <w:rsid w:val="00391DBE"/>
    <w:rsid w:val="003920C7"/>
    <w:rsid w:val="00392EEA"/>
    <w:rsid w:val="00393C1D"/>
    <w:rsid w:val="003943AF"/>
    <w:rsid w:val="00394E13"/>
    <w:rsid w:val="00395D77"/>
    <w:rsid w:val="00396B75"/>
    <w:rsid w:val="00396FE2"/>
    <w:rsid w:val="00396FEA"/>
    <w:rsid w:val="00397EB3"/>
    <w:rsid w:val="003A09A1"/>
    <w:rsid w:val="003A104F"/>
    <w:rsid w:val="003A2266"/>
    <w:rsid w:val="003A33CF"/>
    <w:rsid w:val="003A3A6F"/>
    <w:rsid w:val="003A4600"/>
    <w:rsid w:val="003A4BA5"/>
    <w:rsid w:val="003A4D12"/>
    <w:rsid w:val="003A6ED1"/>
    <w:rsid w:val="003A76C8"/>
    <w:rsid w:val="003A77DA"/>
    <w:rsid w:val="003B03D8"/>
    <w:rsid w:val="003B13A6"/>
    <w:rsid w:val="003B13DB"/>
    <w:rsid w:val="003B4552"/>
    <w:rsid w:val="003B47D2"/>
    <w:rsid w:val="003B4879"/>
    <w:rsid w:val="003B5CE3"/>
    <w:rsid w:val="003B7388"/>
    <w:rsid w:val="003B7546"/>
    <w:rsid w:val="003B7C99"/>
    <w:rsid w:val="003C00B9"/>
    <w:rsid w:val="003C040A"/>
    <w:rsid w:val="003C070A"/>
    <w:rsid w:val="003C2C95"/>
    <w:rsid w:val="003C332D"/>
    <w:rsid w:val="003C3684"/>
    <w:rsid w:val="003C3F47"/>
    <w:rsid w:val="003C4029"/>
    <w:rsid w:val="003C45FD"/>
    <w:rsid w:val="003C525F"/>
    <w:rsid w:val="003C5634"/>
    <w:rsid w:val="003C5EBB"/>
    <w:rsid w:val="003C66F0"/>
    <w:rsid w:val="003C751D"/>
    <w:rsid w:val="003C7859"/>
    <w:rsid w:val="003C7A1C"/>
    <w:rsid w:val="003D10F6"/>
    <w:rsid w:val="003D36B4"/>
    <w:rsid w:val="003D48DD"/>
    <w:rsid w:val="003D4AC1"/>
    <w:rsid w:val="003D4B79"/>
    <w:rsid w:val="003D5281"/>
    <w:rsid w:val="003D57B5"/>
    <w:rsid w:val="003D583D"/>
    <w:rsid w:val="003D5D1E"/>
    <w:rsid w:val="003D630D"/>
    <w:rsid w:val="003D6467"/>
    <w:rsid w:val="003D6E49"/>
    <w:rsid w:val="003D78E5"/>
    <w:rsid w:val="003D79A6"/>
    <w:rsid w:val="003D79CA"/>
    <w:rsid w:val="003D7A07"/>
    <w:rsid w:val="003E0884"/>
    <w:rsid w:val="003E0F06"/>
    <w:rsid w:val="003E1A5C"/>
    <w:rsid w:val="003E312A"/>
    <w:rsid w:val="003E3AC8"/>
    <w:rsid w:val="003E4A25"/>
    <w:rsid w:val="003E50D9"/>
    <w:rsid w:val="003E5130"/>
    <w:rsid w:val="003E58B1"/>
    <w:rsid w:val="003E5DDB"/>
    <w:rsid w:val="003E6887"/>
    <w:rsid w:val="003E7090"/>
    <w:rsid w:val="003E78E5"/>
    <w:rsid w:val="003E7983"/>
    <w:rsid w:val="003E7A8D"/>
    <w:rsid w:val="003E7CD4"/>
    <w:rsid w:val="003F021E"/>
    <w:rsid w:val="003F1CBE"/>
    <w:rsid w:val="003F1FA7"/>
    <w:rsid w:val="003F2317"/>
    <w:rsid w:val="003F23E4"/>
    <w:rsid w:val="003F293F"/>
    <w:rsid w:val="003F31A1"/>
    <w:rsid w:val="003F4AC4"/>
    <w:rsid w:val="003F7104"/>
    <w:rsid w:val="003F77F0"/>
    <w:rsid w:val="003F7AEF"/>
    <w:rsid w:val="00401964"/>
    <w:rsid w:val="004022B3"/>
    <w:rsid w:val="00402D90"/>
    <w:rsid w:val="00404E08"/>
    <w:rsid w:val="00404F23"/>
    <w:rsid w:val="004061CE"/>
    <w:rsid w:val="0040620A"/>
    <w:rsid w:val="00406A46"/>
    <w:rsid w:val="00406B47"/>
    <w:rsid w:val="00406E73"/>
    <w:rsid w:val="00406F13"/>
    <w:rsid w:val="004079EE"/>
    <w:rsid w:val="00407BD4"/>
    <w:rsid w:val="004105AA"/>
    <w:rsid w:val="00412506"/>
    <w:rsid w:val="00413886"/>
    <w:rsid w:val="00413A36"/>
    <w:rsid w:val="004143ED"/>
    <w:rsid w:val="00416C02"/>
    <w:rsid w:val="00416ECA"/>
    <w:rsid w:val="00417541"/>
    <w:rsid w:val="004179EA"/>
    <w:rsid w:val="00420BB1"/>
    <w:rsid w:val="00420E29"/>
    <w:rsid w:val="00421032"/>
    <w:rsid w:val="004222AA"/>
    <w:rsid w:val="00423699"/>
    <w:rsid w:val="0042426C"/>
    <w:rsid w:val="00424739"/>
    <w:rsid w:val="0042578E"/>
    <w:rsid w:val="00425793"/>
    <w:rsid w:val="004258C6"/>
    <w:rsid w:val="00426627"/>
    <w:rsid w:val="004266B3"/>
    <w:rsid w:val="00426B61"/>
    <w:rsid w:val="00426C91"/>
    <w:rsid w:val="00427888"/>
    <w:rsid w:val="004279A4"/>
    <w:rsid w:val="00427C6E"/>
    <w:rsid w:val="00430954"/>
    <w:rsid w:val="00431E49"/>
    <w:rsid w:val="00432151"/>
    <w:rsid w:val="0043257A"/>
    <w:rsid w:val="004326DC"/>
    <w:rsid w:val="00432BE6"/>
    <w:rsid w:val="00433D11"/>
    <w:rsid w:val="00434AB0"/>
    <w:rsid w:val="00435626"/>
    <w:rsid w:val="00435D1C"/>
    <w:rsid w:val="0043621A"/>
    <w:rsid w:val="00436CCA"/>
    <w:rsid w:val="00437292"/>
    <w:rsid w:val="004379F4"/>
    <w:rsid w:val="00440C4A"/>
    <w:rsid w:val="00440C5C"/>
    <w:rsid w:val="00440DA9"/>
    <w:rsid w:val="0044151E"/>
    <w:rsid w:val="00441977"/>
    <w:rsid w:val="00441AB0"/>
    <w:rsid w:val="00442D27"/>
    <w:rsid w:val="00442FB7"/>
    <w:rsid w:val="0044308D"/>
    <w:rsid w:val="0044361C"/>
    <w:rsid w:val="00443673"/>
    <w:rsid w:val="00443BB6"/>
    <w:rsid w:val="00444ADC"/>
    <w:rsid w:val="00445942"/>
    <w:rsid w:val="00446190"/>
    <w:rsid w:val="00447A39"/>
    <w:rsid w:val="004508C3"/>
    <w:rsid w:val="004511E1"/>
    <w:rsid w:val="004518DF"/>
    <w:rsid w:val="00451A30"/>
    <w:rsid w:val="00452284"/>
    <w:rsid w:val="00452332"/>
    <w:rsid w:val="004523EA"/>
    <w:rsid w:val="0045272A"/>
    <w:rsid w:val="00452DE3"/>
    <w:rsid w:val="00453F51"/>
    <w:rsid w:val="0045451E"/>
    <w:rsid w:val="004558A8"/>
    <w:rsid w:val="00455D24"/>
    <w:rsid w:val="00456245"/>
    <w:rsid w:val="00456920"/>
    <w:rsid w:val="00457409"/>
    <w:rsid w:val="004574DD"/>
    <w:rsid w:val="00460412"/>
    <w:rsid w:val="00460B8B"/>
    <w:rsid w:val="00461372"/>
    <w:rsid w:val="0046152D"/>
    <w:rsid w:val="00462C29"/>
    <w:rsid w:val="00463D0F"/>
    <w:rsid w:val="004653A5"/>
    <w:rsid w:val="0046669C"/>
    <w:rsid w:val="00466702"/>
    <w:rsid w:val="0046672A"/>
    <w:rsid w:val="004669C2"/>
    <w:rsid w:val="004671A8"/>
    <w:rsid w:val="004715EA"/>
    <w:rsid w:val="00471874"/>
    <w:rsid w:val="00471A12"/>
    <w:rsid w:val="0047261E"/>
    <w:rsid w:val="00472847"/>
    <w:rsid w:val="00472B45"/>
    <w:rsid w:val="00472C5D"/>
    <w:rsid w:val="00472CFF"/>
    <w:rsid w:val="004730D4"/>
    <w:rsid w:val="0047335E"/>
    <w:rsid w:val="004739DF"/>
    <w:rsid w:val="0047448F"/>
    <w:rsid w:val="004755D6"/>
    <w:rsid w:val="004762F9"/>
    <w:rsid w:val="0047690B"/>
    <w:rsid w:val="004776DD"/>
    <w:rsid w:val="00477A10"/>
    <w:rsid w:val="00477DB5"/>
    <w:rsid w:val="00480529"/>
    <w:rsid w:val="00481CBD"/>
    <w:rsid w:val="00481F06"/>
    <w:rsid w:val="0048215F"/>
    <w:rsid w:val="004822F3"/>
    <w:rsid w:val="0048437E"/>
    <w:rsid w:val="004853C5"/>
    <w:rsid w:val="004856A1"/>
    <w:rsid w:val="0048594D"/>
    <w:rsid w:val="0048619A"/>
    <w:rsid w:val="0048694B"/>
    <w:rsid w:val="00486C45"/>
    <w:rsid w:val="00486D49"/>
    <w:rsid w:val="00486F27"/>
    <w:rsid w:val="00490719"/>
    <w:rsid w:val="00490AC8"/>
    <w:rsid w:val="00491004"/>
    <w:rsid w:val="00492EAF"/>
    <w:rsid w:val="004931F1"/>
    <w:rsid w:val="004932E1"/>
    <w:rsid w:val="00493BD1"/>
    <w:rsid w:val="0049469D"/>
    <w:rsid w:val="00494E19"/>
    <w:rsid w:val="00495465"/>
    <w:rsid w:val="00495A5E"/>
    <w:rsid w:val="00496140"/>
    <w:rsid w:val="00496776"/>
    <w:rsid w:val="00496C09"/>
    <w:rsid w:val="004A0EC7"/>
    <w:rsid w:val="004A1795"/>
    <w:rsid w:val="004A3131"/>
    <w:rsid w:val="004A39EC"/>
    <w:rsid w:val="004A455F"/>
    <w:rsid w:val="004A575F"/>
    <w:rsid w:val="004A5B89"/>
    <w:rsid w:val="004B0D3D"/>
    <w:rsid w:val="004B12B1"/>
    <w:rsid w:val="004B19D0"/>
    <w:rsid w:val="004B1BC9"/>
    <w:rsid w:val="004B1EA2"/>
    <w:rsid w:val="004B2338"/>
    <w:rsid w:val="004B39E9"/>
    <w:rsid w:val="004B3A86"/>
    <w:rsid w:val="004B419C"/>
    <w:rsid w:val="004B4DF4"/>
    <w:rsid w:val="004B72F8"/>
    <w:rsid w:val="004B77E0"/>
    <w:rsid w:val="004B7DAC"/>
    <w:rsid w:val="004B7F9E"/>
    <w:rsid w:val="004C0204"/>
    <w:rsid w:val="004C05A9"/>
    <w:rsid w:val="004C2337"/>
    <w:rsid w:val="004C33AC"/>
    <w:rsid w:val="004C4139"/>
    <w:rsid w:val="004C52AB"/>
    <w:rsid w:val="004C5C53"/>
    <w:rsid w:val="004C6A9F"/>
    <w:rsid w:val="004C6EDB"/>
    <w:rsid w:val="004C775B"/>
    <w:rsid w:val="004D0AB4"/>
    <w:rsid w:val="004D0B92"/>
    <w:rsid w:val="004D0E4A"/>
    <w:rsid w:val="004D1251"/>
    <w:rsid w:val="004D18BD"/>
    <w:rsid w:val="004D19EC"/>
    <w:rsid w:val="004D2BC1"/>
    <w:rsid w:val="004D4169"/>
    <w:rsid w:val="004D497D"/>
    <w:rsid w:val="004D54D7"/>
    <w:rsid w:val="004D6452"/>
    <w:rsid w:val="004D6A65"/>
    <w:rsid w:val="004D6AF6"/>
    <w:rsid w:val="004D7037"/>
    <w:rsid w:val="004D7437"/>
    <w:rsid w:val="004D7856"/>
    <w:rsid w:val="004E0EE6"/>
    <w:rsid w:val="004E147A"/>
    <w:rsid w:val="004E1722"/>
    <w:rsid w:val="004E1BE5"/>
    <w:rsid w:val="004E1D04"/>
    <w:rsid w:val="004E2823"/>
    <w:rsid w:val="004E2C17"/>
    <w:rsid w:val="004E3695"/>
    <w:rsid w:val="004E6043"/>
    <w:rsid w:val="004E61DC"/>
    <w:rsid w:val="004E6AE3"/>
    <w:rsid w:val="004E6B29"/>
    <w:rsid w:val="004E6C80"/>
    <w:rsid w:val="004E71B8"/>
    <w:rsid w:val="004E779A"/>
    <w:rsid w:val="004F00D7"/>
    <w:rsid w:val="004F0761"/>
    <w:rsid w:val="004F159B"/>
    <w:rsid w:val="004F25F7"/>
    <w:rsid w:val="004F2986"/>
    <w:rsid w:val="004F432C"/>
    <w:rsid w:val="004F5052"/>
    <w:rsid w:val="004F577C"/>
    <w:rsid w:val="004F781B"/>
    <w:rsid w:val="00500094"/>
    <w:rsid w:val="005018D1"/>
    <w:rsid w:val="0050304C"/>
    <w:rsid w:val="00503287"/>
    <w:rsid w:val="005032EA"/>
    <w:rsid w:val="005032F4"/>
    <w:rsid w:val="005038D2"/>
    <w:rsid w:val="005049F8"/>
    <w:rsid w:val="00505EE5"/>
    <w:rsid w:val="005073AB"/>
    <w:rsid w:val="00507A0C"/>
    <w:rsid w:val="00510F02"/>
    <w:rsid w:val="005123D7"/>
    <w:rsid w:val="00512BB5"/>
    <w:rsid w:val="00512E1E"/>
    <w:rsid w:val="00513CF1"/>
    <w:rsid w:val="00515125"/>
    <w:rsid w:val="005153DB"/>
    <w:rsid w:val="0051679E"/>
    <w:rsid w:val="00517384"/>
    <w:rsid w:val="00520109"/>
    <w:rsid w:val="005211C4"/>
    <w:rsid w:val="0052167D"/>
    <w:rsid w:val="00521A09"/>
    <w:rsid w:val="00522353"/>
    <w:rsid w:val="00522754"/>
    <w:rsid w:val="00523670"/>
    <w:rsid w:val="00523775"/>
    <w:rsid w:val="00524F06"/>
    <w:rsid w:val="005268CB"/>
    <w:rsid w:val="0052713C"/>
    <w:rsid w:val="0052731F"/>
    <w:rsid w:val="00527335"/>
    <w:rsid w:val="00530009"/>
    <w:rsid w:val="005307C5"/>
    <w:rsid w:val="00531002"/>
    <w:rsid w:val="0053188D"/>
    <w:rsid w:val="00531D33"/>
    <w:rsid w:val="005320EA"/>
    <w:rsid w:val="0053289F"/>
    <w:rsid w:val="00533393"/>
    <w:rsid w:val="005344EE"/>
    <w:rsid w:val="0053476F"/>
    <w:rsid w:val="00534AE7"/>
    <w:rsid w:val="00534C7D"/>
    <w:rsid w:val="005358BA"/>
    <w:rsid w:val="00536531"/>
    <w:rsid w:val="00536818"/>
    <w:rsid w:val="00536904"/>
    <w:rsid w:val="00536B16"/>
    <w:rsid w:val="00536DDE"/>
    <w:rsid w:val="0053700B"/>
    <w:rsid w:val="00537493"/>
    <w:rsid w:val="0054290D"/>
    <w:rsid w:val="00544134"/>
    <w:rsid w:val="0054576F"/>
    <w:rsid w:val="00546A54"/>
    <w:rsid w:val="005473B2"/>
    <w:rsid w:val="005475A3"/>
    <w:rsid w:val="00547900"/>
    <w:rsid w:val="00547B7C"/>
    <w:rsid w:val="00547E4C"/>
    <w:rsid w:val="00551A42"/>
    <w:rsid w:val="00551CC5"/>
    <w:rsid w:val="005521B9"/>
    <w:rsid w:val="0055247C"/>
    <w:rsid w:val="00553977"/>
    <w:rsid w:val="00553BFF"/>
    <w:rsid w:val="0055467E"/>
    <w:rsid w:val="00554CEC"/>
    <w:rsid w:val="00555562"/>
    <w:rsid w:val="00555F92"/>
    <w:rsid w:val="00556038"/>
    <w:rsid w:val="00557033"/>
    <w:rsid w:val="005571FC"/>
    <w:rsid w:val="005575E4"/>
    <w:rsid w:val="00557AA3"/>
    <w:rsid w:val="00557F0F"/>
    <w:rsid w:val="00560405"/>
    <w:rsid w:val="00560488"/>
    <w:rsid w:val="00560F35"/>
    <w:rsid w:val="005611CA"/>
    <w:rsid w:val="005620B8"/>
    <w:rsid w:val="00562686"/>
    <w:rsid w:val="0056341C"/>
    <w:rsid w:val="00563D2E"/>
    <w:rsid w:val="00564160"/>
    <w:rsid w:val="00565199"/>
    <w:rsid w:val="00565C84"/>
    <w:rsid w:val="00566EE9"/>
    <w:rsid w:val="00570186"/>
    <w:rsid w:val="00570D58"/>
    <w:rsid w:val="005714C3"/>
    <w:rsid w:val="00572C4D"/>
    <w:rsid w:val="00572D54"/>
    <w:rsid w:val="005735B5"/>
    <w:rsid w:val="00573799"/>
    <w:rsid w:val="00573A8E"/>
    <w:rsid w:val="005752A3"/>
    <w:rsid w:val="005753C3"/>
    <w:rsid w:val="00575616"/>
    <w:rsid w:val="00576059"/>
    <w:rsid w:val="005766DD"/>
    <w:rsid w:val="005778E7"/>
    <w:rsid w:val="00581ECC"/>
    <w:rsid w:val="00582980"/>
    <w:rsid w:val="005837F2"/>
    <w:rsid w:val="00584F27"/>
    <w:rsid w:val="0058525F"/>
    <w:rsid w:val="005856BF"/>
    <w:rsid w:val="005867C7"/>
    <w:rsid w:val="00586C57"/>
    <w:rsid w:val="00586CE0"/>
    <w:rsid w:val="00586E0A"/>
    <w:rsid w:val="00587213"/>
    <w:rsid w:val="00587434"/>
    <w:rsid w:val="0059091A"/>
    <w:rsid w:val="00590D64"/>
    <w:rsid w:val="005910A5"/>
    <w:rsid w:val="00591909"/>
    <w:rsid w:val="0059192A"/>
    <w:rsid w:val="00591FFF"/>
    <w:rsid w:val="00592F9E"/>
    <w:rsid w:val="0059545A"/>
    <w:rsid w:val="00595808"/>
    <w:rsid w:val="00596841"/>
    <w:rsid w:val="005969C8"/>
    <w:rsid w:val="00596C78"/>
    <w:rsid w:val="00597087"/>
    <w:rsid w:val="005A20C8"/>
    <w:rsid w:val="005A2594"/>
    <w:rsid w:val="005A3303"/>
    <w:rsid w:val="005A3C62"/>
    <w:rsid w:val="005A453E"/>
    <w:rsid w:val="005A4B28"/>
    <w:rsid w:val="005A5829"/>
    <w:rsid w:val="005A69F2"/>
    <w:rsid w:val="005A7BBD"/>
    <w:rsid w:val="005A7C6D"/>
    <w:rsid w:val="005B029E"/>
    <w:rsid w:val="005B0492"/>
    <w:rsid w:val="005B0952"/>
    <w:rsid w:val="005B1895"/>
    <w:rsid w:val="005B33A3"/>
    <w:rsid w:val="005B3B63"/>
    <w:rsid w:val="005B4191"/>
    <w:rsid w:val="005B44B1"/>
    <w:rsid w:val="005B5441"/>
    <w:rsid w:val="005B5E1B"/>
    <w:rsid w:val="005B6705"/>
    <w:rsid w:val="005C04A1"/>
    <w:rsid w:val="005C083D"/>
    <w:rsid w:val="005C1489"/>
    <w:rsid w:val="005C210E"/>
    <w:rsid w:val="005C21AB"/>
    <w:rsid w:val="005C3095"/>
    <w:rsid w:val="005C4138"/>
    <w:rsid w:val="005C457C"/>
    <w:rsid w:val="005C4D13"/>
    <w:rsid w:val="005C506D"/>
    <w:rsid w:val="005C50B4"/>
    <w:rsid w:val="005C5B87"/>
    <w:rsid w:val="005C7C5C"/>
    <w:rsid w:val="005C7F35"/>
    <w:rsid w:val="005D021D"/>
    <w:rsid w:val="005D0474"/>
    <w:rsid w:val="005D0C56"/>
    <w:rsid w:val="005D3E7C"/>
    <w:rsid w:val="005D58A1"/>
    <w:rsid w:val="005D6493"/>
    <w:rsid w:val="005D667E"/>
    <w:rsid w:val="005D66EB"/>
    <w:rsid w:val="005D7037"/>
    <w:rsid w:val="005E0815"/>
    <w:rsid w:val="005E0B19"/>
    <w:rsid w:val="005E1BE5"/>
    <w:rsid w:val="005E1C80"/>
    <w:rsid w:val="005E23EE"/>
    <w:rsid w:val="005E2A12"/>
    <w:rsid w:val="005E2BCF"/>
    <w:rsid w:val="005E32BA"/>
    <w:rsid w:val="005E32E7"/>
    <w:rsid w:val="005E3B06"/>
    <w:rsid w:val="005E511F"/>
    <w:rsid w:val="005E5F90"/>
    <w:rsid w:val="005E66E6"/>
    <w:rsid w:val="005F0FDF"/>
    <w:rsid w:val="005F1599"/>
    <w:rsid w:val="005F3C0E"/>
    <w:rsid w:val="005F3DB7"/>
    <w:rsid w:val="005F4AC9"/>
    <w:rsid w:val="005F4EC8"/>
    <w:rsid w:val="005F5372"/>
    <w:rsid w:val="005F5AC6"/>
    <w:rsid w:val="005F6492"/>
    <w:rsid w:val="005F6FD1"/>
    <w:rsid w:val="005F709E"/>
    <w:rsid w:val="005F778C"/>
    <w:rsid w:val="005F7960"/>
    <w:rsid w:val="005F7DBA"/>
    <w:rsid w:val="00600420"/>
    <w:rsid w:val="00600453"/>
    <w:rsid w:val="00601282"/>
    <w:rsid w:val="00603422"/>
    <w:rsid w:val="00603704"/>
    <w:rsid w:val="00603A04"/>
    <w:rsid w:val="0060513D"/>
    <w:rsid w:val="0060524D"/>
    <w:rsid w:val="0060584F"/>
    <w:rsid w:val="0060585D"/>
    <w:rsid w:val="006062D4"/>
    <w:rsid w:val="00606581"/>
    <w:rsid w:val="00607485"/>
    <w:rsid w:val="00607D46"/>
    <w:rsid w:val="006104D5"/>
    <w:rsid w:val="006107C2"/>
    <w:rsid w:val="00610A9A"/>
    <w:rsid w:val="006111D7"/>
    <w:rsid w:val="006124E0"/>
    <w:rsid w:val="00612AB8"/>
    <w:rsid w:val="0061325F"/>
    <w:rsid w:val="006134C6"/>
    <w:rsid w:val="00613764"/>
    <w:rsid w:val="00614870"/>
    <w:rsid w:val="00616E98"/>
    <w:rsid w:val="00617D8E"/>
    <w:rsid w:val="00620402"/>
    <w:rsid w:val="00620759"/>
    <w:rsid w:val="0062237C"/>
    <w:rsid w:val="0062289E"/>
    <w:rsid w:val="00622ED6"/>
    <w:rsid w:val="0062310A"/>
    <w:rsid w:val="00625A04"/>
    <w:rsid w:val="006264C5"/>
    <w:rsid w:val="00627350"/>
    <w:rsid w:val="00627CF8"/>
    <w:rsid w:val="00630D83"/>
    <w:rsid w:val="006345F8"/>
    <w:rsid w:val="00635006"/>
    <w:rsid w:val="006350C1"/>
    <w:rsid w:val="00635D02"/>
    <w:rsid w:val="00636258"/>
    <w:rsid w:val="0063704E"/>
    <w:rsid w:val="00637BE3"/>
    <w:rsid w:val="006407B4"/>
    <w:rsid w:val="006418C5"/>
    <w:rsid w:val="0064197D"/>
    <w:rsid w:val="00642360"/>
    <w:rsid w:val="006429CA"/>
    <w:rsid w:val="00642B16"/>
    <w:rsid w:val="006440C7"/>
    <w:rsid w:val="00644AF2"/>
    <w:rsid w:val="0064524F"/>
    <w:rsid w:val="00645DD8"/>
    <w:rsid w:val="006463A9"/>
    <w:rsid w:val="006465A7"/>
    <w:rsid w:val="006468BD"/>
    <w:rsid w:val="00647F38"/>
    <w:rsid w:val="00652AF5"/>
    <w:rsid w:val="006535F9"/>
    <w:rsid w:val="00657E25"/>
    <w:rsid w:val="00657FFE"/>
    <w:rsid w:val="00660FA2"/>
    <w:rsid w:val="00661040"/>
    <w:rsid w:val="00661669"/>
    <w:rsid w:val="00661E20"/>
    <w:rsid w:val="00661F37"/>
    <w:rsid w:val="006637B7"/>
    <w:rsid w:val="00664AEF"/>
    <w:rsid w:val="006651B1"/>
    <w:rsid w:val="006652CE"/>
    <w:rsid w:val="00665478"/>
    <w:rsid w:val="0066612B"/>
    <w:rsid w:val="006663D9"/>
    <w:rsid w:val="006669F2"/>
    <w:rsid w:val="006672C0"/>
    <w:rsid w:val="00667F3D"/>
    <w:rsid w:val="00670955"/>
    <w:rsid w:val="00671898"/>
    <w:rsid w:val="00671925"/>
    <w:rsid w:val="006719F5"/>
    <w:rsid w:val="00673E66"/>
    <w:rsid w:val="006745EE"/>
    <w:rsid w:val="00674B7E"/>
    <w:rsid w:val="00674E0F"/>
    <w:rsid w:val="00675E7A"/>
    <w:rsid w:val="0067797E"/>
    <w:rsid w:val="006779A3"/>
    <w:rsid w:val="006807C4"/>
    <w:rsid w:val="006812B0"/>
    <w:rsid w:val="00681B04"/>
    <w:rsid w:val="006820D0"/>
    <w:rsid w:val="006822F0"/>
    <w:rsid w:val="00684AEC"/>
    <w:rsid w:val="0068527C"/>
    <w:rsid w:val="00685AAF"/>
    <w:rsid w:val="00685E7B"/>
    <w:rsid w:val="00686698"/>
    <w:rsid w:val="006869BE"/>
    <w:rsid w:val="00686C16"/>
    <w:rsid w:val="00686D1F"/>
    <w:rsid w:val="00687D4D"/>
    <w:rsid w:val="00690B16"/>
    <w:rsid w:val="006917A8"/>
    <w:rsid w:val="00691B73"/>
    <w:rsid w:val="00692C23"/>
    <w:rsid w:val="00693559"/>
    <w:rsid w:val="00694E7B"/>
    <w:rsid w:val="00695752"/>
    <w:rsid w:val="00695881"/>
    <w:rsid w:val="00695CF8"/>
    <w:rsid w:val="006960AD"/>
    <w:rsid w:val="006970F2"/>
    <w:rsid w:val="006A01A0"/>
    <w:rsid w:val="006A1A25"/>
    <w:rsid w:val="006A328B"/>
    <w:rsid w:val="006A38A4"/>
    <w:rsid w:val="006A39D3"/>
    <w:rsid w:val="006A3CB3"/>
    <w:rsid w:val="006A48BD"/>
    <w:rsid w:val="006A5528"/>
    <w:rsid w:val="006B04EF"/>
    <w:rsid w:val="006B0898"/>
    <w:rsid w:val="006B1061"/>
    <w:rsid w:val="006B292D"/>
    <w:rsid w:val="006B3095"/>
    <w:rsid w:val="006B3CA9"/>
    <w:rsid w:val="006B6138"/>
    <w:rsid w:val="006B6720"/>
    <w:rsid w:val="006B793E"/>
    <w:rsid w:val="006C1496"/>
    <w:rsid w:val="006C217C"/>
    <w:rsid w:val="006C2614"/>
    <w:rsid w:val="006C2949"/>
    <w:rsid w:val="006C3493"/>
    <w:rsid w:val="006C3939"/>
    <w:rsid w:val="006C403A"/>
    <w:rsid w:val="006C433C"/>
    <w:rsid w:val="006C4E81"/>
    <w:rsid w:val="006C505A"/>
    <w:rsid w:val="006C5C68"/>
    <w:rsid w:val="006C60DD"/>
    <w:rsid w:val="006C64B0"/>
    <w:rsid w:val="006C6B5B"/>
    <w:rsid w:val="006C6D24"/>
    <w:rsid w:val="006C71DA"/>
    <w:rsid w:val="006D0D3C"/>
    <w:rsid w:val="006D0D9A"/>
    <w:rsid w:val="006D0EA8"/>
    <w:rsid w:val="006D1128"/>
    <w:rsid w:val="006D1958"/>
    <w:rsid w:val="006D269A"/>
    <w:rsid w:val="006D28CB"/>
    <w:rsid w:val="006D2BEB"/>
    <w:rsid w:val="006D2CCB"/>
    <w:rsid w:val="006D358B"/>
    <w:rsid w:val="006D3728"/>
    <w:rsid w:val="006D419A"/>
    <w:rsid w:val="006D49BA"/>
    <w:rsid w:val="006D4CC5"/>
    <w:rsid w:val="006D63B4"/>
    <w:rsid w:val="006D6B5D"/>
    <w:rsid w:val="006D7A2D"/>
    <w:rsid w:val="006E1265"/>
    <w:rsid w:val="006E1F50"/>
    <w:rsid w:val="006E200F"/>
    <w:rsid w:val="006E2084"/>
    <w:rsid w:val="006E30E3"/>
    <w:rsid w:val="006E3498"/>
    <w:rsid w:val="006E36DC"/>
    <w:rsid w:val="006E3766"/>
    <w:rsid w:val="006E3894"/>
    <w:rsid w:val="006E4678"/>
    <w:rsid w:val="006E4881"/>
    <w:rsid w:val="006E4B4C"/>
    <w:rsid w:val="006E4FEF"/>
    <w:rsid w:val="006E59D7"/>
    <w:rsid w:val="006E59F2"/>
    <w:rsid w:val="006E5A3B"/>
    <w:rsid w:val="006E5C5F"/>
    <w:rsid w:val="006E6270"/>
    <w:rsid w:val="006F07E7"/>
    <w:rsid w:val="006F09D0"/>
    <w:rsid w:val="006F0DBE"/>
    <w:rsid w:val="006F2CEF"/>
    <w:rsid w:val="006F30E5"/>
    <w:rsid w:val="006F3B79"/>
    <w:rsid w:val="006F3C48"/>
    <w:rsid w:val="006F47CE"/>
    <w:rsid w:val="006F567E"/>
    <w:rsid w:val="006F731F"/>
    <w:rsid w:val="007006EF"/>
    <w:rsid w:val="00701468"/>
    <w:rsid w:val="00701569"/>
    <w:rsid w:val="007020F3"/>
    <w:rsid w:val="0070221B"/>
    <w:rsid w:val="007022F9"/>
    <w:rsid w:val="00702B4D"/>
    <w:rsid w:val="00702EB8"/>
    <w:rsid w:val="00703927"/>
    <w:rsid w:val="00704006"/>
    <w:rsid w:val="00704DED"/>
    <w:rsid w:val="007059C7"/>
    <w:rsid w:val="00705C89"/>
    <w:rsid w:val="007061B1"/>
    <w:rsid w:val="00706598"/>
    <w:rsid w:val="00706A3E"/>
    <w:rsid w:val="00707071"/>
    <w:rsid w:val="00707119"/>
    <w:rsid w:val="00707176"/>
    <w:rsid w:val="007078FC"/>
    <w:rsid w:val="00710DE0"/>
    <w:rsid w:val="00712D91"/>
    <w:rsid w:val="00712EB0"/>
    <w:rsid w:val="007131BD"/>
    <w:rsid w:val="007147B7"/>
    <w:rsid w:val="0071582D"/>
    <w:rsid w:val="00715ADC"/>
    <w:rsid w:val="007163EA"/>
    <w:rsid w:val="0071686B"/>
    <w:rsid w:val="007168AA"/>
    <w:rsid w:val="00716EA8"/>
    <w:rsid w:val="007170B3"/>
    <w:rsid w:val="00717256"/>
    <w:rsid w:val="00717D4F"/>
    <w:rsid w:val="00717D89"/>
    <w:rsid w:val="007203EB"/>
    <w:rsid w:val="00720525"/>
    <w:rsid w:val="00721055"/>
    <w:rsid w:val="0072147F"/>
    <w:rsid w:val="0072149E"/>
    <w:rsid w:val="00721620"/>
    <w:rsid w:val="0072193A"/>
    <w:rsid w:val="007221C7"/>
    <w:rsid w:val="007232C0"/>
    <w:rsid w:val="00723B29"/>
    <w:rsid w:val="00724095"/>
    <w:rsid w:val="00724415"/>
    <w:rsid w:val="0072450A"/>
    <w:rsid w:val="00724749"/>
    <w:rsid w:val="00724ECD"/>
    <w:rsid w:val="007253C1"/>
    <w:rsid w:val="0072576F"/>
    <w:rsid w:val="007262A6"/>
    <w:rsid w:val="00726C44"/>
    <w:rsid w:val="00730BC1"/>
    <w:rsid w:val="007314EC"/>
    <w:rsid w:val="00731997"/>
    <w:rsid w:val="00731F4C"/>
    <w:rsid w:val="00732475"/>
    <w:rsid w:val="00732F79"/>
    <w:rsid w:val="00733886"/>
    <w:rsid w:val="00733D25"/>
    <w:rsid w:val="00733F1D"/>
    <w:rsid w:val="00733F6F"/>
    <w:rsid w:val="00734853"/>
    <w:rsid w:val="007352E4"/>
    <w:rsid w:val="00736534"/>
    <w:rsid w:val="0073661E"/>
    <w:rsid w:val="007368B2"/>
    <w:rsid w:val="007371FA"/>
    <w:rsid w:val="00737D77"/>
    <w:rsid w:val="007406B8"/>
    <w:rsid w:val="00741B6A"/>
    <w:rsid w:val="00741CB6"/>
    <w:rsid w:val="00741FC7"/>
    <w:rsid w:val="007421C7"/>
    <w:rsid w:val="0074377A"/>
    <w:rsid w:val="00743BC3"/>
    <w:rsid w:val="00744ABA"/>
    <w:rsid w:val="00744EE1"/>
    <w:rsid w:val="007456A6"/>
    <w:rsid w:val="00745D4D"/>
    <w:rsid w:val="00747319"/>
    <w:rsid w:val="007500F9"/>
    <w:rsid w:val="0075147A"/>
    <w:rsid w:val="00752876"/>
    <w:rsid w:val="00752BFE"/>
    <w:rsid w:val="00752D35"/>
    <w:rsid w:val="00753485"/>
    <w:rsid w:val="00753D7A"/>
    <w:rsid w:val="0075491A"/>
    <w:rsid w:val="00754E84"/>
    <w:rsid w:val="00755623"/>
    <w:rsid w:val="007562AE"/>
    <w:rsid w:val="00756D5C"/>
    <w:rsid w:val="00756D82"/>
    <w:rsid w:val="00756FBE"/>
    <w:rsid w:val="00757256"/>
    <w:rsid w:val="00757D31"/>
    <w:rsid w:val="0076060B"/>
    <w:rsid w:val="00760D2D"/>
    <w:rsid w:val="00760FCC"/>
    <w:rsid w:val="007619E8"/>
    <w:rsid w:val="00762F1E"/>
    <w:rsid w:val="00763840"/>
    <w:rsid w:val="00763B5E"/>
    <w:rsid w:val="00764A35"/>
    <w:rsid w:val="00765ECB"/>
    <w:rsid w:val="00766C5D"/>
    <w:rsid w:val="00767222"/>
    <w:rsid w:val="007702FC"/>
    <w:rsid w:val="00770687"/>
    <w:rsid w:val="00770938"/>
    <w:rsid w:val="00770E2E"/>
    <w:rsid w:val="00771905"/>
    <w:rsid w:val="00771CAE"/>
    <w:rsid w:val="0077261C"/>
    <w:rsid w:val="00772C85"/>
    <w:rsid w:val="007732E7"/>
    <w:rsid w:val="00773E55"/>
    <w:rsid w:val="00773FCD"/>
    <w:rsid w:val="007744BD"/>
    <w:rsid w:val="00775CA0"/>
    <w:rsid w:val="00775D56"/>
    <w:rsid w:val="007766A4"/>
    <w:rsid w:val="00776CE0"/>
    <w:rsid w:val="0077701E"/>
    <w:rsid w:val="00777539"/>
    <w:rsid w:val="00777B54"/>
    <w:rsid w:val="00777D9B"/>
    <w:rsid w:val="00780A28"/>
    <w:rsid w:val="00781C33"/>
    <w:rsid w:val="00781D00"/>
    <w:rsid w:val="0078358A"/>
    <w:rsid w:val="0078384A"/>
    <w:rsid w:val="00784DCD"/>
    <w:rsid w:val="00785877"/>
    <w:rsid w:val="0078706C"/>
    <w:rsid w:val="00787799"/>
    <w:rsid w:val="0079070A"/>
    <w:rsid w:val="00790958"/>
    <w:rsid w:val="00790DC4"/>
    <w:rsid w:val="00790DE4"/>
    <w:rsid w:val="00791C67"/>
    <w:rsid w:val="00792C97"/>
    <w:rsid w:val="007930D0"/>
    <w:rsid w:val="00794726"/>
    <w:rsid w:val="00795B7C"/>
    <w:rsid w:val="007964F3"/>
    <w:rsid w:val="00796674"/>
    <w:rsid w:val="00796D2A"/>
    <w:rsid w:val="00797535"/>
    <w:rsid w:val="00797FA4"/>
    <w:rsid w:val="00797FFB"/>
    <w:rsid w:val="007A0813"/>
    <w:rsid w:val="007A1AE4"/>
    <w:rsid w:val="007A212C"/>
    <w:rsid w:val="007A3AB7"/>
    <w:rsid w:val="007A42D7"/>
    <w:rsid w:val="007A51E4"/>
    <w:rsid w:val="007A664B"/>
    <w:rsid w:val="007A6E86"/>
    <w:rsid w:val="007A6F38"/>
    <w:rsid w:val="007A7C8A"/>
    <w:rsid w:val="007A7E59"/>
    <w:rsid w:val="007B0433"/>
    <w:rsid w:val="007B08DD"/>
    <w:rsid w:val="007B13B3"/>
    <w:rsid w:val="007B2153"/>
    <w:rsid w:val="007B2177"/>
    <w:rsid w:val="007B2DB4"/>
    <w:rsid w:val="007B4948"/>
    <w:rsid w:val="007B664F"/>
    <w:rsid w:val="007B6B05"/>
    <w:rsid w:val="007B7A47"/>
    <w:rsid w:val="007B7C46"/>
    <w:rsid w:val="007C0304"/>
    <w:rsid w:val="007C059C"/>
    <w:rsid w:val="007C130C"/>
    <w:rsid w:val="007C1490"/>
    <w:rsid w:val="007C14AC"/>
    <w:rsid w:val="007C1D38"/>
    <w:rsid w:val="007C1EAF"/>
    <w:rsid w:val="007C281F"/>
    <w:rsid w:val="007C2A98"/>
    <w:rsid w:val="007C3C92"/>
    <w:rsid w:val="007C62E1"/>
    <w:rsid w:val="007D0281"/>
    <w:rsid w:val="007D0E25"/>
    <w:rsid w:val="007D1F9F"/>
    <w:rsid w:val="007D2659"/>
    <w:rsid w:val="007D44B9"/>
    <w:rsid w:val="007D4B5C"/>
    <w:rsid w:val="007D594B"/>
    <w:rsid w:val="007D63EB"/>
    <w:rsid w:val="007D6A15"/>
    <w:rsid w:val="007D6AEF"/>
    <w:rsid w:val="007D6B0D"/>
    <w:rsid w:val="007D6F49"/>
    <w:rsid w:val="007D727F"/>
    <w:rsid w:val="007D7CF5"/>
    <w:rsid w:val="007D7D4D"/>
    <w:rsid w:val="007E0049"/>
    <w:rsid w:val="007E0609"/>
    <w:rsid w:val="007E0EE7"/>
    <w:rsid w:val="007E148F"/>
    <w:rsid w:val="007E227E"/>
    <w:rsid w:val="007E2C3E"/>
    <w:rsid w:val="007E448C"/>
    <w:rsid w:val="007E5428"/>
    <w:rsid w:val="007E7377"/>
    <w:rsid w:val="007E7536"/>
    <w:rsid w:val="007F03B9"/>
    <w:rsid w:val="007F10B2"/>
    <w:rsid w:val="007F25CB"/>
    <w:rsid w:val="007F2F28"/>
    <w:rsid w:val="007F3424"/>
    <w:rsid w:val="007F3F8E"/>
    <w:rsid w:val="007F4352"/>
    <w:rsid w:val="007F4815"/>
    <w:rsid w:val="007F5D87"/>
    <w:rsid w:val="007F62D7"/>
    <w:rsid w:val="007F6549"/>
    <w:rsid w:val="007F6BAA"/>
    <w:rsid w:val="007F6FDF"/>
    <w:rsid w:val="0080023D"/>
    <w:rsid w:val="00800475"/>
    <w:rsid w:val="0080058A"/>
    <w:rsid w:val="0080181F"/>
    <w:rsid w:val="00801C72"/>
    <w:rsid w:val="00802073"/>
    <w:rsid w:val="008030C5"/>
    <w:rsid w:val="008037A4"/>
    <w:rsid w:val="00804D90"/>
    <w:rsid w:val="00805628"/>
    <w:rsid w:val="00805672"/>
    <w:rsid w:val="00805A56"/>
    <w:rsid w:val="00805EA2"/>
    <w:rsid w:val="0080666A"/>
    <w:rsid w:val="008066FC"/>
    <w:rsid w:val="00810222"/>
    <w:rsid w:val="00810625"/>
    <w:rsid w:val="0081133C"/>
    <w:rsid w:val="00811A99"/>
    <w:rsid w:val="00811EA4"/>
    <w:rsid w:val="00812D20"/>
    <w:rsid w:val="00813200"/>
    <w:rsid w:val="008137B6"/>
    <w:rsid w:val="0081578B"/>
    <w:rsid w:val="0081592D"/>
    <w:rsid w:val="00816737"/>
    <w:rsid w:val="00816D7E"/>
    <w:rsid w:val="00816E8A"/>
    <w:rsid w:val="008203B6"/>
    <w:rsid w:val="00820A02"/>
    <w:rsid w:val="0082169E"/>
    <w:rsid w:val="0082177A"/>
    <w:rsid w:val="00821B6A"/>
    <w:rsid w:val="00821E75"/>
    <w:rsid w:val="0082250C"/>
    <w:rsid w:val="008228BF"/>
    <w:rsid w:val="00823E26"/>
    <w:rsid w:val="00823E6D"/>
    <w:rsid w:val="0082487E"/>
    <w:rsid w:val="00824E6A"/>
    <w:rsid w:val="00826AD5"/>
    <w:rsid w:val="00826AFA"/>
    <w:rsid w:val="00826CF3"/>
    <w:rsid w:val="008274B0"/>
    <w:rsid w:val="008279BA"/>
    <w:rsid w:val="008307E6"/>
    <w:rsid w:val="00830E99"/>
    <w:rsid w:val="00831207"/>
    <w:rsid w:val="0083173A"/>
    <w:rsid w:val="0083193D"/>
    <w:rsid w:val="008319AC"/>
    <w:rsid w:val="008332E4"/>
    <w:rsid w:val="00833384"/>
    <w:rsid w:val="00834C2A"/>
    <w:rsid w:val="00835351"/>
    <w:rsid w:val="008377E5"/>
    <w:rsid w:val="00840E5D"/>
    <w:rsid w:val="00840F2C"/>
    <w:rsid w:val="00841221"/>
    <w:rsid w:val="00841D4C"/>
    <w:rsid w:val="00841FE6"/>
    <w:rsid w:val="00842084"/>
    <w:rsid w:val="0084208A"/>
    <w:rsid w:val="00843DA9"/>
    <w:rsid w:val="00844DD7"/>
    <w:rsid w:val="0084571D"/>
    <w:rsid w:val="00845A61"/>
    <w:rsid w:val="00845CB2"/>
    <w:rsid w:val="00845F64"/>
    <w:rsid w:val="008468A1"/>
    <w:rsid w:val="00846D61"/>
    <w:rsid w:val="00847847"/>
    <w:rsid w:val="00850B2E"/>
    <w:rsid w:val="00851558"/>
    <w:rsid w:val="008528C9"/>
    <w:rsid w:val="008529A8"/>
    <w:rsid w:val="008531D9"/>
    <w:rsid w:val="0085363B"/>
    <w:rsid w:val="00853757"/>
    <w:rsid w:val="008538A1"/>
    <w:rsid w:val="00855020"/>
    <w:rsid w:val="00855FDE"/>
    <w:rsid w:val="00856D30"/>
    <w:rsid w:val="00857A80"/>
    <w:rsid w:val="0086053B"/>
    <w:rsid w:val="00861844"/>
    <w:rsid w:val="00862255"/>
    <w:rsid w:val="00863097"/>
    <w:rsid w:val="008635E2"/>
    <w:rsid w:val="00863916"/>
    <w:rsid w:val="00864253"/>
    <w:rsid w:val="00864922"/>
    <w:rsid w:val="00865349"/>
    <w:rsid w:val="0086577C"/>
    <w:rsid w:val="00865D9F"/>
    <w:rsid w:val="00866D76"/>
    <w:rsid w:val="00866EAE"/>
    <w:rsid w:val="00870559"/>
    <w:rsid w:val="00871061"/>
    <w:rsid w:val="00871299"/>
    <w:rsid w:val="00873256"/>
    <w:rsid w:val="00873A2C"/>
    <w:rsid w:val="00873C35"/>
    <w:rsid w:val="00877C8B"/>
    <w:rsid w:val="00882761"/>
    <w:rsid w:val="008834B2"/>
    <w:rsid w:val="00883501"/>
    <w:rsid w:val="00883CF4"/>
    <w:rsid w:val="00884AB4"/>
    <w:rsid w:val="008850A3"/>
    <w:rsid w:val="00886886"/>
    <w:rsid w:val="0089164A"/>
    <w:rsid w:val="008920A0"/>
    <w:rsid w:val="00894E89"/>
    <w:rsid w:val="00896586"/>
    <w:rsid w:val="0089662F"/>
    <w:rsid w:val="00896B53"/>
    <w:rsid w:val="00896EF1"/>
    <w:rsid w:val="00897067"/>
    <w:rsid w:val="008979B0"/>
    <w:rsid w:val="00897A00"/>
    <w:rsid w:val="00897BB0"/>
    <w:rsid w:val="00897BBE"/>
    <w:rsid w:val="00897CC8"/>
    <w:rsid w:val="008A000E"/>
    <w:rsid w:val="008A044D"/>
    <w:rsid w:val="008A0C59"/>
    <w:rsid w:val="008A244E"/>
    <w:rsid w:val="008A353E"/>
    <w:rsid w:val="008A3CA9"/>
    <w:rsid w:val="008A43AF"/>
    <w:rsid w:val="008A4A53"/>
    <w:rsid w:val="008A564A"/>
    <w:rsid w:val="008A62A1"/>
    <w:rsid w:val="008A652D"/>
    <w:rsid w:val="008A6F79"/>
    <w:rsid w:val="008A739A"/>
    <w:rsid w:val="008A7A57"/>
    <w:rsid w:val="008B12D4"/>
    <w:rsid w:val="008B15AD"/>
    <w:rsid w:val="008B1763"/>
    <w:rsid w:val="008B235D"/>
    <w:rsid w:val="008B2B01"/>
    <w:rsid w:val="008B2C04"/>
    <w:rsid w:val="008B3148"/>
    <w:rsid w:val="008B4C3B"/>
    <w:rsid w:val="008B59B5"/>
    <w:rsid w:val="008B5A01"/>
    <w:rsid w:val="008B6DA7"/>
    <w:rsid w:val="008B70C6"/>
    <w:rsid w:val="008B74CB"/>
    <w:rsid w:val="008C00DF"/>
    <w:rsid w:val="008C04F9"/>
    <w:rsid w:val="008C0AD4"/>
    <w:rsid w:val="008C0C00"/>
    <w:rsid w:val="008C29E8"/>
    <w:rsid w:val="008C3718"/>
    <w:rsid w:val="008C3BD6"/>
    <w:rsid w:val="008C45AB"/>
    <w:rsid w:val="008C63D1"/>
    <w:rsid w:val="008C6BFF"/>
    <w:rsid w:val="008C7829"/>
    <w:rsid w:val="008C7EB3"/>
    <w:rsid w:val="008D00F3"/>
    <w:rsid w:val="008D09F4"/>
    <w:rsid w:val="008D370B"/>
    <w:rsid w:val="008D3A01"/>
    <w:rsid w:val="008D46C5"/>
    <w:rsid w:val="008D4E3F"/>
    <w:rsid w:val="008D58C8"/>
    <w:rsid w:val="008D5ACE"/>
    <w:rsid w:val="008D5B8F"/>
    <w:rsid w:val="008D62C6"/>
    <w:rsid w:val="008D71CB"/>
    <w:rsid w:val="008D7F04"/>
    <w:rsid w:val="008E072D"/>
    <w:rsid w:val="008E2F4D"/>
    <w:rsid w:val="008E3D0D"/>
    <w:rsid w:val="008E47E7"/>
    <w:rsid w:val="008E62B6"/>
    <w:rsid w:val="008E7B77"/>
    <w:rsid w:val="008F225C"/>
    <w:rsid w:val="008F2FEC"/>
    <w:rsid w:val="008F3CEB"/>
    <w:rsid w:val="008F4341"/>
    <w:rsid w:val="008F43E7"/>
    <w:rsid w:val="008F511C"/>
    <w:rsid w:val="008F5A54"/>
    <w:rsid w:val="008F63F0"/>
    <w:rsid w:val="008F64E6"/>
    <w:rsid w:val="008F6BA2"/>
    <w:rsid w:val="00900B36"/>
    <w:rsid w:val="00901E40"/>
    <w:rsid w:val="0090205D"/>
    <w:rsid w:val="00903E75"/>
    <w:rsid w:val="00904AF3"/>
    <w:rsid w:val="0090767B"/>
    <w:rsid w:val="00907E35"/>
    <w:rsid w:val="009106FE"/>
    <w:rsid w:val="00911FCE"/>
    <w:rsid w:val="00912592"/>
    <w:rsid w:val="00912837"/>
    <w:rsid w:val="0091288F"/>
    <w:rsid w:val="0091484D"/>
    <w:rsid w:val="00914C86"/>
    <w:rsid w:val="0091648E"/>
    <w:rsid w:val="009171C0"/>
    <w:rsid w:val="00917BE5"/>
    <w:rsid w:val="00921F25"/>
    <w:rsid w:val="00921FA0"/>
    <w:rsid w:val="00923CB1"/>
    <w:rsid w:val="009247B1"/>
    <w:rsid w:val="009248C4"/>
    <w:rsid w:val="0092509C"/>
    <w:rsid w:val="0092724F"/>
    <w:rsid w:val="00930392"/>
    <w:rsid w:val="0093112A"/>
    <w:rsid w:val="00931BCE"/>
    <w:rsid w:val="00931DA0"/>
    <w:rsid w:val="009323D1"/>
    <w:rsid w:val="009324AD"/>
    <w:rsid w:val="00933049"/>
    <w:rsid w:val="00933673"/>
    <w:rsid w:val="00934C27"/>
    <w:rsid w:val="00934E5D"/>
    <w:rsid w:val="00935134"/>
    <w:rsid w:val="00935A0E"/>
    <w:rsid w:val="0093614E"/>
    <w:rsid w:val="0093622E"/>
    <w:rsid w:val="00936669"/>
    <w:rsid w:val="00936AF0"/>
    <w:rsid w:val="00937949"/>
    <w:rsid w:val="00937A27"/>
    <w:rsid w:val="00937D8E"/>
    <w:rsid w:val="009412F4"/>
    <w:rsid w:val="00941626"/>
    <w:rsid w:val="00941E36"/>
    <w:rsid w:val="00941EAD"/>
    <w:rsid w:val="00944EEE"/>
    <w:rsid w:val="00945432"/>
    <w:rsid w:val="00945869"/>
    <w:rsid w:val="009461B2"/>
    <w:rsid w:val="009465EE"/>
    <w:rsid w:val="00946DF3"/>
    <w:rsid w:val="009476EE"/>
    <w:rsid w:val="0095027C"/>
    <w:rsid w:val="0095043F"/>
    <w:rsid w:val="009506D4"/>
    <w:rsid w:val="009529B9"/>
    <w:rsid w:val="009534DA"/>
    <w:rsid w:val="009538CE"/>
    <w:rsid w:val="009542F2"/>
    <w:rsid w:val="009546D7"/>
    <w:rsid w:val="0095478D"/>
    <w:rsid w:val="00954C8D"/>
    <w:rsid w:val="0095511B"/>
    <w:rsid w:val="00955155"/>
    <w:rsid w:val="009573A0"/>
    <w:rsid w:val="009606E1"/>
    <w:rsid w:val="00961773"/>
    <w:rsid w:val="009622D1"/>
    <w:rsid w:val="009636C0"/>
    <w:rsid w:val="00967686"/>
    <w:rsid w:val="009677BE"/>
    <w:rsid w:val="0096794D"/>
    <w:rsid w:val="00967C00"/>
    <w:rsid w:val="00970465"/>
    <w:rsid w:val="0097141D"/>
    <w:rsid w:val="009716CF"/>
    <w:rsid w:val="0097172A"/>
    <w:rsid w:val="00971B7D"/>
    <w:rsid w:val="009721FB"/>
    <w:rsid w:val="00972CA6"/>
    <w:rsid w:val="00972F15"/>
    <w:rsid w:val="009732F7"/>
    <w:rsid w:val="009745CE"/>
    <w:rsid w:val="0097470F"/>
    <w:rsid w:val="00974E21"/>
    <w:rsid w:val="009758CB"/>
    <w:rsid w:val="00975BC6"/>
    <w:rsid w:val="00976D70"/>
    <w:rsid w:val="00976FAC"/>
    <w:rsid w:val="0097767D"/>
    <w:rsid w:val="00977D2C"/>
    <w:rsid w:val="00977EC0"/>
    <w:rsid w:val="00981195"/>
    <w:rsid w:val="00982D2C"/>
    <w:rsid w:val="00983DC0"/>
    <w:rsid w:val="00983E6F"/>
    <w:rsid w:val="00984D8A"/>
    <w:rsid w:val="00986499"/>
    <w:rsid w:val="009864EF"/>
    <w:rsid w:val="00990006"/>
    <w:rsid w:val="0099181E"/>
    <w:rsid w:val="00991A63"/>
    <w:rsid w:val="00991F18"/>
    <w:rsid w:val="00992793"/>
    <w:rsid w:val="00992C41"/>
    <w:rsid w:val="009943B2"/>
    <w:rsid w:val="00995438"/>
    <w:rsid w:val="009969E4"/>
    <w:rsid w:val="00996EDD"/>
    <w:rsid w:val="009A0283"/>
    <w:rsid w:val="009A0497"/>
    <w:rsid w:val="009A081D"/>
    <w:rsid w:val="009A0AE7"/>
    <w:rsid w:val="009A1015"/>
    <w:rsid w:val="009A2172"/>
    <w:rsid w:val="009A2ADB"/>
    <w:rsid w:val="009A2E9B"/>
    <w:rsid w:val="009A4A75"/>
    <w:rsid w:val="009A5C85"/>
    <w:rsid w:val="009A69B2"/>
    <w:rsid w:val="009A6CF8"/>
    <w:rsid w:val="009A71E7"/>
    <w:rsid w:val="009A73D7"/>
    <w:rsid w:val="009A77E3"/>
    <w:rsid w:val="009B08A0"/>
    <w:rsid w:val="009B0A29"/>
    <w:rsid w:val="009B34C9"/>
    <w:rsid w:val="009B3B75"/>
    <w:rsid w:val="009B3C16"/>
    <w:rsid w:val="009B3EE2"/>
    <w:rsid w:val="009B49AE"/>
    <w:rsid w:val="009B4B5E"/>
    <w:rsid w:val="009B4DB7"/>
    <w:rsid w:val="009B5708"/>
    <w:rsid w:val="009B57A4"/>
    <w:rsid w:val="009B5C18"/>
    <w:rsid w:val="009B659E"/>
    <w:rsid w:val="009B67C7"/>
    <w:rsid w:val="009B72AB"/>
    <w:rsid w:val="009C0574"/>
    <w:rsid w:val="009C062E"/>
    <w:rsid w:val="009C0AEE"/>
    <w:rsid w:val="009C1188"/>
    <w:rsid w:val="009C324E"/>
    <w:rsid w:val="009C3296"/>
    <w:rsid w:val="009C4400"/>
    <w:rsid w:val="009C46B6"/>
    <w:rsid w:val="009C4849"/>
    <w:rsid w:val="009C56B0"/>
    <w:rsid w:val="009C75D9"/>
    <w:rsid w:val="009C7F16"/>
    <w:rsid w:val="009D00BF"/>
    <w:rsid w:val="009D0CB2"/>
    <w:rsid w:val="009D1433"/>
    <w:rsid w:val="009D1459"/>
    <w:rsid w:val="009D189D"/>
    <w:rsid w:val="009D2E34"/>
    <w:rsid w:val="009D32D4"/>
    <w:rsid w:val="009D3345"/>
    <w:rsid w:val="009D3845"/>
    <w:rsid w:val="009D572A"/>
    <w:rsid w:val="009D5E37"/>
    <w:rsid w:val="009D62CC"/>
    <w:rsid w:val="009D7DC6"/>
    <w:rsid w:val="009E1324"/>
    <w:rsid w:val="009E13E3"/>
    <w:rsid w:val="009E1993"/>
    <w:rsid w:val="009E19CA"/>
    <w:rsid w:val="009E245F"/>
    <w:rsid w:val="009E267A"/>
    <w:rsid w:val="009E3451"/>
    <w:rsid w:val="009E40AD"/>
    <w:rsid w:val="009E56B6"/>
    <w:rsid w:val="009E5939"/>
    <w:rsid w:val="009E5B63"/>
    <w:rsid w:val="009E5C5B"/>
    <w:rsid w:val="009E6DF5"/>
    <w:rsid w:val="009E717A"/>
    <w:rsid w:val="009E717B"/>
    <w:rsid w:val="009F0375"/>
    <w:rsid w:val="009F1D7B"/>
    <w:rsid w:val="009F25B7"/>
    <w:rsid w:val="009F2733"/>
    <w:rsid w:val="009F278E"/>
    <w:rsid w:val="009F2A62"/>
    <w:rsid w:val="009F3467"/>
    <w:rsid w:val="009F36E4"/>
    <w:rsid w:val="009F38BA"/>
    <w:rsid w:val="009F39BE"/>
    <w:rsid w:val="009F3A22"/>
    <w:rsid w:val="009F4F8D"/>
    <w:rsid w:val="009F5073"/>
    <w:rsid w:val="009F52A3"/>
    <w:rsid w:val="009F557A"/>
    <w:rsid w:val="009F59FE"/>
    <w:rsid w:val="009F5C5A"/>
    <w:rsid w:val="009F65C1"/>
    <w:rsid w:val="009F6613"/>
    <w:rsid w:val="009F7127"/>
    <w:rsid w:val="009F7C00"/>
    <w:rsid w:val="009F7D98"/>
    <w:rsid w:val="00A02907"/>
    <w:rsid w:val="00A02CBF"/>
    <w:rsid w:val="00A037D1"/>
    <w:rsid w:val="00A05052"/>
    <w:rsid w:val="00A061FA"/>
    <w:rsid w:val="00A062D1"/>
    <w:rsid w:val="00A066A8"/>
    <w:rsid w:val="00A07A60"/>
    <w:rsid w:val="00A10A1A"/>
    <w:rsid w:val="00A10AA1"/>
    <w:rsid w:val="00A10B0C"/>
    <w:rsid w:val="00A10D02"/>
    <w:rsid w:val="00A12238"/>
    <w:rsid w:val="00A12643"/>
    <w:rsid w:val="00A1326E"/>
    <w:rsid w:val="00A1393D"/>
    <w:rsid w:val="00A1401B"/>
    <w:rsid w:val="00A14DC5"/>
    <w:rsid w:val="00A15297"/>
    <w:rsid w:val="00A1530D"/>
    <w:rsid w:val="00A15C35"/>
    <w:rsid w:val="00A15E50"/>
    <w:rsid w:val="00A16D80"/>
    <w:rsid w:val="00A200E6"/>
    <w:rsid w:val="00A20B00"/>
    <w:rsid w:val="00A20B72"/>
    <w:rsid w:val="00A2217E"/>
    <w:rsid w:val="00A22533"/>
    <w:rsid w:val="00A2365B"/>
    <w:rsid w:val="00A2563C"/>
    <w:rsid w:val="00A2579D"/>
    <w:rsid w:val="00A25A7E"/>
    <w:rsid w:val="00A3033F"/>
    <w:rsid w:val="00A30AEA"/>
    <w:rsid w:val="00A311D3"/>
    <w:rsid w:val="00A333CA"/>
    <w:rsid w:val="00A336B6"/>
    <w:rsid w:val="00A347C3"/>
    <w:rsid w:val="00A34F15"/>
    <w:rsid w:val="00A34FE8"/>
    <w:rsid w:val="00A357FD"/>
    <w:rsid w:val="00A36340"/>
    <w:rsid w:val="00A37029"/>
    <w:rsid w:val="00A3724E"/>
    <w:rsid w:val="00A372B8"/>
    <w:rsid w:val="00A3736A"/>
    <w:rsid w:val="00A3766D"/>
    <w:rsid w:val="00A40467"/>
    <w:rsid w:val="00A41EFD"/>
    <w:rsid w:val="00A44211"/>
    <w:rsid w:val="00A450E9"/>
    <w:rsid w:val="00A45194"/>
    <w:rsid w:val="00A452EB"/>
    <w:rsid w:val="00A45E11"/>
    <w:rsid w:val="00A45F04"/>
    <w:rsid w:val="00A46470"/>
    <w:rsid w:val="00A50C9B"/>
    <w:rsid w:val="00A513FA"/>
    <w:rsid w:val="00A51B96"/>
    <w:rsid w:val="00A5221A"/>
    <w:rsid w:val="00A524F2"/>
    <w:rsid w:val="00A52C6B"/>
    <w:rsid w:val="00A53DDB"/>
    <w:rsid w:val="00A54AE0"/>
    <w:rsid w:val="00A55035"/>
    <w:rsid w:val="00A55503"/>
    <w:rsid w:val="00A55B56"/>
    <w:rsid w:val="00A55C0B"/>
    <w:rsid w:val="00A5623E"/>
    <w:rsid w:val="00A56BEA"/>
    <w:rsid w:val="00A56EA9"/>
    <w:rsid w:val="00A56FF4"/>
    <w:rsid w:val="00A578E5"/>
    <w:rsid w:val="00A603DA"/>
    <w:rsid w:val="00A6042D"/>
    <w:rsid w:val="00A61018"/>
    <w:rsid w:val="00A62C70"/>
    <w:rsid w:val="00A63A32"/>
    <w:rsid w:val="00A63F8D"/>
    <w:rsid w:val="00A6531A"/>
    <w:rsid w:val="00A657F6"/>
    <w:rsid w:val="00A65C4A"/>
    <w:rsid w:val="00A66E99"/>
    <w:rsid w:val="00A66FC0"/>
    <w:rsid w:val="00A67205"/>
    <w:rsid w:val="00A675E6"/>
    <w:rsid w:val="00A6780A"/>
    <w:rsid w:val="00A706DA"/>
    <w:rsid w:val="00A713A1"/>
    <w:rsid w:val="00A71507"/>
    <w:rsid w:val="00A72223"/>
    <w:rsid w:val="00A72916"/>
    <w:rsid w:val="00A7400B"/>
    <w:rsid w:val="00A746D2"/>
    <w:rsid w:val="00A7473D"/>
    <w:rsid w:val="00A76F4A"/>
    <w:rsid w:val="00A77420"/>
    <w:rsid w:val="00A77489"/>
    <w:rsid w:val="00A7786D"/>
    <w:rsid w:val="00A77AA5"/>
    <w:rsid w:val="00A77AA7"/>
    <w:rsid w:val="00A77B70"/>
    <w:rsid w:val="00A77C02"/>
    <w:rsid w:val="00A81217"/>
    <w:rsid w:val="00A817F9"/>
    <w:rsid w:val="00A819CC"/>
    <w:rsid w:val="00A833DF"/>
    <w:rsid w:val="00A83AE6"/>
    <w:rsid w:val="00A85C14"/>
    <w:rsid w:val="00A85CDE"/>
    <w:rsid w:val="00A85D1D"/>
    <w:rsid w:val="00A8685E"/>
    <w:rsid w:val="00A87034"/>
    <w:rsid w:val="00A87095"/>
    <w:rsid w:val="00A870C7"/>
    <w:rsid w:val="00A87183"/>
    <w:rsid w:val="00A90AA9"/>
    <w:rsid w:val="00A90DFE"/>
    <w:rsid w:val="00A910CA"/>
    <w:rsid w:val="00A9110A"/>
    <w:rsid w:val="00A91C86"/>
    <w:rsid w:val="00A92396"/>
    <w:rsid w:val="00A9298E"/>
    <w:rsid w:val="00A92E60"/>
    <w:rsid w:val="00A94893"/>
    <w:rsid w:val="00A94FBC"/>
    <w:rsid w:val="00A953E1"/>
    <w:rsid w:val="00A959F6"/>
    <w:rsid w:val="00A95E6C"/>
    <w:rsid w:val="00A963EB"/>
    <w:rsid w:val="00A96C4B"/>
    <w:rsid w:val="00A974E8"/>
    <w:rsid w:val="00A975B6"/>
    <w:rsid w:val="00A9773B"/>
    <w:rsid w:val="00A97AAD"/>
    <w:rsid w:val="00A97B03"/>
    <w:rsid w:val="00AA082E"/>
    <w:rsid w:val="00AA0E19"/>
    <w:rsid w:val="00AA1093"/>
    <w:rsid w:val="00AA199B"/>
    <w:rsid w:val="00AA3246"/>
    <w:rsid w:val="00AA3A89"/>
    <w:rsid w:val="00AA46E3"/>
    <w:rsid w:val="00AA4F93"/>
    <w:rsid w:val="00AA6058"/>
    <w:rsid w:val="00AA6DC1"/>
    <w:rsid w:val="00AB025A"/>
    <w:rsid w:val="00AB07C0"/>
    <w:rsid w:val="00AB0A49"/>
    <w:rsid w:val="00AB0C2C"/>
    <w:rsid w:val="00AB0F0B"/>
    <w:rsid w:val="00AB2474"/>
    <w:rsid w:val="00AB28F4"/>
    <w:rsid w:val="00AB48E3"/>
    <w:rsid w:val="00AB4A2F"/>
    <w:rsid w:val="00AB4E5A"/>
    <w:rsid w:val="00AB4EAA"/>
    <w:rsid w:val="00AB5F6B"/>
    <w:rsid w:val="00AB5FAE"/>
    <w:rsid w:val="00AB647F"/>
    <w:rsid w:val="00AB6B69"/>
    <w:rsid w:val="00AB7696"/>
    <w:rsid w:val="00AB7C9E"/>
    <w:rsid w:val="00AC14D7"/>
    <w:rsid w:val="00AC17D8"/>
    <w:rsid w:val="00AC3D4D"/>
    <w:rsid w:val="00AC4000"/>
    <w:rsid w:val="00AC40C8"/>
    <w:rsid w:val="00AC55D5"/>
    <w:rsid w:val="00AC7043"/>
    <w:rsid w:val="00AC7147"/>
    <w:rsid w:val="00AC747A"/>
    <w:rsid w:val="00AC7901"/>
    <w:rsid w:val="00AD0CAB"/>
    <w:rsid w:val="00AD0CD9"/>
    <w:rsid w:val="00AD153B"/>
    <w:rsid w:val="00AD1CA7"/>
    <w:rsid w:val="00AD259A"/>
    <w:rsid w:val="00AD2B06"/>
    <w:rsid w:val="00AD4B7F"/>
    <w:rsid w:val="00AD4CA3"/>
    <w:rsid w:val="00AD6A1F"/>
    <w:rsid w:val="00AD6AC5"/>
    <w:rsid w:val="00AD7336"/>
    <w:rsid w:val="00AD7492"/>
    <w:rsid w:val="00AE0C5E"/>
    <w:rsid w:val="00AE0FE3"/>
    <w:rsid w:val="00AE14DF"/>
    <w:rsid w:val="00AE1F87"/>
    <w:rsid w:val="00AE23E5"/>
    <w:rsid w:val="00AE242E"/>
    <w:rsid w:val="00AE44DE"/>
    <w:rsid w:val="00AE7BDB"/>
    <w:rsid w:val="00AF0530"/>
    <w:rsid w:val="00AF1ACB"/>
    <w:rsid w:val="00AF31F3"/>
    <w:rsid w:val="00AF3762"/>
    <w:rsid w:val="00AF409B"/>
    <w:rsid w:val="00AF581D"/>
    <w:rsid w:val="00AF583A"/>
    <w:rsid w:val="00AF6699"/>
    <w:rsid w:val="00AF6A8C"/>
    <w:rsid w:val="00AF6C2E"/>
    <w:rsid w:val="00AF7756"/>
    <w:rsid w:val="00AF7942"/>
    <w:rsid w:val="00AF7AAF"/>
    <w:rsid w:val="00B00E3D"/>
    <w:rsid w:val="00B0273E"/>
    <w:rsid w:val="00B03456"/>
    <w:rsid w:val="00B035A1"/>
    <w:rsid w:val="00B03B55"/>
    <w:rsid w:val="00B04712"/>
    <w:rsid w:val="00B04723"/>
    <w:rsid w:val="00B0477D"/>
    <w:rsid w:val="00B055A1"/>
    <w:rsid w:val="00B0696C"/>
    <w:rsid w:val="00B07655"/>
    <w:rsid w:val="00B10A2E"/>
    <w:rsid w:val="00B10D0A"/>
    <w:rsid w:val="00B11524"/>
    <w:rsid w:val="00B12498"/>
    <w:rsid w:val="00B12729"/>
    <w:rsid w:val="00B12EEB"/>
    <w:rsid w:val="00B1341A"/>
    <w:rsid w:val="00B1353D"/>
    <w:rsid w:val="00B13809"/>
    <w:rsid w:val="00B13C50"/>
    <w:rsid w:val="00B14809"/>
    <w:rsid w:val="00B14DBE"/>
    <w:rsid w:val="00B14E53"/>
    <w:rsid w:val="00B155E5"/>
    <w:rsid w:val="00B15968"/>
    <w:rsid w:val="00B16881"/>
    <w:rsid w:val="00B16C3D"/>
    <w:rsid w:val="00B172E1"/>
    <w:rsid w:val="00B200AD"/>
    <w:rsid w:val="00B20185"/>
    <w:rsid w:val="00B207D0"/>
    <w:rsid w:val="00B20E45"/>
    <w:rsid w:val="00B21394"/>
    <w:rsid w:val="00B21446"/>
    <w:rsid w:val="00B2267D"/>
    <w:rsid w:val="00B22C43"/>
    <w:rsid w:val="00B22F05"/>
    <w:rsid w:val="00B240F9"/>
    <w:rsid w:val="00B24BDA"/>
    <w:rsid w:val="00B254BF"/>
    <w:rsid w:val="00B25787"/>
    <w:rsid w:val="00B25A3A"/>
    <w:rsid w:val="00B264C2"/>
    <w:rsid w:val="00B27B5C"/>
    <w:rsid w:val="00B30096"/>
    <w:rsid w:val="00B30461"/>
    <w:rsid w:val="00B3089C"/>
    <w:rsid w:val="00B335AA"/>
    <w:rsid w:val="00B3378D"/>
    <w:rsid w:val="00B34BEE"/>
    <w:rsid w:val="00B34FE4"/>
    <w:rsid w:val="00B351AE"/>
    <w:rsid w:val="00B355CE"/>
    <w:rsid w:val="00B35841"/>
    <w:rsid w:val="00B36141"/>
    <w:rsid w:val="00B372FB"/>
    <w:rsid w:val="00B3747C"/>
    <w:rsid w:val="00B37F67"/>
    <w:rsid w:val="00B40235"/>
    <w:rsid w:val="00B4023A"/>
    <w:rsid w:val="00B4067A"/>
    <w:rsid w:val="00B4078E"/>
    <w:rsid w:val="00B414E7"/>
    <w:rsid w:val="00B415F3"/>
    <w:rsid w:val="00B417C9"/>
    <w:rsid w:val="00B41850"/>
    <w:rsid w:val="00B418C2"/>
    <w:rsid w:val="00B42351"/>
    <w:rsid w:val="00B44352"/>
    <w:rsid w:val="00B44A86"/>
    <w:rsid w:val="00B44D82"/>
    <w:rsid w:val="00B452A7"/>
    <w:rsid w:val="00B45918"/>
    <w:rsid w:val="00B475D7"/>
    <w:rsid w:val="00B502E3"/>
    <w:rsid w:val="00B50314"/>
    <w:rsid w:val="00B50878"/>
    <w:rsid w:val="00B51C68"/>
    <w:rsid w:val="00B52EAF"/>
    <w:rsid w:val="00B53567"/>
    <w:rsid w:val="00B544DE"/>
    <w:rsid w:val="00B54935"/>
    <w:rsid w:val="00B54950"/>
    <w:rsid w:val="00B558FB"/>
    <w:rsid w:val="00B55CFF"/>
    <w:rsid w:val="00B56AA7"/>
    <w:rsid w:val="00B570A4"/>
    <w:rsid w:val="00B579E6"/>
    <w:rsid w:val="00B6050B"/>
    <w:rsid w:val="00B6056F"/>
    <w:rsid w:val="00B612CC"/>
    <w:rsid w:val="00B61657"/>
    <w:rsid w:val="00B6208F"/>
    <w:rsid w:val="00B621E3"/>
    <w:rsid w:val="00B62513"/>
    <w:rsid w:val="00B62608"/>
    <w:rsid w:val="00B64098"/>
    <w:rsid w:val="00B64482"/>
    <w:rsid w:val="00B64FF1"/>
    <w:rsid w:val="00B65130"/>
    <w:rsid w:val="00B653EA"/>
    <w:rsid w:val="00B6557D"/>
    <w:rsid w:val="00B65CC0"/>
    <w:rsid w:val="00B65D9C"/>
    <w:rsid w:val="00B65F98"/>
    <w:rsid w:val="00B66119"/>
    <w:rsid w:val="00B66AC8"/>
    <w:rsid w:val="00B6731D"/>
    <w:rsid w:val="00B673D5"/>
    <w:rsid w:val="00B676CF"/>
    <w:rsid w:val="00B67AB8"/>
    <w:rsid w:val="00B67B65"/>
    <w:rsid w:val="00B67EEF"/>
    <w:rsid w:val="00B70C0A"/>
    <w:rsid w:val="00B7145A"/>
    <w:rsid w:val="00B716F5"/>
    <w:rsid w:val="00B71E50"/>
    <w:rsid w:val="00B72C7F"/>
    <w:rsid w:val="00B7364A"/>
    <w:rsid w:val="00B73B2A"/>
    <w:rsid w:val="00B74857"/>
    <w:rsid w:val="00B75791"/>
    <w:rsid w:val="00B763EC"/>
    <w:rsid w:val="00B764EB"/>
    <w:rsid w:val="00B76681"/>
    <w:rsid w:val="00B76B07"/>
    <w:rsid w:val="00B76C2B"/>
    <w:rsid w:val="00B76E55"/>
    <w:rsid w:val="00B775E4"/>
    <w:rsid w:val="00B77CED"/>
    <w:rsid w:val="00B77E15"/>
    <w:rsid w:val="00B80239"/>
    <w:rsid w:val="00B803E7"/>
    <w:rsid w:val="00B80EBB"/>
    <w:rsid w:val="00B8144B"/>
    <w:rsid w:val="00B8195E"/>
    <w:rsid w:val="00B82DE9"/>
    <w:rsid w:val="00B84D47"/>
    <w:rsid w:val="00B86483"/>
    <w:rsid w:val="00B86541"/>
    <w:rsid w:val="00B867C9"/>
    <w:rsid w:val="00B86DA7"/>
    <w:rsid w:val="00B8725C"/>
    <w:rsid w:val="00B90350"/>
    <w:rsid w:val="00B9074F"/>
    <w:rsid w:val="00B90860"/>
    <w:rsid w:val="00B90E9F"/>
    <w:rsid w:val="00B9133B"/>
    <w:rsid w:val="00B913A9"/>
    <w:rsid w:val="00B91603"/>
    <w:rsid w:val="00B929A6"/>
    <w:rsid w:val="00B932A7"/>
    <w:rsid w:val="00B9334D"/>
    <w:rsid w:val="00B94539"/>
    <w:rsid w:val="00B94F3E"/>
    <w:rsid w:val="00B94F44"/>
    <w:rsid w:val="00B9509F"/>
    <w:rsid w:val="00B954E9"/>
    <w:rsid w:val="00B955DB"/>
    <w:rsid w:val="00B958C7"/>
    <w:rsid w:val="00B963C1"/>
    <w:rsid w:val="00B9715A"/>
    <w:rsid w:val="00BA1486"/>
    <w:rsid w:val="00BA2489"/>
    <w:rsid w:val="00BA24C6"/>
    <w:rsid w:val="00BA27E8"/>
    <w:rsid w:val="00BA3E87"/>
    <w:rsid w:val="00BA4252"/>
    <w:rsid w:val="00BA43FD"/>
    <w:rsid w:val="00BA4525"/>
    <w:rsid w:val="00BA5FDB"/>
    <w:rsid w:val="00BA696F"/>
    <w:rsid w:val="00BA6C6C"/>
    <w:rsid w:val="00BA7074"/>
    <w:rsid w:val="00BA765F"/>
    <w:rsid w:val="00BA7675"/>
    <w:rsid w:val="00BA7F71"/>
    <w:rsid w:val="00BB00DE"/>
    <w:rsid w:val="00BB0273"/>
    <w:rsid w:val="00BB0AB9"/>
    <w:rsid w:val="00BB124E"/>
    <w:rsid w:val="00BB1D47"/>
    <w:rsid w:val="00BB2D1F"/>
    <w:rsid w:val="00BB32D6"/>
    <w:rsid w:val="00BB48CB"/>
    <w:rsid w:val="00BB4D92"/>
    <w:rsid w:val="00BB52BA"/>
    <w:rsid w:val="00BB5D31"/>
    <w:rsid w:val="00BB77EA"/>
    <w:rsid w:val="00BB7F99"/>
    <w:rsid w:val="00BC0234"/>
    <w:rsid w:val="00BC0713"/>
    <w:rsid w:val="00BC0E50"/>
    <w:rsid w:val="00BC0FAA"/>
    <w:rsid w:val="00BC2076"/>
    <w:rsid w:val="00BC4791"/>
    <w:rsid w:val="00BC4CD7"/>
    <w:rsid w:val="00BC4DB2"/>
    <w:rsid w:val="00BC4F24"/>
    <w:rsid w:val="00BC5C7A"/>
    <w:rsid w:val="00BC612D"/>
    <w:rsid w:val="00BC776D"/>
    <w:rsid w:val="00BC7A0B"/>
    <w:rsid w:val="00BD02D0"/>
    <w:rsid w:val="00BD21A9"/>
    <w:rsid w:val="00BD23B1"/>
    <w:rsid w:val="00BD2415"/>
    <w:rsid w:val="00BD24D4"/>
    <w:rsid w:val="00BD264D"/>
    <w:rsid w:val="00BD2B69"/>
    <w:rsid w:val="00BD311E"/>
    <w:rsid w:val="00BD5640"/>
    <w:rsid w:val="00BD5BCB"/>
    <w:rsid w:val="00BD656D"/>
    <w:rsid w:val="00BD66CD"/>
    <w:rsid w:val="00BE35F6"/>
    <w:rsid w:val="00BE3DED"/>
    <w:rsid w:val="00BE40F1"/>
    <w:rsid w:val="00BE452B"/>
    <w:rsid w:val="00BE48C2"/>
    <w:rsid w:val="00BE5FD7"/>
    <w:rsid w:val="00BE62B0"/>
    <w:rsid w:val="00BE62F8"/>
    <w:rsid w:val="00BE636F"/>
    <w:rsid w:val="00BE698A"/>
    <w:rsid w:val="00BE71BA"/>
    <w:rsid w:val="00BF100B"/>
    <w:rsid w:val="00BF21EF"/>
    <w:rsid w:val="00BF318E"/>
    <w:rsid w:val="00BF39B5"/>
    <w:rsid w:val="00BF3ECB"/>
    <w:rsid w:val="00BF4B22"/>
    <w:rsid w:val="00BF4D11"/>
    <w:rsid w:val="00BF6F47"/>
    <w:rsid w:val="00BF7856"/>
    <w:rsid w:val="00C00A07"/>
    <w:rsid w:val="00C00B03"/>
    <w:rsid w:val="00C00F24"/>
    <w:rsid w:val="00C01204"/>
    <w:rsid w:val="00C01E52"/>
    <w:rsid w:val="00C02278"/>
    <w:rsid w:val="00C03A20"/>
    <w:rsid w:val="00C04C6E"/>
    <w:rsid w:val="00C04E1D"/>
    <w:rsid w:val="00C04F30"/>
    <w:rsid w:val="00C053B2"/>
    <w:rsid w:val="00C057F6"/>
    <w:rsid w:val="00C0585F"/>
    <w:rsid w:val="00C05EFA"/>
    <w:rsid w:val="00C066FD"/>
    <w:rsid w:val="00C06B17"/>
    <w:rsid w:val="00C06C64"/>
    <w:rsid w:val="00C07840"/>
    <w:rsid w:val="00C1150A"/>
    <w:rsid w:val="00C1259E"/>
    <w:rsid w:val="00C12CDF"/>
    <w:rsid w:val="00C13019"/>
    <w:rsid w:val="00C13AD2"/>
    <w:rsid w:val="00C13E3C"/>
    <w:rsid w:val="00C13F4E"/>
    <w:rsid w:val="00C14966"/>
    <w:rsid w:val="00C14A51"/>
    <w:rsid w:val="00C15BEF"/>
    <w:rsid w:val="00C1645A"/>
    <w:rsid w:val="00C17364"/>
    <w:rsid w:val="00C1793D"/>
    <w:rsid w:val="00C17D17"/>
    <w:rsid w:val="00C20997"/>
    <w:rsid w:val="00C20F17"/>
    <w:rsid w:val="00C2191E"/>
    <w:rsid w:val="00C228C7"/>
    <w:rsid w:val="00C249F6"/>
    <w:rsid w:val="00C24E10"/>
    <w:rsid w:val="00C2657D"/>
    <w:rsid w:val="00C268FF"/>
    <w:rsid w:val="00C269B1"/>
    <w:rsid w:val="00C27552"/>
    <w:rsid w:val="00C32491"/>
    <w:rsid w:val="00C32D4D"/>
    <w:rsid w:val="00C34048"/>
    <w:rsid w:val="00C340F2"/>
    <w:rsid w:val="00C35C7A"/>
    <w:rsid w:val="00C37A0F"/>
    <w:rsid w:val="00C37EA3"/>
    <w:rsid w:val="00C41506"/>
    <w:rsid w:val="00C41C11"/>
    <w:rsid w:val="00C42A75"/>
    <w:rsid w:val="00C42F5D"/>
    <w:rsid w:val="00C45632"/>
    <w:rsid w:val="00C457EF"/>
    <w:rsid w:val="00C46001"/>
    <w:rsid w:val="00C46B6A"/>
    <w:rsid w:val="00C46E49"/>
    <w:rsid w:val="00C471AA"/>
    <w:rsid w:val="00C4730E"/>
    <w:rsid w:val="00C47596"/>
    <w:rsid w:val="00C47B68"/>
    <w:rsid w:val="00C51440"/>
    <w:rsid w:val="00C5196C"/>
    <w:rsid w:val="00C51F61"/>
    <w:rsid w:val="00C5209D"/>
    <w:rsid w:val="00C5219B"/>
    <w:rsid w:val="00C526A6"/>
    <w:rsid w:val="00C53FCE"/>
    <w:rsid w:val="00C54D44"/>
    <w:rsid w:val="00C5571E"/>
    <w:rsid w:val="00C5627C"/>
    <w:rsid w:val="00C5699C"/>
    <w:rsid w:val="00C56A4E"/>
    <w:rsid w:val="00C56C66"/>
    <w:rsid w:val="00C57184"/>
    <w:rsid w:val="00C57793"/>
    <w:rsid w:val="00C604E9"/>
    <w:rsid w:val="00C609D2"/>
    <w:rsid w:val="00C60AC2"/>
    <w:rsid w:val="00C614CA"/>
    <w:rsid w:val="00C619E5"/>
    <w:rsid w:val="00C623AB"/>
    <w:rsid w:val="00C62513"/>
    <w:rsid w:val="00C640E3"/>
    <w:rsid w:val="00C64615"/>
    <w:rsid w:val="00C64A03"/>
    <w:rsid w:val="00C65299"/>
    <w:rsid w:val="00C654E5"/>
    <w:rsid w:val="00C6600B"/>
    <w:rsid w:val="00C663E5"/>
    <w:rsid w:val="00C6751D"/>
    <w:rsid w:val="00C709EB"/>
    <w:rsid w:val="00C715BB"/>
    <w:rsid w:val="00C715D7"/>
    <w:rsid w:val="00C71C82"/>
    <w:rsid w:val="00C72163"/>
    <w:rsid w:val="00C72581"/>
    <w:rsid w:val="00C74383"/>
    <w:rsid w:val="00C7465A"/>
    <w:rsid w:val="00C74B1E"/>
    <w:rsid w:val="00C74CA6"/>
    <w:rsid w:val="00C7504D"/>
    <w:rsid w:val="00C75976"/>
    <w:rsid w:val="00C764E8"/>
    <w:rsid w:val="00C7650A"/>
    <w:rsid w:val="00C76D90"/>
    <w:rsid w:val="00C77768"/>
    <w:rsid w:val="00C80243"/>
    <w:rsid w:val="00C80595"/>
    <w:rsid w:val="00C80EB5"/>
    <w:rsid w:val="00C810BC"/>
    <w:rsid w:val="00C81A67"/>
    <w:rsid w:val="00C81DA5"/>
    <w:rsid w:val="00C83A75"/>
    <w:rsid w:val="00C84E6F"/>
    <w:rsid w:val="00C84E8E"/>
    <w:rsid w:val="00C85541"/>
    <w:rsid w:val="00C85AE7"/>
    <w:rsid w:val="00C86D58"/>
    <w:rsid w:val="00C86FF6"/>
    <w:rsid w:val="00C873DE"/>
    <w:rsid w:val="00C879A3"/>
    <w:rsid w:val="00C87F54"/>
    <w:rsid w:val="00C91114"/>
    <w:rsid w:val="00C9183F"/>
    <w:rsid w:val="00C918BE"/>
    <w:rsid w:val="00C91C3F"/>
    <w:rsid w:val="00C92E6B"/>
    <w:rsid w:val="00C940DE"/>
    <w:rsid w:val="00C94392"/>
    <w:rsid w:val="00C94AC2"/>
    <w:rsid w:val="00C94DFA"/>
    <w:rsid w:val="00C9647D"/>
    <w:rsid w:val="00C964EC"/>
    <w:rsid w:val="00C9785D"/>
    <w:rsid w:val="00CA08AC"/>
    <w:rsid w:val="00CA097A"/>
    <w:rsid w:val="00CA0F4F"/>
    <w:rsid w:val="00CA147A"/>
    <w:rsid w:val="00CA1D38"/>
    <w:rsid w:val="00CA2396"/>
    <w:rsid w:val="00CA28D9"/>
    <w:rsid w:val="00CA2EAF"/>
    <w:rsid w:val="00CA41F4"/>
    <w:rsid w:val="00CA4206"/>
    <w:rsid w:val="00CA533A"/>
    <w:rsid w:val="00CA5E09"/>
    <w:rsid w:val="00CA6036"/>
    <w:rsid w:val="00CA6292"/>
    <w:rsid w:val="00CA688F"/>
    <w:rsid w:val="00CB0348"/>
    <w:rsid w:val="00CB11BA"/>
    <w:rsid w:val="00CB1CCC"/>
    <w:rsid w:val="00CB2C40"/>
    <w:rsid w:val="00CB45F5"/>
    <w:rsid w:val="00CB5A4C"/>
    <w:rsid w:val="00CB647C"/>
    <w:rsid w:val="00CB6AC0"/>
    <w:rsid w:val="00CB74EA"/>
    <w:rsid w:val="00CC136F"/>
    <w:rsid w:val="00CC1502"/>
    <w:rsid w:val="00CC16A0"/>
    <w:rsid w:val="00CC2AB4"/>
    <w:rsid w:val="00CC31CF"/>
    <w:rsid w:val="00CC3407"/>
    <w:rsid w:val="00CC428A"/>
    <w:rsid w:val="00CC4DDC"/>
    <w:rsid w:val="00CC5C0F"/>
    <w:rsid w:val="00CC6220"/>
    <w:rsid w:val="00CC629D"/>
    <w:rsid w:val="00CC63C4"/>
    <w:rsid w:val="00CC647A"/>
    <w:rsid w:val="00CC6CC3"/>
    <w:rsid w:val="00CC7DF4"/>
    <w:rsid w:val="00CC7E06"/>
    <w:rsid w:val="00CD0094"/>
    <w:rsid w:val="00CD0333"/>
    <w:rsid w:val="00CD0579"/>
    <w:rsid w:val="00CD0594"/>
    <w:rsid w:val="00CD0E21"/>
    <w:rsid w:val="00CD0F32"/>
    <w:rsid w:val="00CD136E"/>
    <w:rsid w:val="00CD183A"/>
    <w:rsid w:val="00CD1E7E"/>
    <w:rsid w:val="00CD25B5"/>
    <w:rsid w:val="00CD26FA"/>
    <w:rsid w:val="00CD3EAA"/>
    <w:rsid w:val="00CD460E"/>
    <w:rsid w:val="00CD4922"/>
    <w:rsid w:val="00CD4E9D"/>
    <w:rsid w:val="00CD538F"/>
    <w:rsid w:val="00CD5D30"/>
    <w:rsid w:val="00CD5E35"/>
    <w:rsid w:val="00CD6875"/>
    <w:rsid w:val="00CD694A"/>
    <w:rsid w:val="00CD6EAF"/>
    <w:rsid w:val="00CE0D5F"/>
    <w:rsid w:val="00CE12AD"/>
    <w:rsid w:val="00CE188B"/>
    <w:rsid w:val="00CE1B94"/>
    <w:rsid w:val="00CE331C"/>
    <w:rsid w:val="00CE39E5"/>
    <w:rsid w:val="00CE3F66"/>
    <w:rsid w:val="00CE51AC"/>
    <w:rsid w:val="00CE5CB2"/>
    <w:rsid w:val="00CE782D"/>
    <w:rsid w:val="00CF0723"/>
    <w:rsid w:val="00CF0F3B"/>
    <w:rsid w:val="00CF19A0"/>
    <w:rsid w:val="00CF2A07"/>
    <w:rsid w:val="00CF34BD"/>
    <w:rsid w:val="00CF365E"/>
    <w:rsid w:val="00CF3A6A"/>
    <w:rsid w:val="00CF4693"/>
    <w:rsid w:val="00CF4C80"/>
    <w:rsid w:val="00CF5F17"/>
    <w:rsid w:val="00CF65DA"/>
    <w:rsid w:val="00CF68C9"/>
    <w:rsid w:val="00CF7F9E"/>
    <w:rsid w:val="00D00101"/>
    <w:rsid w:val="00D00D5D"/>
    <w:rsid w:val="00D00EDE"/>
    <w:rsid w:val="00D01189"/>
    <w:rsid w:val="00D01273"/>
    <w:rsid w:val="00D01567"/>
    <w:rsid w:val="00D02399"/>
    <w:rsid w:val="00D02985"/>
    <w:rsid w:val="00D02E75"/>
    <w:rsid w:val="00D04E7C"/>
    <w:rsid w:val="00D0552B"/>
    <w:rsid w:val="00D05A77"/>
    <w:rsid w:val="00D05BDA"/>
    <w:rsid w:val="00D05C51"/>
    <w:rsid w:val="00D05D2B"/>
    <w:rsid w:val="00D0616B"/>
    <w:rsid w:val="00D0693A"/>
    <w:rsid w:val="00D06974"/>
    <w:rsid w:val="00D06C47"/>
    <w:rsid w:val="00D06D9E"/>
    <w:rsid w:val="00D07688"/>
    <w:rsid w:val="00D07A33"/>
    <w:rsid w:val="00D10233"/>
    <w:rsid w:val="00D10927"/>
    <w:rsid w:val="00D118C7"/>
    <w:rsid w:val="00D1281B"/>
    <w:rsid w:val="00D12E4F"/>
    <w:rsid w:val="00D1495A"/>
    <w:rsid w:val="00D14AC4"/>
    <w:rsid w:val="00D151F0"/>
    <w:rsid w:val="00D15B3F"/>
    <w:rsid w:val="00D15EF5"/>
    <w:rsid w:val="00D1603E"/>
    <w:rsid w:val="00D173C3"/>
    <w:rsid w:val="00D17CEE"/>
    <w:rsid w:val="00D20F0C"/>
    <w:rsid w:val="00D21116"/>
    <w:rsid w:val="00D217B6"/>
    <w:rsid w:val="00D227D2"/>
    <w:rsid w:val="00D2397A"/>
    <w:rsid w:val="00D23A14"/>
    <w:rsid w:val="00D243DD"/>
    <w:rsid w:val="00D24A65"/>
    <w:rsid w:val="00D2539A"/>
    <w:rsid w:val="00D253BB"/>
    <w:rsid w:val="00D25560"/>
    <w:rsid w:val="00D25B34"/>
    <w:rsid w:val="00D264D2"/>
    <w:rsid w:val="00D2748D"/>
    <w:rsid w:val="00D274E6"/>
    <w:rsid w:val="00D30518"/>
    <w:rsid w:val="00D309AC"/>
    <w:rsid w:val="00D30ACD"/>
    <w:rsid w:val="00D30DE8"/>
    <w:rsid w:val="00D30F08"/>
    <w:rsid w:val="00D31410"/>
    <w:rsid w:val="00D3209C"/>
    <w:rsid w:val="00D32B4F"/>
    <w:rsid w:val="00D32B6E"/>
    <w:rsid w:val="00D330A4"/>
    <w:rsid w:val="00D3369D"/>
    <w:rsid w:val="00D33B76"/>
    <w:rsid w:val="00D342F5"/>
    <w:rsid w:val="00D34507"/>
    <w:rsid w:val="00D367EC"/>
    <w:rsid w:val="00D36F94"/>
    <w:rsid w:val="00D37444"/>
    <w:rsid w:val="00D40141"/>
    <w:rsid w:val="00D40D45"/>
    <w:rsid w:val="00D411D8"/>
    <w:rsid w:val="00D418A0"/>
    <w:rsid w:val="00D41B08"/>
    <w:rsid w:val="00D4309F"/>
    <w:rsid w:val="00D43658"/>
    <w:rsid w:val="00D43D7A"/>
    <w:rsid w:val="00D451B8"/>
    <w:rsid w:val="00D454CC"/>
    <w:rsid w:val="00D4570E"/>
    <w:rsid w:val="00D45FD3"/>
    <w:rsid w:val="00D46517"/>
    <w:rsid w:val="00D4655C"/>
    <w:rsid w:val="00D46B15"/>
    <w:rsid w:val="00D4706F"/>
    <w:rsid w:val="00D516CC"/>
    <w:rsid w:val="00D51919"/>
    <w:rsid w:val="00D51B44"/>
    <w:rsid w:val="00D52B46"/>
    <w:rsid w:val="00D52D01"/>
    <w:rsid w:val="00D52D84"/>
    <w:rsid w:val="00D52EF2"/>
    <w:rsid w:val="00D53D24"/>
    <w:rsid w:val="00D53E35"/>
    <w:rsid w:val="00D54AFF"/>
    <w:rsid w:val="00D54C96"/>
    <w:rsid w:val="00D54FB1"/>
    <w:rsid w:val="00D55C5D"/>
    <w:rsid w:val="00D56A41"/>
    <w:rsid w:val="00D57FCD"/>
    <w:rsid w:val="00D6027E"/>
    <w:rsid w:val="00D6137A"/>
    <w:rsid w:val="00D62263"/>
    <w:rsid w:val="00D62798"/>
    <w:rsid w:val="00D6325C"/>
    <w:rsid w:val="00D633AB"/>
    <w:rsid w:val="00D63B59"/>
    <w:rsid w:val="00D64024"/>
    <w:rsid w:val="00D65428"/>
    <w:rsid w:val="00D65B6C"/>
    <w:rsid w:val="00D66A20"/>
    <w:rsid w:val="00D672DE"/>
    <w:rsid w:val="00D674A4"/>
    <w:rsid w:val="00D71152"/>
    <w:rsid w:val="00D716B2"/>
    <w:rsid w:val="00D71E66"/>
    <w:rsid w:val="00D720ED"/>
    <w:rsid w:val="00D7254F"/>
    <w:rsid w:val="00D7287E"/>
    <w:rsid w:val="00D73441"/>
    <w:rsid w:val="00D7381A"/>
    <w:rsid w:val="00D7397A"/>
    <w:rsid w:val="00D73E2B"/>
    <w:rsid w:val="00D744E2"/>
    <w:rsid w:val="00D74A1F"/>
    <w:rsid w:val="00D75B02"/>
    <w:rsid w:val="00D76596"/>
    <w:rsid w:val="00D80EB4"/>
    <w:rsid w:val="00D80FAF"/>
    <w:rsid w:val="00D825EC"/>
    <w:rsid w:val="00D8301F"/>
    <w:rsid w:val="00D83288"/>
    <w:rsid w:val="00D83620"/>
    <w:rsid w:val="00D8398C"/>
    <w:rsid w:val="00D8486B"/>
    <w:rsid w:val="00D84B03"/>
    <w:rsid w:val="00D84EC7"/>
    <w:rsid w:val="00D85449"/>
    <w:rsid w:val="00D868E0"/>
    <w:rsid w:val="00D872AB"/>
    <w:rsid w:val="00D87B90"/>
    <w:rsid w:val="00D87F6B"/>
    <w:rsid w:val="00D90428"/>
    <w:rsid w:val="00D90A7C"/>
    <w:rsid w:val="00D91866"/>
    <w:rsid w:val="00D9270B"/>
    <w:rsid w:val="00D929A7"/>
    <w:rsid w:val="00D929C1"/>
    <w:rsid w:val="00D92E2F"/>
    <w:rsid w:val="00D935DE"/>
    <w:rsid w:val="00D9383B"/>
    <w:rsid w:val="00D93952"/>
    <w:rsid w:val="00D93A84"/>
    <w:rsid w:val="00D952F4"/>
    <w:rsid w:val="00D9612D"/>
    <w:rsid w:val="00D96F1E"/>
    <w:rsid w:val="00D96F98"/>
    <w:rsid w:val="00D975AB"/>
    <w:rsid w:val="00D97FFB"/>
    <w:rsid w:val="00DA0099"/>
    <w:rsid w:val="00DA14FD"/>
    <w:rsid w:val="00DA218F"/>
    <w:rsid w:val="00DA2475"/>
    <w:rsid w:val="00DA2558"/>
    <w:rsid w:val="00DA3FFE"/>
    <w:rsid w:val="00DA4DB6"/>
    <w:rsid w:val="00DA5B3D"/>
    <w:rsid w:val="00DA6188"/>
    <w:rsid w:val="00DA714F"/>
    <w:rsid w:val="00DB02EB"/>
    <w:rsid w:val="00DB06C8"/>
    <w:rsid w:val="00DB0772"/>
    <w:rsid w:val="00DB08ED"/>
    <w:rsid w:val="00DB1354"/>
    <w:rsid w:val="00DB1408"/>
    <w:rsid w:val="00DB1E5F"/>
    <w:rsid w:val="00DB2295"/>
    <w:rsid w:val="00DB4013"/>
    <w:rsid w:val="00DB47DC"/>
    <w:rsid w:val="00DB5A9F"/>
    <w:rsid w:val="00DB5D87"/>
    <w:rsid w:val="00DB74BB"/>
    <w:rsid w:val="00DB7881"/>
    <w:rsid w:val="00DC0210"/>
    <w:rsid w:val="00DC04BB"/>
    <w:rsid w:val="00DC0E0F"/>
    <w:rsid w:val="00DC1522"/>
    <w:rsid w:val="00DC2619"/>
    <w:rsid w:val="00DC3234"/>
    <w:rsid w:val="00DC3438"/>
    <w:rsid w:val="00DC355F"/>
    <w:rsid w:val="00DC3D79"/>
    <w:rsid w:val="00DC4023"/>
    <w:rsid w:val="00DC4A1E"/>
    <w:rsid w:val="00DC4D77"/>
    <w:rsid w:val="00DC6A95"/>
    <w:rsid w:val="00DC6DC9"/>
    <w:rsid w:val="00DC7772"/>
    <w:rsid w:val="00DC7BDD"/>
    <w:rsid w:val="00DD0794"/>
    <w:rsid w:val="00DD0BD3"/>
    <w:rsid w:val="00DD12EA"/>
    <w:rsid w:val="00DD2841"/>
    <w:rsid w:val="00DD378B"/>
    <w:rsid w:val="00DD37A2"/>
    <w:rsid w:val="00DD3CA4"/>
    <w:rsid w:val="00DD4528"/>
    <w:rsid w:val="00DD457A"/>
    <w:rsid w:val="00DD4A89"/>
    <w:rsid w:val="00DD57E9"/>
    <w:rsid w:val="00DD6651"/>
    <w:rsid w:val="00DD6E7E"/>
    <w:rsid w:val="00DD7BD0"/>
    <w:rsid w:val="00DE0390"/>
    <w:rsid w:val="00DE07AD"/>
    <w:rsid w:val="00DE0942"/>
    <w:rsid w:val="00DE168D"/>
    <w:rsid w:val="00DE1938"/>
    <w:rsid w:val="00DE1C3A"/>
    <w:rsid w:val="00DE1D34"/>
    <w:rsid w:val="00DE262D"/>
    <w:rsid w:val="00DE33A4"/>
    <w:rsid w:val="00DE43EE"/>
    <w:rsid w:val="00DE521C"/>
    <w:rsid w:val="00DE56E5"/>
    <w:rsid w:val="00DE5B6A"/>
    <w:rsid w:val="00DE64BE"/>
    <w:rsid w:val="00DE69B2"/>
    <w:rsid w:val="00DE6D6B"/>
    <w:rsid w:val="00DE72A4"/>
    <w:rsid w:val="00DE7309"/>
    <w:rsid w:val="00DE7D75"/>
    <w:rsid w:val="00DF2771"/>
    <w:rsid w:val="00DF3A90"/>
    <w:rsid w:val="00DF40D2"/>
    <w:rsid w:val="00DF61C4"/>
    <w:rsid w:val="00DF6636"/>
    <w:rsid w:val="00DF6CA9"/>
    <w:rsid w:val="00DF6F18"/>
    <w:rsid w:val="00DF7914"/>
    <w:rsid w:val="00DF7C41"/>
    <w:rsid w:val="00E00091"/>
    <w:rsid w:val="00E012EC"/>
    <w:rsid w:val="00E01507"/>
    <w:rsid w:val="00E027E2"/>
    <w:rsid w:val="00E02D01"/>
    <w:rsid w:val="00E0513A"/>
    <w:rsid w:val="00E05252"/>
    <w:rsid w:val="00E05B90"/>
    <w:rsid w:val="00E05C59"/>
    <w:rsid w:val="00E06340"/>
    <w:rsid w:val="00E066B1"/>
    <w:rsid w:val="00E06896"/>
    <w:rsid w:val="00E07518"/>
    <w:rsid w:val="00E1000D"/>
    <w:rsid w:val="00E11D91"/>
    <w:rsid w:val="00E12673"/>
    <w:rsid w:val="00E128D1"/>
    <w:rsid w:val="00E128E9"/>
    <w:rsid w:val="00E12927"/>
    <w:rsid w:val="00E136AD"/>
    <w:rsid w:val="00E13720"/>
    <w:rsid w:val="00E142DE"/>
    <w:rsid w:val="00E14634"/>
    <w:rsid w:val="00E14A59"/>
    <w:rsid w:val="00E14D2D"/>
    <w:rsid w:val="00E14F01"/>
    <w:rsid w:val="00E15183"/>
    <w:rsid w:val="00E155EE"/>
    <w:rsid w:val="00E161C5"/>
    <w:rsid w:val="00E16BBE"/>
    <w:rsid w:val="00E172F6"/>
    <w:rsid w:val="00E20424"/>
    <w:rsid w:val="00E21764"/>
    <w:rsid w:val="00E21882"/>
    <w:rsid w:val="00E21F2C"/>
    <w:rsid w:val="00E23DB8"/>
    <w:rsid w:val="00E246A9"/>
    <w:rsid w:val="00E249CC"/>
    <w:rsid w:val="00E24C70"/>
    <w:rsid w:val="00E266B5"/>
    <w:rsid w:val="00E26919"/>
    <w:rsid w:val="00E27B25"/>
    <w:rsid w:val="00E27D87"/>
    <w:rsid w:val="00E3020E"/>
    <w:rsid w:val="00E3176A"/>
    <w:rsid w:val="00E32D4C"/>
    <w:rsid w:val="00E333AD"/>
    <w:rsid w:val="00E34A80"/>
    <w:rsid w:val="00E352EC"/>
    <w:rsid w:val="00E353E5"/>
    <w:rsid w:val="00E354D8"/>
    <w:rsid w:val="00E36288"/>
    <w:rsid w:val="00E369A4"/>
    <w:rsid w:val="00E3763C"/>
    <w:rsid w:val="00E4026E"/>
    <w:rsid w:val="00E40CA8"/>
    <w:rsid w:val="00E4188C"/>
    <w:rsid w:val="00E41A11"/>
    <w:rsid w:val="00E42374"/>
    <w:rsid w:val="00E42514"/>
    <w:rsid w:val="00E43AD8"/>
    <w:rsid w:val="00E44665"/>
    <w:rsid w:val="00E4592F"/>
    <w:rsid w:val="00E45A1D"/>
    <w:rsid w:val="00E464B4"/>
    <w:rsid w:val="00E46B13"/>
    <w:rsid w:val="00E4723A"/>
    <w:rsid w:val="00E47CB8"/>
    <w:rsid w:val="00E50F55"/>
    <w:rsid w:val="00E511A0"/>
    <w:rsid w:val="00E5175C"/>
    <w:rsid w:val="00E5216C"/>
    <w:rsid w:val="00E523A2"/>
    <w:rsid w:val="00E52EB3"/>
    <w:rsid w:val="00E53544"/>
    <w:rsid w:val="00E538A0"/>
    <w:rsid w:val="00E540F7"/>
    <w:rsid w:val="00E54D0F"/>
    <w:rsid w:val="00E56575"/>
    <w:rsid w:val="00E56785"/>
    <w:rsid w:val="00E568F1"/>
    <w:rsid w:val="00E56F2A"/>
    <w:rsid w:val="00E57C39"/>
    <w:rsid w:val="00E604DE"/>
    <w:rsid w:val="00E605D1"/>
    <w:rsid w:val="00E61624"/>
    <w:rsid w:val="00E61D82"/>
    <w:rsid w:val="00E624B0"/>
    <w:rsid w:val="00E63485"/>
    <w:rsid w:val="00E63F1A"/>
    <w:rsid w:val="00E65AB5"/>
    <w:rsid w:val="00E665B5"/>
    <w:rsid w:val="00E66C00"/>
    <w:rsid w:val="00E671F2"/>
    <w:rsid w:val="00E67BF0"/>
    <w:rsid w:val="00E67FCF"/>
    <w:rsid w:val="00E7085B"/>
    <w:rsid w:val="00E71602"/>
    <w:rsid w:val="00E73C69"/>
    <w:rsid w:val="00E76789"/>
    <w:rsid w:val="00E772C9"/>
    <w:rsid w:val="00E778BB"/>
    <w:rsid w:val="00E77B0A"/>
    <w:rsid w:val="00E77CD1"/>
    <w:rsid w:val="00E800F6"/>
    <w:rsid w:val="00E80C25"/>
    <w:rsid w:val="00E80E1F"/>
    <w:rsid w:val="00E81FFE"/>
    <w:rsid w:val="00E8212D"/>
    <w:rsid w:val="00E827D0"/>
    <w:rsid w:val="00E82A93"/>
    <w:rsid w:val="00E836E3"/>
    <w:rsid w:val="00E8379B"/>
    <w:rsid w:val="00E83E17"/>
    <w:rsid w:val="00E85223"/>
    <w:rsid w:val="00E85875"/>
    <w:rsid w:val="00E858AD"/>
    <w:rsid w:val="00E85F75"/>
    <w:rsid w:val="00E868C9"/>
    <w:rsid w:val="00E86FEF"/>
    <w:rsid w:val="00E9040A"/>
    <w:rsid w:val="00E90AD4"/>
    <w:rsid w:val="00E91644"/>
    <w:rsid w:val="00E940EB"/>
    <w:rsid w:val="00E957B4"/>
    <w:rsid w:val="00E9605E"/>
    <w:rsid w:val="00E960B8"/>
    <w:rsid w:val="00EA05CB"/>
    <w:rsid w:val="00EA0F3A"/>
    <w:rsid w:val="00EA2D7D"/>
    <w:rsid w:val="00EA34E9"/>
    <w:rsid w:val="00EA484F"/>
    <w:rsid w:val="00EA4FB6"/>
    <w:rsid w:val="00EA562B"/>
    <w:rsid w:val="00EA6502"/>
    <w:rsid w:val="00EA6847"/>
    <w:rsid w:val="00EA6919"/>
    <w:rsid w:val="00EA6A18"/>
    <w:rsid w:val="00EA6FF9"/>
    <w:rsid w:val="00EA7A6F"/>
    <w:rsid w:val="00EB009B"/>
    <w:rsid w:val="00EB03DB"/>
    <w:rsid w:val="00EB0ADE"/>
    <w:rsid w:val="00EB0C97"/>
    <w:rsid w:val="00EB0EEF"/>
    <w:rsid w:val="00EB19C6"/>
    <w:rsid w:val="00EB1FCD"/>
    <w:rsid w:val="00EB2B22"/>
    <w:rsid w:val="00EB2D83"/>
    <w:rsid w:val="00EB2ECC"/>
    <w:rsid w:val="00EB3507"/>
    <w:rsid w:val="00EB37E7"/>
    <w:rsid w:val="00EB3CFA"/>
    <w:rsid w:val="00EB4A67"/>
    <w:rsid w:val="00EB4B95"/>
    <w:rsid w:val="00EB51E7"/>
    <w:rsid w:val="00EB5C89"/>
    <w:rsid w:val="00EB5DB3"/>
    <w:rsid w:val="00EB61BC"/>
    <w:rsid w:val="00EB64A7"/>
    <w:rsid w:val="00EB67A7"/>
    <w:rsid w:val="00EC01C7"/>
    <w:rsid w:val="00EC0244"/>
    <w:rsid w:val="00EC039B"/>
    <w:rsid w:val="00EC1307"/>
    <w:rsid w:val="00EC3EF4"/>
    <w:rsid w:val="00EC3F21"/>
    <w:rsid w:val="00EC5272"/>
    <w:rsid w:val="00EC601F"/>
    <w:rsid w:val="00EC61EE"/>
    <w:rsid w:val="00EC6F66"/>
    <w:rsid w:val="00EC72F4"/>
    <w:rsid w:val="00EC77CF"/>
    <w:rsid w:val="00ED109E"/>
    <w:rsid w:val="00ED17B8"/>
    <w:rsid w:val="00ED26AD"/>
    <w:rsid w:val="00ED537C"/>
    <w:rsid w:val="00ED562B"/>
    <w:rsid w:val="00ED632A"/>
    <w:rsid w:val="00ED7F4D"/>
    <w:rsid w:val="00EE1E89"/>
    <w:rsid w:val="00EE2015"/>
    <w:rsid w:val="00EE38B1"/>
    <w:rsid w:val="00EE4CA6"/>
    <w:rsid w:val="00EE4D29"/>
    <w:rsid w:val="00EE5171"/>
    <w:rsid w:val="00EE5682"/>
    <w:rsid w:val="00EE5EC6"/>
    <w:rsid w:val="00EE68C0"/>
    <w:rsid w:val="00EE6B2F"/>
    <w:rsid w:val="00EE7086"/>
    <w:rsid w:val="00EE777C"/>
    <w:rsid w:val="00EF09D1"/>
    <w:rsid w:val="00EF0D21"/>
    <w:rsid w:val="00EF12CF"/>
    <w:rsid w:val="00EF190E"/>
    <w:rsid w:val="00EF2277"/>
    <w:rsid w:val="00EF2A5E"/>
    <w:rsid w:val="00EF3085"/>
    <w:rsid w:val="00EF3B39"/>
    <w:rsid w:val="00EF5043"/>
    <w:rsid w:val="00EF55B7"/>
    <w:rsid w:val="00EF5956"/>
    <w:rsid w:val="00EF5A29"/>
    <w:rsid w:val="00EF5EC4"/>
    <w:rsid w:val="00EF66AE"/>
    <w:rsid w:val="00EF7CBD"/>
    <w:rsid w:val="00EF7F71"/>
    <w:rsid w:val="00EF7FD7"/>
    <w:rsid w:val="00F00701"/>
    <w:rsid w:val="00F01464"/>
    <w:rsid w:val="00F0164F"/>
    <w:rsid w:val="00F025F7"/>
    <w:rsid w:val="00F02DB2"/>
    <w:rsid w:val="00F05206"/>
    <w:rsid w:val="00F05621"/>
    <w:rsid w:val="00F057FC"/>
    <w:rsid w:val="00F05B34"/>
    <w:rsid w:val="00F05F6C"/>
    <w:rsid w:val="00F068E1"/>
    <w:rsid w:val="00F073B1"/>
    <w:rsid w:val="00F076E1"/>
    <w:rsid w:val="00F1065A"/>
    <w:rsid w:val="00F10DB3"/>
    <w:rsid w:val="00F116DF"/>
    <w:rsid w:val="00F11864"/>
    <w:rsid w:val="00F11F11"/>
    <w:rsid w:val="00F12201"/>
    <w:rsid w:val="00F1315F"/>
    <w:rsid w:val="00F13484"/>
    <w:rsid w:val="00F13536"/>
    <w:rsid w:val="00F14CC0"/>
    <w:rsid w:val="00F15958"/>
    <w:rsid w:val="00F15D1A"/>
    <w:rsid w:val="00F168C4"/>
    <w:rsid w:val="00F16910"/>
    <w:rsid w:val="00F175A8"/>
    <w:rsid w:val="00F17683"/>
    <w:rsid w:val="00F17C37"/>
    <w:rsid w:val="00F202DB"/>
    <w:rsid w:val="00F203E6"/>
    <w:rsid w:val="00F20952"/>
    <w:rsid w:val="00F20CEA"/>
    <w:rsid w:val="00F2178E"/>
    <w:rsid w:val="00F239BC"/>
    <w:rsid w:val="00F23EE0"/>
    <w:rsid w:val="00F24E4F"/>
    <w:rsid w:val="00F251E7"/>
    <w:rsid w:val="00F25F71"/>
    <w:rsid w:val="00F271C9"/>
    <w:rsid w:val="00F27E14"/>
    <w:rsid w:val="00F27FB8"/>
    <w:rsid w:val="00F304AC"/>
    <w:rsid w:val="00F307D4"/>
    <w:rsid w:val="00F30EF7"/>
    <w:rsid w:val="00F31419"/>
    <w:rsid w:val="00F314EB"/>
    <w:rsid w:val="00F31601"/>
    <w:rsid w:val="00F31ADC"/>
    <w:rsid w:val="00F31FFF"/>
    <w:rsid w:val="00F32382"/>
    <w:rsid w:val="00F32645"/>
    <w:rsid w:val="00F32B42"/>
    <w:rsid w:val="00F33396"/>
    <w:rsid w:val="00F341A1"/>
    <w:rsid w:val="00F3436C"/>
    <w:rsid w:val="00F356C2"/>
    <w:rsid w:val="00F35D75"/>
    <w:rsid w:val="00F368B4"/>
    <w:rsid w:val="00F36BD3"/>
    <w:rsid w:val="00F3709C"/>
    <w:rsid w:val="00F40012"/>
    <w:rsid w:val="00F41205"/>
    <w:rsid w:val="00F44089"/>
    <w:rsid w:val="00F45D19"/>
    <w:rsid w:val="00F46281"/>
    <w:rsid w:val="00F46A3C"/>
    <w:rsid w:val="00F46C13"/>
    <w:rsid w:val="00F46F52"/>
    <w:rsid w:val="00F47BF9"/>
    <w:rsid w:val="00F47CF0"/>
    <w:rsid w:val="00F47D4C"/>
    <w:rsid w:val="00F5212B"/>
    <w:rsid w:val="00F53CE5"/>
    <w:rsid w:val="00F53EF7"/>
    <w:rsid w:val="00F5488E"/>
    <w:rsid w:val="00F55195"/>
    <w:rsid w:val="00F55263"/>
    <w:rsid w:val="00F5578F"/>
    <w:rsid w:val="00F5599D"/>
    <w:rsid w:val="00F56EE0"/>
    <w:rsid w:val="00F56F67"/>
    <w:rsid w:val="00F60030"/>
    <w:rsid w:val="00F615B6"/>
    <w:rsid w:val="00F62A4A"/>
    <w:rsid w:val="00F62CD5"/>
    <w:rsid w:val="00F64110"/>
    <w:rsid w:val="00F64309"/>
    <w:rsid w:val="00F65FF2"/>
    <w:rsid w:val="00F66F7B"/>
    <w:rsid w:val="00F67637"/>
    <w:rsid w:val="00F67780"/>
    <w:rsid w:val="00F67A3A"/>
    <w:rsid w:val="00F70630"/>
    <w:rsid w:val="00F70A26"/>
    <w:rsid w:val="00F71AA8"/>
    <w:rsid w:val="00F71E9C"/>
    <w:rsid w:val="00F7283D"/>
    <w:rsid w:val="00F7304A"/>
    <w:rsid w:val="00F73F6B"/>
    <w:rsid w:val="00F76B8E"/>
    <w:rsid w:val="00F77199"/>
    <w:rsid w:val="00F80B50"/>
    <w:rsid w:val="00F81AC3"/>
    <w:rsid w:val="00F823F6"/>
    <w:rsid w:val="00F82542"/>
    <w:rsid w:val="00F8282D"/>
    <w:rsid w:val="00F83183"/>
    <w:rsid w:val="00F83305"/>
    <w:rsid w:val="00F83528"/>
    <w:rsid w:val="00F83887"/>
    <w:rsid w:val="00F83B2A"/>
    <w:rsid w:val="00F84332"/>
    <w:rsid w:val="00F84964"/>
    <w:rsid w:val="00F851B2"/>
    <w:rsid w:val="00F86611"/>
    <w:rsid w:val="00F86990"/>
    <w:rsid w:val="00F86ED2"/>
    <w:rsid w:val="00F90017"/>
    <w:rsid w:val="00F914FE"/>
    <w:rsid w:val="00F91B12"/>
    <w:rsid w:val="00F91D96"/>
    <w:rsid w:val="00F91FE6"/>
    <w:rsid w:val="00F9356E"/>
    <w:rsid w:val="00F93FD1"/>
    <w:rsid w:val="00F94BFC"/>
    <w:rsid w:val="00F964C7"/>
    <w:rsid w:val="00F9707B"/>
    <w:rsid w:val="00FA035E"/>
    <w:rsid w:val="00FA1932"/>
    <w:rsid w:val="00FA2265"/>
    <w:rsid w:val="00FA23F3"/>
    <w:rsid w:val="00FA2BBF"/>
    <w:rsid w:val="00FA54DF"/>
    <w:rsid w:val="00FA55BD"/>
    <w:rsid w:val="00FA5942"/>
    <w:rsid w:val="00FA6AB4"/>
    <w:rsid w:val="00FA7870"/>
    <w:rsid w:val="00FA7994"/>
    <w:rsid w:val="00FA7FC0"/>
    <w:rsid w:val="00FB0491"/>
    <w:rsid w:val="00FB08D3"/>
    <w:rsid w:val="00FB0BF2"/>
    <w:rsid w:val="00FB0DEE"/>
    <w:rsid w:val="00FB3D1A"/>
    <w:rsid w:val="00FB4614"/>
    <w:rsid w:val="00FB53B4"/>
    <w:rsid w:val="00FB5F0C"/>
    <w:rsid w:val="00FB5F15"/>
    <w:rsid w:val="00FB60B8"/>
    <w:rsid w:val="00FB696E"/>
    <w:rsid w:val="00FC01B9"/>
    <w:rsid w:val="00FC08A1"/>
    <w:rsid w:val="00FC1A01"/>
    <w:rsid w:val="00FC230B"/>
    <w:rsid w:val="00FC257D"/>
    <w:rsid w:val="00FC2CC7"/>
    <w:rsid w:val="00FC3AEA"/>
    <w:rsid w:val="00FC40FA"/>
    <w:rsid w:val="00FC428A"/>
    <w:rsid w:val="00FC42B4"/>
    <w:rsid w:val="00FC46E5"/>
    <w:rsid w:val="00FC4E59"/>
    <w:rsid w:val="00FC548F"/>
    <w:rsid w:val="00FC55A4"/>
    <w:rsid w:val="00FC76D1"/>
    <w:rsid w:val="00FC7D02"/>
    <w:rsid w:val="00FD0C0D"/>
    <w:rsid w:val="00FD1126"/>
    <w:rsid w:val="00FD19CD"/>
    <w:rsid w:val="00FD1A06"/>
    <w:rsid w:val="00FD1CE2"/>
    <w:rsid w:val="00FD1E4B"/>
    <w:rsid w:val="00FD3D22"/>
    <w:rsid w:val="00FD4737"/>
    <w:rsid w:val="00FD5E13"/>
    <w:rsid w:val="00FD72D3"/>
    <w:rsid w:val="00FD757D"/>
    <w:rsid w:val="00FD75A1"/>
    <w:rsid w:val="00FD7887"/>
    <w:rsid w:val="00FE03E0"/>
    <w:rsid w:val="00FE09F2"/>
    <w:rsid w:val="00FE188A"/>
    <w:rsid w:val="00FE1BA2"/>
    <w:rsid w:val="00FE326E"/>
    <w:rsid w:val="00FE434E"/>
    <w:rsid w:val="00FE4EA6"/>
    <w:rsid w:val="00FE5A43"/>
    <w:rsid w:val="00FE5C7D"/>
    <w:rsid w:val="00FE6346"/>
    <w:rsid w:val="00FE6AC6"/>
    <w:rsid w:val="00FE6B3F"/>
    <w:rsid w:val="00FE7C5F"/>
    <w:rsid w:val="00FF006E"/>
    <w:rsid w:val="00FF0645"/>
    <w:rsid w:val="00FF0C53"/>
    <w:rsid w:val="00FF1FFB"/>
    <w:rsid w:val="00FF2469"/>
    <w:rsid w:val="00FF2802"/>
    <w:rsid w:val="00FF3F67"/>
    <w:rsid w:val="00FF53DF"/>
    <w:rsid w:val="00FF53ED"/>
    <w:rsid w:val="00FF548E"/>
    <w:rsid w:val="00FF5F53"/>
    <w:rsid w:val="00FF6122"/>
    <w:rsid w:val="00FF646C"/>
    <w:rsid w:val="00FF6819"/>
    <w:rsid w:val="00FF732A"/>
    <w:rsid w:val="03AC3BA9"/>
    <w:rsid w:val="04457AEE"/>
    <w:rsid w:val="04EE509E"/>
    <w:rsid w:val="05ED1124"/>
    <w:rsid w:val="095B7342"/>
    <w:rsid w:val="0FCB637F"/>
    <w:rsid w:val="15BDFA5E"/>
    <w:rsid w:val="169AA8C9"/>
    <w:rsid w:val="181C6C79"/>
    <w:rsid w:val="1989760E"/>
    <w:rsid w:val="1A1C8D32"/>
    <w:rsid w:val="227DBEF2"/>
    <w:rsid w:val="23D46575"/>
    <w:rsid w:val="276D19D9"/>
    <w:rsid w:val="2936D9FD"/>
    <w:rsid w:val="299CE6A8"/>
    <w:rsid w:val="2F438B35"/>
    <w:rsid w:val="304D26F4"/>
    <w:rsid w:val="349E9572"/>
    <w:rsid w:val="359EF3B8"/>
    <w:rsid w:val="3785D963"/>
    <w:rsid w:val="3800B7CD"/>
    <w:rsid w:val="394FF174"/>
    <w:rsid w:val="3A34CB11"/>
    <w:rsid w:val="3A93A686"/>
    <w:rsid w:val="3D69C529"/>
    <w:rsid w:val="3E870A7B"/>
    <w:rsid w:val="3FA7FF00"/>
    <w:rsid w:val="4238D7A4"/>
    <w:rsid w:val="423B377A"/>
    <w:rsid w:val="4285A4C4"/>
    <w:rsid w:val="43487E35"/>
    <w:rsid w:val="434CB1A6"/>
    <w:rsid w:val="437421EF"/>
    <w:rsid w:val="44E561F3"/>
    <w:rsid w:val="4558C8F8"/>
    <w:rsid w:val="456EC49F"/>
    <w:rsid w:val="4DE1E328"/>
    <w:rsid w:val="4EAAED5E"/>
    <w:rsid w:val="4EAD935A"/>
    <w:rsid w:val="50980606"/>
    <w:rsid w:val="519147F9"/>
    <w:rsid w:val="54993B9D"/>
    <w:rsid w:val="5BEA0C63"/>
    <w:rsid w:val="5E2C6E27"/>
    <w:rsid w:val="5F0437E4"/>
    <w:rsid w:val="5FFDD881"/>
    <w:rsid w:val="611D9383"/>
    <w:rsid w:val="630110C2"/>
    <w:rsid w:val="6714E843"/>
    <w:rsid w:val="68A911FD"/>
    <w:rsid w:val="6BDB9236"/>
    <w:rsid w:val="72728C65"/>
    <w:rsid w:val="73C8598F"/>
    <w:rsid w:val="744EEF36"/>
    <w:rsid w:val="79C53A87"/>
    <w:rsid w:val="7AFDBD89"/>
    <w:rsid w:val="7F0995D7"/>
    <w:rsid w:val="7F1B2B43"/>
    <w:rsid w:val="7F5FFE23"/>
    <w:rsid w:val="7F9AD656"/>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15:docId w15:val="{040EF08F-617F-4A24-B527-2CADC651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Bullet Point Lis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8529A8"/>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character" w:styleId="FollowedHyperlink">
    <w:name w:val="FollowedHyperlink"/>
    <w:basedOn w:val="DefaultParagraphFont"/>
    <w:uiPriority w:val="99"/>
    <w:semiHidden/>
    <w:unhideWhenUsed/>
    <w:locked/>
    <w:rsid w:val="00E83E17"/>
    <w:rPr>
      <w:color w:val="954F72" w:themeColor="followedHyperlink"/>
      <w:u w:val="single"/>
    </w:rPr>
  </w:style>
  <w:style w:type="paragraph" w:customStyle="1" w:styleId="Default">
    <w:name w:val="Default"/>
    <w:rsid w:val="002C3A65"/>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DdeM List Paragraph Char,Bullet Point List Char"/>
    <w:link w:val="ListParagraph"/>
    <w:uiPriority w:val="34"/>
    <w:locked/>
    <w:rsid w:val="00FE326E"/>
    <w:rPr>
      <w:rFonts w:ascii="Arial" w:hAnsi="Arial" w:cs="Arial"/>
      <w:color w:val="53565A" w:themeColor="accent2"/>
    </w:rPr>
  </w:style>
  <w:style w:type="character" w:styleId="Mention">
    <w:name w:val="Mention"/>
    <w:basedOn w:val="DefaultParagraphFont"/>
    <w:uiPriority w:val="99"/>
    <w:unhideWhenUsed/>
    <w:locked/>
    <w:rsid w:val="000B6140"/>
    <w:rPr>
      <w:color w:val="2B579A"/>
      <w:shd w:val="clear" w:color="auto" w:fill="E1DFDD"/>
    </w:rPr>
  </w:style>
  <w:style w:type="paragraph" w:styleId="Revision">
    <w:name w:val="Revision"/>
    <w:hidden/>
    <w:uiPriority w:val="99"/>
    <w:semiHidden/>
    <w:rsid w:val="00D7287E"/>
    <w:rPr>
      <w:rFonts w:ascii="Arial" w:hAnsi="Arial" w:cs="Arial"/>
      <w:color w:val="53565A" w:themeColor="accent2"/>
    </w:rPr>
  </w:style>
  <w:style w:type="paragraph" w:styleId="NormalWeb">
    <w:name w:val="Normal (Web)"/>
    <w:basedOn w:val="Normal"/>
    <w:uiPriority w:val="99"/>
    <w:semiHidden/>
    <w:unhideWhenUsed/>
    <w:locked/>
    <w:rsid w:val="00684AEC"/>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0007">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53789816">
      <w:bodyDiv w:val="1"/>
      <w:marLeft w:val="0"/>
      <w:marRight w:val="0"/>
      <w:marTop w:val="0"/>
      <w:marBottom w:val="0"/>
      <w:divBdr>
        <w:top w:val="none" w:sz="0" w:space="0" w:color="auto"/>
        <w:left w:val="none" w:sz="0" w:space="0" w:color="auto"/>
        <w:bottom w:val="none" w:sz="0" w:space="0" w:color="auto"/>
        <w:right w:val="none" w:sz="0" w:space="0" w:color="auto"/>
      </w:divBdr>
    </w:div>
    <w:div w:id="63545545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34106662">
      <w:bodyDiv w:val="1"/>
      <w:marLeft w:val="0"/>
      <w:marRight w:val="0"/>
      <w:marTop w:val="0"/>
      <w:marBottom w:val="0"/>
      <w:divBdr>
        <w:top w:val="none" w:sz="0" w:space="0" w:color="auto"/>
        <w:left w:val="none" w:sz="0" w:space="0" w:color="auto"/>
        <w:bottom w:val="none" w:sz="0" w:space="0" w:color="auto"/>
        <w:right w:val="none" w:sz="0" w:space="0" w:color="auto"/>
      </w:divBdr>
    </w:div>
    <w:div w:id="896283012">
      <w:bodyDiv w:val="1"/>
      <w:marLeft w:val="0"/>
      <w:marRight w:val="0"/>
      <w:marTop w:val="0"/>
      <w:marBottom w:val="0"/>
      <w:divBdr>
        <w:top w:val="none" w:sz="0" w:space="0" w:color="auto"/>
        <w:left w:val="none" w:sz="0" w:space="0" w:color="auto"/>
        <w:bottom w:val="none" w:sz="0" w:space="0" w:color="auto"/>
        <w:right w:val="none" w:sz="0" w:space="0" w:color="auto"/>
      </w:divBdr>
      <w:divsChild>
        <w:div w:id="52119238">
          <w:marLeft w:val="0"/>
          <w:marRight w:val="0"/>
          <w:marTop w:val="0"/>
          <w:marBottom w:val="0"/>
          <w:divBdr>
            <w:top w:val="none" w:sz="0" w:space="0" w:color="auto"/>
            <w:left w:val="none" w:sz="0" w:space="0" w:color="auto"/>
            <w:bottom w:val="none" w:sz="0" w:space="0" w:color="auto"/>
            <w:right w:val="none" w:sz="0" w:space="0" w:color="auto"/>
          </w:divBdr>
        </w:div>
      </w:divsChild>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78653817">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18404912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hhs.vic.gov.au/covid-19-worker-support-payment" TargetMode="External"/><Relationship Id="rId18" Type="http://schemas.openxmlformats.org/officeDocument/2006/relationships/hyperlink" Target="https://www.coronavirus.vic.gov.au/450-coronavirus-covid-19-test-isolation-paymen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ronavirus.vic.gov.au/450-coronavirus-covid-19-test-isolation-payment" TargetMode="External"/><Relationship Id="rId17" Type="http://schemas.openxmlformats.org/officeDocument/2006/relationships/hyperlink" Target="mailto:privacy@ecodev.vic.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rvicesaustralia.gov.au/individuals/services/centrelink/pensioner-concession-car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rvicesaustralia.gov.au/individuals/services/centrelink/pandemic-leave-disaster-payment-victoria/who-can-get-it"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servicesaustralia.gov.au/individuals/services/medicare/medicare-car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individuals/services/centrelink/pandemic-leave-disaster-payment-victoria/who-can-get-it"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5780C924E0410285C82DEDF545E147"/>
        <w:category>
          <w:name w:val="General"/>
          <w:gallery w:val="placeholder"/>
        </w:category>
        <w:types>
          <w:type w:val="bbPlcHdr"/>
        </w:types>
        <w:behaviors>
          <w:behavior w:val="content"/>
        </w:behaviors>
        <w:guid w:val="{97CCEBDF-3CEC-4041-921A-829C48A8CC28}"/>
      </w:docPartPr>
      <w:docPartBody>
        <w:p w:rsidR="000746D8" w:rsidRDefault="00A92E60" w:rsidP="00A92E60">
          <w:pPr>
            <w:pStyle w:val="CD5780C924E0410285C82DEDF545E147"/>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02768"/>
    <w:rsid w:val="0001663E"/>
    <w:rsid w:val="000746D8"/>
    <w:rsid w:val="00092328"/>
    <w:rsid w:val="00092AFF"/>
    <w:rsid w:val="0009754D"/>
    <w:rsid w:val="000F1B71"/>
    <w:rsid w:val="001332E5"/>
    <w:rsid w:val="00147E8C"/>
    <w:rsid w:val="00154B6D"/>
    <w:rsid w:val="001871B8"/>
    <w:rsid w:val="001B658C"/>
    <w:rsid w:val="001C0231"/>
    <w:rsid w:val="00202969"/>
    <w:rsid w:val="002A2410"/>
    <w:rsid w:val="002E38A8"/>
    <w:rsid w:val="0031433D"/>
    <w:rsid w:val="0036119E"/>
    <w:rsid w:val="0036297F"/>
    <w:rsid w:val="00385481"/>
    <w:rsid w:val="003E1C45"/>
    <w:rsid w:val="003E7A41"/>
    <w:rsid w:val="00452332"/>
    <w:rsid w:val="0048082D"/>
    <w:rsid w:val="004852C5"/>
    <w:rsid w:val="004E6C6C"/>
    <w:rsid w:val="005078BB"/>
    <w:rsid w:val="0053675C"/>
    <w:rsid w:val="005453F8"/>
    <w:rsid w:val="005642EC"/>
    <w:rsid w:val="0059206D"/>
    <w:rsid w:val="00592310"/>
    <w:rsid w:val="005E1F31"/>
    <w:rsid w:val="005E67B6"/>
    <w:rsid w:val="00616602"/>
    <w:rsid w:val="00677742"/>
    <w:rsid w:val="006A5034"/>
    <w:rsid w:val="006B2F26"/>
    <w:rsid w:val="007459B7"/>
    <w:rsid w:val="00746771"/>
    <w:rsid w:val="00762AC2"/>
    <w:rsid w:val="007704DB"/>
    <w:rsid w:val="007D4953"/>
    <w:rsid w:val="007D6BB7"/>
    <w:rsid w:val="00801808"/>
    <w:rsid w:val="00811E57"/>
    <w:rsid w:val="008150CB"/>
    <w:rsid w:val="00836F67"/>
    <w:rsid w:val="00846DFA"/>
    <w:rsid w:val="008928AB"/>
    <w:rsid w:val="00910BC7"/>
    <w:rsid w:val="00967EEC"/>
    <w:rsid w:val="00970C0B"/>
    <w:rsid w:val="009B305B"/>
    <w:rsid w:val="009C730A"/>
    <w:rsid w:val="009E5664"/>
    <w:rsid w:val="00A1233B"/>
    <w:rsid w:val="00A15180"/>
    <w:rsid w:val="00A2165E"/>
    <w:rsid w:val="00A310F0"/>
    <w:rsid w:val="00A47F94"/>
    <w:rsid w:val="00A6790A"/>
    <w:rsid w:val="00A92E60"/>
    <w:rsid w:val="00AC4559"/>
    <w:rsid w:val="00B3673E"/>
    <w:rsid w:val="00B667F1"/>
    <w:rsid w:val="00B92355"/>
    <w:rsid w:val="00BD130F"/>
    <w:rsid w:val="00C77261"/>
    <w:rsid w:val="00CA6512"/>
    <w:rsid w:val="00CE0EDD"/>
    <w:rsid w:val="00D1008B"/>
    <w:rsid w:val="00D52C75"/>
    <w:rsid w:val="00DA34F3"/>
    <w:rsid w:val="00DA4BA9"/>
    <w:rsid w:val="00DC61A0"/>
    <w:rsid w:val="00E52216"/>
    <w:rsid w:val="00E77D7D"/>
    <w:rsid w:val="00EA4A3D"/>
    <w:rsid w:val="00EB76CA"/>
    <w:rsid w:val="00ED04A8"/>
    <w:rsid w:val="00F3165B"/>
    <w:rsid w:val="00F36864"/>
    <w:rsid w:val="00F62CD5"/>
    <w:rsid w:val="00FF3C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E60"/>
    <w:rPr>
      <w:color w:val="808080"/>
    </w:rPr>
  </w:style>
  <w:style w:type="paragraph" w:customStyle="1" w:styleId="CD5780C924E0410285C82DEDF545E147">
    <w:name w:val="CD5780C924E0410285C82DEDF545E147"/>
    <w:rsid w:val="00A92E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a132dbe-c4d7-4bfd-97a5-a113a1b8a699">
      <UserInfo>
        <DisplayName>Ignatius X Ong (DJPR)</DisplayName>
        <AccountId>155</AccountId>
        <AccountType/>
      </UserInfo>
      <UserInfo>
        <DisplayName>Adrian J Shavitsky (DJPR)</DisplayName>
        <AccountId>434</AccountId>
        <AccountType/>
      </UserInfo>
      <UserInfo>
        <DisplayName>Megan L Smart (DJPR)</DisplayName>
        <AccountId>430</AccountId>
        <AccountType/>
      </UserInfo>
      <UserInfo>
        <DisplayName>Ingrid L Anderson (DJPR)</DisplayName>
        <AccountId>451</AccountId>
        <AccountType/>
      </UserInfo>
      <UserInfo>
        <DisplayName>Robyn J White (DJPR)</DisplayName>
        <AccountId>82</AccountId>
        <AccountType/>
      </UserInfo>
      <UserInfo>
        <DisplayName>Mark D Brear (DJPR)</DisplayName>
        <AccountId>425</AccountId>
        <AccountType/>
      </UserInfo>
      <UserInfo>
        <DisplayName>Mary-Ann Holgate (DJPR)</DisplayName>
        <AccountId>257</AccountId>
        <AccountType/>
      </UserInfo>
      <UserInfo>
        <DisplayName>Anthony D Sherry (DJPR)</DisplayName>
        <AccountId>429</AccountId>
        <AccountType/>
      </UserInfo>
      <UserInfo>
        <DisplayName>Ashling James (DJPR)</DisplayName>
        <AccountId>1042</AccountId>
        <AccountType/>
      </UserInfo>
      <UserInfo>
        <DisplayName>Megan C Purcell (DJPR)</DisplayName>
        <AccountId>1387</AccountId>
        <AccountType/>
      </UserInfo>
      <UserInfo>
        <DisplayName>Evan J Brookes (DJPR)</DisplayName>
        <AccountId>1264</AccountId>
        <AccountType/>
      </UserInfo>
      <UserInfo>
        <DisplayName>David M Douglas (DJPR)</DisplayName>
        <AccountId>365</AccountId>
        <AccountType/>
      </UserInfo>
      <UserInfo>
        <DisplayName>Michael Davis (DJPR)</DisplayName>
        <AccountId>1352</AccountId>
        <AccountType/>
      </UserInfo>
      <UserInfo>
        <DisplayName>Lachlan C Richards (DJPR)</DisplayName>
        <AccountId>3951</AccountId>
        <AccountType/>
      </UserInfo>
      <UserInfo>
        <DisplayName>Stephanie M Makin (DJPR)</DisplayName>
        <AccountId>3897</AccountId>
        <AccountType/>
      </UserInfo>
      <UserInfo>
        <DisplayName>Tom White (DJPR)</DisplayName>
        <AccountId>4217</AccountId>
        <AccountType/>
      </UserInfo>
      <UserInfo>
        <DisplayName>Vanessa J Phillips (DJPR)</DisplayName>
        <AccountId>4498</AccountId>
        <AccountType/>
      </UserInfo>
    </SharedWithUsers>
    <_Flow_SignoffStatus xmlns="809c7729-190a-4402-9f89-661f73c0fc1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1EBD683C3CA742AD95297558F8F319" ma:contentTypeVersion="14" ma:contentTypeDescription="Create a new document." ma:contentTypeScope="" ma:versionID="ea2bcb847a48277e63e844937d7fc377">
  <xsd:schema xmlns:xsd="http://www.w3.org/2001/XMLSchema" xmlns:xs="http://www.w3.org/2001/XMLSchema" xmlns:p="http://schemas.microsoft.com/office/2006/metadata/properties" xmlns:ns2="809c7729-190a-4402-9f89-661f73c0fc19" xmlns:ns3="1a132dbe-c4d7-4bfd-97a5-a113a1b8a699" targetNamespace="http://schemas.microsoft.com/office/2006/metadata/properties" ma:root="true" ma:fieldsID="1bee68c3a471d1cf64e42314f1f2c7c2" ns2:_="" ns3:_="">
    <xsd:import namespace="809c7729-190a-4402-9f89-661f73c0fc1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c7729-190a-4402-9f89-661f73c0f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a132dbe-c4d7-4bfd-97a5-a113a1b8a699"/>
    <ds:schemaRef ds:uri="809c7729-190a-4402-9f89-661f73c0fc19"/>
  </ds:schemaRefs>
</ds:datastoreItem>
</file>

<file path=customXml/itemProps2.xml><?xml version="1.0" encoding="utf-8"?>
<ds:datastoreItem xmlns:ds="http://schemas.openxmlformats.org/officeDocument/2006/customXml" ds:itemID="{A5A104D8-4988-491C-BB62-160358CE7A4C}">
  <ds:schemaRefs>
    <ds:schemaRef ds:uri="http://schemas.openxmlformats.org/officeDocument/2006/bibliography"/>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DCF10A56-A77D-43FF-8901-44B21252B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c7729-190a-4402-9f89-661f73c0fc19"/>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3</Pages>
  <Words>939</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Links>
    <vt:vector size="48" baseType="variant">
      <vt:variant>
        <vt:i4>6291513</vt:i4>
      </vt:variant>
      <vt:variant>
        <vt:i4>21</vt:i4>
      </vt:variant>
      <vt:variant>
        <vt:i4>0</vt:i4>
      </vt:variant>
      <vt:variant>
        <vt:i4>5</vt:i4>
      </vt:variant>
      <vt:variant>
        <vt:lpwstr>https://www.coronavirus.vic.gov.au/450-coronavirus-covid-19-test-isolation-payment</vt:lpwstr>
      </vt:variant>
      <vt:variant>
        <vt:lpwstr/>
      </vt:variant>
      <vt:variant>
        <vt:i4>5308537</vt:i4>
      </vt:variant>
      <vt:variant>
        <vt:i4>18</vt:i4>
      </vt:variant>
      <vt:variant>
        <vt:i4>0</vt:i4>
      </vt:variant>
      <vt:variant>
        <vt:i4>5</vt:i4>
      </vt:variant>
      <vt:variant>
        <vt:lpwstr>mailto:privacy@ecodev.vic.gov.au</vt:lpwstr>
      </vt:variant>
      <vt:variant>
        <vt:lpwstr/>
      </vt:variant>
      <vt:variant>
        <vt:i4>3538990</vt:i4>
      </vt:variant>
      <vt:variant>
        <vt:i4>15</vt:i4>
      </vt:variant>
      <vt:variant>
        <vt:i4>0</vt:i4>
      </vt:variant>
      <vt:variant>
        <vt:i4>5</vt:i4>
      </vt:variant>
      <vt:variant>
        <vt:lpwstr>https://www.servicesaustralia.gov.au/individuals/services/centrelink/pensioner-concession-card</vt:lpwstr>
      </vt:variant>
      <vt:variant>
        <vt:lpwstr/>
      </vt:variant>
      <vt:variant>
        <vt:i4>5177354</vt:i4>
      </vt:variant>
      <vt:variant>
        <vt:i4>12</vt:i4>
      </vt:variant>
      <vt:variant>
        <vt:i4>0</vt:i4>
      </vt:variant>
      <vt:variant>
        <vt:i4>5</vt:i4>
      </vt:variant>
      <vt:variant>
        <vt:lpwstr>https://www.servicesaustralia.gov.au/individuals/services/medicare/medicare-card</vt:lpwstr>
      </vt:variant>
      <vt:variant>
        <vt:lpwstr/>
      </vt:variant>
      <vt:variant>
        <vt:i4>2031639</vt:i4>
      </vt:variant>
      <vt:variant>
        <vt:i4>9</vt:i4>
      </vt:variant>
      <vt:variant>
        <vt:i4>0</vt:i4>
      </vt:variant>
      <vt:variant>
        <vt:i4>5</vt:i4>
      </vt:variant>
      <vt:variant>
        <vt:lpwstr>https://www.servicesaustralia.gov.au/individuals/services/centrelink/pandemic-leave-disaster-payment-victoria/who-can-get-it</vt:lpwstr>
      </vt:variant>
      <vt:variant>
        <vt:lpwstr/>
      </vt:variant>
      <vt:variant>
        <vt:i4>8257662</vt:i4>
      </vt:variant>
      <vt:variant>
        <vt:i4>6</vt:i4>
      </vt:variant>
      <vt:variant>
        <vt:i4>0</vt:i4>
      </vt:variant>
      <vt:variant>
        <vt:i4>5</vt:i4>
      </vt:variant>
      <vt:variant>
        <vt:lpwstr>https://www.dhhs.vic.gov.au/covid-19-worker-support-payment</vt:lpwstr>
      </vt:variant>
      <vt:variant>
        <vt:lpwstr/>
      </vt:variant>
      <vt:variant>
        <vt:i4>6291513</vt:i4>
      </vt:variant>
      <vt:variant>
        <vt:i4>3</vt:i4>
      </vt:variant>
      <vt:variant>
        <vt:i4>0</vt:i4>
      </vt:variant>
      <vt:variant>
        <vt:i4>5</vt:i4>
      </vt:variant>
      <vt:variant>
        <vt:lpwstr>https://www.coronavirus.vic.gov.au/450-coronavirus-covid-19-test-isolation-payment</vt:lpwstr>
      </vt:variant>
      <vt:variant>
        <vt:lpwstr/>
      </vt:variant>
      <vt:variant>
        <vt:i4>2031639</vt:i4>
      </vt:variant>
      <vt:variant>
        <vt:i4>0</vt:i4>
      </vt:variant>
      <vt:variant>
        <vt:i4>0</vt:i4>
      </vt:variant>
      <vt:variant>
        <vt:i4>5</vt:i4>
      </vt:variant>
      <vt:variant>
        <vt:lpwstr>https://www.servicesaustralia.gov.au/individuals/services/centrelink/pandemic-leave-disaster-payment-victoria/who-can-get-it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Davis (DJPR)</dc:creator>
  <cp:keywords/>
  <cp:lastModifiedBy>Holly Stanton</cp:lastModifiedBy>
  <cp:revision>2</cp:revision>
  <cp:lastPrinted>2022-01-11T18:27:00Z</cp:lastPrinted>
  <dcterms:created xsi:type="dcterms:W3CDTF">2023-09-18T12:09:00Z</dcterms:created>
  <dcterms:modified xsi:type="dcterms:W3CDTF">2023-09-18T12:09:00Z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0x010100A31EBD683C3CA742AD95297558F8F319</vt:lpwstr>
  </property>
  <property fmtid="{D5CDD505-2E9C-101B-9397-08002B2CF9AE}" pid="3" name="Replytype">
    <vt:lpwstr/>
  </property>
  <property fmtid="{D5CDD505-2E9C-101B-9397-08002B2CF9AE}" pid="4" name="_docset_NoMedatataSyncRequired">
    <vt:lpwstr>True</vt:lpwstr>
  </property>
  <property fmtid="{D5CDD505-2E9C-101B-9397-08002B2CF9AE}" pid="5" name="MSIP_Label_f6c7d016-c0e8-4bc1-9071-158a5ecbe94b_Enabled">
    <vt:lpwstr>true</vt:lpwstr>
  </property>
  <property fmtid="{D5CDD505-2E9C-101B-9397-08002B2CF9AE}" pid="6" name="MSIP_Label_f6c7d016-c0e8-4bc1-9071-158a5ecbe94b_SetDate">
    <vt:lpwstr>2021-12-09T06:15:50Z</vt:lpwstr>
  </property>
  <property fmtid="{D5CDD505-2E9C-101B-9397-08002B2CF9AE}" pid="7" name="MSIP_Label_f6c7d016-c0e8-4bc1-9071-158a5ecbe94b_Method">
    <vt:lpwstr>Privileged</vt:lpwstr>
  </property>
  <property fmtid="{D5CDD505-2E9C-101B-9397-08002B2CF9AE}" pid="8" name="MSIP_Label_f6c7d016-c0e8-4bc1-9071-158a5ecbe94b_Name">
    <vt:lpwstr>f6c7d016-c0e8-4bc1-9071-158a5ecbe94b</vt:lpwstr>
  </property>
  <property fmtid="{D5CDD505-2E9C-101B-9397-08002B2CF9AE}" pid="9" name="MSIP_Label_f6c7d016-c0e8-4bc1-9071-158a5ecbe94b_SiteId">
    <vt:lpwstr>c0e0601f-0fac-449c-9c88-a104c4eb9f28</vt:lpwstr>
  </property>
  <property fmtid="{D5CDD505-2E9C-101B-9397-08002B2CF9AE}" pid="10" name="MSIP_Label_f6c7d016-c0e8-4bc1-9071-158a5ecbe94b_ActionId">
    <vt:lpwstr>39ccbbba-e99c-41f7-a451-0591b7708540</vt:lpwstr>
  </property>
  <property fmtid="{D5CDD505-2E9C-101B-9397-08002B2CF9AE}" pid="11" name="MSIP_Label_f6c7d016-c0e8-4bc1-9071-158a5ecbe94b_ContentBits">
    <vt:lpwstr>2</vt:lpwstr>
  </property>
  <property fmtid="{D5CDD505-2E9C-101B-9397-08002B2CF9AE}" pid="12" name="MSIP_Label_d00a4df9-c942-4b09-b23a-6c1023f6de27_Enabled">
    <vt:lpwstr>true</vt:lpwstr>
  </property>
  <property fmtid="{D5CDD505-2E9C-101B-9397-08002B2CF9AE}" pid="13" name="MSIP_Label_d00a4df9-c942-4b09-b23a-6c1023f6de27_SetDate">
    <vt:lpwstr>2023-09-18T12:09:37Z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fd232725-83be-440e-9d63-ff2d9e5ba820</vt:lpwstr>
  </property>
  <property fmtid="{D5CDD505-2E9C-101B-9397-08002B2CF9AE}" pid="18" name="MSIP_Label_d00a4df9-c942-4b09-b23a-6c1023f6de27_ContentBits">
    <vt:lpwstr>3</vt:lpwstr>
  </property>
</Properties>
</file>