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B8B175C" w14:textId="0B4EA6BE" w:rsidR="003E7CD4" w:rsidRPr="008D78E8" w:rsidRDefault="00544ED1" w:rsidP="006E25AA">
      <w:pPr>
        <w:pStyle w:val="Title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alias w:val="Title"/>
          <w:tag w:val="Title"/>
          <w:id w:val="-1027490997"/>
          <w:placeholder>
            <w:docPart w:val="82E8515BDCC047329532AB58B4B60E81"/>
          </w:placeholder>
          <w15:color w:val="FF0000"/>
        </w:sdtPr>
        <w:sdtEndPr/>
        <w:sdtContent>
          <w:r w:rsidR="00A55503" w:rsidRPr="00A31EE5">
            <w:rPr>
              <w:rFonts w:ascii="Calibri" w:hAnsi="Calibri" w:cs="Calibri"/>
            </w:rPr>
            <w:t>GUIDELINES</w:t>
          </w:r>
        </w:sdtContent>
      </w:sdt>
    </w:p>
    <w:p w14:paraId="020C16B1" w14:textId="4C11B943" w:rsidR="00197206" w:rsidRPr="008D78E8" w:rsidRDefault="00544ED1" w:rsidP="006E25AA">
      <w:pPr>
        <w:pStyle w:val="Subtitle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alias w:val="Subtitle"/>
          <w:tag w:val="Subtitle"/>
          <w:id w:val="-1434595189"/>
          <w:placeholder>
            <w:docPart w:val="CF5769F1D59C49A5BAE86DB8F850CCB5"/>
          </w:placeholder>
          <w15:color w:val="FF0000"/>
        </w:sdtPr>
        <w:sdtEndPr/>
        <w:sdtContent>
          <w:r w:rsidR="00E32B2E" w:rsidRPr="008D78E8">
            <w:rPr>
              <w:rFonts w:ascii="Calibri" w:hAnsi="Calibri" w:cs="Calibri"/>
            </w:rPr>
            <w:t xml:space="preserve">Commercial Landlord Hardship </w:t>
          </w:r>
          <w:r w:rsidR="003B4C36" w:rsidRPr="008D78E8">
            <w:rPr>
              <w:rFonts w:ascii="Calibri" w:hAnsi="Calibri" w:cs="Calibri"/>
            </w:rPr>
            <w:t xml:space="preserve">Fund </w:t>
          </w:r>
          <w:r w:rsidR="00A704DB">
            <w:rPr>
              <w:rFonts w:ascii="Calibri" w:hAnsi="Calibri" w:cs="Calibri"/>
            </w:rPr>
            <w:t>Round 2</w:t>
          </w:r>
          <w:r w:rsidR="00A704DB" w:rsidRPr="008D78E8">
            <w:rPr>
              <w:rFonts w:ascii="Calibri" w:hAnsi="Calibri" w:cs="Calibri"/>
            </w:rPr>
            <w:t xml:space="preserve"> </w:t>
          </w:r>
        </w:sdtContent>
      </w:sdt>
    </w:p>
    <w:p w14:paraId="2FE534F2" w14:textId="33B639BE" w:rsidR="00383907" w:rsidRDefault="00383907" w:rsidP="006E25AA">
      <w:bookmarkStart w:id="1" w:name="_Hlk44508067"/>
    </w:p>
    <w:bookmarkEnd w:id="1"/>
    <w:p w14:paraId="7C38D466" w14:textId="053527A5" w:rsidR="00D125B5" w:rsidRPr="00C82E0B" w:rsidRDefault="00D125B5" w:rsidP="006E25AA">
      <w:pPr>
        <w:pStyle w:val="Heading1"/>
        <w:keepNext w:val="0"/>
        <w:rPr>
          <w:rFonts w:ascii="Calibri" w:hAnsi="Calibri" w:cs="Calibri"/>
          <w:szCs w:val="24"/>
        </w:rPr>
      </w:pPr>
      <w:r w:rsidRPr="008D78E8">
        <w:rPr>
          <w:rFonts w:ascii="Calibri" w:hAnsi="Calibri" w:cs="Calibri"/>
          <w:sz w:val="28"/>
          <w:szCs w:val="28"/>
        </w:rPr>
        <w:t xml:space="preserve">Program </w:t>
      </w:r>
      <w:r w:rsidR="00412719">
        <w:rPr>
          <w:rFonts w:ascii="Calibri" w:hAnsi="Calibri" w:cs="Calibri"/>
          <w:sz w:val="28"/>
          <w:szCs w:val="28"/>
        </w:rPr>
        <w:t>s</w:t>
      </w:r>
      <w:r w:rsidRPr="008D78E8">
        <w:rPr>
          <w:rFonts w:ascii="Calibri" w:hAnsi="Calibri" w:cs="Calibri"/>
          <w:sz w:val="28"/>
          <w:szCs w:val="28"/>
        </w:rPr>
        <w:t>ummary</w:t>
      </w:r>
    </w:p>
    <w:p w14:paraId="2F3E1A38" w14:textId="5355A4F0" w:rsidR="00881668" w:rsidRDefault="00056770" w:rsidP="006E25AA">
      <w:pPr>
        <w:spacing w:after="160" w:line="276" w:lineRule="auto"/>
        <w:textAlignment w:val="center"/>
        <w:rPr>
          <w:rFonts w:ascii="Calibri" w:hAnsi="Calibri" w:cs="Calibri"/>
          <w:color w:val="auto"/>
          <w:sz w:val="24"/>
          <w:szCs w:val="24"/>
        </w:rPr>
      </w:pPr>
      <w:r w:rsidRPr="007C507A" w:rsidDel="008862EF">
        <w:rPr>
          <w:rFonts w:ascii="Calibri" w:hAnsi="Calibri" w:cs="Calibri"/>
          <w:color w:val="auto"/>
          <w:sz w:val="24"/>
          <w:szCs w:val="24"/>
        </w:rPr>
        <w:t>The </w:t>
      </w:r>
      <w:hyperlink r:id="rId12" w:history="1">
        <w:r w:rsidRPr="007C507A" w:rsidDel="008862EF">
          <w:rPr>
            <w:rFonts w:ascii="Calibri" w:hAnsi="Calibri" w:cs="Calibri"/>
            <w:color w:val="auto"/>
            <w:sz w:val="24"/>
            <w:szCs w:val="24"/>
          </w:rPr>
          <w:t>Commercial Landlord Hardship Fund</w:t>
        </w:r>
      </w:hyperlink>
      <w:r w:rsidRPr="006E10D9" w:rsidDel="008862EF">
        <w:t> </w:t>
      </w:r>
      <w:r w:rsidR="009A6497">
        <w:rPr>
          <w:rFonts w:ascii="Calibri" w:hAnsi="Calibri" w:cs="Calibri"/>
          <w:color w:val="auto"/>
          <w:sz w:val="24"/>
          <w:szCs w:val="24"/>
        </w:rPr>
        <w:t>Round 2</w:t>
      </w:r>
      <w:r w:rsidRPr="006E10D9" w:rsidDel="008862EF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C9648B" w:rsidDel="008862EF">
        <w:rPr>
          <w:rFonts w:ascii="Calibri" w:hAnsi="Calibri" w:cs="Calibri"/>
          <w:color w:val="auto"/>
          <w:sz w:val="24"/>
          <w:szCs w:val="24"/>
        </w:rPr>
        <w:t xml:space="preserve">provides </w:t>
      </w:r>
      <w:r w:rsidRPr="00C9648B">
        <w:rPr>
          <w:rFonts w:ascii="Calibri" w:hAnsi="Calibri" w:cs="Calibri"/>
          <w:color w:val="auto"/>
          <w:sz w:val="24"/>
          <w:szCs w:val="24"/>
        </w:rPr>
        <w:t>grant</w:t>
      </w:r>
      <w:r w:rsidR="22254DD9" w:rsidRPr="00C9648B">
        <w:rPr>
          <w:rFonts w:ascii="Calibri" w:hAnsi="Calibri" w:cs="Calibri"/>
          <w:color w:val="auto"/>
          <w:sz w:val="24"/>
          <w:szCs w:val="24"/>
        </w:rPr>
        <w:t>s</w:t>
      </w:r>
      <w:r w:rsidRPr="00C9648B" w:rsidDel="008862EF">
        <w:rPr>
          <w:rFonts w:ascii="Calibri" w:hAnsi="Calibri" w:cs="Calibri"/>
          <w:color w:val="auto"/>
          <w:sz w:val="24"/>
          <w:szCs w:val="24"/>
        </w:rPr>
        <w:t xml:space="preserve"> of up to $3,000 to eligible </w:t>
      </w:r>
      <w:r w:rsidR="0079690C">
        <w:rPr>
          <w:rFonts w:ascii="Calibri" w:hAnsi="Calibri" w:cs="Calibri"/>
          <w:color w:val="auto"/>
          <w:sz w:val="24"/>
          <w:szCs w:val="24"/>
        </w:rPr>
        <w:t xml:space="preserve">small </w:t>
      </w:r>
      <w:r w:rsidRPr="00C9648B" w:rsidDel="008862EF">
        <w:rPr>
          <w:rFonts w:ascii="Calibri" w:hAnsi="Calibri" w:cs="Calibri"/>
          <w:color w:val="auto"/>
          <w:sz w:val="24"/>
          <w:szCs w:val="24"/>
        </w:rPr>
        <w:t>landlords who may experience hardship as a result of reducing rent for their tenant(s) under the</w:t>
      </w:r>
      <w:r w:rsidR="00A85A26">
        <w:rPr>
          <w:rFonts w:ascii="Calibri" w:hAnsi="Calibri" w:cs="Calibri"/>
          <w:color w:val="auto"/>
          <w:sz w:val="24"/>
          <w:szCs w:val="24"/>
        </w:rPr>
        <w:t xml:space="preserve"> </w:t>
      </w:r>
      <w:hyperlink r:id="rId13" w:history="1">
        <w:r w:rsidR="00A85A26" w:rsidRPr="00A85A26">
          <w:rPr>
            <w:rStyle w:val="Hyperlink"/>
            <w:rFonts w:ascii="Calibri" w:hAnsi="Calibri" w:cs="Calibri"/>
            <w:sz w:val="24"/>
            <w:szCs w:val="24"/>
          </w:rPr>
          <w:t>Commercial Tenancy Relief Scheme</w:t>
        </w:r>
      </w:hyperlink>
      <w:r w:rsidR="00A85A26">
        <w:rPr>
          <w:rFonts w:ascii="Calibri" w:hAnsi="Calibri" w:cs="Calibri"/>
          <w:color w:val="auto"/>
          <w:sz w:val="24"/>
          <w:szCs w:val="24"/>
        </w:rPr>
        <w:t>.</w:t>
      </w:r>
      <w:r w:rsidRPr="00C9648B" w:rsidDel="008862EF">
        <w:rPr>
          <w:rFonts w:ascii="Calibri" w:hAnsi="Calibri" w:cs="Calibri"/>
          <w:color w:val="auto"/>
          <w:sz w:val="24"/>
          <w:szCs w:val="24"/>
        </w:rPr>
        <w:t> </w:t>
      </w:r>
    </w:p>
    <w:p w14:paraId="68B61C3D" w14:textId="1C6DDF20" w:rsidR="00CA12C5" w:rsidRDefault="00881668" w:rsidP="006E25AA">
      <w:pPr>
        <w:spacing w:after="160" w:line="276" w:lineRule="auto"/>
        <w:textAlignment w:val="center"/>
        <w:rPr>
          <w:rFonts w:ascii="Calibri" w:hAnsi="Calibri" w:cs="Calibri"/>
          <w:color w:val="auto"/>
          <w:sz w:val="24"/>
          <w:szCs w:val="24"/>
        </w:rPr>
      </w:pPr>
      <w:r w:rsidRPr="0026749F">
        <w:rPr>
          <w:rFonts w:ascii="Calibri" w:hAnsi="Calibri" w:cs="Calibri"/>
          <w:color w:val="auto"/>
          <w:sz w:val="24"/>
          <w:szCs w:val="24"/>
        </w:rPr>
        <w:t>The</w:t>
      </w:r>
      <w:r w:rsidR="00082618" w:rsidRPr="0026749F">
        <w:rPr>
          <w:rFonts w:ascii="Calibri" w:hAnsi="Calibri" w:cs="Calibri"/>
          <w:color w:val="auto"/>
          <w:sz w:val="24"/>
          <w:szCs w:val="24"/>
        </w:rPr>
        <w:t xml:space="preserve"> Victorian Government introduced the</w:t>
      </w:r>
      <w:r w:rsidRPr="0026749F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B34126" w:rsidRPr="00C40B6D">
        <w:rPr>
          <w:rFonts w:ascii="Calibri" w:hAnsi="Calibri" w:cs="Calibri"/>
          <w:color w:val="auto"/>
          <w:sz w:val="24"/>
          <w:szCs w:val="24"/>
        </w:rPr>
        <w:t>Commercial Tenancy Relief Scheme</w:t>
      </w:r>
      <w:r w:rsidRPr="0026749F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640ADB" w:rsidRPr="0026749F">
        <w:rPr>
          <w:rFonts w:ascii="Calibri" w:hAnsi="Calibri" w:cs="Calibri"/>
          <w:color w:val="auto"/>
          <w:sz w:val="24"/>
          <w:szCs w:val="24"/>
        </w:rPr>
        <w:t xml:space="preserve">to provide relief to commercial tenants affected by COVID-19 through </w:t>
      </w:r>
      <w:r w:rsidR="00D94402" w:rsidRPr="0026749F">
        <w:rPr>
          <w:rFonts w:ascii="Calibri" w:hAnsi="Calibri" w:cs="Calibri"/>
          <w:color w:val="auto"/>
          <w:sz w:val="24"/>
          <w:szCs w:val="24"/>
        </w:rPr>
        <w:t>legislation and regulation</w:t>
      </w:r>
      <w:r w:rsidR="00640ADB" w:rsidRPr="0026749F">
        <w:rPr>
          <w:rFonts w:ascii="Calibri" w:hAnsi="Calibri" w:cs="Calibri"/>
          <w:color w:val="auto"/>
          <w:sz w:val="24"/>
          <w:szCs w:val="24"/>
        </w:rPr>
        <w:t xml:space="preserve">. </w:t>
      </w:r>
      <w:r w:rsidRPr="0026749F">
        <w:rPr>
          <w:rFonts w:ascii="Calibri" w:hAnsi="Calibri" w:cs="Calibri"/>
          <w:color w:val="auto"/>
          <w:sz w:val="24"/>
          <w:szCs w:val="24"/>
        </w:rPr>
        <w:t xml:space="preserve">The </w:t>
      </w:r>
      <w:r w:rsidR="00640ADB" w:rsidRPr="0026749F">
        <w:rPr>
          <w:rFonts w:ascii="Calibri" w:hAnsi="Calibri" w:cs="Calibri"/>
          <w:color w:val="auto"/>
          <w:sz w:val="24"/>
          <w:szCs w:val="24"/>
        </w:rPr>
        <w:t>scheme helps</w:t>
      </w:r>
      <w:r w:rsidRPr="0026749F">
        <w:rPr>
          <w:rFonts w:ascii="Calibri" w:hAnsi="Calibri" w:cs="Calibri"/>
          <w:color w:val="auto"/>
          <w:sz w:val="24"/>
          <w:szCs w:val="24"/>
        </w:rPr>
        <w:t xml:space="preserve"> tenants and landlords negotiate reduced rents</w:t>
      </w:r>
      <w:r w:rsidR="00D421B3">
        <w:rPr>
          <w:rFonts w:ascii="Calibri" w:hAnsi="Calibri" w:cs="Calibri"/>
          <w:color w:val="auto"/>
          <w:sz w:val="24"/>
          <w:szCs w:val="24"/>
        </w:rPr>
        <w:t>.</w:t>
      </w:r>
      <w:r w:rsidR="00CA12C5">
        <w:rPr>
          <w:rFonts w:ascii="Calibri" w:hAnsi="Calibri" w:cs="Calibri"/>
          <w:color w:val="auto"/>
          <w:sz w:val="24"/>
          <w:szCs w:val="24"/>
        </w:rPr>
        <w:t xml:space="preserve"> </w:t>
      </w:r>
    </w:p>
    <w:p w14:paraId="31F03AEA" w14:textId="7F768504" w:rsidR="00881668" w:rsidRPr="0026749F" w:rsidRDefault="00881668" w:rsidP="006E25AA">
      <w:pPr>
        <w:spacing w:after="160" w:line="276" w:lineRule="auto"/>
        <w:textAlignment w:val="center"/>
        <w:rPr>
          <w:rFonts w:ascii="Calibri" w:hAnsi="Calibri" w:cs="Calibri"/>
          <w:color w:val="auto"/>
          <w:sz w:val="24"/>
          <w:szCs w:val="24"/>
        </w:rPr>
      </w:pPr>
      <w:r w:rsidRPr="0026749F">
        <w:rPr>
          <w:rFonts w:ascii="Calibri" w:hAnsi="Calibri" w:cs="Calibri"/>
          <w:color w:val="auto"/>
          <w:sz w:val="24"/>
          <w:szCs w:val="24"/>
        </w:rPr>
        <w:t>The</w:t>
      </w:r>
      <w:r w:rsidR="00B34126" w:rsidRPr="0026749F">
        <w:rPr>
          <w:rFonts w:ascii="Calibri" w:hAnsi="Calibri" w:cs="Calibri"/>
          <w:color w:val="auto"/>
          <w:sz w:val="24"/>
          <w:szCs w:val="24"/>
        </w:rPr>
        <w:t xml:space="preserve"> </w:t>
      </w:r>
      <w:hyperlink r:id="rId14" w:history="1">
        <w:r w:rsidR="00B34126" w:rsidRPr="0098471F" w:rsidDel="008862EF">
          <w:rPr>
            <w:rStyle w:val="Hyperlink"/>
            <w:rFonts w:ascii="Calibri" w:hAnsi="Calibri" w:cs="Calibri"/>
            <w:sz w:val="24"/>
            <w:szCs w:val="24"/>
          </w:rPr>
          <w:t>Commercial Tenancy Relief Scheme</w:t>
        </w:r>
      </w:hyperlink>
      <w:r w:rsidRPr="0026749F">
        <w:rPr>
          <w:rFonts w:ascii="Calibri" w:hAnsi="Calibri" w:cs="Calibri"/>
          <w:color w:val="auto"/>
          <w:sz w:val="24"/>
          <w:szCs w:val="24"/>
        </w:rPr>
        <w:t xml:space="preserve"> provides:</w:t>
      </w:r>
    </w:p>
    <w:p w14:paraId="6810FA99" w14:textId="52CA9351" w:rsidR="00881668" w:rsidRPr="00F757AA" w:rsidRDefault="00881668" w:rsidP="006E25AA">
      <w:pPr>
        <w:pStyle w:val="Heading2"/>
        <w:keepNext w:val="0"/>
        <w:numPr>
          <w:ilvl w:val="1"/>
          <w:numId w:val="19"/>
        </w:numPr>
        <w:spacing w:before="0" w:after="160" w:line="276" w:lineRule="auto"/>
        <w:ind w:left="924" w:hanging="357"/>
        <w:rPr>
          <w:rFonts w:ascii="Calibri" w:hAnsi="Calibri" w:cs="Calibri"/>
          <w:sz w:val="24"/>
          <w:szCs w:val="24"/>
        </w:rPr>
      </w:pPr>
      <w:r w:rsidRPr="00E80951">
        <w:rPr>
          <w:rFonts w:ascii="Calibri" w:hAnsi="Calibri" w:cs="Calibri"/>
          <w:b w:val="0"/>
          <w:bCs/>
          <w:sz w:val="24"/>
          <w:szCs w:val="24"/>
        </w:rPr>
        <w:t xml:space="preserve">a moratorium on evictions for non-payment of rent for </w:t>
      </w:r>
      <w:r w:rsidR="005B024F">
        <w:rPr>
          <w:rFonts w:ascii="Calibri" w:hAnsi="Calibri" w:cs="Calibri"/>
          <w:b w:val="0"/>
          <w:bCs/>
          <w:sz w:val="24"/>
          <w:szCs w:val="24"/>
        </w:rPr>
        <w:t>businesses</w:t>
      </w:r>
      <w:r w:rsidRPr="00E80951">
        <w:rPr>
          <w:rFonts w:ascii="Calibri" w:hAnsi="Calibri" w:cs="Calibri"/>
          <w:b w:val="0"/>
          <w:bCs/>
          <w:sz w:val="24"/>
          <w:szCs w:val="24"/>
        </w:rPr>
        <w:t xml:space="preserve"> that have experienced </w:t>
      </w:r>
      <w:r w:rsidR="006D7FB7" w:rsidRPr="00E80951">
        <w:rPr>
          <w:rFonts w:ascii="Calibri" w:hAnsi="Calibri" w:cs="Calibri"/>
          <w:b w:val="0"/>
          <w:bCs/>
          <w:sz w:val="24"/>
          <w:szCs w:val="24"/>
        </w:rPr>
        <w:t>a</w:t>
      </w:r>
      <w:r w:rsidR="00A30489">
        <w:rPr>
          <w:rFonts w:ascii="Calibri" w:hAnsi="Calibri" w:cs="Calibri"/>
          <w:b w:val="0"/>
          <w:bCs/>
          <w:sz w:val="24"/>
          <w:szCs w:val="24"/>
        </w:rPr>
        <w:t xml:space="preserve"> reduction in turnover </w:t>
      </w:r>
      <w:r w:rsidRPr="00E80951">
        <w:rPr>
          <w:rFonts w:ascii="Calibri" w:hAnsi="Calibri" w:cs="Calibri"/>
          <w:b w:val="0"/>
          <w:bCs/>
          <w:sz w:val="24"/>
          <w:szCs w:val="24"/>
        </w:rPr>
        <w:t>due to coronavirus</w:t>
      </w:r>
      <w:r w:rsidR="009D44AA">
        <w:rPr>
          <w:rFonts w:ascii="Calibri" w:hAnsi="Calibri" w:cs="Calibri"/>
          <w:b w:val="0"/>
          <w:bCs/>
          <w:sz w:val="24"/>
          <w:szCs w:val="24"/>
        </w:rPr>
        <w:t>,</w:t>
      </w:r>
      <w:r w:rsidRPr="00E80951">
        <w:rPr>
          <w:rFonts w:ascii="Calibri" w:hAnsi="Calibri" w:cs="Calibri"/>
          <w:b w:val="0"/>
          <w:bCs/>
          <w:sz w:val="24"/>
          <w:szCs w:val="24"/>
        </w:rPr>
        <w:t xml:space="preserve"> and </w:t>
      </w:r>
      <w:r w:rsidR="003F5B46" w:rsidRPr="00E80951">
        <w:rPr>
          <w:rFonts w:ascii="Calibri" w:hAnsi="Calibri" w:cs="Calibri"/>
          <w:b w:val="0"/>
          <w:bCs/>
          <w:sz w:val="24"/>
          <w:szCs w:val="24"/>
        </w:rPr>
        <w:t xml:space="preserve">a </w:t>
      </w:r>
      <w:r w:rsidRPr="00E80951">
        <w:rPr>
          <w:rFonts w:ascii="Calibri" w:hAnsi="Calibri" w:cs="Calibri"/>
          <w:b w:val="0"/>
          <w:bCs/>
          <w:sz w:val="24"/>
          <w:szCs w:val="24"/>
        </w:rPr>
        <w:t>freeze on rent increases during the moratorium (commencing 29 March 2020)</w:t>
      </w:r>
    </w:p>
    <w:p w14:paraId="6E6AA662" w14:textId="4541A6B5" w:rsidR="00881668" w:rsidRPr="00F757AA" w:rsidRDefault="00F4289B" w:rsidP="006E25AA">
      <w:pPr>
        <w:pStyle w:val="Heading2"/>
        <w:keepNext w:val="0"/>
        <w:numPr>
          <w:ilvl w:val="1"/>
          <w:numId w:val="19"/>
        </w:numPr>
        <w:spacing w:before="0" w:after="160" w:line="276" w:lineRule="auto"/>
        <w:ind w:left="924" w:hanging="357"/>
        <w:rPr>
          <w:rFonts w:ascii="Calibri" w:hAnsi="Calibri" w:cs="Calibri"/>
          <w:sz w:val="24"/>
          <w:szCs w:val="24"/>
        </w:rPr>
      </w:pPr>
      <w:r w:rsidRPr="00E72149">
        <w:rPr>
          <w:rFonts w:ascii="Calibri" w:hAnsi="Calibri" w:cs="Calibri"/>
          <w:b w:val="0"/>
          <w:bCs/>
          <w:sz w:val="24"/>
          <w:szCs w:val="24"/>
        </w:rPr>
        <w:t>g</w:t>
      </w:r>
      <w:r w:rsidR="00881668" w:rsidRPr="00E72149">
        <w:rPr>
          <w:rFonts w:ascii="Calibri" w:hAnsi="Calibri" w:cs="Calibri"/>
          <w:b w:val="0"/>
          <w:bCs/>
          <w:sz w:val="24"/>
          <w:szCs w:val="24"/>
        </w:rPr>
        <w:t>overnment</w:t>
      </w:r>
      <w:r w:rsidR="00717F00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881668" w:rsidRPr="00E72149">
        <w:rPr>
          <w:rFonts w:ascii="Calibri" w:hAnsi="Calibri" w:cs="Calibri"/>
          <w:b w:val="0"/>
          <w:bCs/>
          <w:sz w:val="24"/>
          <w:szCs w:val="24"/>
        </w:rPr>
        <w:t>supported dispute resolution to help tenants and landlords renegotiate lease agreements</w:t>
      </w:r>
      <w:r w:rsidR="007E3199" w:rsidRPr="00E72149">
        <w:rPr>
          <w:rFonts w:ascii="Calibri" w:hAnsi="Calibri" w:cs="Calibri"/>
          <w:b w:val="0"/>
          <w:bCs/>
          <w:sz w:val="24"/>
          <w:szCs w:val="24"/>
        </w:rPr>
        <w:t xml:space="preserve"> (</w:t>
      </w:r>
      <w:r w:rsidR="00881668" w:rsidRPr="00E72149">
        <w:rPr>
          <w:rFonts w:ascii="Calibri" w:hAnsi="Calibri" w:cs="Calibri"/>
          <w:b w:val="0"/>
          <w:bCs/>
          <w:sz w:val="24"/>
          <w:szCs w:val="24"/>
        </w:rPr>
        <w:t xml:space="preserve">including rent </w:t>
      </w:r>
      <w:r w:rsidR="0031202C">
        <w:rPr>
          <w:rFonts w:ascii="Calibri" w:hAnsi="Calibri" w:cs="Calibri"/>
          <w:b w:val="0"/>
          <w:bCs/>
          <w:sz w:val="24"/>
          <w:szCs w:val="24"/>
        </w:rPr>
        <w:t>relief</w:t>
      </w:r>
      <w:r w:rsidR="007E3199" w:rsidRPr="00E72149">
        <w:rPr>
          <w:rFonts w:ascii="Calibri" w:hAnsi="Calibri" w:cs="Calibri"/>
          <w:b w:val="0"/>
          <w:bCs/>
          <w:sz w:val="24"/>
          <w:szCs w:val="24"/>
        </w:rPr>
        <w:t>)</w:t>
      </w:r>
      <w:r w:rsidR="00881668" w:rsidRPr="00E72149">
        <w:rPr>
          <w:rFonts w:ascii="Calibri" w:hAnsi="Calibri" w:cs="Calibri"/>
          <w:b w:val="0"/>
          <w:bCs/>
          <w:sz w:val="24"/>
          <w:szCs w:val="24"/>
        </w:rPr>
        <w:t xml:space="preserve"> through waivers and deferrals</w:t>
      </w:r>
      <w:r w:rsidR="00196E30">
        <w:rPr>
          <w:rFonts w:ascii="Calibri" w:hAnsi="Calibri" w:cs="Calibri"/>
          <w:b w:val="0"/>
          <w:bCs/>
          <w:sz w:val="24"/>
          <w:szCs w:val="24"/>
        </w:rPr>
        <w:t>.</w:t>
      </w:r>
    </w:p>
    <w:p w14:paraId="47BC2527" w14:textId="7737AC1D" w:rsidR="0079690C" w:rsidRDefault="00630DCC" w:rsidP="00630DCC">
      <w:pPr>
        <w:spacing w:after="160" w:line="276" w:lineRule="auto"/>
        <w:rPr>
          <w:rFonts w:ascii="Calibri" w:hAnsi="Calibri" w:cs="Calibri"/>
          <w:color w:val="auto"/>
          <w:sz w:val="24"/>
          <w:szCs w:val="24"/>
        </w:rPr>
      </w:pPr>
      <w:r w:rsidRPr="00630DCC">
        <w:rPr>
          <w:rFonts w:ascii="Calibri" w:hAnsi="Calibri" w:cs="Calibri"/>
          <w:color w:val="auto"/>
          <w:sz w:val="24"/>
          <w:szCs w:val="24"/>
        </w:rPr>
        <w:t xml:space="preserve">A deferral or delayed rent payment is not rent relief for the purposes of this grant. A rent waiver or non-payment of rent between 1 January and 28 March 2021 must be agreed. </w:t>
      </w:r>
    </w:p>
    <w:p w14:paraId="2DD2C275" w14:textId="77EAE37D" w:rsidR="0079690C" w:rsidRPr="00630DCC" w:rsidRDefault="00D37C41" w:rsidP="00261ACC">
      <w:pPr>
        <w:spacing w:after="160" w:line="276" w:lineRule="auto"/>
        <w:textAlignment w:val="center"/>
        <w:rPr>
          <w:rFonts w:ascii="Calibri" w:hAnsi="Calibri" w:cs="Calibri"/>
          <w:color w:val="auto"/>
          <w:sz w:val="24"/>
          <w:szCs w:val="24"/>
        </w:rPr>
      </w:pPr>
      <w:r w:rsidRPr="00261ACC">
        <w:rPr>
          <w:rFonts w:ascii="Calibri" w:hAnsi="Calibri" w:cs="Calibri"/>
          <w:color w:val="auto"/>
          <w:sz w:val="24"/>
          <w:szCs w:val="24"/>
        </w:rPr>
        <w:t xml:space="preserve">Total taxable landholdings used to assess eligibility for this grant will be those of the landlord, or the trust </w:t>
      </w:r>
      <w:r w:rsidR="00793CB2" w:rsidRPr="00261ACC">
        <w:rPr>
          <w:rFonts w:ascii="Calibri" w:hAnsi="Calibri" w:cs="Calibri"/>
          <w:color w:val="auto"/>
          <w:sz w:val="24"/>
          <w:szCs w:val="24"/>
        </w:rPr>
        <w:t>in</w:t>
      </w:r>
      <w:r w:rsidRPr="00261ACC">
        <w:rPr>
          <w:rFonts w:ascii="Calibri" w:hAnsi="Calibri" w:cs="Calibri"/>
          <w:color w:val="auto"/>
          <w:sz w:val="24"/>
          <w:szCs w:val="24"/>
        </w:rPr>
        <w:t xml:space="preserve"> which a property is held.</w:t>
      </w:r>
    </w:p>
    <w:p w14:paraId="6C49FFEE" w14:textId="2B9B3FEA" w:rsidR="00F06E3D" w:rsidRDefault="0079690C" w:rsidP="006E25AA">
      <w:pPr>
        <w:spacing w:after="160" w:line="276" w:lineRule="auto"/>
        <w:textAlignment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Small l</w:t>
      </w:r>
      <w:r w:rsidR="00860936" w:rsidRPr="00860936">
        <w:rPr>
          <w:rFonts w:ascii="Calibri" w:hAnsi="Calibri" w:cs="Calibri"/>
          <w:color w:val="auto"/>
          <w:sz w:val="24"/>
          <w:szCs w:val="24"/>
        </w:rPr>
        <w:t xml:space="preserve">andlords </w:t>
      </w:r>
      <w:r w:rsidR="00630DCC">
        <w:rPr>
          <w:rFonts w:ascii="Calibri" w:hAnsi="Calibri" w:cs="Calibri"/>
          <w:color w:val="auto"/>
          <w:sz w:val="24"/>
          <w:szCs w:val="24"/>
        </w:rPr>
        <w:t>that</w:t>
      </w:r>
      <w:r w:rsidR="00860936" w:rsidRPr="00860936">
        <w:rPr>
          <w:rFonts w:ascii="Calibri" w:hAnsi="Calibri" w:cs="Calibri"/>
          <w:color w:val="auto"/>
          <w:sz w:val="24"/>
          <w:szCs w:val="24"/>
        </w:rPr>
        <w:t xml:space="preserve"> provide tenants impacted by coronavirus with rent relief may be eligible for</w:t>
      </w:r>
      <w:r w:rsidR="00860936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F06E3D">
        <w:rPr>
          <w:rFonts w:ascii="Calibri" w:hAnsi="Calibri" w:cs="Calibri"/>
          <w:color w:val="auto"/>
          <w:sz w:val="24"/>
          <w:szCs w:val="24"/>
        </w:rPr>
        <w:t xml:space="preserve">Land Tax </w:t>
      </w:r>
      <w:r w:rsidR="00F06E3D" w:rsidRPr="0026749F">
        <w:rPr>
          <w:rFonts w:ascii="Calibri" w:hAnsi="Calibri" w:cs="Calibri"/>
          <w:color w:val="auto"/>
          <w:sz w:val="24"/>
          <w:szCs w:val="24"/>
        </w:rPr>
        <w:t>relief. The State Revenue Office</w:t>
      </w:r>
      <w:r w:rsidR="00F06E3D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F06E3D" w:rsidRPr="0026749F">
        <w:rPr>
          <w:rFonts w:ascii="Calibri" w:hAnsi="Calibri" w:cs="Calibri"/>
          <w:color w:val="auto"/>
          <w:sz w:val="24"/>
          <w:szCs w:val="24"/>
        </w:rPr>
        <w:t xml:space="preserve">website has information on </w:t>
      </w:r>
      <w:hyperlink r:id="rId15" w:history="1">
        <w:r w:rsidR="00F06E3D" w:rsidRPr="00452820">
          <w:rPr>
            <w:rStyle w:val="Hyperlink"/>
            <w:rFonts w:ascii="Calibri" w:hAnsi="Calibri" w:cs="Calibri"/>
            <w:sz w:val="24"/>
            <w:szCs w:val="24"/>
          </w:rPr>
          <w:t>Land Tax Relief</w:t>
        </w:r>
      </w:hyperlink>
      <w:r w:rsidR="00DC7C1D">
        <w:rPr>
          <w:rStyle w:val="Hyperlink"/>
          <w:rFonts w:ascii="Calibri" w:hAnsi="Calibri" w:cs="Calibri"/>
          <w:sz w:val="24"/>
          <w:szCs w:val="24"/>
        </w:rPr>
        <w:t xml:space="preserve"> for landlords</w:t>
      </w:r>
      <w:r w:rsidR="00F06E3D">
        <w:rPr>
          <w:rFonts w:ascii="Calibri" w:hAnsi="Calibri" w:cs="Calibri"/>
          <w:color w:val="auto"/>
          <w:sz w:val="24"/>
          <w:szCs w:val="24"/>
        </w:rPr>
        <w:fldChar w:fldCharType="begin"/>
      </w:r>
      <w:r w:rsidR="00F06E3D">
        <w:rPr>
          <w:rFonts w:ascii="Calibri" w:hAnsi="Calibri" w:cs="Calibri"/>
          <w:color w:val="auto"/>
          <w:sz w:val="24"/>
          <w:szCs w:val="24"/>
        </w:rPr>
        <w:fldChar w:fldCharType="separate"/>
      </w:r>
      <w:r w:rsidR="00F06E3D" w:rsidRPr="009F14EF">
        <w:rPr>
          <w:rStyle w:val="Hyperlink"/>
          <w:rFonts w:ascii="Calibri" w:hAnsi="Calibri" w:cs="Calibri"/>
          <w:sz w:val="24"/>
          <w:szCs w:val="24"/>
        </w:rPr>
        <w:t>land tax relief</w:t>
      </w:r>
      <w:r w:rsidR="00F06E3D">
        <w:rPr>
          <w:rFonts w:ascii="Calibri" w:hAnsi="Calibri" w:cs="Calibri"/>
          <w:color w:val="auto"/>
          <w:sz w:val="24"/>
          <w:szCs w:val="24"/>
        </w:rPr>
        <w:fldChar w:fldCharType="end"/>
      </w:r>
      <w:r w:rsidR="00F06E3D" w:rsidRPr="0026749F">
        <w:rPr>
          <w:rFonts w:ascii="Calibri" w:hAnsi="Calibri" w:cs="Calibri"/>
          <w:color w:val="auto"/>
          <w:sz w:val="24"/>
          <w:szCs w:val="24"/>
        </w:rPr>
        <w:t>.</w:t>
      </w:r>
    </w:p>
    <w:p w14:paraId="3320D52B" w14:textId="5DB94CB1" w:rsidR="002A5A44" w:rsidRPr="00242100" w:rsidRDefault="002A5A44" w:rsidP="006E25AA">
      <w:pPr>
        <w:pStyle w:val="Heading2"/>
        <w:keepNext w:val="0"/>
        <w:keepLines/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242100">
        <w:rPr>
          <w:rFonts w:ascii="Calibri" w:hAnsi="Calibri"/>
          <w:b w:val="0"/>
          <w:bCs/>
          <w:sz w:val="24"/>
          <w:szCs w:val="24"/>
        </w:rPr>
        <w:t xml:space="preserve">The </w:t>
      </w:r>
      <w:hyperlink r:id="rId16" w:history="1">
        <w:r w:rsidRPr="00242100">
          <w:rPr>
            <w:rFonts w:ascii="Calibri" w:hAnsi="Calibri" w:cs="Calibri"/>
            <w:b w:val="0"/>
            <w:bCs/>
            <w:sz w:val="24"/>
            <w:szCs w:val="24"/>
          </w:rPr>
          <w:t>Commercial Landlord Hardship Fund</w:t>
        </w:r>
      </w:hyperlink>
      <w:r w:rsidRPr="00242100">
        <w:rPr>
          <w:b w:val="0"/>
          <w:bCs/>
        </w:rPr>
        <w:t> </w:t>
      </w:r>
      <w:r w:rsidRPr="00242100">
        <w:rPr>
          <w:rFonts w:ascii="Calibri" w:hAnsi="Calibri" w:cs="Calibri"/>
          <w:b w:val="0"/>
          <w:bCs/>
          <w:sz w:val="24"/>
          <w:szCs w:val="24"/>
        </w:rPr>
        <w:t>Round 2</w:t>
      </w:r>
      <w:r w:rsidRPr="00242100">
        <w:rPr>
          <w:rFonts w:ascii="Calibri" w:hAnsi="Calibri"/>
          <w:b w:val="0"/>
          <w:bCs/>
          <w:sz w:val="24"/>
          <w:szCs w:val="24"/>
        </w:rPr>
        <w:t xml:space="preserve"> will </w:t>
      </w:r>
      <w:r w:rsidR="003132C3">
        <w:rPr>
          <w:rFonts w:ascii="Calibri" w:hAnsi="Calibri"/>
          <w:b w:val="0"/>
          <w:bCs/>
          <w:sz w:val="24"/>
          <w:szCs w:val="24"/>
        </w:rPr>
        <w:t>open for applications on 1</w:t>
      </w:r>
      <w:r w:rsidR="00227921">
        <w:rPr>
          <w:rFonts w:ascii="Calibri" w:hAnsi="Calibri"/>
          <w:b w:val="0"/>
          <w:bCs/>
          <w:sz w:val="24"/>
          <w:szCs w:val="24"/>
        </w:rPr>
        <w:t>6</w:t>
      </w:r>
      <w:r w:rsidR="003132C3">
        <w:rPr>
          <w:rFonts w:ascii="Calibri" w:hAnsi="Calibri"/>
          <w:b w:val="0"/>
          <w:bCs/>
          <w:sz w:val="24"/>
          <w:szCs w:val="24"/>
        </w:rPr>
        <w:t xml:space="preserve"> February 2021</w:t>
      </w:r>
      <w:r w:rsidRPr="00242100">
        <w:rPr>
          <w:rFonts w:ascii="Calibri" w:hAnsi="Calibri"/>
          <w:b w:val="0"/>
          <w:bCs/>
          <w:sz w:val="24"/>
          <w:szCs w:val="24"/>
        </w:rPr>
        <w:t>.</w:t>
      </w:r>
      <w:r w:rsidR="00630DCC">
        <w:rPr>
          <w:rFonts w:ascii="Calibri" w:hAnsi="Calibri"/>
          <w:b w:val="0"/>
          <w:bCs/>
          <w:sz w:val="24"/>
          <w:szCs w:val="24"/>
        </w:rPr>
        <w:br/>
      </w:r>
    </w:p>
    <w:p w14:paraId="1DDB9E15" w14:textId="77777777" w:rsidR="0036733B" w:rsidRPr="004D60A0" w:rsidRDefault="0036733B" w:rsidP="006E25AA">
      <w:pPr>
        <w:spacing w:after="160" w:line="276" w:lineRule="auto"/>
        <w:rPr>
          <w:rFonts w:ascii="Calibri" w:hAnsi="Calibri"/>
          <w:color w:val="auto"/>
          <w:sz w:val="24"/>
          <w:szCs w:val="24"/>
        </w:rPr>
      </w:pPr>
      <w:r w:rsidRPr="004D60A0">
        <w:rPr>
          <w:rFonts w:ascii="Calibri" w:hAnsi="Calibri"/>
          <w:b/>
          <w:bCs/>
          <w:color w:val="auto"/>
          <w:sz w:val="24"/>
          <w:szCs w:val="24"/>
        </w:rPr>
        <w:t>How the program works</w:t>
      </w:r>
      <w:r w:rsidRPr="004D60A0">
        <w:rPr>
          <w:rFonts w:ascii="Calibri" w:hAnsi="Calibri"/>
          <w:color w:val="auto"/>
          <w:sz w:val="24"/>
          <w:szCs w:val="24"/>
        </w:rPr>
        <w:t xml:space="preserve"> </w:t>
      </w:r>
    </w:p>
    <w:p w14:paraId="0D4C3DD6" w14:textId="438C2F7C" w:rsidR="0036733B" w:rsidRPr="00B3220C" w:rsidRDefault="004A48C4" w:rsidP="006E25AA">
      <w:pPr>
        <w:pStyle w:val="Heading2"/>
        <w:keepNext w:val="0"/>
        <w:spacing w:before="0" w:after="100"/>
        <w:rPr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Before applying</w:t>
      </w:r>
      <w:r w:rsidR="00DB633F">
        <w:rPr>
          <w:rFonts w:ascii="Calibri" w:hAnsi="Calibri"/>
          <w:b w:val="0"/>
          <w:bCs/>
          <w:sz w:val="24"/>
          <w:szCs w:val="24"/>
        </w:rPr>
        <w:t xml:space="preserve"> to the Commercial Landlord Hardship Fund Round 2,</w:t>
      </w:r>
      <w:r>
        <w:rPr>
          <w:rFonts w:ascii="Calibri" w:hAnsi="Calibri"/>
          <w:b w:val="0"/>
          <w:bCs/>
          <w:sz w:val="24"/>
          <w:szCs w:val="24"/>
        </w:rPr>
        <w:t xml:space="preserve"> l</w:t>
      </w:r>
      <w:r w:rsidR="00E548E6">
        <w:rPr>
          <w:rFonts w:ascii="Calibri" w:hAnsi="Calibri"/>
          <w:b w:val="0"/>
          <w:bCs/>
          <w:sz w:val="24"/>
          <w:szCs w:val="24"/>
        </w:rPr>
        <w:t xml:space="preserve">andlords </w:t>
      </w:r>
      <w:r w:rsidR="0005270B">
        <w:rPr>
          <w:rFonts w:ascii="Calibri" w:hAnsi="Calibri"/>
          <w:b w:val="0"/>
          <w:bCs/>
          <w:sz w:val="24"/>
          <w:szCs w:val="24"/>
        </w:rPr>
        <w:t>must</w:t>
      </w:r>
      <w:r w:rsidR="0005270B" w:rsidRPr="00B3220C">
        <w:rPr>
          <w:rFonts w:ascii="Calibri" w:hAnsi="Calibri"/>
          <w:b w:val="0"/>
          <w:bCs/>
          <w:sz w:val="24"/>
          <w:szCs w:val="24"/>
        </w:rPr>
        <w:t xml:space="preserve"> </w:t>
      </w:r>
      <w:r w:rsidR="00221636">
        <w:rPr>
          <w:rFonts w:ascii="Calibri" w:hAnsi="Calibri"/>
          <w:b w:val="0"/>
          <w:bCs/>
          <w:sz w:val="24"/>
          <w:szCs w:val="24"/>
        </w:rPr>
        <w:t xml:space="preserve">complete </w:t>
      </w:r>
      <w:r w:rsidR="00E24FB0">
        <w:rPr>
          <w:rFonts w:ascii="Calibri" w:hAnsi="Calibri"/>
          <w:b w:val="0"/>
          <w:bCs/>
          <w:sz w:val="24"/>
          <w:szCs w:val="24"/>
        </w:rPr>
        <w:t xml:space="preserve">the following </w:t>
      </w:r>
      <w:r w:rsidR="00221636">
        <w:rPr>
          <w:rFonts w:ascii="Calibri" w:hAnsi="Calibri"/>
          <w:b w:val="0"/>
          <w:bCs/>
          <w:sz w:val="24"/>
          <w:szCs w:val="24"/>
        </w:rPr>
        <w:t>process under</w:t>
      </w:r>
      <w:r w:rsidR="00DC6292">
        <w:rPr>
          <w:rFonts w:ascii="Calibri" w:hAnsi="Calibri"/>
          <w:b w:val="0"/>
          <w:bCs/>
          <w:sz w:val="24"/>
          <w:szCs w:val="24"/>
        </w:rPr>
        <w:t xml:space="preserve"> the Commercial Tenancy Relief Scheme:</w:t>
      </w:r>
    </w:p>
    <w:p w14:paraId="40ECE2AE" w14:textId="21BA8BBC" w:rsidR="0036733B" w:rsidRPr="004747A8" w:rsidRDefault="0036733B" w:rsidP="006E25AA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 xml:space="preserve">Step 1 – </w:t>
      </w:r>
      <w:r w:rsidR="007C2B5A">
        <w:rPr>
          <w:rFonts w:ascii="Calibri" w:hAnsi="Calibri" w:cs="Calibri"/>
          <w:color w:val="auto"/>
          <w:sz w:val="24"/>
          <w:szCs w:val="24"/>
        </w:rPr>
        <w:t xml:space="preserve">Receive a </w:t>
      </w:r>
      <w:r w:rsidR="009F7D96">
        <w:rPr>
          <w:rFonts w:ascii="Calibri" w:hAnsi="Calibri" w:cs="Calibri"/>
          <w:color w:val="auto"/>
          <w:sz w:val="24"/>
          <w:szCs w:val="24"/>
        </w:rPr>
        <w:t xml:space="preserve">written request for rent relief </w:t>
      </w:r>
      <w:r w:rsidR="00F96D7D">
        <w:rPr>
          <w:rFonts w:ascii="Calibri" w:hAnsi="Calibri" w:cs="Calibri"/>
          <w:color w:val="auto"/>
          <w:sz w:val="24"/>
          <w:szCs w:val="24"/>
        </w:rPr>
        <w:t xml:space="preserve">made </w:t>
      </w:r>
      <w:r w:rsidR="00964CF2">
        <w:rPr>
          <w:rFonts w:ascii="Calibri" w:hAnsi="Calibri" w:cs="Calibri"/>
          <w:color w:val="auto"/>
          <w:sz w:val="24"/>
          <w:szCs w:val="24"/>
        </w:rPr>
        <w:t xml:space="preserve">by a commercial </w:t>
      </w:r>
      <w:r w:rsidR="00D421B3">
        <w:rPr>
          <w:rFonts w:ascii="Calibri" w:hAnsi="Calibri" w:cs="Calibri"/>
          <w:color w:val="auto"/>
          <w:sz w:val="24"/>
          <w:szCs w:val="24"/>
        </w:rPr>
        <w:t>tenant(s)</w:t>
      </w:r>
    </w:p>
    <w:p w14:paraId="5AC0FFEE" w14:textId="5A78812B" w:rsidR="0036733B" w:rsidRDefault="0036733B" w:rsidP="006E25AA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 xml:space="preserve">Step 2 – </w:t>
      </w:r>
      <w:r w:rsidR="00BC54DF">
        <w:rPr>
          <w:rFonts w:ascii="Calibri" w:hAnsi="Calibri" w:cs="Calibri"/>
          <w:color w:val="auto"/>
          <w:sz w:val="24"/>
          <w:szCs w:val="24"/>
        </w:rPr>
        <w:t xml:space="preserve">Respond to </w:t>
      </w:r>
      <w:r w:rsidR="00BA1BEE">
        <w:rPr>
          <w:rFonts w:ascii="Calibri" w:hAnsi="Calibri" w:cs="Calibri"/>
          <w:color w:val="auto"/>
          <w:sz w:val="24"/>
          <w:szCs w:val="24"/>
        </w:rPr>
        <w:t xml:space="preserve">the tenant(s) </w:t>
      </w:r>
      <w:r w:rsidR="00BC54DF">
        <w:rPr>
          <w:rFonts w:ascii="Calibri" w:hAnsi="Calibri" w:cs="Calibri"/>
          <w:color w:val="auto"/>
          <w:sz w:val="24"/>
          <w:szCs w:val="24"/>
        </w:rPr>
        <w:t xml:space="preserve">in </w:t>
      </w:r>
      <w:r w:rsidR="00BA1BEE">
        <w:rPr>
          <w:rFonts w:ascii="Calibri" w:hAnsi="Calibri" w:cs="Calibri"/>
          <w:color w:val="auto"/>
          <w:sz w:val="24"/>
          <w:szCs w:val="24"/>
        </w:rPr>
        <w:t>writing</w:t>
      </w:r>
      <w:r w:rsidR="004939A1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BC54DF">
        <w:rPr>
          <w:rFonts w:ascii="Calibri" w:hAnsi="Calibri" w:cs="Calibri"/>
          <w:color w:val="auto"/>
          <w:sz w:val="24"/>
          <w:szCs w:val="24"/>
        </w:rPr>
        <w:t>within 14 days, or the agreed timeframe</w:t>
      </w:r>
    </w:p>
    <w:p w14:paraId="0BA03C70" w14:textId="0ACCF48B" w:rsidR="00D70E48" w:rsidRDefault="0036733B" w:rsidP="006E25AA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 xml:space="preserve">Step 3 – </w:t>
      </w:r>
      <w:r w:rsidR="00930C97">
        <w:rPr>
          <w:rFonts w:ascii="Calibri" w:hAnsi="Calibri" w:cs="Calibri"/>
          <w:color w:val="auto"/>
          <w:sz w:val="24"/>
          <w:szCs w:val="24"/>
        </w:rPr>
        <w:t xml:space="preserve">Provide </w:t>
      </w:r>
      <w:r w:rsidR="004B17C1">
        <w:rPr>
          <w:rFonts w:ascii="Calibri" w:hAnsi="Calibri" w:cs="Calibri"/>
          <w:color w:val="auto"/>
          <w:sz w:val="24"/>
          <w:szCs w:val="24"/>
        </w:rPr>
        <w:t>rent relief</w:t>
      </w:r>
      <w:r w:rsidR="00930C97">
        <w:rPr>
          <w:rFonts w:ascii="Calibri" w:hAnsi="Calibri" w:cs="Calibri"/>
          <w:color w:val="auto"/>
          <w:sz w:val="24"/>
          <w:szCs w:val="24"/>
        </w:rPr>
        <w:t xml:space="preserve"> in </w:t>
      </w:r>
      <w:r w:rsidR="00833DDA">
        <w:rPr>
          <w:rFonts w:ascii="Calibri" w:hAnsi="Calibri" w:cs="Calibri"/>
          <w:color w:val="auto"/>
          <w:sz w:val="24"/>
          <w:szCs w:val="24"/>
        </w:rPr>
        <w:t>proportion to</w:t>
      </w:r>
      <w:r w:rsidR="00D70E48">
        <w:rPr>
          <w:rFonts w:ascii="Calibri" w:hAnsi="Calibri" w:cs="Calibri"/>
          <w:color w:val="auto"/>
          <w:sz w:val="24"/>
          <w:szCs w:val="24"/>
        </w:rPr>
        <w:t xml:space="preserve"> their tenant’s downturn in turnover</w:t>
      </w:r>
    </w:p>
    <w:p w14:paraId="39273BAE" w14:textId="3DAA6A23" w:rsidR="0036733B" w:rsidRPr="004747A8" w:rsidRDefault="004D62A4" w:rsidP="006E25AA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Step 4</w:t>
      </w:r>
      <w:r w:rsidR="008456B8" w:rsidRPr="004747A8">
        <w:rPr>
          <w:rFonts w:ascii="Calibri" w:hAnsi="Calibri" w:cs="Calibri"/>
          <w:color w:val="auto"/>
          <w:sz w:val="24"/>
          <w:szCs w:val="24"/>
        </w:rPr>
        <w:t xml:space="preserve"> – </w:t>
      </w:r>
      <w:r>
        <w:rPr>
          <w:rFonts w:ascii="Calibri" w:hAnsi="Calibri" w:cs="Calibri"/>
          <w:color w:val="auto"/>
          <w:sz w:val="24"/>
          <w:szCs w:val="24"/>
        </w:rPr>
        <w:t>A</w:t>
      </w:r>
      <w:r w:rsidR="00DA07AA">
        <w:rPr>
          <w:rFonts w:ascii="Calibri" w:hAnsi="Calibri" w:cs="Calibri"/>
          <w:color w:val="auto"/>
          <w:sz w:val="24"/>
          <w:szCs w:val="24"/>
        </w:rPr>
        <w:t>t least 50 per</w:t>
      </w:r>
      <w:r w:rsidR="008456B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DA07AA">
        <w:rPr>
          <w:rFonts w:ascii="Calibri" w:hAnsi="Calibri" w:cs="Calibri"/>
          <w:color w:val="auto"/>
          <w:sz w:val="24"/>
          <w:szCs w:val="24"/>
        </w:rPr>
        <w:t xml:space="preserve">cent </w:t>
      </w:r>
      <w:r w:rsidR="00E548E6">
        <w:rPr>
          <w:rFonts w:ascii="Calibri" w:hAnsi="Calibri" w:cs="Calibri"/>
          <w:color w:val="auto"/>
          <w:sz w:val="24"/>
          <w:szCs w:val="24"/>
        </w:rPr>
        <w:t xml:space="preserve">of </w:t>
      </w:r>
      <w:r>
        <w:rPr>
          <w:rFonts w:ascii="Calibri" w:hAnsi="Calibri" w:cs="Calibri"/>
          <w:color w:val="auto"/>
          <w:sz w:val="24"/>
          <w:szCs w:val="24"/>
        </w:rPr>
        <w:t xml:space="preserve">the </w:t>
      </w:r>
      <w:r w:rsidR="00E548E6">
        <w:rPr>
          <w:rFonts w:ascii="Calibri" w:hAnsi="Calibri" w:cs="Calibri"/>
          <w:color w:val="auto"/>
          <w:sz w:val="24"/>
          <w:szCs w:val="24"/>
        </w:rPr>
        <w:t xml:space="preserve">relief </w:t>
      </w:r>
      <w:r w:rsidR="008456B8">
        <w:rPr>
          <w:rFonts w:ascii="Calibri" w:hAnsi="Calibri" w:cs="Calibri"/>
          <w:color w:val="auto"/>
          <w:sz w:val="24"/>
          <w:szCs w:val="24"/>
        </w:rPr>
        <w:t xml:space="preserve">provided </w:t>
      </w:r>
      <w:r>
        <w:rPr>
          <w:rFonts w:ascii="Calibri" w:hAnsi="Calibri" w:cs="Calibri"/>
          <w:color w:val="auto"/>
          <w:sz w:val="24"/>
          <w:szCs w:val="24"/>
        </w:rPr>
        <w:t xml:space="preserve">must </w:t>
      </w:r>
      <w:r w:rsidR="00E548E6">
        <w:rPr>
          <w:rFonts w:ascii="Calibri" w:hAnsi="Calibri" w:cs="Calibri"/>
          <w:color w:val="auto"/>
          <w:sz w:val="24"/>
          <w:szCs w:val="24"/>
        </w:rPr>
        <w:t>in the form of a rent waiver</w:t>
      </w:r>
      <w:r w:rsidR="0036733B" w:rsidRPr="004747A8">
        <w:rPr>
          <w:rFonts w:ascii="Calibri" w:hAnsi="Calibri" w:cs="Calibri"/>
          <w:color w:val="auto"/>
          <w:sz w:val="24"/>
          <w:szCs w:val="24"/>
        </w:rPr>
        <w:t>.</w:t>
      </w:r>
    </w:p>
    <w:p w14:paraId="011C97EA" w14:textId="730C3748" w:rsidR="0097526A" w:rsidRDefault="00DC53D6" w:rsidP="006E25AA">
      <w:pPr>
        <w:spacing w:after="160" w:line="276" w:lineRule="auto"/>
        <w:textAlignment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Landlords may then apply</w:t>
      </w:r>
      <w:r w:rsidR="00C64C2E">
        <w:rPr>
          <w:rFonts w:ascii="Calibri" w:hAnsi="Calibri" w:cs="Calibri"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color w:val="auto"/>
          <w:sz w:val="24"/>
          <w:szCs w:val="24"/>
        </w:rPr>
        <w:t xml:space="preserve">for a grant of up to </w:t>
      </w:r>
      <w:r w:rsidR="001C6437">
        <w:rPr>
          <w:rFonts w:ascii="Calibri" w:hAnsi="Calibri" w:cs="Calibri"/>
          <w:color w:val="auto"/>
          <w:sz w:val="24"/>
          <w:szCs w:val="24"/>
        </w:rPr>
        <w:t>$3,000 per eligible property</w:t>
      </w:r>
      <w:r w:rsidR="00C40B6D">
        <w:rPr>
          <w:rFonts w:ascii="Calibri" w:hAnsi="Calibri" w:cs="Calibri"/>
          <w:color w:val="auto"/>
          <w:sz w:val="24"/>
          <w:szCs w:val="24"/>
        </w:rPr>
        <w:t xml:space="preserve"> in</w:t>
      </w:r>
      <w:r w:rsidR="00F25A5A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941A17">
        <w:rPr>
          <w:rFonts w:ascii="Calibri" w:hAnsi="Calibri" w:cs="Calibri"/>
          <w:color w:val="auto"/>
          <w:sz w:val="24"/>
          <w:szCs w:val="24"/>
        </w:rPr>
        <w:t xml:space="preserve">proportion to </w:t>
      </w:r>
      <w:r w:rsidR="0002711A">
        <w:rPr>
          <w:rFonts w:ascii="Calibri" w:hAnsi="Calibri" w:cs="Calibri"/>
          <w:color w:val="auto"/>
          <w:sz w:val="24"/>
          <w:szCs w:val="24"/>
        </w:rPr>
        <w:t xml:space="preserve">their </w:t>
      </w:r>
      <w:r w:rsidR="00F25A5A">
        <w:rPr>
          <w:rFonts w:ascii="Calibri" w:hAnsi="Calibri" w:cs="Calibri"/>
          <w:color w:val="auto"/>
          <w:sz w:val="24"/>
          <w:szCs w:val="24"/>
        </w:rPr>
        <w:t>ownership share</w:t>
      </w:r>
      <w:r w:rsidR="001C6437">
        <w:rPr>
          <w:rFonts w:ascii="Calibri" w:hAnsi="Calibri" w:cs="Calibri"/>
          <w:color w:val="auto"/>
          <w:sz w:val="24"/>
          <w:szCs w:val="24"/>
        </w:rPr>
        <w:t xml:space="preserve">. </w:t>
      </w:r>
    </w:p>
    <w:p w14:paraId="27C916ED" w14:textId="000E519A" w:rsidR="00D125B5" w:rsidRPr="006A5B91" w:rsidRDefault="00D125B5" w:rsidP="006E25AA">
      <w:pPr>
        <w:pStyle w:val="Heading2"/>
        <w:keepLines/>
        <w:numPr>
          <w:ilvl w:val="0"/>
          <w:numId w:val="17"/>
        </w:numPr>
        <w:rPr>
          <w:rFonts w:ascii="Calibri" w:hAnsi="Calibri" w:cs="Calibri"/>
          <w:sz w:val="24"/>
          <w:szCs w:val="24"/>
        </w:rPr>
      </w:pPr>
      <w:r w:rsidRPr="00A33179">
        <w:rPr>
          <w:rFonts w:ascii="Calibri" w:hAnsi="Calibri" w:cs="Calibri"/>
          <w:sz w:val="24"/>
          <w:szCs w:val="24"/>
        </w:rPr>
        <w:lastRenderedPageBreak/>
        <w:t xml:space="preserve">Eligibility </w:t>
      </w:r>
      <w:r w:rsidR="003E43B4" w:rsidRPr="006A5B91">
        <w:rPr>
          <w:rFonts w:ascii="Calibri" w:hAnsi="Calibri" w:cs="Calibri"/>
          <w:sz w:val="24"/>
          <w:szCs w:val="24"/>
        </w:rPr>
        <w:t>c</w:t>
      </w:r>
      <w:r w:rsidRPr="006A5B91">
        <w:rPr>
          <w:rFonts w:ascii="Calibri" w:hAnsi="Calibri" w:cs="Calibri"/>
          <w:sz w:val="24"/>
          <w:szCs w:val="24"/>
        </w:rPr>
        <w:t>riteria</w:t>
      </w:r>
    </w:p>
    <w:p w14:paraId="4DE6E763" w14:textId="07BD830A" w:rsidR="00037DB9" w:rsidRPr="006320C1" w:rsidRDefault="00E27856" w:rsidP="006E25AA">
      <w:pPr>
        <w:pStyle w:val="ListParagraph"/>
        <w:keepNext/>
        <w:keepLines/>
        <w:numPr>
          <w:ilvl w:val="1"/>
          <w:numId w:val="18"/>
        </w:numPr>
        <w:spacing w:after="160" w:line="276" w:lineRule="auto"/>
        <w:ind w:left="431" w:hanging="431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E72149">
        <w:rPr>
          <w:rFonts w:ascii="Calibri" w:hAnsi="Calibri" w:cs="Calibri"/>
          <w:color w:val="auto"/>
          <w:sz w:val="24"/>
          <w:szCs w:val="24"/>
        </w:rPr>
        <w:t>T</w:t>
      </w:r>
      <w:r w:rsidR="00D125B5" w:rsidRPr="00E72149">
        <w:rPr>
          <w:rFonts w:ascii="Calibri" w:hAnsi="Calibri" w:cs="Calibri"/>
          <w:color w:val="auto"/>
          <w:sz w:val="24"/>
          <w:szCs w:val="24"/>
        </w:rPr>
        <w:t xml:space="preserve">o be eligible for </w:t>
      </w:r>
      <w:r w:rsidR="001864BD" w:rsidRPr="00E72149">
        <w:rPr>
          <w:rFonts w:ascii="Calibri" w:hAnsi="Calibri" w:cs="Calibri"/>
          <w:color w:val="auto"/>
          <w:sz w:val="24"/>
          <w:szCs w:val="24"/>
        </w:rPr>
        <w:t>a grant under th</w:t>
      </w:r>
      <w:r w:rsidR="00E009C1">
        <w:rPr>
          <w:rFonts w:ascii="Calibri" w:hAnsi="Calibri" w:cs="Calibri"/>
          <w:color w:val="auto"/>
          <w:sz w:val="24"/>
          <w:szCs w:val="24"/>
        </w:rPr>
        <w:t>e</w:t>
      </w:r>
      <w:r w:rsidR="001864BD" w:rsidRPr="00E72149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EC3B7E">
        <w:rPr>
          <w:rFonts w:ascii="Calibri" w:hAnsi="Calibri" w:cs="Calibri"/>
          <w:color w:val="auto"/>
          <w:sz w:val="24"/>
          <w:szCs w:val="24"/>
        </w:rPr>
        <w:t xml:space="preserve">Commercial Landlord Hardship </w:t>
      </w:r>
      <w:r w:rsidR="00E009C1">
        <w:rPr>
          <w:rFonts w:ascii="Calibri" w:hAnsi="Calibri" w:cs="Calibri"/>
          <w:color w:val="auto"/>
          <w:sz w:val="24"/>
          <w:szCs w:val="24"/>
        </w:rPr>
        <w:t>F</w:t>
      </w:r>
      <w:r w:rsidR="00D125B5" w:rsidRPr="00E72149">
        <w:rPr>
          <w:rFonts w:ascii="Calibri" w:hAnsi="Calibri" w:cs="Calibri"/>
          <w:color w:val="auto"/>
          <w:sz w:val="24"/>
          <w:szCs w:val="24"/>
        </w:rPr>
        <w:t xml:space="preserve">und </w:t>
      </w:r>
      <w:r w:rsidR="00EC3B7E">
        <w:rPr>
          <w:rFonts w:ascii="Calibri" w:hAnsi="Calibri" w:cs="Calibri"/>
          <w:color w:val="auto"/>
          <w:sz w:val="24"/>
          <w:szCs w:val="24"/>
        </w:rPr>
        <w:t>Round 2 a</w:t>
      </w:r>
      <w:r w:rsidR="00E2243F">
        <w:rPr>
          <w:rFonts w:ascii="Calibri" w:hAnsi="Calibri" w:cs="Calibri"/>
          <w:color w:val="auto"/>
          <w:sz w:val="24"/>
          <w:szCs w:val="24"/>
        </w:rPr>
        <w:t>pplicants</w:t>
      </w:r>
      <w:r w:rsidR="00E009C1" w:rsidRPr="00E72149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7F5174" w:rsidRPr="00E72149">
        <w:rPr>
          <w:rFonts w:ascii="Calibri" w:hAnsi="Calibri" w:cs="Calibri"/>
          <w:color w:val="auto"/>
          <w:sz w:val="24"/>
          <w:szCs w:val="24"/>
        </w:rPr>
        <w:t>must:</w:t>
      </w:r>
    </w:p>
    <w:p w14:paraId="6881478E" w14:textId="0567470D" w:rsidR="00D125B5" w:rsidRPr="00261ACC" w:rsidRDefault="00862176">
      <w:pPr>
        <w:pStyle w:val="ListParagraph"/>
        <w:numPr>
          <w:ilvl w:val="1"/>
          <w:numId w:val="21"/>
        </w:numPr>
        <w:spacing w:after="160" w:line="276" w:lineRule="auto"/>
        <w:ind w:left="924" w:hanging="357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261ACC">
        <w:rPr>
          <w:rFonts w:ascii="Calibri" w:hAnsi="Calibri" w:cs="Calibri"/>
          <w:color w:val="auto"/>
          <w:sz w:val="24"/>
          <w:szCs w:val="24"/>
        </w:rPr>
        <w:t>be a landlord with total taxable landholdings of less than $3 million, including part holdings but excluding principal place of residence</w:t>
      </w:r>
      <w:r w:rsidR="00793CB2" w:rsidRPr="00261ACC">
        <w:rPr>
          <w:rFonts w:ascii="Calibri" w:hAnsi="Calibri" w:cs="Calibri"/>
          <w:color w:val="auto"/>
          <w:sz w:val="24"/>
          <w:szCs w:val="24"/>
        </w:rPr>
        <w:t>, or where a property is held on trust, the total taxable landholdings of the trust must be less than $3 million</w:t>
      </w:r>
    </w:p>
    <w:p w14:paraId="36277670" w14:textId="64620914" w:rsidR="00862176" w:rsidRPr="00DF2432" w:rsidRDefault="008529B7" w:rsidP="006E25AA">
      <w:pPr>
        <w:pStyle w:val="ListParagraph"/>
        <w:numPr>
          <w:ilvl w:val="1"/>
          <w:numId w:val="21"/>
        </w:numPr>
        <w:spacing w:after="160" w:line="276" w:lineRule="auto"/>
        <w:ind w:left="924" w:hanging="357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DF2432">
        <w:rPr>
          <w:rFonts w:ascii="Calibri" w:hAnsi="Calibri" w:cs="Calibri"/>
          <w:color w:val="auto"/>
          <w:sz w:val="24"/>
          <w:szCs w:val="24"/>
        </w:rPr>
        <w:t xml:space="preserve">be </w:t>
      </w:r>
      <w:r w:rsidR="00CA381F">
        <w:rPr>
          <w:rFonts w:ascii="Calibri" w:hAnsi="Calibri" w:cs="Calibri"/>
          <w:color w:val="auto"/>
          <w:sz w:val="24"/>
          <w:szCs w:val="24"/>
        </w:rPr>
        <w:t>an</w:t>
      </w:r>
      <w:r w:rsidR="00F560CD">
        <w:rPr>
          <w:rFonts w:ascii="Calibri" w:hAnsi="Calibri" w:cs="Calibri"/>
          <w:color w:val="auto"/>
          <w:sz w:val="24"/>
          <w:szCs w:val="24"/>
        </w:rPr>
        <w:t xml:space="preserve"> owner</w:t>
      </w:r>
      <w:r w:rsidR="00245542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9251DA">
        <w:rPr>
          <w:rFonts w:ascii="Calibri" w:hAnsi="Calibri" w:cs="Calibri"/>
          <w:color w:val="auto"/>
          <w:sz w:val="24"/>
          <w:szCs w:val="24"/>
        </w:rPr>
        <w:t xml:space="preserve">and landlord </w:t>
      </w:r>
      <w:r w:rsidR="00245542">
        <w:rPr>
          <w:rFonts w:ascii="Calibri" w:hAnsi="Calibri" w:cs="Calibri"/>
          <w:color w:val="auto"/>
          <w:sz w:val="24"/>
          <w:szCs w:val="24"/>
        </w:rPr>
        <w:t xml:space="preserve">of the </w:t>
      </w:r>
      <w:r w:rsidR="00862176" w:rsidRPr="00DF2432">
        <w:rPr>
          <w:rFonts w:ascii="Calibri" w:hAnsi="Calibri" w:cs="Calibri"/>
          <w:color w:val="auto"/>
          <w:sz w:val="24"/>
          <w:szCs w:val="24"/>
        </w:rPr>
        <w:t>property</w:t>
      </w:r>
      <w:r w:rsidR="003024B2">
        <w:rPr>
          <w:rFonts w:ascii="Calibri" w:hAnsi="Calibri" w:cs="Calibri"/>
          <w:color w:val="auto"/>
          <w:sz w:val="24"/>
          <w:szCs w:val="24"/>
        </w:rPr>
        <w:t xml:space="preserve"> for which an application is made</w:t>
      </w:r>
    </w:p>
    <w:p w14:paraId="0CF68B60" w14:textId="53A8F8E2" w:rsidR="006B192F" w:rsidRPr="00DF2432" w:rsidRDefault="00A659D3" w:rsidP="00DA2EB1">
      <w:pPr>
        <w:pStyle w:val="ListParagraph"/>
        <w:numPr>
          <w:ilvl w:val="1"/>
          <w:numId w:val="21"/>
        </w:numPr>
        <w:spacing w:after="160" w:line="276" w:lineRule="auto"/>
        <w:ind w:left="924" w:hanging="357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DF2432">
        <w:rPr>
          <w:rFonts w:ascii="Calibri" w:hAnsi="Calibri" w:cs="Calibri"/>
          <w:color w:val="auto"/>
          <w:sz w:val="24"/>
          <w:szCs w:val="24"/>
        </w:rPr>
        <w:t xml:space="preserve">be </w:t>
      </w:r>
      <w:r w:rsidR="006320C1" w:rsidRPr="00DF2432">
        <w:rPr>
          <w:rFonts w:ascii="Calibri" w:hAnsi="Calibri" w:cs="Calibri"/>
          <w:color w:val="auto"/>
          <w:sz w:val="24"/>
          <w:szCs w:val="24"/>
        </w:rPr>
        <w:t>the</w:t>
      </w:r>
      <w:r w:rsidR="00054E65" w:rsidRPr="00DF2432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DF2432">
        <w:rPr>
          <w:rFonts w:ascii="Calibri" w:hAnsi="Calibri" w:cs="Calibri"/>
          <w:color w:val="auto"/>
          <w:sz w:val="24"/>
          <w:szCs w:val="24"/>
        </w:rPr>
        <w:t xml:space="preserve">landlord of </w:t>
      </w:r>
      <w:r w:rsidR="0059092F">
        <w:rPr>
          <w:rFonts w:ascii="Calibri" w:hAnsi="Calibri" w:cs="Calibri"/>
          <w:color w:val="auto"/>
          <w:sz w:val="24"/>
          <w:szCs w:val="24"/>
        </w:rPr>
        <w:t xml:space="preserve">a </w:t>
      </w:r>
      <w:r w:rsidRPr="00DF2432">
        <w:rPr>
          <w:rFonts w:ascii="Calibri" w:hAnsi="Calibri" w:cs="Calibri"/>
          <w:color w:val="auto"/>
          <w:sz w:val="24"/>
          <w:szCs w:val="24"/>
        </w:rPr>
        <w:t xml:space="preserve">property subject to a </w:t>
      </w:r>
      <w:hyperlink r:id="rId17" w:history="1">
        <w:r w:rsidR="00F053C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>C</w:t>
        </w:r>
        <w:r w:rsidR="00E26C8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 xml:space="preserve">ommercial </w:t>
        </w:r>
        <w:r w:rsidR="00F053C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>T</w:t>
        </w:r>
        <w:r w:rsidR="00E26C8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 xml:space="preserve">enancy </w:t>
        </w:r>
        <w:r w:rsidR="00F053C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>R</w:t>
        </w:r>
        <w:r w:rsidR="00E26C8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 xml:space="preserve">elief </w:t>
        </w:r>
        <w:r w:rsidR="00F053C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>S</w:t>
        </w:r>
        <w:r w:rsidR="00E26C8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>cheme</w:t>
        </w:r>
        <w:r w:rsidR="00F053C8" w:rsidRPr="00DF2432">
          <w:rPr>
            <w:rStyle w:val="Hyperlink"/>
            <w:rFonts w:ascii="Calibri" w:eastAsiaTheme="majorEastAsia" w:hAnsi="Calibri" w:cs="Calibri"/>
            <w:color w:val="0070C0"/>
            <w:sz w:val="24"/>
            <w:szCs w:val="24"/>
          </w:rPr>
          <w:t xml:space="preserve"> eligible tenancy</w:t>
        </w:r>
      </w:hyperlink>
      <w:r w:rsidR="00D125B5" w:rsidRPr="00DF2432">
        <w:rPr>
          <w:rFonts w:ascii="Calibri" w:hAnsi="Calibri" w:cs="Calibri"/>
          <w:color w:val="auto"/>
          <w:sz w:val="24"/>
          <w:szCs w:val="24"/>
        </w:rPr>
        <w:t xml:space="preserve"> </w:t>
      </w:r>
    </w:p>
    <w:p w14:paraId="413CE85C" w14:textId="08E08C5B" w:rsidR="00ED3D27" w:rsidRPr="00DF2432" w:rsidRDefault="0073234A" w:rsidP="006E25AA">
      <w:pPr>
        <w:pStyle w:val="ListParagraph"/>
        <w:numPr>
          <w:ilvl w:val="1"/>
          <w:numId w:val="21"/>
        </w:numPr>
        <w:spacing w:after="160" w:line="276" w:lineRule="auto"/>
        <w:ind w:left="924" w:hanging="357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DF2432">
        <w:rPr>
          <w:rFonts w:ascii="Calibri" w:hAnsi="Calibri" w:cs="Calibri"/>
          <w:color w:val="auto"/>
          <w:sz w:val="24"/>
          <w:szCs w:val="24"/>
        </w:rPr>
        <w:t>be a landlord with a</w:t>
      </w:r>
      <w:r w:rsidR="00BA089B" w:rsidRPr="00DF2432">
        <w:rPr>
          <w:rFonts w:ascii="Calibri" w:hAnsi="Calibri" w:cs="Calibri"/>
          <w:color w:val="auto"/>
          <w:sz w:val="24"/>
          <w:szCs w:val="24"/>
        </w:rPr>
        <w:t xml:space="preserve"> current </w:t>
      </w:r>
      <w:r w:rsidR="00596540">
        <w:rPr>
          <w:rFonts w:ascii="Calibri" w:hAnsi="Calibri" w:cs="Calibri"/>
          <w:color w:val="auto"/>
          <w:sz w:val="24"/>
          <w:szCs w:val="24"/>
        </w:rPr>
        <w:t>lease</w:t>
      </w:r>
      <w:r w:rsidR="00BA089B" w:rsidRPr="00DF2432">
        <w:rPr>
          <w:rFonts w:ascii="Calibri" w:hAnsi="Calibri" w:cs="Calibri"/>
          <w:color w:val="auto"/>
          <w:sz w:val="24"/>
          <w:szCs w:val="24"/>
        </w:rPr>
        <w:t xml:space="preserve"> agreement </w:t>
      </w:r>
      <w:r w:rsidR="0090305D" w:rsidRPr="00DF2432">
        <w:rPr>
          <w:rFonts w:ascii="Calibri" w:hAnsi="Calibri" w:cs="Calibri"/>
          <w:color w:val="auto"/>
          <w:sz w:val="24"/>
          <w:szCs w:val="24"/>
        </w:rPr>
        <w:t xml:space="preserve">that provides rent relief </w:t>
      </w:r>
      <w:r w:rsidR="00D02953" w:rsidRPr="00DF2432">
        <w:rPr>
          <w:rFonts w:ascii="Calibri" w:hAnsi="Calibri" w:cs="Calibri"/>
          <w:color w:val="auto"/>
          <w:sz w:val="24"/>
          <w:szCs w:val="24"/>
        </w:rPr>
        <w:t xml:space="preserve">to the tenant(s) </w:t>
      </w:r>
      <w:r w:rsidR="00F4718F">
        <w:rPr>
          <w:rFonts w:ascii="Calibri" w:hAnsi="Calibri" w:cs="Calibri"/>
          <w:color w:val="auto"/>
          <w:sz w:val="24"/>
          <w:szCs w:val="24"/>
        </w:rPr>
        <w:t xml:space="preserve">between </w:t>
      </w:r>
      <w:r w:rsidR="00F4718F" w:rsidRPr="00DF2432">
        <w:rPr>
          <w:rFonts w:ascii="Calibri" w:hAnsi="Calibri" w:cs="Calibri"/>
          <w:color w:val="auto"/>
          <w:sz w:val="24"/>
          <w:szCs w:val="24"/>
        </w:rPr>
        <w:t xml:space="preserve">1 January </w:t>
      </w:r>
      <w:r w:rsidR="00F4718F">
        <w:rPr>
          <w:rFonts w:ascii="Calibri" w:hAnsi="Calibri" w:cs="Calibri"/>
          <w:color w:val="auto"/>
          <w:sz w:val="24"/>
          <w:szCs w:val="24"/>
        </w:rPr>
        <w:t xml:space="preserve">and 28 March 2021 </w:t>
      </w:r>
      <w:r w:rsidR="0090305D" w:rsidRPr="00DF2432">
        <w:rPr>
          <w:rFonts w:ascii="Calibri" w:hAnsi="Calibri" w:cs="Calibri"/>
          <w:color w:val="auto"/>
          <w:sz w:val="24"/>
          <w:szCs w:val="24"/>
        </w:rPr>
        <w:t xml:space="preserve">under the Commercial </w:t>
      </w:r>
      <w:r w:rsidR="00116571" w:rsidRPr="00DF2432">
        <w:rPr>
          <w:rFonts w:ascii="Calibri" w:hAnsi="Calibri" w:cs="Calibri"/>
          <w:color w:val="auto"/>
          <w:sz w:val="24"/>
          <w:szCs w:val="24"/>
        </w:rPr>
        <w:t>Tenancy Relief Scheme</w:t>
      </w:r>
      <w:r w:rsidR="00F23240">
        <w:rPr>
          <w:rFonts w:ascii="Calibri" w:hAnsi="Calibri" w:cs="Calibri"/>
          <w:color w:val="auto"/>
          <w:sz w:val="24"/>
          <w:szCs w:val="24"/>
        </w:rPr>
        <w:t xml:space="preserve"> </w:t>
      </w:r>
    </w:p>
    <w:p w14:paraId="4D6066EF" w14:textId="551E5082" w:rsidR="007B2C69" w:rsidRDefault="00463D0D" w:rsidP="006E25AA">
      <w:pPr>
        <w:pStyle w:val="ListParagraph"/>
        <w:numPr>
          <w:ilvl w:val="1"/>
          <w:numId w:val="21"/>
        </w:numPr>
        <w:spacing w:after="160" w:line="276" w:lineRule="auto"/>
        <w:ind w:left="924" w:hanging="357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b</w:t>
      </w:r>
      <w:r w:rsidR="007B2C69">
        <w:rPr>
          <w:rFonts w:ascii="Calibri" w:hAnsi="Calibri" w:cs="Calibri"/>
          <w:color w:val="auto"/>
          <w:sz w:val="24"/>
          <w:szCs w:val="24"/>
        </w:rPr>
        <w:t xml:space="preserve">e an Australian citizen, resident or </w:t>
      </w:r>
      <w:r w:rsidR="00794BA9">
        <w:rPr>
          <w:rFonts w:ascii="Calibri" w:hAnsi="Calibri" w:cs="Calibri"/>
          <w:color w:val="auto"/>
          <w:sz w:val="24"/>
          <w:szCs w:val="24"/>
        </w:rPr>
        <w:t xml:space="preserve">Australian </w:t>
      </w:r>
      <w:r w:rsidR="007B2C69">
        <w:rPr>
          <w:rFonts w:ascii="Calibri" w:hAnsi="Calibri" w:cs="Calibri"/>
          <w:color w:val="auto"/>
          <w:sz w:val="24"/>
          <w:szCs w:val="24"/>
        </w:rPr>
        <w:t>incorporated entity</w:t>
      </w:r>
    </w:p>
    <w:p w14:paraId="153387D0" w14:textId="798FE224" w:rsidR="00EA0FF0" w:rsidRPr="00E158F2" w:rsidRDefault="0086217D" w:rsidP="006E25AA">
      <w:pPr>
        <w:pStyle w:val="ListParagraph"/>
        <w:numPr>
          <w:ilvl w:val="1"/>
          <w:numId w:val="21"/>
        </w:numPr>
        <w:spacing w:after="160" w:line="276" w:lineRule="auto"/>
        <w:ind w:left="924" w:hanging="357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DF2432">
        <w:rPr>
          <w:rFonts w:ascii="Calibri" w:hAnsi="Calibri" w:cs="Calibri"/>
          <w:color w:val="auto"/>
          <w:sz w:val="24"/>
          <w:szCs w:val="24"/>
        </w:rPr>
        <w:t xml:space="preserve">attest that </w:t>
      </w:r>
      <w:r w:rsidR="0053368D" w:rsidRPr="00DF2432">
        <w:rPr>
          <w:rFonts w:ascii="Calibri" w:hAnsi="Calibri" w:cs="Calibri"/>
          <w:color w:val="auto"/>
          <w:sz w:val="24"/>
          <w:szCs w:val="24"/>
        </w:rPr>
        <w:t xml:space="preserve">financial hardship </w:t>
      </w:r>
      <w:r w:rsidR="001B2848">
        <w:rPr>
          <w:rFonts w:ascii="Calibri" w:hAnsi="Calibri" w:cs="Calibri"/>
          <w:color w:val="auto"/>
          <w:sz w:val="24"/>
          <w:szCs w:val="24"/>
        </w:rPr>
        <w:t xml:space="preserve">has or </w:t>
      </w:r>
      <w:r w:rsidR="0053368D" w:rsidRPr="00DF2432">
        <w:rPr>
          <w:rFonts w:ascii="Calibri" w:hAnsi="Calibri" w:cs="Calibri"/>
          <w:color w:val="auto"/>
          <w:sz w:val="24"/>
          <w:szCs w:val="24"/>
        </w:rPr>
        <w:t>will result from providing rent relief to the tenant(s)</w:t>
      </w:r>
      <w:r w:rsidRPr="00DF2432">
        <w:rPr>
          <w:rFonts w:ascii="Calibri" w:hAnsi="Calibri" w:cs="Calibri"/>
          <w:color w:val="auto"/>
          <w:sz w:val="24"/>
          <w:szCs w:val="24"/>
        </w:rPr>
        <w:t>.</w:t>
      </w:r>
    </w:p>
    <w:p w14:paraId="386DA736" w14:textId="3867DD5C" w:rsidR="006756A2" w:rsidRDefault="00465E6C" w:rsidP="00781944">
      <w:pPr>
        <w:pStyle w:val="Heading2"/>
        <w:keepNext w:val="0"/>
        <w:numPr>
          <w:ilvl w:val="0"/>
          <w:numId w:val="17"/>
        </w:numPr>
        <w:spacing w:before="480"/>
        <w:ind w:left="357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How to </w:t>
      </w:r>
      <w:r w:rsidR="006756A2">
        <w:rPr>
          <w:rFonts w:ascii="Calibri" w:hAnsi="Calibri" w:cs="Calibri"/>
          <w:sz w:val="24"/>
          <w:szCs w:val="24"/>
        </w:rPr>
        <w:t>apply</w:t>
      </w:r>
    </w:p>
    <w:p w14:paraId="5AFBEAA7" w14:textId="62E76424" w:rsidR="00380873" w:rsidRDefault="00D90A81" w:rsidP="00DA2EB1">
      <w:pPr>
        <w:pStyle w:val="ListParagraph"/>
        <w:numPr>
          <w:ilvl w:val="1"/>
          <w:numId w:val="43"/>
        </w:numPr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Applicants</w:t>
      </w:r>
      <w:r w:rsidR="00DF5232" w:rsidRPr="00DB38AE">
        <w:rPr>
          <w:rFonts w:ascii="Calibri" w:hAnsi="Calibri" w:cs="Calibri"/>
          <w:color w:val="auto"/>
          <w:sz w:val="24"/>
          <w:szCs w:val="24"/>
        </w:rPr>
        <w:t xml:space="preserve"> must apply online via the Business Victoria website (</w:t>
      </w:r>
      <w:hyperlink r:id="rId18" w:history="1">
        <w:r w:rsidR="00DF5232" w:rsidRPr="00DB38AE">
          <w:rPr>
            <w:rFonts w:ascii="Calibri" w:hAnsi="Calibri" w:cs="Calibri"/>
            <w:color w:val="0070C0"/>
            <w:sz w:val="24"/>
            <w:szCs w:val="24"/>
            <w:u w:val="single"/>
          </w:rPr>
          <w:t>business.vic.gov.au</w:t>
        </w:r>
      </w:hyperlink>
      <w:r w:rsidR="00DF5232" w:rsidRPr="00DB38AE">
        <w:rPr>
          <w:rFonts w:ascii="Calibri" w:hAnsi="Calibri" w:cs="Calibri"/>
          <w:color w:val="auto"/>
          <w:sz w:val="24"/>
          <w:szCs w:val="24"/>
        </w:rPr>
        <w:t xml:space="preserve">). All questions in the application </w:t>
      </w:r>
      <w:r w:rsidR="00466F74" w:rsidRPr="00DB38AE">
        <w:rPr>
          <w:rFonts w:ascii="Calibri" w:hAnsi="Calibri" w:cs="Calibri"/>
          <w:color w:val="auto"/>
          <w:sz w:val="24"/>
          <w:szCs w:val="24"/>
        </w:rPr>
        <w:t xml:space="preserve">form </w:t>
      </w:r>
      <w:r w:rsidR="00551AE9">
        <w:rPr>
          <w:rFonts w:ascii="Calibri" w:hAnsi="Calibri" w:cs="Calibri"/>
          <w:color w:val="auto"/>
          <w:sz w:val="24"/>
          <w:szCs w:val="24"/>
        </w:rPr>
        <w:t xml:space="preserve">must </w:t>
      </w:r>
      <w:r w:rsidR="00DF5232" w:rsidRPr="00DB38AE">
        <w:rPr>
          <w:rFonts w:ascii="Calibri" w:hAnsi="Calibri" w:cs="Calibri"/>
          <w:color w:val="auto"/>
          <w:sz w:val="24"/>
          <w:szCs w:val="24"/>
        </w:rPr>
        <w:t xml:space="preserve">be answered to </w:t>
      </w:r>
      <w:r w:rsidR="00AE2F98">
        <w:rPr>
          <w:rFonts w:ascii="Calibri" w:hAnsi="Calibri" w:cs="Calibri"/>
          <w:color w:val="auto"/>
          <w:sz w:val="24"/>
          <w:szCs w:val="24"/>
        </w:rPr>
        <w:t>enable</w:t>
      </w:r>
      <w:r w:rsidR="00AE2F98" w:rsidRPr="00DB38AE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DF5232" w:rsidRPr="00DB38AE">
        <w:rPr>
          <w:rFonts w:ascii="Calibri" w:hAnsi="Calibri" w:cs="Calibri"/>
          <w:color w:val="auto"/>
          <w:sz w:val="24"/>
          <w:szCs w:val="24"/>
        </w:rPr>
        <w:t>timely assessment and grant payment.</w:t>
      </w:r>
    </w:p>
    <w:p w14:paraId="1C011A83" w14:textId="0547B5B0" w:rsidR="00F92CD4" w:rsidRPr="00781944" w:rsidRDefault="00C66E28" w:rsidP="00781944">
      <w:pPr>
        <w:pStyle w:val="Heading2"/>
        <w:keepNext w:val="0"/>
        <w:numPr>
          <w:ilvl w:val="0"/>
          <w:numId w:val="17"/>
        </w:numPr>
        <w:spacing w:before="480"/>
        <w:ind w:left="357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Application evidence</w:t>
      </w:r>
      <w:r w:rsidR="000308B2">
        <w:rPr>
          <w:rFonts w:ascii="Calibri" w:hAnsi="Calibri" w:cs="Calibri"/>
          <w:sz w:val="24"/>
          <w:szCs w:val="24"/>
        </w:rPr>
        <w:t xml:space="preserve"> required</w:t>
      </w:r>
    </w:p>
    <w:p w14:paraId="08A4D485" w14:textId="2CDD5EBF" w:rsidR="00DE70E7" w:rsidRPr="00DA2EB1" w:rsidRDefault="00DE70E7" w:rsidP="00DA2EB1">
      <w:pPr>
        <w:pStyle w:val="ListParagraph"/>
        <w:numPr>
          <w:ilvl w:val="1"/>
          <w:numId w:val="46"/>
        </w:numPr>
        <w:spacing w:after="160" w:line="276" w:lineRule="auto"/>
        <w:rPr>
          <w:rFonts w:ascii="Calibri" w:hAnsi="Calibri" w:cs="Calibri"/>
          <w:color w:val="auto"/>
          <w:sz w:val="24"/>
          <w:szCs w:val="24"/>
        </w:rPr>
      </w:pPr>
      <w:r w:rsidRPr="00DA2EB1">
        <w:rPr>
          <w:rFonts w:ascii="Calibri" w:hAnsi="Calibri" w:cs="Calibri"/>
          <w:color w:val="auto"/>
          <w:sz w:val="24"/>
          <w:szCs w:val="24"/>
        </w:rPr>
        <w:t>Applicants</w:t>
      </w:r>
      <w:r w:rsidR="00D90A81" w:rsidRPr="00DA2EB1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DA2EB1">
        <w:rPr>
          <w:rFonts w:ascii="Calibri" w:hAnsi="Calibri" w:cs="Calibri"/>
          <w:color w:val="auto"/>
          <w:sz w:val="24"/>
          <w:szCs w:val="24"/>
        </w:rPr>
        <w:t>must</w:t>
      </w:r>
      <w:r w:rsidR="00C66E28" w:rsidRPr="00DA2EB1">
        <w:rPr>
          <w:rFonts w:ascii="Calibri" w:hAnsi="Calibri" w:cs="Calibri"/>
          <w:color w:val="auto"/>
          <w:sz w:val="24"/>
          <w:szCs w:val="24"/>
        </w:rPr>
        <w:t xml:space="preserve"> attach</w:t>
      </w:r>
      <w:r w:rsidRPr="00DA2EB1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095D7E" w:rsidRPr="00DA2EB1">
        <w:rPr>
          <w:rFonts w:ascii="Calibri" w:hAnsi="Calibri" w:cs="Calibri"/>
          <w:color w:val="auto"/>
          <w:sz w:val="24"/>
          <w:szCs w:val="24"/>
        </w:rPr>
        <w:t xml:space="preserve">a copy of </w:t>
      </w:r>
      <w:r w:rsidR="007F32C4" w:rsidRPr="00DA2EB1">
        <w:rPr>
          <w:rFonts w:ascii="Calibri" w:hAnsi="Calibri" w:cs="Calibri"/>
          <w:color w:val="auto"/>
          <w:sz w:val="24"/>
          <w:szCs w:val="24"/>
        </w:rPr>
        <w:t xml:space="preserve">one of the following documents to </w:t>
      </w:r>
      <w:r w:rsidRPr="00DA2EB1">
        <w:rPr>
          <w:rFonts w:ascii="Calibri" w:hAnsi="Calibri" w:cs="Calibri"/>
          <w:color w:val="auto"/>
          <w:sz w:val="24"/>
          <w:szCs w:val="24"/>
        </w:rPr>
        <w:t>confirm the property location and land value:</w:t>
      </w:r>
    </w:p>
    <w:p w14:paraId="36799DED" w14:textId="6EEA01DB" w:rsidR="00DE70E7" w:rsidRDefault="00DE70E7" w:rsidP="00DA2EB1">
      <w:pPr>
        <w:pStyle w:val="ListParagraph"/>
        <w:numPr>
          <w:ilvl w:val="0"/>
          <w:numId w:val="47"/>
        </w:numPr>
        <w:spacing w:after="160" w:line="276" w:lineRule="auto"/>
        <w:ind w:left="851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E158F2">
        <w:rPr>
          <w:rFonts w:ascii="Calibri" w:hAnsi="Calibri" w:cs="Calibri"/>
          <w:color w:val="auto"/>
          <w:sz w:val="24"/>
          <w:szCs w:val="24"/>
        </w:rPr>
        <w:t>a 2020 or 2021 State Revenue Office issued Land Tax Assessment Notice for landholdings of $250,000</w:t>
      </w:r>
      <w:r w:rsidR="007E5077">
        <w:rPr>
          <w:rFonts w:ascii="Symbol" w:eastAsia="Symbol" w:hAnsi="Symbol" w:cs="Symbol"/>
          <w:color w:val="auto"/>
          <w:sz w:val="24"/>
          <w:szCs w:val="24"/>
        </w:rPr>
        <w:sym w:font="Symbol" w:char="F02D"/>
      </w:r>
      <w:r w:rsidRPr="00E158F2">
        <w:rPr>
          <w:rFonts w:ascii="Calibri" w:hAnsi="Calibri" w:cs="Calibri"/>
          <w:color w:val="auto"/>
          <w:sz w:val="24"/>
          <w:szCs w:val="24"/>
        </w:rPr>
        <w:t>$3 million</w:t>
      </w:r>
    </w:p>
    <w:p w14:paraId="4F4666B7" w14:textId="45259A4A" w:rsidR="007E5077" w:rsidRPr="00E158F2" w:rsidRDefault="007E5077" w:rsidP="00DA2EB1">
      <w:pPr>
        <w:pStyle w:val="ListParagraph"/>
        <w:spacing w:after="160" w:line="276" w:lineRule="auto"/>
        <w:ind w:left="851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or</w:t>
      </w:r>
    </w:p>
    <w:p w14:paraId="72AC5BFF" w14:textId="22562758" w:rsidR="00DE70E7" w:rsidRPr="00227EC5" w:rsidRDefault="00DE70E7" w:rsidP="00DA2EB1">
      <w:pPr>
        <w:pStyle w:val="ListParagraph"/>
        <w:numPr>
          <w:ilvl w:val="0"/>
          <w:numId w:val="47"/>
        </w:numPr>
        <w:spacing w:after="160" w:line="276" w:lineRule="auto"/>
        <w:ind w:left="851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E158F2">
        <w:rPr>
          <w:rFonts w:ascii="Calibri" w:hAnsi="Calibri" w:cs="Calibri"/>
          <w:color w:val="auto"/>
          <w:sz w:val="24"/>
          <w:szCs w:val="24"/>
        </w:rPr>
        <w:t>a 2020-21 Municipal Rates Notice for landholdings up to $250,000.</w:t>
      </w:r>
      <w:r w:rsidRPr="00227EC5">
        <w:rPr>
          <w:rFonts w:ascii="Calibri" w:hAnsi="Calibri" w:cs="Calibri"/>
          <w:color w:val="auto"/>
          <w:sz w:val="24"/>
          <w:szCs w:val="24"/>
        </w:rPr>
        <w:t xml:space="preserve"> </w:t>
      </w:r>
    </w:p>
    <w:p w14:paraId="5F2A874F" w14:textId="3D7D73AA" w:rsidR="005D0007" w:rsidRPr="00227EC5" w:rsidRDefault="005D0007" w:rsidP="00DA2EB1">
      <w:pPr>
        <w:pStyle w:val="ListParagraph"/>
        <w:numPr>
          <w:ilvl w:val="1"/>
          <w:numId w:val="46"/>
        </w:numPr>
        <w:spacing w:after="160" w:line="276" w:lineRule="auto"/>
        <w:rPr>
          <w:rFonts w:ascii="Calibri" w:hAnsi="Calibri" w:cs="Calibri"/>
          <w:color w:val="auto"/>
          <w:sz w:val="24"/>
          <w:szCs w:val="24"/>
        </w:rPr>
      </w:pPr>
      <w:r w:rsidRPr="00227EC5">
        <w:rPr>
          <w:rFonts w:ascii="Calibri" w:hAnsi="Calibri" w:cs="Calibri"/>
          <w:color w:val="auto"/>
          <w:sz w:val="24"/>
          <w:szCs w:val="24"/>
        </w:rPr>
        <w:t xml:space="preserve">Applicants must </w:t>
      </w:r>
      <w:r w:rsidR="001F63FB">
        <w:rPr>
          <w:rFonts w:ascii="Calibri" w:hAnsi="Calibri" w:cs="Calibri"/>
          <w:color w:val="auto"/>
          <w:sz w:val="24"/>
          <w:szCs w:val="24"/>
        </w:rPr>
        <w:t>attach</w:t>
      </w:r>
      <w:r w:rsidR="001F63FB" w:rsidRPr="00227EC5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095D7E">
        <w:rPr>
          <w:rFonts w:ascii="Calibri" w:hAnsi="Calibri" w:cs="Calibri"/>
          <w:color w:val="auto"/>
          <w:sz w:val="24"/>
          <w:szCs w:val="24"/>
        </w:rPr>
        <w:t xml:space="preserve">a copy of </w:t>
      </w:r>
      <w:r w:rsidRPr="00227EC5">
        <w:rPr>
          <w:rFonts w:ascii="Calibri" w:hAnsi="Calibri" w:cs="Calibri"/>
          <w:color w:val="auto"/>
          <w:sz w:val="24"/>
          <w:szCs w:val="24"/>
        </w:rPr>
        <w:t xml:space="preserve">the </w:t>
      </w:r>
      <w:r w:rsidR="005E5133" w:rsidRPr="00227EC5">
        <w:rPr>
          <w:rFonts w:ascii="Calibri" w:hAnsi="Calibri" w:cs="Calibri"/>
          <w:color w:val="auto"/>
          <w:sz w:val="24"/>
          <w:szCs w:val="24"/>
        </w:rPr>
        <w:t xml:space="preserve">current </w:t>
      </w:r>
      <w:r w:rsidRPr="00E158F2">
        <w:rPr>
          <w:rFonts w:ascii="Calibri" w:hAnsi="Calibri" w:cs="Calibri"/>
          <w:color w:val="auto"/>
          <w:sz w:val="24"/>
          <w:szCs w:val="24"/>
        </w:rPr>
        <w:t>lease agreement</w:t>
      </w:r>
      <w:r w:rsidRPr="00227EC5">
        <w:rPr>
          <w:rFonts w:ascii="Calibri" w:hAnsi="Calibri" w:cs="Calibri"/>
          <w:color w:val="auto"/>
          <w:sz w:val="24"/>
          <w:szCs w:val="24"/>
        </w:rPr>
        <w:t xml:space="preserve"> with their tenant(s) showing:</w:t>
      </w:r>
    </w:p>
    <w:p w14:paraId="7D95DC8A" w14:textId="2F46F52D" w:rsidR="005D0007" w:rsidRPr="00227EC5" w:rsidRDefault="005D0007" w:rsidP="00D267B7">
      <w:pPr>
        <w:pStyle w:val="ListParagraph"/>
        <w:numPr>
          <w:ilvl w:val="0"/>
          <w:numId w:val="36"/>
        </w:numPr>
        <w:spacing w:after="160" w:line="276" w:lineRule="auto"/>
        <w:contextualSpacing w:val="0"/>
        <w:rPr>
          <w:rFonts w:ascii="Calibri" w:hAnsi="Calibri"/>
          <w:color w:val="auto"/>
          <w:sz w:val="24"/>
          <w:szCs w:val="24"/>
        </w:rPr>
      </w:pPr>
      <w:r w:rsidRPr="00227EC5">
        <w:rPr>
          <w:rFonts w:ascii="Calibri" w:hAnsi="Calibri" w:cs="Calibri"/>
          <w:color w:val="auto"/>
          <w:sz w:val="24"/>
          <w:szCs w:val="24"/>
        </w:rPr>
        <w:t xml:space="preserve">the </w:t>
      </w:r>
      <w:r w:rsidRPr="00E158F2">
        <w:rPr>
          <w:rFonts w:ascii="Calibri" w:hAnsi="Calibri" w:cs="Calibri"/>
          <w:color w:val="auto"/>
          <w:sz w:val="24"/>
          <w:szCs w:val="24"/>
        </w:rPr>
        <w:t xml:space="preserve">total value of </w:t>
      </w:r>
      <w:r w:rsidRPr="00227EC5">
        <w:rPr>
          <w:rFonts w:ascii="Calibri" w:hAnsi="Calibri" w:cs="Calibri"/>
          <w:color w:val="auto"/>
          <w:sz w:val="24"/>
          <w:szCs w:val="24"/>
        </w:rPr>
        <w:t xml:space="preserve">pre-COVID </w:t>
      </w:r>
      <w:r w:rsidRPr="00E158F2">
        <w:rPr>
          <w:rFonts w:ascii="Calibri" w:hAnsi="Calibri" w:cs="Calibri"/>
          <w:color w:val="auto"/>
          <w:sz w:val="24"/>
          <w:szCs w:val="24"/>
        </w:rPr>
        <w:t>rent</w:t>
      </w:r>
    </w:p>
    <w:p w14:paraId="793AA5CC" w14:textId="77777777" w:rsidR="005D0007" w:rsidRPr="00762C02" w:rsidRDefault="005D0007" w:rsidP="00D267B7">
      <w:pPr>
        <w:pStyle w:val="ListParagraph"/>
        <w:numPr>
          <w:ilvl w:val="0"/>
          <w:numId w:val="36"/>
        </w:numPr>
        <w:spacing w:after="160" w:line="276" w:lineRule="auto"/>
        <w:ind w:left="714" w:hanging="357"/>
        <w:contextualSpacing w:val="0"/>
        <w:rPr>
          <w:rFonts w:ascii="Calibri" w:hAnsi="Calibri"/>
          <w:color w:val="auto"/>
          <w:sz w:val="24"/>
          <w:szCs w:val="24"/>
        </w:rPr>
      </w:pPr>
      <w:r w:rsidRPr="00227EC5">
        <w:rPr>
          <w:rFonts w:ascii="Calibri" w:hAnsi="Calibri" w:cs="Calibri"/>
          <w:color w:val="auto"/>
          <w:sz w:val="24"/>
          <w:szCs w:val="24"/>
        </w:rPr>
        <w:t>tenant(s) contact details</w:t>
      </w:r>
    </w:p>
    <w:p w14:paraId="59F77320" w14:textId="5341DAB0" w:rsidR="005D0007" w:rsidRPr="00762C02" w:rsidRDefault="005D0007" w:rsidP="00D267B7">
      <w:pPr>
        <w:pStyle w:val="ListParagraph"/>
        <w:numPr>
          <w:ilvl w:val="0"/>
          <w:numId w:val="36"/>
        </w:numPr>
        <w:spacing w:after="160" w:line="276" w:lineRule="auto"/>
        <w:ind w:left="714" w:hanging="357"/>
        <w:contextualSpacing w:val="0"/>
        <w:rPr>
          <w:rFonts w:ascii="Calibri" w:hAnsi="Calibri"/>
          <w:color w:val="auto"/>
          <w:sz w:val="24"/>
          <w:szCs w:val="24"/>
        </w:rPr>
      </w:pPr>
      <w:r w:rsidRPr="00227EC5">
        <w:rPr>
          <w:rFonts w:ascii="Calibri" w:hAnsi="Calibri" w:cs="Calibri"/>
          <w:color w:val="auto"/>
          <w:sz w:val="24"/>
          <w:szCs w:val="24"/>
        </w:rPr>
        <w:t>tenant(s) Australian Business Number(s)</w:t>
      </w:r>
      <w:r w:rsidR="00227EC5">
        <w:rPr>
          <w:rFonts w:ascii="Calibri" w:hAnsi="Calibri" w:cs="Calibri"/>
          <w:color w:val="auto"/>
          <w:sz w:val="24"/>
          <w:szCs w:val="24"/>
        </w:rPr>
        <w:t>.</w:t>
      </w:r>
    </w:p>
    <w:p w14:paraId="33DECE3C" w14:textId="731394C6" w:rsidR="001055EE" w:rsidRDefault="00856824" w:rsidP="00DA2EB1">
      <w:pPr>
        <w:pStyle w:val="ListParagraph"/>
        <w:numPr>
          <w:ilvl w:val="1"/>
          <w:numId w:val="46"/>
        </w:numPr>
        <w:spacing w:after="160" w:line="276" w:lineRule="auto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Applicants</w:t>
      </w:r>
      <w:r w:rsidR="00AD5DAA" w:rsidRPr="00EB49A8">
        <w:rPr>
          <w:rFonts w:ascii="Calibri" w:hAnsi="Calibri" w:cs="Calibri"/>
          <w:color w:val="auto"/>
          <w:sz w:val="24"/>
          <w:szCs w:val="24"/>
        </w:rPr>
        <w:t xml:space="preserve"> must </w:t>
      </w:r>
      <w:r w:rsidR="005D0007">
        <w:rPr>
          <w:rFonts w:ascii="Calibri" w:hAnsi="Calibri" w:cs="Calibri"/>
          <w:color w:val="auto"/>
          <w:sz w:val="24"/>
          <w:szCs w:val="24"/>
        </w:rPr>
        <w:t>submit</w:t>
      </w:r>
      <w:r w:rsidR="00EB49A8" w:rsidRPr="00EB49A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F46E8D">
        <w:rPr>
          <w:rFonts w:ascii="Calibri" w:hAnsi="Calibri" w:cs="Calibri"/>
          <w:color w:val="auto"/>
          <w:sz w:val="24"/>
          <w:szCs w:val="24"/>
        </w:rPr>
        <w:t xml:space="preserve">written </w:t>
      </w:r>
      <w:r w:rsidR="00971C80">
        <w:rPr>
          <w:rFonts w:ascii="Calibri" w:hAnsi="Calibri" w:cs="Calibri"/>
          <w:color w:val="auto"/>
          <w:sz w:val="24"/>
          <w:szCs w:val="24"/>
        </w:rPr>
        <w:t xml:space="preserve">details of the rent relief agreed </w:t>
      </w:r>
      <w:r w:rsidR="00971568">
        <w:rPr>
          <w:rFonts w:ascii="Calibri" w:hAnsi="Calibri" w:cs="Calibri"/>
          <w:color w:val="auto"/>
          <w:sz w:val="24"/>
          <w:szCs w:val="24"/>
        </w:rPr>
        <w:t xml:space="preserve">between </w:t>
      </w:r>
      <w:r w:rsidR="00971C80">
        <w:rPr>
          <w:rFonts w:ascii="Calibri" w:hAnsi="Calibri" w:cs="Calibri"/>
          <w:color w:val="auto"/>
          <w:sz w:val="24"/>
          <w:szCs w:val="24"/>
        </w:rPr>
        <w:t>landlord and tenant</w:t>
      </w:r>
      <w:r w:rsidR="002D4814">
        <w:rPr>
          <w:rFonts w:ascii="Calibri" w:hAnsi="Calibri" w:cs="Calibri"/>
          <w:color w:val="auto"/>
          <w:sz w:val="24"/>
          <w:szCs w:val="24"/>
        </w:rPr>
        <w:t>(s)</w:t>
      </w:r>
      <w:r w:rsidR="00714EE1">
        <w:rPr>
          <w:rFonts w:ascii="Calibri" w:hAnsi="Calibri" w:cs="Calibri"/>
          <w:color w:val="auto"/>
          <w:sz w:val="24"/>
          <w:szCs w:val="24"/>
        </w:rPr>
        <w:t xml:space="preserve">, </w:t>
      </w:r>
      <w:r w:rsidR="001055EE">
        <w:rPr>
          <w:rFonts w:ascii="Calibri" w:hAnsi="Calibri" w:cs="Calibri"/>
          <w:color w:val="auto"/>
          <w:sz w:val="24"/>
          <w:szCs w:val="24"/>
        </w:rPr>
        <w:t>including:</w:t>
      </w:r>
    </w:p>
    <w:p w14:paraId="6E1660CF" w14:textId="0896DC49" w:rsidR="001055EE" w:rsidRPr="00762C02" w:rsidRDefault="00762C02" w:rsidP="00781944">
      <w:pPr>
        <w:pStyle w:val="ListParagraph"/>
        <w:keepNext/>
        <w:keepLines/>
        <w:numPr>
          <w:ilvl w:val="0"/>
          <w:numId w:val="34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rent relief </w:t>
      </w:r>
      <w:r w:rsidR="001055EE" w:rsidRPr="00762C02">
        <w:rPr>
          <w:rFonts w:ascii="Calibri" w:hAnsi="Calibri" w:cs="Calibri"/>
          <w:color w:val="auto"/>
          <w:sz w:val="24"/>
          <w:szCs w:val="24"/>
        </w:rPr>
        <w:t xml:space="preserve">start and end dates </w:t>
      </w:r>
    </w:p>
    <w:p w14:paraId="3ECC3A1D" w14:textId="2EA2A6C7" w:rsidR="001055EE" w:rsidRDefault="002D218B" w:rsidP="006E25AA">
      <w:pPr>
        <w:pStyle w:val="ListParagraph"/>
        <w:keepLines/>
        <w:numPr>
          <w:ilvl w:val="0"/>
          <w:numId w:val="34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total </w:t>
      </w:r>
      <w:r w:rsidR="00940F31">
        <w:rPr>
          <w:rFonts w:ascii="Calibri" w:hAnsi="Calibri" w:cs="Calibri"/>
          <w:color w:val="auto"/>
          <w:sz w:val="24"/>
          <w:szCs w:val="24"/>
        </w:rPr>
        <w:t>value and per cent of rent deferred</w:t>
      </w:r>
    </w:p>
    <w:p w14:paraId="4681647D" w14:textId="555172BE" w:rsidR="001055EE" w:rsidRDefault="002D218B" w:rsidP="006E25AA">
      <w:pPr>
        <w:pStyle w:val="ListParagraph"/>
        <w:keepLines/>
        <w:numPr>
          <w:ilvl w:val="0"/>
          <w:numId w:val="34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lastRenderedPageBreak/>
        <w:t xml:space="preserve">total </w:t>
      </w:r>
      <w:r w:rsidR="001055EE">
        <w:rPr>
          <w:rFonts w:ascii="Calibri" w:hAnsi="Calibri" w:cs="Calibri"/>
          <w:color w:val="auto"/>
          <w:sz w:val="24"/>
          <w:szCs w:val="24"/>
        </w:rPr>
        <w:t xml:space="preserve">value and per cent of </w:t>
      </w:r>
      <w:r w:rsidR="00940F31">
        <w:rPr>
          <w:rFonts w:ascii="Calibri" w:hAnsi="Calibri" w:cs="Calibri"/>
          <w:color w:val="auto"/>
          <w:sz w:val="24"/>
          <w:szCs w:val="24"/>
        </w:rPr>
        <w:t>rent waived</w:t>
      </w:r>
      <w:r w:rsidR="00762C02">
        <w:rPr>
          <w:rFonts w:ascii="Calibri" w:hAnsi="Calibri" w:cs="Calibri"/>
          <w:color w:val="auto"/>
          <w:sz w:val="24"/>
          <w:szCs w:val="24"/>
        </w:rPr>
        <w:t>.</w:t>
      </w:r>
    </w:p>
    <w:p w14:paraId="6327D6C6" w14:textId="4A163DA1" w:rsidR="009A5A16" w:rsidRDefault="00B61744" w:rsidP="00DA2EB1">
      <w:pPr>
        <w:pStyle w:val="ListParagraph"/>
        <w:numPr>
          <w:ilvl w:val="1"/>
          <w:numId w:val="46"/>
        </w:numPr>
        <w:spacing w:after="160" w:line="276" w:lineRule="auto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Applicants must submit</w:t>
      </w:r>
      <w:r w:rsidR="001E61D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4A5A60">
        <w:rPr>
          <w:rFonts w:ascii="Calibri" w:hAnsi="Calibri" w:cs="Calibri"/>
          <w:color w:val="auto"/>
          <w:sz w:val="24"/>
          <w:szCs w:val="24"/>
        </w:rPr>
        <w:t xml:space="preserve">details of one of the following as confirmation of identify: </w:t>
      </w:r>
    </w:p>
    <w:p w14:paraId="4D8A4BE5" w14:textId="77777777" w:rsidR="00AE5E3C" w:rsidRPr="00AE5E3C" w:rsidRDefault="00AE5E3C" w:rsidP="000A3482">
      <w:pPr>
        <w:pStyle w:val="ListParagraph"/>
        <w:keepNext/>
        <w:keepLines/>
        <w:numPr>
          <w:ilvl w:val="0"/>
          <w:numId w:val="39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AE5E3C">
        <w:rPr>
          <w:rFonts w:ascii="Calibri" w:hAnsi="Calibri" w:cs="Calibri"/>
          <w:color w:val="auto"/>
          <w:sz w:val="24"/>
          <w:szCs w:val="24"/>
        </w:rPr>
        <w:t>Driver Licence</w:t>
      </w:r>
    </w:p>
    <w:p w14:paraId="4D8E6CBA" w14:textId="3FCDA916" w:rsidR="00AE5E3C" w:rsidRPr="00AE5E3C" w:rsidRDefault="00AE5E3C" w:rsidP="000A3482">
      <w:pPr>
        <w:pStyle w:val="ListParagraph"/>
        <w:keepNext/>
        <w:keepLines/>
        <w:numPr>
          <w:ilvl w:val="0"/>
          <w:numId w:val="39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AE5E3C">
        <w:rPr>
          <w:rFonts w:ascii="Calibri" w:hAnsi="Calibri" w:cs="Calibri"/>
          <w:color w:val="auto"/>
          <w:sz w:val="24"/>
          <w:szCs w:val="24"/>
        </w:rPr>
        <w:t>Medicare Card</w:t>
      </w:r>
    </w:p>
    <w:p w14:paraId="6BEE01EC" w14:textId="4FDC8EF4" w:rsidR="00AE5E3C" w:rsidRPr="00AE5E3C" w:rsidRDefault="00AE5E3C" w:rsidP="000A3482">
      <w:pPr>
        <w:pStyle w:val="ListParagraph"/>
        <w:keepNext/>
        <w:keepLines/>
        <w:numPr>
          <w:ilvl w:val="0"/>
          <w:numId w:val="39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AE5E3C">
        <w:rPr>
          <w:rFonts w:ascii="Calibri" w:hAnsi="Calibri" w:cs="Calibri"/>
          <w:color w:val="auto"/>
          <w:sz w:val="24"/>
          <w:szCs w:val="24"/>
        </w:rPr>
        <w:t>Health Care Card</w:t>
      </w:r>
    </w:p>
    <w:p w14:paraId="24CC9939" w14:textId="5B64F7F0" w:rsidR="00AE5E3C" w:rsidRPr="00AE5E3C" w:rsidRDefault="00AE5E3C" w:rsidP="000A3482">
      <w:pPr>
        <w:pStyle w:val="ListParagraph"/>
        <w:keepNext/>
        <w:keepLines/>
        <w:numPr>
          <w:ilvl w:val="0"/>
          <w:numId w:val="39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AE5E3C">
        <w:rPr>
          <w:rFonts w:ascii="Calibri" w:hAnsi="Calibri" w:cs="Calibri"/>
          <w:color w:val="auto"/>
          <w:sz w:val="24"/>
          <w:szCs w:val="24"/>
        </w:rPr>
        <w:t>Pensioner Care Card</w:t>
      </w:r>
    </w:p>
    <w:p w14:paraId="3AA64572" w14:textId="0BD1AEC1" w:rsidR="00B61744" w:rsidRPr="004A5A60" w:rsidRDefault="00AE5E3C" w:rsidP="000A3482">
      <w:pPr>
        <w:pStyle w:val="ListParagraph"/>
        <w:keepNext/>
        <w:keepLines/>
        <w:numPr>
          <w:ilvl w:val="0"/>
          <w:numId w:val="39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AE5E3C">
        <w:rPr>
          <w:rFonts w:ascii="Calibri" w:hAnsi="Calibri" w:cs="Calibri"/>
          <w:color w:val="auto"/>
          <w:sz w:val="24"/>
          <w:szCs w:val="24"/>
        </w:rPr>
        <w:t>Australian Visa</w:t>
      </w:r>
      <w:r w:rsidR="00495F70">
        <w:rPr>
          <w:rFonts w:ascii="Calibri" w:hAnsi="Calibri" w:cs="Calibri"/>
          <w:color w:val="auto"/>
          <w:sz w:val="24"/>
          <w:szCs w:val="24"/>
        </w:rPr>
        <w:t>.</w:t>
      </w:r>
    </w:p>
    <w:p w14:paraId="2B2DF3EF" w14:textId="4F59B50E" w:rsidR="002D218B" w:rsidRPr="007D3DDC" w:rsidRDefault="002D218B" w:rsidP="00DA2EB1">
      <w:pPr>
        <w:pStyle w:val="ListParagraph"/>
        <w:numPr>
          <w:ilvl w:val="1"/>
          <w:numId w:val="46"/>
        </w:numPr>
        <w:spacing w:after="160" w:line="276" w:lineRule="auto"/>
        <w:rPr>
          <w:rFonts w:ascii="Calibri" w:hAnsi="Calibri" w:cs="Calibri"/>
          <w:color w:val="auto"/>
          <w:sz w:val="24"/>
          <w:szCs w:val="24"/>
        </w:rPr>
      </w:pPr>
      <w:r w:rsidRPr="004A5A60">
        <w:rPr>
          <w:rFonts w:ascii="Calibri" w:hAnsi="Calibri" w:cs="Calibri"/>
          <w:color w:val="auto"/>
          <w:sz w:val="24"/>
          <w:szCs w:val="24"/>
        </w:rPr>
        <w:t xml:space="preserve">Applicants will be required to attest </w:t>
      </w:r>
      <w:r w:rsidRPr="007D3DDC">
        <w:rPr>
          <w:rFonts w:ascii="Calibri" w:hAnsi="Calibri" w:cs="Calibri"/>
          <w:color w:val="auto"/>
          <w:sz w:val="24"/>
          <w:szCs w:val="24"/>
        </w:rPr>
        <w:t>that:</w:t>
      </w:r>
    </w:p>
    <w:p w14:paraId="519FA590" w14:textId="6EE3FE67" w:rsidR="002D218B" w:rsidRPr="00762C02" w:rsidRDefault="002D218B" w:rsidP="006E25AA">
      <w:pPr>
        <w:pStyle w:val="ListParagraph"/>
        <w:numPr>
          <w:ilvl w:val="0"/>
          <w:numId w:val="35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165B3E">
        <w:rPr>
          <w:rFonts w:ascii="Calibri" w:hAnsi="Calibri" w:cs="Calibri"/>
          <w:color w:val="auto"/>
          <w:sz w:val="24"/>
          <w:szCs w:val="24"/>
        </w:rPr>
        <w:t>they meet the</w:t>
      </w:r>
      <w:r w:rsidRPr="00762C02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CD2C94">
        <w:rPr>
          <w:rFonts w:ascii="Calibri" w:hAnsi="Calibri" w:cs="Calibri"/>
          <w:color w:val="auto"/>
          <w:sz w:val="24"/>
          <w:szCs w:val="24"/>
        </w:rPr>
        <w:t>Commercial Landlord Hardship Fund Round 2</w:t>
      </w:r>
      <w:r w:rsidRPr="00165B3E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762C02">
        <w:rPr>
          <w:rFonts w:ascii="Calibri" w:hAnsi="Calibri" w:cs="Calibri"/>
          <w:color w:val="auto"/>
          <w:sz w:val="24"/>
          <w:szCs w:val="24"/>
        </w:rPr>
        <w:t>eligibility criteria</w:t>
      </w:r>
    </w:p>
    <w:p w14:paraId="7AC33C85" w14:textId="3841D37D" w:rsidR="008555A6" w:rsidRPr="00762C02" w:rsidRDefault="008555A6" w:rsidP="006E25AA">
      <w:pPr>
        <w:pStyle w:val="ListParagraph"/>
        <w:numPr>
          <w:ilvl w:val="0"/>
          <w:numId w:val="35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the information provided </w:t>
      </w:r>
      <w:r w:rsidR="00CD669E">
        <w:rPr>
          <w:rFonts w:ascii="Calibri" w:hAnsi="Calibri" w:cs="Calibri"/>
          <w:color w:val="auto"/>
          <w:sz w:val="24"/>
          <w:szCs w:val="24"/>
        </w:rPr>
        <w:t>in the a</w:t>
      </w:r>
      <w:r w:rsidR="00A523BD">
        <w:rPr>
          <w:rFonts w:ascii="Calibri" w:hAnsi="Calibri" w:cs="Calibri"/>
          <w:color w:val="auto"/>
          <w:sz w:val="24"/>
          <w:szCs w:val="24"/>
        </w:rPr>
        <w:t xml:space="preserve">pplication </w:t>
      </w:r>
      <w:r>
        <w:rPr>
          <w:rFonts w:ascii="Calibri" w:hAnsi="Calibri" w:cs="Calibri"/>
          <w:color w:val="auto"/>
          <w:sz w:val="24"/>
          <w:szCs w:val="24"/>
        </w:rPr>
        <w:t>is true and correct</w:t>
      </w:r>
    </w:p>
    <w:p w14:paraId="7A5E7C7F" w14:textId="5BB452FC" w:rsidR="008555A6" w:rsidRDefault="008555A6" w:rsidP="006E25AA">
      <w:pPr>
        <w:pStyle w:val="ListParagraph"/>
        <w:numPr>
          <w:ilvl w:val="0"/>
          <w:numId w:val="35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a current lease agreement has been provided</w:t>
      </w:r>
    </w:p>
    <w:p w14:paraId="2FE061D8" w14:textId="3731AE72" w:rsidR="008262DD" w:rsidRPr="00762C02" w:rsidRDefault="008262DD" w:rsidP="006E25AA">
      <w:pPr>
        <w:pStyle w:val="ListParagraph"/>
        <w:numPr>
          <w:ilvl w:val="0"/>
          <w:numId w:val="35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the</w:t>
      </w:r>
      <w:r w:rsidR="00470191">
        <w:rPr>
          <w:rFonts w:ascii="Calibri" w:hAnsi="Calibri" w:cs="Calibri"/>
          <w:color w:val="auto"/>
          <w:sz w:val="24"/>
          <w:szCs w:val="24"/>
        </w:rPr>
        <w:t>y hold the written consent of the tenant to provide business and contact details</w:t>
      </w:r>
    </w:p>
    <w:p w14:paraId="23D26D28" w14:textId="60416BCB" w:rsidR="002D218B" w:rsidRPr="00762C02" w:rsidRDefault="002D218B" w:rsidP="006E25AA">
      <w:pPr>
        <w:pStyle w:val="ListParagraph"/>
        <w:numPr>
          <w:ilvl w:val="0"/>
          <w:numId w:val="35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165B3E">
        <w:rPr>
          <w:rFonts w:ascii="Calibri" w:hAnsi="Calibri" w:cs="Calibri"/>
          <w:color w:val="auto"/>
          <w:sz w:val="24"/>
          <w:szCs w:val="24"/>
        </w:rPr>
        <w:t>t</w:t>
      </w:r>
      <w:r w:rsidRPr="00762C02">
        <w:rPr>
          <w:rFonts w:ascii="Calibri" w:hAnsi="Calibri" w:cs="Calibri"/>
          <w:color w:val="auto"/>
          <w:sz w:val="24"/>
          <w:szCs w:val="24"/>
        </w:rPr>
        <w:t xml:space="preserve">he rent reduction has </w:t>
      </w:r>
      <w:r w:rsidRPr="00165B3E">
        <w:rPr>
          <w:rFonts w:ascii="Calibri" w:hAnsi="Calibri" w:cs="Calibri"/>
          <w:color w:val="auto"/>
          <w:sz w:val="24"/>
          <w:szCs w:val="24"/>
        </w:rPr>
        <w:t>or will result in</w:t>
      </w:r>
      <w:r w:rsidRPr="00762C02">
        <w:rPr>
          <w:rFonts w:ascii="Calibri" w:hAnsi="Calibri" w:cs="Calibri"/>
          <w:color w:val="auto"/>
          <w:sz w:val="24"/>
          <w:szCs w:val="24"/>
        </w:rPr>
        <w:t xml:space="preserve"> financial hardship </w:t>
      </w:r>
      <w:r w:rsidR="000F063A">
        <w:rPr>
          <w:rFonts w:ascii="Calibri" w:hAnsi="Calibri" w:cs="Calibri"/>
          <w:color w:val="auto"/>
          <w:sz w:val="24"/>
          <w:szCs w:val="24"/>
        </w:rPr>
        <w:t xml:space="preserve">to the </w:t>
      </w:r>
      <w:r w:rsidR="0065370A">
        <w:rPr>
          <w:rFonts w:ascii="Calibri" w:hAnsi="Calibri" w:cs="Calibri"/>
          <w:color w:val="auto"/>
          <w:sz w:val="24"/>
          <w:szCs w:val="24"/>
        </w:rPr>
        <w:t>a</w:t>
      </w:r>
      <w:r w:rsidR="00B06A45">
        <w:rPr>
          <w:rFonts w:ascii="Calibri" w:hAnsi="Calibri" w:cs="Calibri"/>
          <w:color w:val="auto"/>
          <w:sz w:val="24"/>
          <w:szCs w:val="24"/>
        </w:rPr>
        <w:t xml:space="preserve">pplicant </w:t>
      </w:r>
    </w:p>
    <w:p w14:paraId="5AB264C8" w14:textId="787EFF70" w:rsidR="002D218B" w:rsidRDefault="002D218B" w:rsidP="006E25AA">
      <w:pPr>
        <w:pStyle w:val="ListParagraph"/>
        <w:numPr>
          <w:ilvl w:val="0"/>
          <w:numId w:val="35"/>
        </w:numPr>
        <w:spacing w:after="160" w:line="276" w:lineRule="auto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762C02">
        <w:rPr>
          <w:rFonts w:ascii="Calibri" w:hAnsi="Calibri" w:cs="Calibri"/>
          <w:color w:val="auto"/>
          <w:sz w:val="24"/>
          <w:szCs w:val="24"/>
        </w:rPr>
        <w:t xml:space="preserve">they acknowledge and understand the Victorian Government reserves the right to recover any </w:t>
      </w:r>
      <w:r w:rsidR="00C42D21">
        <w:rPr>
          <w:rFonts w:ascii="Calibri" w:hAnsi="Calibri" w:cs="Calibri"/>
          <w:color w:val="auto"/>
          <w:sz w:val="24"/>
          <w:szCs w:val="24"/>
        </w:rPr>
        <w:t>grants</w:t>
      </w:r>
      <w:r w:rsidR="00C42D21" w:rsidRPr="00762C02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6457EA">
        <w:rPr>
          <w:rFonts w:ascii="Calibri" w:hAnsi="Calibri" w:cs="Calibri"/>
          <w:color w:val="auto"/>
          <w:sz w:val="24"/>
          <w:szCs w:val="24"/>
        </w:rPr>
        <w:t xml:space="preserve">paid </w:t>
      </w:r>
      <w:r w:rsidR="007552C6" w:rsidRPr="00744207">
        <w:rPr>
          <w:rFonts w:ascii="Calibri" w:hAnsi="Calibri" w:cs="Calibri"/>
          <w:color w:val="auto"/>
          <w:sz w:val="24"/>
          <w:szCs w:val="24"/>
        </w:rPr>
        <w:t>if any application information is found to be false or misleading, or the grant is not used in accordance with the terms of funding set out in these guidelines</w:t>
      </w:r>
      <w:r w:rsidRPr="00762C02">
        <w:rPr>
          <w:rFonts w:ascii="Calibri" w:hAnsi="Calibri" w:cs="Calibri"/>
          <w:color w:val="auto"/>
          <w:sz w:val="24"/>
          <w:szCs w:val="24"/>
        </w:rPr>
        <w:t>.</w:t>
      </w:r>
    </w:p>
    <w:p w14:paraId="4AC9FE6A" w14:textId="70711D1F" w:rsidR="00640D22" w:rsidRDefault="00640D22" w:rsidP="006E25AA">
      <w:pPr>
        <w:pStyle w:val="Heading2"/>
        <w:keepNext w:val="0"/>
        <w:numPr>
          <w:ilvl w:val="0"/>
          <w:numId w:val="17"/>
        </w:numPr>
        <w:spacing w:before="480"/>
        <w:ind w:left="357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Grant amount</w:t>
      </w:r>
    </w:p>
    <w:p w14:paraId="7A235A0D" w14:textId="5E96A1F8" w:rsidR="00A87583" w:rsidRPr="00460B07" w:rsidRDefault="00640D22" w:rsidP="00DA2EB1">
      <w:pPr>
        <w:pStyle w:val="Heading2"/>
        <w:keepNext w:val="0"/>
        <w:keepLines/>
        <w:numPr>
          <w:ilvl w:val="1"/>
          <w:numId w:val="48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The grant will be equal to the value of the rent waiver </w:t>
      </w:r>
      <w:r w:rsidRPr="009B3B17">
        <w:rPr>
          <w:rFonts w:ascii="Calibri" w:hAnsi="Calibri" w:cs="Calibri"/>
          <w:b w:val="0"/>
          <w:sz w:val="24"/>
          <w:szCs w:val="24"/>
        </w:rPr>
        <w:t xml:space="preserve">provided to the tenant </w:t>
      </w:r>
      <w:r w:rsidR="00460B07">
        <w:rPr>
          <w:rFonts w:ascii="Calibri" w:hAnsi="Calibri" w:cs="Calibri"/>
          <w:b w:val="0"/>
          <w:sz w:val="24"/>
          <w:szCs w:val="24"/>
        </w:rPr>
        <w:t xml:space="preserve">between </w:t>
      </w:r>
      <w:r w:rsidRPr="009B3B17">
        <w:rPr>
          <w:rFonts w:ascii="Calibri" w:hAnsi="Calibri" w:cs="Calibri"/>
          <w:b w:val="0"/>
          <w:sz w:val="24"/>
          <w:szCs w:val="24"/>
        </w:rPr>
        <w:t>1</w:t>
      </w:r>
      <w:r>
        <w:rPr>
          <w:rFonts w:ascii="Calibri" w:hAnsi="Calibri" w:cs="Calibri"/>
          <w:b w:val="0"/>
          <w:sz w:val="24"/>
          <w:szCs w:val="24"/>
        </w:rPr>
        <w:t> </w:t>
      </w:r>
      <w:r w:rsidRPr="009B3B17">
        <w:rPr>
          <w:rFonts w:ascii="Calibri" w:hAnsi="Calibri" w:cs="Calibri"/>
          <w:b w:val="0"/>
          <w:sz w:val="24"/>
          <w:szCs w:val="24"/>
        </w:rPr>
        <w:t xml:space="preserve">January 2021 to 28 March 2021, </w:t>
      </w:r>
      <w:r>
        <w:rPr>
          <w:rFonts w:ascii="Calibri" w:hAnsi="Calibri" w:cs="Calibri"/>
          <w:b w:val="0"/>
          <w:sz w:val="24"/>
          <w:szCs w:val="24"/>
        </w:rPr>
        <w:t>to a</w:t>
      </w:r>
      <w:r w:rsidRPr="009B3B17">
        <w:rPr>
          <w:rFonts w:ascii="Calibri" w:hAnsi="Calibri" w:cs="Calibri"/>
          <w:b w:val="0"/>
          <w:sz w:val="24"/>
          <w:szCs w:val="24"/>
        </w:rPr>
        <w:t xml:space="preserve"> maximum of $3,000 per eligible tenancy.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3D6A3304" w14:textId="2FF8AC63" w:rsidR="00640D22" w:rsidRPr="00460B07" w:rsidRDefault="00640D22" w:rsidP="00DA2EB1">
      <w:pPr>
        <w:pStyle w:val="Heading2"/>
        <w:keepNext w:val="0"/>
        <w:keepLines/>
        <w:numPr>
          <w:ilvl w:val="1"/>
          <w:numId w:val="48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 w:rsidRPr="00781944">
        <w:rPr>
          <w:rFonts w:ascii="Calibri" w:hAnsi="Calibri" w:cs="Calibri"/>
          <w:b w:val="0"/>
          <w:sz w:val="24"/>
          <w:szCs w:val="24"/>
        </w:rPr>
        <w:t>Grants will be allocated according to ownership share in the property if</w:t>
      </w:r>
      <w:r w:rsidRPr="00460B07">
        <w:rPr>
          <w:rFonts w:ascii="Calibri" w:hAnsi="Calibri" w:cs="Calibri"/>
          <w:b w:val="0"/>
          <w:sz w:val="24"/>
          <w:szCs w:val="24"/>
        </w:rPr>
        <w:t xml:space="preserve"> there are multiple </w:t>
      </w:r>
      <w:r w:rsidR="00987711" w:rsidRPr="00460B07">
        <w:rPr>
          <w:rFonts w:ascii="Calibri" w:hAnsi="Calibri" w:cs="Calibri"/>
          <w:b w:val="0"/>
          <w:sz w:val="24"/>
          <w:szCs w:val="24"/>
        </w:rPr>
        <w:t>landlords</w:t>
      </w:r>
      <w:r w:rsidRPr="00460B07">
        <w:rPr>
          <w:rFonts w:ascii="Calibri" w:hAnsi="Calibri" w:cs="Calibri"/>
          <w:b w:val="0"/>
          <w:sz w:val="24"/>
          <w:szCs w:val="24"/>
        </w:rPr>
        <w:t xml:space="preserve">.  </w:t>
      </w:r>
      <w:r w:rsidRPr="00460B07">
        <w:rPr>
          <w:rFonts w:ascii="Calibri" w:hAnsi="Calibri" w:cs="Calibri"/>
          <w:b w:val="0"/>
          <w:sz w:val="24"/>
          <w:szCs w:val="24"/>
        </w:rPr>
        <w:br/>
      </w:r>
      <w:r w:rsidRPr="00387509">
        <w:rPr>
          <w:rFonts w:ascii="Calibri" w:hAnsi="Calibri" w:cs="Calibri"/>
          <w:bCs/>
          <w:sz w:val="24"/>
          <w:szCs w:val="24"/>
        </w:rPr>
        <w:t>Example</w:t>
      </w:r>
      <w:r w:rsidRPr="00460B07">
        <w:rPr>
          <w:rFonts w:ascii="Calibri" w:hAnsi="Calibri" w:cs="Calibri"/>
          <w:b w:val="0"/>
          <w:sz w:val="24"/>
          <w:szCs w:val="24"/>
        </w:rPr>
        <w:t>: Three part-owners hold equal shares in a property. Each part-owner is entitled to one third of the grant.</w:t>
      </w:r>
    </w:p>
    <w:p w14:paraId="6572AB9C" w14:textId="13FC22A6" w:rsidR="00E11EBD" w:rsidRDefault="00E11EBD" w:rsidP="004353CA">
      <w:pPr>
        <w:pStyle w:val="Heading2"/>
        <w:keepLines/>
        <w:numPr>
          <w:ilvl w:val="0"/>
          <w:numId w:val="17"/>
        </w:numPr>
        <w:spacing w:before="480"/>
        <w:ind w:left="357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Terms and use of funds</w:t>
      </w:r>
    </w:p>
    <w:p w14:paraId="3E129268" w14:textId="1B6CA507" w:rsidR="00E11EBD" w:rsidRDefault="00E11EBD" w:rsidP="00DA2EB1">
      <w:pPr>
        <w:pStyle w:val="Heading2"/>
        <w:keepNext w:val="0"/>
        <w:keepLines/>
        <w:numPr>
          <w:ilvl w:val="1"/>
          <w:numId w:val="49"/>
        </w:numPr>
        <w:spacing w:before="120" w:after="160" w:line="276" w:lineRule="auto"/>
        <w:ind w:left="357" w:hanging="357"/>
        <w:rPr>
          <w:rFonts w:ascii="Calibri" w:hAnsi="Calibri" w:cs="Calibri"/>
          <w:b w:val="0"/>
          <w:sz w:val="24"/>
          <w:szCs w:val="24"/>
        </w:rPr>
      </w:pPr>
      <w:r w:rsidRPr="00513BAB">
        <w:rPr>
          <w:rFonts w:ascii="Calibri" w:hAnsi="Calibri" w:cs="Calibri"/>
          <w:b w:val="0"/>
          <w:sz w:val="24"/>
          <w:szCs w:val="24"/>
        </w:rPr>
        <w:t xml:space="preserve">The Commercial Landlord </w:t>
      </w:r>
      <w:r w:rsidRPr="00841E20">
        <w:rPr>
          <w:rFonts w:ascii="Calibri" w:hAnsi="Calibri" w:cs="Calibri"/>
          <w:b w:val="0"/>
          <w:sz w:val="24"/>
          <w:szCs w:val="24"/>
        </w:rPr>
        <w:t>Hardship</w:t>
      </w:r>
      <w:r w:rsidRPr="00513BAB">
        <w:rPr>
          <w:rFonts w:ascii="Calibri" w:hAnsi="Calibri" w:cs="Calibri"/>
          <w:b w:val="0"/>
          <w:sz w:val="24"/>
          <w:szCs w:val="24"/>
        </w:rPr>
        <w:t xml:space="preserve"> Fund </w:t>
      </w:r>
      <w:r>
        <w:rPr>
          <w:rFonts w:ascii="Calibri" w:hAnsi="Calibri" w:cs="Calibri"/>
          <w:b w:val="0"/>
          <w:sz w:val="24"/>
          <w:szCs w:val="24"/>
        </w:rPr>
        <w:t>Round 2</w:t>
      </w:r>
      <w:r w:rsidRPr="00513BAB">
        <w:rPr>
          <w:rFonts w:ascii="Calibri" w:hAnsi="Calibri" w:cs="Calibri"/>
          <w:b w:val="0"/>
          <w:sz w:val="24"/>
          <w:szCs w:val="24"/>
        </w:rPr>
        <w:t xml:space="preserve"> will be open for applications from </w:t>
      </w:r>
      <w:r w:rsidRPr="004E2433">
        <w:rPr>
          <w:rFonts w:ascii="Calibri" w:hAnsi="Calibri" w:cs="Calibri"/>
          <w:b w:val="0"/>
          <w:sz w:val="24"/>
          <w:szCs w:val="24"/>
        </w:rPr>
        <w:t>1</w:t>
      </w:r>
      <w:r w:rsidR="00227921">
        <w:rPr>
          <w:rFonts w:ascii="Calibri" w:hAnsi="Calibri" w:cs="Calibri"/>
          <w:b w:val="0"/>
          <w:sz w:val="24"/>
          <w:szCs w:val="24"/>
        </w:rPr>
        <w:t>6</w:t>
      </w:r>
      <w:r w:rsidR="001536C4" w:rsidRPr="004E2433">
        <w:rPr>
          <w:rFonts w:ascii="Calibri" w:hAnsi="Calibri" w:cs="Calibri"/>
          <w:b w:val="0"/>
          <w:sz w:val="24"/>
          <w:szCs w:val="24"/>
        </w:rPr>
        <w:t> </w:t>
      </w:r>
      <w:r w:rsidRPr="004E2433">
        <w:rPr>
          <w:rFonts w:ascii="Calibri" w:hAnsi="Calibri" w:cs="Calibri"/>
          <w:b w:val="0"/>
          <w:sz w:val="24"/>
          <w:szCs w:val="24"/>
        </w:rPr>
        <w:t>February 2021</w:t>
      </w:r>
      <w:r w:rsidRPr="00513BAB">
        <w:rPr>
          <w:rFonts w:ascii="Calibri" w:hAnsi="Calibri" w:cs="Calibri"/>
          <w:b w:val="0"/>
          <w:sz w:val="24"/>
          <w:szCs w:val="24"/>
        </w:rPr>
        <w:t xml:space="preserve"> and close at 11.59pm on </w:t>
      </w:r>
      <w:r w:rsidRPr="00C91CF6">
        <w:rPr>
          <w:rFonts w:ascii="Calibri" w:hAnsi="Calibri" w:cs="Calibri"/>
          <w:b w:val="0"/>
          <w:sz w:val="24"/>
          <w:szCs w:val="24"/>
        </w:rPr>
        <w:t xml:space="preserve">28 March </w:t>
      </w:r>
      <w:r w:rsidRPr="00E158F2">
        <w:rPr>
          <w:rFonts w:ascii="Calibri" w:hAnsi="Calibri" w:cs="Calibri"/>
          <w:b w:val="0"/>
          <w:sz w:val="24"/>
          <w:szCs w:val="24"/>
        </w:rPr>
        <w:t>2021, or until funds are exhausted.</w:t>
      </w:r>
    </w:p>
    <w:p w14:paraId="1E087AE5" w14:textId="36DF0050" w:rsidR="00D6167C" w:rsidRDefault="00D6167C" w:rsidP="00DA2EB1">
      <w:pPr>
        <w:pStyle w:val="Heading2"/>
        <w:keepNext w:val="0"/>
        <w:keepLines/>
        <w:numPr>
          <w:ilvl w:val="1"/>
          <w:numId w:val="49"/>
        </w:numPr>
        <w:spacing w:before="120" w:after="160" w:line="276" w:lineRule="auto"/>
        <w:ind w:left="357" w:hanging="357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Landlords that are individuals or incorporated entities are eligible to apply.</w:t>
      </w:r>
    </w:p>
    <w:p w14:paraId="619C160F" w14:textId="57C8D35A" w:rsidR="0041343C" w:rsidRDefault="00E11EBD" w:rsidP="00DA2EB1">
      <w:pPr>
        <w:pStyle w:val="Heading2"/>
        <w:keepNext w:val="0"/>
        <w:keepLines/>
        <w:numPr>
          <w:ilvl w:val="1"/>
          <w:numId w:val="49"/>
        </w:numPr>
        <w:spacing w:before="120" w:after="160" w:line="276" w:lineRule="auto"/>
        <w:ind w:left="357" w:hanging="357"/>
        <w:rPr>
          <w:rFonts w:ascii="Calibri" w:hAnsi="Calibri" w:cs="Calibri"/>
          <w:b w:val="0"/>
          <w:sz w:val="24"/>
          <w:szCs w:val="24"/>
        </w:rPr>
      </w:pPr>
      <w:r w:rsidRPr="00EA35D0">
        <w:rPr>
          <w:rFonts w:ascii="Calibri" w:hAnsi="Calibri" w:cs="Calibri"/>
          <w:b w:val="0"/>
          <w:sz w:val="24"/>
          <w:szCs w:val="24"/>
        </w:rPr>
        <w:t>Grant funds must be used by the landlord to offset rent reduction to the</w:t>
      </w:r>
      <w:r>
        <w:rPr>
          <w:rFonts w:ascii="Calibri" w:hAnsi="Calibri" w:cs="Calibri"/>
          <w:b w:val="0"/>
          <w:sz w:val="24"/>
          <w:szCs w:val="24"/>
        </w:rPr>
        <w:t>ir</w:t>
      </w:r>
      <w:r w:rsidRPr="00EA35D0">
        <w:rPr>
          <w:rFonts w:ascii="Calibri" w:hAnsi="Calibri" w:cs="Calibri"/>
          <w:b w:val="0"/>
          <w:sz w:val="24"/>
          <w:szCs w:val="24"/>
        </w:rPr>
        <w:t xml:space="preserve"> tenant</w:t>
      </w:r>
      <w:r>
        <w:rPr>
          <w:rFonts w:ascii="Calibri" w:hAnsi="Calibri" w:cs="Calibri"/>
          <w:b w:val="0"/>
          <w:sz w:val="24"/>
          <w:szCs w:val="24"/>
        </w:rPr>
        <w:t>(s)</w:t>
      </w:r>
      <w:r w:rsidR="006E3C74">
        <w:rPr>
          <w:rFonts w:ascii="Calibri" w:hAnsi="Calibri" w:cs="Calibri"/>
          <w:b w:val="0"/>
          <w:sz w:val="24"/>
          <w:szCs w:val="24"/>
        </w:rPr>
        <w:t>.</w:t>
      </w:r>
    </w:p>
    <w:p w14:paraId="089516D6" w14:textId="37700A8B" w:rsidR="00554EE5" w:rsidRDefault="00554EE5" w:rsidP="00DA2EB1">
      <w:pPr>
        <w:pStyle w:val="Heading2"/>
        <w:keepNext w:val="0"/>
        <w:keepLines/>
        <w:numPr>
          <w:ilvl w:val="1"/>
          <w:numId w:val="49"/>
        </w:numPr>
        <w:spacing w:before="120" w:after="160" w:line="276" w:lineRule="auto"/>
        <w:ind w:left="357" w:hanging="357"/>
        <w:rPr>
          <w:rFonts w:ascii="Calibri" w:hAnsi="Calibri" w:cs="Calibri"/>
          <w:b w:val="0"/>
          <w:bCs/>
          <w:sz w:val="24"/>
          <w:szCs w:val="24"/>
        </w:rPr>
      </w:pPr>
      <w:r w:rsidRPr="0070005E">
        <w:rPr>
          <w:rFonts w:ascii="Calibri" w:hAnsi="Calibri" w:cs="Calibri"/>
          <w:b w:val="0"/>
          <w:bCs/>
          <w:sz w:val="24"/>
          <w:szCs w:val="24"/>
        </w:rPr>
        <w:t>Grants funds will only be paid to Australian bank accounts.</w:t>
      </w:r>
    </w:p>
    <w:p w14:paraId="4D8B368E" w14:textId="77777777" w:rsidR="0007486A" w:rsidRDefault="0007486A" w:rsidP="00DA2EB1">
      <w:pPr>
        <w:pStyle w:val="Heading2"/>
        <w:keepNext w:val="0"/>
        <w:keepLines/>
        <w:numPr>
          <w:ilvl w:val="1"/>
          <w:numId w:val="49"/>
        </w:numPr>
        <w:spacing w:before="120" w:after="160" w:line="276" w:lineRule="auto"/>
        <w:ind w:left="357" w:hanging="357"/>
        <w:rPr>
          <w:rFonts w:ascii="Calibri" w:hAnsi="Calibri"/>
          <w:b w:val="0"/>
          <w:sz w:val="24"/>
          <w:szCs w:val="24"/>
        </w:rPr>
      </w:pPr>
      <w:r w:rsidRPr="003D7755">
        <w:rPr>
          <w:rFonts w:ascii="Calibri" w:hAnsi="Calibri"/>
          <w:b w:val="0"/>
          <w:sz w:val="24"/>
          <w:szCs w:val="24"/>
        </w:rPr>
        <w:t>Each part</w:t>
      </w:r>
      <w:r>
        <w:rPr>
          <w:rFonts w:ascii="Calibri" w:hAnsi="Calibri"/>
          <w:b w:val="0"/>
          <w:bCs/>
          <w:sz w:val="24"/>
          <w:szCs w:val="24"/>
        </w:rPr>
        <w:t>-</w:t>
      </w:r>
      <w:r w:rsidRPr="003D7755">
        <w:rPr>
          <w:rFonts w:ascii="Calibri" w:hAnsi="Calibri"/>
          <w:b w:val="0"/>
          <w:sz w:val="24"/>
          <w:szCs w:val="24"/>
        </w:rPr>
        <w:t xml:space="preserve">owner </w:t>
      </w:r>
      <w:r>
        <w:rPr>
          <w:rFonts w:ascii="Calibri" w:hAnsi="Calibri"/>
          <w:b w:val="0"/>
          <w:bCs/>
          <w:sz w:val="24"/>
          <w:szCs w:val="24"/>
        </w:rPr>
        <w:t xml:space="preserve">in a property </w:t>
      </w:r>
      <w:r w:rsidRPr="00781944">
        <w:rPr>
          <w:rFonts w:ascii="Calibri" w:hAnsi="Calibri"/>
          <w:b w:val="0"/>
          <w:sz w:val="24"/>
          <w:szCs w:val="24"/>
        </w:rPr>
        <w:t>must</w:t>
      </w:r>
      <w:r w:rsidRPr="00A33179">
        <w:rPr>
          <w:rFonts w:ascii="Calibri" w:hAnsi="Calibri"/>
          <w:b w:val="0"/>
          <w:sz w:val="24"/>
          <w:szCs w:val="24"/>
        </w:rPr>
        <w:t xml:space="preserve"> </w:t>
      </w:r>
      <w:r>
        <w:rPr>
          <w:rFonts w:ascii="Calibri" w:hAnsi="Calibri"/>
          <w:b w:val="0"/>
          <w:sz w:val="24"/>
          <w:szCs w:val="24"/>
        </w:rPr>
        <w:t xml:space="preserve">complete a separate application </w:t>
      </w:r>
      <w:r>
        <w:rPr>
          <w:rFonts w:ascii="Calibri" w:hAnsi="Calibri"/>
          <w:b w:val="0"/>
          <w:bCs/>
          <w:sz w:val="24"/>
          <w:szCs w:val="24"/>
        </w:rPr>
        <w:t>for</w:t>
      </w:r>
      <w:r w:rsidRPr="00A33179">
        <w:rPr>
          <w:rFonts w:ascii="Calibri" w:hAnsi="Calibri"/>
          <w:b w:val="0"/>
          <w:sz w:val="24"/>
          <w:szCs w:val="24"/>
        </w:rPr>
        <w:t xml:space="preserve"> the grant.  </w:t>
      </w:r>
    </w:p>
    <w:p w14:paraId="0DAB0BCD" w14:textId="16D4BABA" w:rsidR="00E11EBD" w:rsidRDefault="00EB0D31" w:rsidP="00DA2EB1">
      <w:pPr>
        <w:pStyle w:val="Heading2"/>
        <w:keepNext w:val="0"/>
        <w:keepLines/>
        <w:numPr>
          <w:ilvl w:val="1"/>
          <w:numId w:val="49"/>
        </w:numPr>
        <w:spacing w:before="120" w:after="160" w:line="276" w:lineRule="auto"/>
        <w:ind w:left="357" w:hanging="357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lastRenderedPageBreak/>
        <w:t xml:space="preserve">Landlords </w:t>
      </w:r>
      <w:r w:rsidR="00DF6D7E">
        <w:rPr>
          <w:rFonts w:ascii="Calibri" w:hAnsi="Calibri" w:cs="Calibri"/>
          <w:b w:val="0"/>
          <w:sz w:val="24"/>
          <w:szCs w:val="24"/>
        </w:rPr>
        <w:t xml:space="preserve">with </w:t>
      </w:r>
      <w:r w:rsidR="00825A67">
        <w:rPr>
          <w:rFonts w:ascii="Calibri" w:hAnsi="Calibri" w:cs="Calibri"/>
          <w:b w:val="0"/>
          <w:sz w:val="24"/>
          <w:szCs w:val="24"/>
        </w:rPr>
        <w:t>multiple properties covered by the Commercial Tenancy Relief Scheme</w:t>
      </w:r>
      <w:r w:rsidR="00825A67" w:rsidRPr="074D15C1">
        <w:rPr>
          <w:rFonts w:ascii="Calibri" w:hAnsi="Calibri" w:cs="Calibri"/>
          <w:b w:val="0"/>
          <w:sz w:val="24"/>
          <w:szCs w:val="24"/>
        </w:rPr>
        <w:t xml:space="preserve"> </w:t>
      </w:r>
      <w:r w:rsidR="00E24F62">
        <w:rPr>
          <w:rFonts w:ascii="Calibri" w:hAnsi="Calibri" w:cs="Calibri"/>
          <w:b w:val="0"/>
          <w:sz w:val="24"/>
          <w:szCs w:val="24"/>
        </w:rPr>
        <w:t>must</w:t>
      </w:r>
      <w:r>
        <w:rPr>
          <w:rFonts w:ascii="Calibri" w:hAnsi="Calibri" w:cs="Calibri"/>
          <w:b w:val="0"/>
          <w:sz w:val="24"/>
          <w:szCs w:val="24"/>
        </w:rPr>
        <w:t xml:space="preserve"> make </w:t>
      </w:r>
      <w:r w:rsidR="001268B1">
        <w:rPr>
          <w:rFonts w:ascii="Calibri" w:hAnsi="Calibri" w:cs="Calibri"/>
          <w:b w:val="0"/>
          <w:sz w:val="24"/>
          <w:szCs w:val="24"/>
        </w:rPr>
        <w:t xml:space="preserve">a </w:t>
      </w:r>
      <w:r>
        <w:rPr>
          <w:rFonts w:ascii="Calibri" w:hAnsi="Calibri" w:cs="Calibri"/>
          <w:b w:val="0"/>
          <w:sz w:val="24"/>
          <w:szCs w:val="24"/>
        </w:rPr>
        <w:t>separate application</w:t>
      </w:r>
      <w:r w:rsidR="00E11EBD">
        <w:rPr>
          <w:rFonts w:ascii="Calibri" w:hAnsi="Calibri" w:cs="Calibri"/>
          <w:b w:val="0"/>
          <w:sz w:val="24"/>
          <w:szCs w:val="24"/>
        </w:rPr>
        <w:t xml:space="preserve"> for each property</w:t>
      </w:r>
      <w:r w:rsidR="00E11EBD" w:rsidRPr="074D15C1">
        <w:rPr>
          <w:rFonts w:ascii="Calibri" w:hAnsi="Calibri" w:cs="Calibri"/>
          <w:b w:val="0"/>
          <w:sz w:val="24"/>
          <w:szCs w:val="24"/>
        </w:rPr>
        <w:t>.</w:t>
      </w:r>
      <w:r w:rsidR="00E11EBD"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25A80268" w14:textId="2A0E4B21" w:rsidR="00E11EBD" w:rsidRDefault="00107FEF" w:rsidP="00DA2EB1">
      <w:pPr>
        <w:pStyle w:val="Heading2"/>
        <w:keepNext w:val="0"/>
        <w:keepLines/>
        <w:numPr>
          <w:ilvl w:val="1"/>
          <w:numId w:val="49"/>
        </w:numPr>
        <w:spacing w:before="120" w:after="160" w:line="276" w:lineRule="auto"/>
        <w:ind w:left="357" w:hanging="357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Eligible l</w:t>
      </w:r>
      <w:r w:rsidR="00E11EBD">
        <w:rPr>
          <w:rFonts w:ascii="Calibri" w:hAnsi="Calibri" w:cs="Calibri"/>
          <w:b w:val="0"/>
          <w:sz w:val="24"/>
          <w:szCs w:val="24"/>
        </w:rPr>
        <w:t xml:space="preserve">andlords that received a grant under the </w:t>
      </w:r>
      <w:r w:rsidR="00E11EBD" w:rsidRPr="00970AB7">
        <w:rPr>
          <w:rFonts w:ascii="Calibri" w:hAnsi="Calibri" w:cs="Calibri"/>
          <w:b w:val="0"/>
          <w:sz w:val="24"/>
          <w:szCs w:val="24"/>
        </w:rPr>
        <w:t xml:space="preserve">Commercial Landlord Hardship Fund </w:t>
      </w:r>
      <w:r w:rsidR="00E11EBD">
        <w:rPr>
          <w:rFonts w:ascii="Calibri" w:hAnsi="Calibri" w:cs="Calibri"/>
          <w:b w:val="0"/>
          <w:sz w:val="24"/>
          <w:szCs w:val="24"/>
        </w:rPr>
        <w:t xml:space="preserve">in operation between </w:t>
      </w:r>
      <w:r w:rsidR="00E11EBD" w:rsidRPr="004E2433">
        <w:rPr>
          <w:rFonts w:ascii="Calibri" w:hAnsi="Calibri" w:cs="Calibri"/>
          <w:b w:val="0"/>
          <w:sz w:val="24"/>
          <w:szCs w:val="24"/>
        </w:rPr>
        <w:t>21 August 2020 and 31 October 2020</w:t>
      </w:r>
      <w:r w:rsidR="00E11EBD">
        <w:rPr>
          <w:rFonts w:ascii="Calibri" w:hAnsi="Calibri" w:cs="Calibri"/>
          <w:b w:val="0"/>
          <w:sz w:val="24"/>
          <w:szCs w:val="24"/>
        </w:rPr>
        <w:t xml:space="preserve"> </w:t>
      </w:r>
      <w:proofErr w:type="gramStart"/>
      <w:r w:rsidR="00E11EBD">
        <w:rPr>
          <w:rFonts w:ascii="Calibri" w:hAnsi="Calibri" w:cs="Calibri"/>
          <w:b w:val="0"/>
          <w:sz w:val="24"/>
          <w:szCs w:val="24"/>
        </w:rPr>
        <w:t xml:space="preserve">are </w:t>
      </w:r>
      <w:r>
        <w:rPr>
          <w:rFonts w:ascii="Calibri" w:hAnsi="Calibri" w:cs="Calibri"/>
          <w:b w:val="0"/>
          <w:sz w:val="24"/>
          <w:szCs w:val="24"/>
        </w:rPr>
        <w:t>able</w:t>
      </w:r>
      <w:r w:rsidR="00E11EBD">
        <w:rPr>
          <w:rFonts w:ascii="Calibri" w:hAnsi="Calibri" w:cs="Calibri"/>
          <w:b w:val="0"/>
          <w:sz w:val="24"/>
          <w:szCs w:val="24"/>
        </w:rPr>
        <w:t xml:space="preserve"> to</w:t>
      </w:r>
      <w:proofErr w:type="gramEnd"/>
      <w:r w:rsidR="00E11EBD">
        <w:rPr>
          <w:rFonts w:ascii="Calibri" w:hAnsi="Calibri" w:cs="Calibri"/>
          <w:b w:val="0"/>
          <w:sz w:val="24"/>
          <w:szCs w:val="24"/>
        </w:rPr>
        <w:t xml:space="preserve"> apply</w:t>
      </w:r>
      <w:r w:rsidR="00084F68">
        <w:rPr>
          <w:rFonts w:ascii="Calibri" w:hAnsi="Calibri" w:cs="Calibri"/>
          <w:b w:val="0"/>
          <w:sz w:val="24"/>
          <w:szCs w:val="24"/>
        </w:rPr>
        <w:t xml:space="preserve"> where they meet the </w:t>
      </w:r>
      <w:r w:rsidR="00CD2C94">
        <w:rPr>
          <w:rFonts w:ascii="Calibri" w:hAnsi="Calibri" w:cs="Calibri"/>
          <w:b w:val="0"/>
          <w:sz w:val="24"/>
          <w:szCs w:val="24"/>
        </w:rPr>
        <w:t>Commercial Landlord Hardship Fund Round 2</w:t>
      </w:r>
      <w:r w:rsidR="00B4264A">
        <w:rPr>
          <w:rFonts w:ascii="Calibri" w:hAnsi="Calibri" w:cs="Calibri"/>
          <w:b w:val="0"/>
          <w:sz w:val="24"/>
          <w:szCs w:val="24"/>
        </w:rPr>
        <w:t xml:space="preserve"> eligibility requirements</w:t>
      </w:r>
      <w:r w:rsidR="00E11EBD" w:rsidRPr="074D15C1">
        <w:rPr>
          <w:rFonts w:ascii="Calibri" w:hAnsi="Calibri" w:cs="Calibri"/>
          <w:b w:val="0"/>
          <w:sz w:val="24"/>
          <w:szCs w:val="24"/>
        </w:rPr>
        <w:t>.</w:t>
      </w:r>
    </w:p>
    <w:p w14:paraId="39710774" w14:textId="71B96BF3" w:rsidR="00E11EBD" w:rsidRPr="00DF5DFA" w:rsidRDefault="00E11EBD" w:rsidP="00DA2EB1">
      <w:pPr>
        <w:pStyle w:val="Heading2"/>
        <w:keepLines/>
        <w:numPr>
          <w:ilvl w:val="1"/>
          <w:numId w:val="49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 w:rsidRPr="00E158F2">
        <w:rPr>
          <w:rFonts w:ascii="Calibri" w:hAnsi="Calibri" w:cs="Calibri"/>
          <w:b w:val="0"/>
          <w:sz w:val="24"/>
          <w:szCs w:val="24"/>
        </w:rPr>
        <w:t xml:space="preserve">Landlords </w:t>
      </w:r>
      <w:r w:rsidR="001268B1">
        <w:rPr>
          <w:rFonts w:ascii="Calibri" w:hAnsi="Calibri" w:cs="Calibri"/>
          <w:b w:val="0"/>
          <w:sz w:val="24"/>
          <w:szCs w:val="24"/>
        </w:rPr>
        <w:t>that</w:t>
      </w:r>
      <w:r w:rsidRPr="00E158F2">
        <w:rPr>
          <w:rFonts w:ascii="Calibri" w:hAnsi="Calibri" w:cs="Calibri"/>
          <w:b w:val="0"/>
          <w:sz w:val="24"/>
          <w:szCs w:val="24"/>
        </w:rPr>
        <w:t xml:space="preserve"> purchased a property </w:t>
      </w:r>
      <w:r w:rsidRPr="00DF5DFA">
        <w:rPr>
          <w:rFonts w:ascii="Calibri" w:hAnsi="Calibri" w:cs="Calibri"/>
          <w:b w:val="0"/>
          <w:sz w:val="24"/>
          <w:szCs w:val="24"/>
        </w:rPr>
        <w:t xml:space="preserve">in 2020 </w:t>
      </w:r>
      <w:r w:rsidR="001268B1">
        <w:rPr>
          <w:rFonts w:ascii="Calibri" w:hAnsi="Calibri" w:cs="Calibri"/>
          <w:b w:val="0"/>
          <w:sz w:val="24"/>
          <w:szCs w:val="24"/>
        </w:rPr>
        <w:t>which is s</w:t>
      </w:r>
      <w:r w:rsidRPr="00E158F2">
        <w:rPr>
          <w:rFonts w:ascii="Calibri" w:hAnsi="Calibri" w:cs="Calibri"/>
          <w:b w:val="0"/>
          <w:sz w:val="24"/>
          <w:szCs w:val="24"/>
        </w:rPr>
        <w:t xml:space="preserve">ubject to a </w:t>
      </w:r>
      <w:hyperlink r:id="rId19" w:history="1">
        <w:r w:rsidRPr="00E158F2">
          <w:rPr>
            <w:rStyle w:val="Hyperlink"/>
            <w:rFonts w:ascii="Calibri" w:eastAsiaTheme="majorEastAsia" w:hAnsi="Calibri" w:cs="Calibri"/>
            <w:b w:val="0"/>
            <w:color w:val="0070C0"/>
            <w:sz w:val="24"/>
            <w:szCs w:val="24"/>
          </w:rPr>
          <w:t>Commercial Tenancy Relief Scheme eligible tenancy</w:t>
        </w:r>
      </w:hyperlink>
      <w:r w:rsidRPr="00E158F2">
        <w:rPr>
          <w:rFonts w:ascii="Calibri" w:hAnsi="Calibri" w:cs="Calibri"/>
          <w:b w:val="0"/>
          <w:sz w:val="24"/>
          <w:szCs w:val="24"/>
        </w:rPr>
        <w:t xml:space="preserve"> on 1 January </w:t>
      </w:r>
      <w:r w:rsidRPr="00DF5DFA">
        <w:rPr>
          <w:rFonts w:ascii="Calibri" w:hAnsi="Calibri" w:cs="Calibri"/>
          <w:b w:val="0"/>
          <w:sz w:val="24"/>
          <w:szCs w:val="24"/>
        </w:rPr>
        <w:t>2021 calendar year are eligible to apply.</w:t>
      </w:r>
    </w:p>
    <w:p w14:paraId="3FB91DAD" w14:textId="77777777" w:rsidR="00823985" w:rsidRDefault="00E11EBD" w:rsidP="00DA2EB1">
      <w:pPr>
        <w:pStyle w:val="Heading2"/>
        <w:keepLines/>
        <w:numPr>
          <w:ilvl w:val="1"/>
          <w:numId w:val="49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Landlords that hold residential property subject</w:t>
      </w:r>
      <w:r w:rsidR="00E37E2D">
        <w:rPr>
          <w:rFonts w:ascii="Calibri" w:hAnsi="Calibri" w:cs="Calibri"/>
          <w:b w:val="0"/>
          <w:sz w:val="24"/>
          <w:szCs w:val="24"/>
        </w:rPr>
        <w:t xml:space="preserve"> to </w:t>
      </w:r>
      <w:r>
        <w:rPr>
          <w:rFonts w:ascii="Calibri" w:hAnsi="Calibri" w:cs="Calibri"/>
          <w:b w:val="0"/>
          <w:sz w:val="24"/>
          <w:szCs w:val="24"/>
        </w:rPr>
        <w:t xml:space="preserve">a commercial lease agreement are eligible to apply, provided </w:t>
      </w:r>
      <w:r w:rsidR="00B03341">
        <w:rPr>
          <w:rFonts w:ascii="Calibri" w:hAnsi="Calibri" w:cs="Calibri"/>
          <w:b w:val="0"/>
          <w:sz w:val="24"/>
          <w:szCs w:val="24"/>
        </w:rPr>
        <w:t xml:space="preserve">the </w:t>
      </w:r>
      <w:r>
        <w:rPr>
          <w:rFonts w:ascii="Calibri" w:hAnsi="Calibri" w:cs="Calibri"/>
          <w:b w:val="0"/>
          <w:sz w:val="24"/>
          <w:szCs w:val="24"/>
        </w:rPr>
        <w:t xml:space="preserve">Commercial Tenancy Relief Scheme eligibility </w:t>
      </w:r>
      <w:r w:rsidR="00B03341">
        <w:rPr>
          <w:rFonts w:ascii="Calibri" w:hAnsi="Calibri" w:cs="Calibri"/>
          <w:b w:val="0"/>
          <w:sz w:val="24"/>
          <w:szCs w:val="24"/>
        </w:rPr>
        <w:t xml:space="preserve">criteria are </w:t>
      </w:r>
      <w:r>
        <w:rPr>
          <w:rFonts w:ascii="Calibri" w:hAnsi="Calibri" w:cs="Calibri"/>
          <w:b w:val="0"/>
          <w:sz w:val="24"/>
          <w:szCs w:val="24"/>
        </w:rPr>
        <w:t>met.</w:t>
      </w:r>
      <w:r w:rsidR="00823985"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4ABCBADF" w14:textId="3CFC8CFA" w:rsidR="00A87583" w:rsidRPr="00823985" w:rsidRDefault="0007486A" w:rsidP="00DA2EB1">
      <w:pPr>
        <w:pStyle w:val="Heading2"/>
        <w:keepLines/>
        <w:numPr>
          <w:ilvl w:val="1"/>
          <w:numId w:val="49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 w:rsidRPr="00823985">
        <w:rPr>
          <w:rFonts w:ascii="Calibri" w:hAnsi="Calibri" w:cs="Calibri"/>
          <w:b w:val="0"/>
          <w:sz w:val="24"/>
          <w:szCs w:val="24"/>
        </w:rPr>
        <w:t xml:space="preserve">Grants are awarded to landlords under the Commercial Landlord Hardship Fund Round 2 at the sole discretion of the </w:t>
      </w:r>
      <w:r w:rsidR="00386246" w:rsidRPr="00823985">
        <w:rPr>
          <w:rFonts w:ascii="Calibri" w:hAnsi="Calibri" w:cs="Calibri"/>
          <w:b w:val="0"/>
          <w:sz w:val="24"/>
          <w:szCs w:val="24"/>
        </w:rPr>
        <w:t>s</w:t>
      </w:r>
      <w:r w:rsidR="00CD5CD2" w:rsidRPr="00823985">
        <w:rPr>
          <w:rFonts w:ascii="Calibri" w:hAnsi="Calibri" w:cs="Calibri"/>
          <w:b w:val="0"/>
          <w:sz w:val="24"/>
          <w:szCs w:val="24"/>
        </w:rPr>
        <w:t>tate</w:t>
      </w:r>
      <w:r w:rsidR="000567EA" w:rsidRPr="00823985">
        <w:rPr>
          <w:rFonts w:ascii="Calibri" w:hAnsi="Calibri" w:cs="Calibri"/>
          <w:b w:val="0"/>
          <w:sz w:val="24"/>
          <w:szCs w:val="24"/>
        </w:rPr>
        <w:t>.</w:t>
      </w:r>
    </w:p>
    <w:p w14:paraId="12FF0B7E" w14:textId="77777777" w:rsidR="00035754" w:rsidRPr="00ED7592" w:rsidRDefault="00035754" w:rsidP="00DA2EB1">
      <w:pPr>
        <w:pStyle w:val="Heading2"/>
        <w:keepLines/>
        <w:numPr>
          <w:ilvl w:val="0"/>
          <w:numId w:val="17"/>
        </w:numPr>
        <w:spacing w:before="480"/>
        <w:ind w:left="357" w:hanging="357"/>
        <w:rPr>
          <w:rFonts w:ascii="Calibri" w:hAnsi="Calibri" w:cs="Calibri"/>
          <w:sz w:val="24"/>
          <w:szCs w:val="24"/>
        </w:rPr>
      </w:pPr>
      <w:r w:rsidRPr="00ED7592">
        <w:rPr>
          <w:rFonts w:ascii="Calibri" w:hAnsi="Calibri" w:cs="Calibri"/>
          <w:sz w:val="24"/>
          <w:szCs w:val="24"/>
        </w:rPr>
        <w:t>Compliance and audit</w:t>
      </w:r>
    </w:p>
    <w:p w14:paraId="0BCDA083" w14:textId="40E5A336" w:rsidR="00321F9F" w:rsidRDefault="00321F9F" w:rsidP="00DA2EB1">
      <w:pPr>
        <w:pStyle w:val="Heading2"/>
        <w:keepNext w:val="0"/>
        <w:numPr>
          <w:ilvl w:val="1"/>
          <w:numId w:val="50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Applicants </w:t>
      </w:r>
      <w:r w:rsidR="00CF3BAF">
        <w:rPr>
          <w:rFonts w:ascii="Calibri" w:hAnsi="Calibri" w:cs="Calibri"/>
          <w:b w:val="0"/>
          <w:sz w:val="24"/>
          <w:szCs w:val="24"/>
        </w:rPr>
        <w:t>will acknowledge and</w:t>
      </w:r>
      <w:r>
        <w:rPr>
          <w:rFonts w:ascii="Calibri" w:hAnsi="Calibri" w:cs="Calibri"/>
          <w:b w:val="0"/>
          <w:sz w:val="24"/>
          <w:szCs w:val="24"/>
        </w:rPr>
        <w:t xml:space="preserve"> agree that </w:t>
      </w:r>
      <w:r w:rsidR="00CF3BAF">
        <w:rPr>
          <w:rFonts w:ascii="Calibri" w:hAnsi="Calibri" w:cs="Calibri"/>
          <w:b w:val="0"/>
          <w:sz w:val="24"/>
          <w:szCs w:val="24"/>
        </w:rPr>
        <w:t xml:space="preserve">information and </w:t>
      </w:r>
      <w:r>
        <w:rPr>
          <w:rFonts w:ascii="Calibri" w:hAnsi="Calibri" w:cs="Calibri"/>
          <w:b w:val="0"/>
          <w:sz w:val="24"/>
          <w:szCs w:val="24"/>
        </w:rPr>
        <w:t>e</w:t>
      </w:r>
      <w:r w:rsidRPr="00C715D7">
        <w:rPr>
          <w:rFonts w:ascii="Calibri" w:hAnsi="Calibri" w:cs="Calibri"/>
          <w:b w:val="0"/>
          <w:sz w:val="24"/>
          <w:szCs w:val="24"/>
        </w:rPr>
        <w:t xml:space="preserve">vidence </w:t>
      </w:r>
      <w:r>
        <w:rPr>
          <w:rFonts w:ascii="Calibri" w:hAnsi="Calibri" w:cs="Calibri"/>
          <w:b w:val="0"/>
          <w:sz w:val="24"/>
          <w:szCs w:val="24"/>
        </w:rPr>
        <w:t xml:space="preserve">submitted </w:t>
      </w:r>
      <w:r w:rsidR="00CF3BAF">
        <w:rPr>
          <w:rFonts w:ascii="Calibri" w:hAnsi="Calibri" w:cs="Calibri"/>
          <w:b w:val="0"/>
          <w:sz w:val="24"/>
          <w:szCs w:val="24"/>
        </w:rPr>
        <w:t xml:space="preserve">as part of the application </w:t>
      </w:r>
      <w:r w:rsidRPr="00C715D7">
        <w:rPr>
          <w:rFonts w:ascii="Calibri" w:hAnsi="Calibri" w:cs="Calibri"/>
          <w:b w:val="0"/>
          <w:sz w:val="24"/>
          <w:szCs w:val="24"/>
        </w:rPr>
        <w:t xml:space="preserve">will be </w:t>
      </w:r>
      <w:r>
        <w:rPr>
          <w:rFonts w:ascii="Calibri" w:hAnsi="Calibri" w:cs="Calibri"/>
          <w:b w:val="0"/>
          <w:sz w:val="24"/>
          <w:szCs w:val="24"/>
        </w:rPr>
        <w:t xml:space="preserve">verified by </w:t>
      </w:r>
      <w:r w:rsidRPr="00C715D7">
        <w:rPr>
          <w:rFonts w:ascii="Calibri" w:hAnsi="Calibri" w:cs="Calibri"/>
          <w:b w:val="0"/>
          <w:sz w:val="24"/>
          <w:szCs w:val="24"/>
        </w:rPr>
        <w:t xml:space="preserve">government agencies such as </w:t>
      </w:r>
      <w:r>
        <w:rPr>
          <w:rFonts w:ascii="Calibri" w:hAnsi="Calibri" w:cs="Calibri"/>
          <w:b w:val="0"/>
          <w:sz w:val="24"/>
          <w:szCs w:val="24"/>
        </w:rPr>
        <w:t>the Department of Jobs, Precincts and Regions</w:t>
      </w:r>
      <w:r w:rsidR="00CF3BAF">
        <w:rPr>
          <w:rFonts w:ascii="Calibri" w:hAnsi="Calibri" w:cs="Calibri"/>
          <w:b w:val="0"/>
          <w:sz w:val="24"/>
          <w:szCs w:val="24"/>
        </w:rPr>
        <w:t>,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Pr="00C715D7">
        <w:rPr>
          <w:rFonts w:ascii="Calibri" w:hAnsi="Calibri" w:cs="Calibri"/>
          <w:b w:val="0"/>
          <w:sz w:val="24"/>
          <w:szCs w:val="24"/>
        </w:rPr>
        <w:t>the State Revenue Office</w:t>
      </w:r>
      <w:r w:rsidR="00CF3BAF">
        <w:rPr>
          <w:rFonts w:ascii="Calibri" w:hAnsi="Calibri" w:cs="Calibri"/>
          <w:b w:val="0"/>
          <w:sz w:val="24"/>
          <w:szCs w:val="24"/>
        </w:rPr>
        <w:t xml:space="preserve"> and others</w:t>
      </w:r>
      <w:r>
        <w:rPr>
          <w:rFonts w:ascii="Calibri" w:hAnsi="Calibri" w:cs="Calibri"/>
          <w:b w:val="0"/>
          <w:sz w:val="24"/>
          <w:szCs w:val="24"/>
        </w:rPr>
        <w:t>.</w:t>
      </w:r>
    </w:p>
    <w:p w14:paraId="6870CFC2" w14:textId="3AEF9895" w:rsidR="003F3469" w:rsidRPr="00321F9F" w:rsidRDefault="003F3469" w:rsidP="00DA2EB1">
      <w:pPr>
        <w:pStyle w:val="Heading2"/>
        <w:keepNext w:val="0"/>
        <w:numPr>
          <w:ilvl w:val="1"/>
          <w:numId w:val="50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 w:rsidRPr="00321F9F">
        <w:rPr>
          <w:rFonts w:ascii="Calibri" w:hAnsi="Calibri" w:cs="Calibri"/>
          <w:b w:val="0"/>
          <w:sz w:val="24"/>
          <w:szCs w:val="24"/>
        </w:rPr>
        <w:t xml:space="preserve">Any of the following circumstances may be considered when </w:t>
      </w:r>
      <w:r w:rsidR="004A66B6">
        <w:rPr>
          <w:rFonts w:ascii="Calibri" w:hAnsi="Calibri" w:cs="Calibri"/>
          <w:b w:val="0"/>
          <w:sz w:val="24"/>
          <w:szCs w:val="24"/>
        </w:rPr>
        <w:t xml:space="preserve">deciding to approve an </w:t>
      </w:r>
      <w:r w:rsidRPr="00321F9F">
        <w:rPr>
          <w:rFonts w:ascii="Calibri" w:hAnsi="Calibri" w:cs="Calibri"/>
          <w:b w:val="0"/>
          <w:sz w:val="24"/>
          <w:szCs w:val="24"/>
        </w:rPr>
        <w:t>application:</w:t>
      </w:r>
    </w:p>
    <w:p w14:paraId="4ADF3558" w14:textId="14BD52F0" w:rsidR="003F3469" w:rsidRPr="00321F9F" w:rsidRDefault="003F3469" w:rsidP="006E25AA">
      <w:pPr>
        <w:pStyle w:val="ListParagraph"/>
        <w:numPr>
          <w:ilvl w:val="0"/>
          <w:numId w:val="32"/>
        </w:numPr>
        <w:spacing w:before="0" w:after="100" w:line="276" w:lineRule="auto"/>
        <w:ind w:left="1134" w:hanging="567"/>
        <w:contextualSpacing w:val="0"/>
        <w:rPr>
          <w:rFonts w:ascii="Calibri" w:hAnsi="Calibri"/>
          <w:color w:val="auto"/>
          <w:sz w:val="24"/>
          <w:szCs w:val="24"/>
        </w:rPr>
      </w:pPr>
      <w:r w:rsidRPr="00321F9F">
        <w:rPr>
          <w:rFonts w:ascii="Calibri" w:hAnsi="Calibri"/>
          <w:color w:val="auto"/>
          <w:sz w:val="24"/>
          <w:szCs w:val="24"/>
        </w:rPr>
        <w:t>any adverse findings by a government agency</w:t>
      </w:r>
      <w:r w:rsidR="006754D4" w:rsidRPr="00321F9F">
        <w:rPr>
          <w:rFonts w:ascii="Calibri" w:hAnsi="Calibri"/>
          <w:color w:val="auto"/>
          <w:sz w:val="24"/>
          <w:szCs w:val="24"/>
        </w:rPr>
        <w:t xml:space="preserve"> </w:t>
      </w:r>
      <w:r w:rsidRPr="00321F9F">
        <w:rPr>
          <w:rFonts w:ascii="Calibri" w:hAnsi="Calibri"/>
          <w:color w:val="auto"/>
          <w:sz w:val="24"/>
          <w:szCs w:val="24"/>
        </w:rPr>
        <w:t xml:space="preserve">regarding </w:t>
      </w:r>
      <w:r w:rsidR="006754D4" w:rsidRPr="00321F9F">
        <w:rPr>
          <w:rFonts w:ascii="Calibri" w:hAnsi="Calibri"/>
          <w:color w:val="auto"/>
          <w:sz w:val="24"/>
          <w:szCs w:val="24"/>
        </w:rPr>
        <w:t xml:space="preserve">a </w:t>
      </w:r>
      <w:r w:rsidR="004A66B6">
        <w:rPr>
          <w:rFonts w:ascii="Calibri" w:hAnsi="Calibri"/>
          <w:color w:val="auto"/>
          <w:sz w:val="24"/>
          <w:szCs w:val="24"/>
        </w:rPr>
        <w:t>landlord</w:t>
      </w:r>
    </w:p>
    <w:p w14:paraId="7A63F7BE" w14:textId="40FC20B0" w:rsidR="00EB1A8D" w:rsidRPr="00321F9F" w:rsidRDefault="00EB1A8D" w:rsidP="006E25AA">
      <w:pPr>
        <w:pStyle w:val="ListParagraph"/>
        <w:numPr>
          <w:ilvl w:val="0"/>
          <w:numId w:val="32"/>
        </w:numPr>
        <w:spacing w:before="0" w:after="100" w:line="276" w:lineRule="auto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E158F2">
        <w:rPr>
          <w:rFonts w:ascii="Calibri" w:hAnsi="Calibri" w:cs="Calibri"/>
          <w:color w:val="auto"/>
          <w:sz w:val="24"/>
          <w:szCs w:val="24"/>
        </w:rPr>
        <w:t>a</w:t>
      </w:r>
      <w:r w:rsidR="00751F48">
        <w:rPr>
          <w:rFonts w:ascii="Calibri" w:hAnsi="Calibri" w:cs="Calibri"/>
          <w:color w:val="auto"/>
          <w:sz w:val="24"/>
          <w:szCs w:val="24"/>
        </w:rPr>
        <w:t xml:space="preserve"> landlord </w:t>
      </w:r>
      <w:r w:rsidRPr="00E158F2">
        <w:rPr>
          <w:rFonts w:ascii="Calibri" w:hAnsi="Calibri" w:cs="Calibri"/>
          <w:color w:val="auto"/>
          <w:sz w:val="24"/>
          <w:szCs w:val="24"/>
        </w:rPr>
        <w:t xml:space="preserve">or joint </w:t>
      </w:r>
      <w:r w:rsidR="00AA4469">
        <w:rPr>
          <w:rFonts w:ascii="Calibri" w:hAnsi="Calibri" w:cs="Calibri"/>
          <w:color w:val="auto"/>
          <w:sz w:val="24"/>
          <w:szCs w:val="24"/>
        </w:rPr>
        <w:t xml:space="preserve">landlord </w:t>
      </w:r>
      <w:r w:rsidR="00F2594E">
        <w:rPr>
          <w:rFonts w:ascii="Calibri" w:hAnsi="Calibri" w:cs="Calibri"/>
          <w:color w:val="auto"/>
          <w:sz w:val="24"/>
          <w:szCs w:val="24"/>
        </w:rPr>
        <w:t>b</w:t>
      </w:r>
      <w:r w:rsidRPr="00E158F2">
        <w:rPr>
          <w:rFonts w:ascii="Calibri" w:hAnsi="Calibri" w:cs="Calibri"/>
          <w:color w:val="auto"/>
          <w:sz w:val="24"/>
          <w:szCs w:val="24"/>
        </w:rPr>
        <w:t>eing declared bankrupt</w:t>
      </w:r>
    </w:p>
    <w:p w14:paraId="700E5213" w14:textId="5700EB14" w:rsidR="003F3469" w:rsidRPr="00321F9F" w:rsidRDefault="00EB1A8D" w:rsidP="006E25AA">
      <w:pPr>
        <w:pStyle w:val="ListParagraph"/>
        <w:numPr>
          <w:ilvl w:val="0"/>
          <w:numId w:val="32"/>
        </w:numPr>
        <w:spacing w:before="0" w:after="100" w:line="276" w:lineRule="auto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321F9F">
        <w:rPr>
          <w:rFonts w:ascii="Calibri" w:hAnsi="Calibri"/>
          <w:color w:val="auto"/>
          <w:sz w:val="24"/>
          <w:szCs w:val="24"/>
        </w:rPr>
        <w:t xml:space="preserve">an incorporated entity </w:t>
      </w:r>
      <w:r w:rsidR="003F3469" w:rsidRPr="00321F9F">
        <w:rPr>
          <w:rFonts w:ascii="Calibri" w:hAnsi="Calibri"/>
          <w:color w:val="auto"/>
          <w:sz w:val="24"/>
          <w:szCs w:val="24"/>
        </w:rPr>
        <w:t>is placed under external administration</w:t>
      </w:r>
    </w:p>
    <w:p w14:paraId="02673BE0" w14:textId="6E4B4144" w:rsidR="003F3469" w:rsidRPr="00321F9F" w:rsidRDefault="003F3469" w:rsidP="006E25AA">
      <w:pPr>
        <w:pStyle w:val="ListParagraph"/>
        <w:numPr>
          <w:ilvl w:val="0"/>
          <w:numId w:val="32"/>
        </w:numPr>
        <w:spacing w:before="0" w:after="100" w:line="276" w:lineRule="auto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321F9F">
        <w:rPr>
          <w:rFonts w:ascii="Calibri" w:hAnsi="Calibri"/>
          <w:color w:val="auto"/>
          <w:sz w:val="24"/>
          <w:szCs w:val="24"/>
        </w:rPr>
        <w:t>there is a petition to wind up or deregister a</w:t>
      </w:r>
      <w:r w:rsidR="00321F9F" w:rsidRPr="00321F9F">
        <w:rPr>
          <w:rFonts w:ascii="Calibri" w:hAnsi="Calibri"/>
          <w:color w:val="auto"/>
          <w:sz w:val="24"/>
          <w:szCs w:val="24"/>
        </w:rPr>
        <w:t>n incorporated entity.</w:t>
      </w:r>
    </w:p>
    <w:p w14:paraId="0B544610" w14:textId="77777777" w:rsidR="00047895" w:rsidRPr="00321F9F" w:rsidRDefault="00047895" w:rsidP="00DA2EB1">
      <w:pPr>
        <w:pStyle w:val="Heading2"/>
        <w:keepNext w:val="0"/>
        <w:numPr>
          <w:ilvl w:val="1"/>
          <w:numId w:val="50"/>
        </w:numPr>
        <w:spacing w:before="120" w:after="160" w:line="276" w:lineRule="auto"/>
        <w:rPr>
          <w:rFonts w:ascii="Calibri" w:hAnsi="Calibri"/>
          <w:b w:val="0"/>
          <w:bCs/>
          <w:sz w:val="24"/>
          <w:szCs w:val="24"/>
        </w:rPr>
      </w:pPr>
      <w:r w:rsidRPr="00321F9F">
        <w:rPr>
          <w:rFonts w:ascii="Calibri" w:hAnsi="Calibri" w:cs="Calibri"/>
          <w:b w:val="0"/>
          <w:sz w:val="24"/>
          <w:szCs w:val="24"/>
        </w:rPr>
        <w:t xml:space="preserve">Applicants may be subject to audit by the Victorian Government or its representatives for a period of seven years after the grant has been approved. Under audit, applicants will be required to show evidence of </w:t>
      </w:r>
      <w:r w:rsidRPr="00E158F2">
        <w:rPr>
          <w:rFonts w:ascii="Calibri" w:hAnsi="Calibri" w:cs="Calibri"/>
          <w:b w:val="0"/>
          <w:sz w:val="24"/>
          <w:szCs w:val="24"/>
        </w:rPr>
        <w:t>hardship</w:t>
      </w:r>
      <w:r w:rsidRPr="00321F9F">
        <w:rPr>
          <w:rFonts w:ascii="Calibri" w:hAnsi="Calibri" w:cs="Calibri"/>
          <w:b w:val="0"/>
          <w:sz w:val="24"/>
          <w:szCs w:val="24"/>
        </w:rPr>
        <w:t>, such as income tax assessments.</w:t>
      </w:r>
    </w:p>
    <w:p w14:paraId="1EE7A938" w14:textId="5CF6749D" w:rsidR="00321F9F" w:rsidRDefault="00AD33F5" w:rsidP="00DA2EB1">
      <w:pPr>
        <w:pStyle w:val="Heading2"/>
        <w:keepNext w:val="0"/>
        <w:numPr>
          <w:ilvl w:val="1"/>
          <w:numId w:val="50"/>
        </w:numPr>
        <w:spacing w:before="120" w:after="160" w:line="276" w:lineRule="auto"/>
        <w:rPr>
          <w:rFonts w:ascii="Calibri" w:hAnsi="Calibri" w:cs="Calibri"/>
          <w:b w:val="0"/>
          <w:sz w:val="24"/>
          <w:szCs w:val="24"/>
        </w:rPr>
      </w:pPr>
      <w:r w:rsidRPr="00321F9F">
        <w:rPr>
          <w:rFonts w:ascii="Calibri" w:hAnsi="Calibri" w:cs="Calibri"/>
          <w:b w:val="0"/>
          <w:sz w:val="24"/>
          <w:szCs w:val="24"/>
        </w:rPr>
        <w:t>The grant will be repayable on demand if a</w:t>
      </w:r>
      <w:r w:rsidR="00A226CE" w:rsidRPr="00321F9F">
        <w:rPr>
          <w:rFonts w:ascii="Calibri" w:hAnsi="Calibri" w:cs="Calibri"/>
          <w:b w:val="0"/>
          <w:sz w:val="24"/>
          <w:szCs w:val="24"/>
        </w:rPr>
        <w:t>ny</w:t>
      </w:r>
      <w:r w:rsidR="006632A0" w:rsidRPr="00321F9F">
        <w:rPr>
          <w:rFonts w:ascii="Calibri" w:hAnsi="Calibri" w:cs="Calibri"/>
          <w:b w:val="0"/>
          <w:sz w:val="24"/>
          <w:szCs w:val="24"/>
        </w:rPr>
        <w:t xml:space="preserve"> </w:t>
      </w:r>
      <w:r w:rsidR="00E2159E" w:rsidRPr="00321F9F">
        <w:rPr>
          <w:rFonts w:ascii="Calibri" w:hAnsi="Calibri" w:cs="Calibri"/>
          <w:b w:val="0"/>
          <w:sz w:val="24"/>
          <w:szCs w:val="24"/>
        </w:rPr>
        <w:t xml:space="preserve">application </w:t>
      </w:r>
      <w:r w:rsidR="00A226CE" w:rsidRPr="00321F9F">
        <w:rPr>
          <w:rFonts w:ascii="Calibri" w:hAnsi="Calibri" w:cs="Calibri"/>
          <w:b w:val="0"/>
          <w:sz w:val="24"/>
          <w:szCs w:val="24"/>
        </w:rPr>
        <w:t xml:space="preserve">information </w:t>
      </w:r>
      <w:r w:rsidRPr="00321F9F">
        <w:rPr>
          <w:rFonts w:ascii="Calibri" w:hAnsi="Calibri" w:cs="Calibri"/>
          <w:b w:val="0"/>
          <w:sz w:val="24"/>
          <w:szCs w:val="24"/>
        </w:rPr>
        <w:t xml:space="preserve">is </w:t>
      </w:r>
      <w:r w:rsidR="00A226CE" w:rsidRPr="00321F9F">
        <w:rPr>
          <w:rFonts w:ascii="Calibri" w:hAnsi="Calibri" w:cs="Calibri"/>
          <w:b w:val="0"/>
          <w:sz w:val="24"/>
          <w:szCs w:val="24"/>
        </w:rPr>
        <w:t>found to be false or misleading</w:t>
      </w:r>
      <w:r w:rsidRPr="00321F9F">
        <w:rPr>
          <w:rFonts w:ascii="Calibri" w:hAnsi="Calibri" w:cs="Calibri"/>
          <w:b w:val="0"/>
          <w:sz w:val="24"/>
          <w:szCs w:val="24"/>
        </w:rPr>
        <w:t xml:space="preserve">, or the grant is not used </w:t>
      </w:r>
      <w:r w:rsidR="00A226CE" w:rsidRPr="00321F9F">
        <w:rPr>
          <w:rFonts w:ascii="Calibri" w:hAnsi="Calibri" w:cs="Calibri"/>
          <w:b w:val="0"/>
          <w:sz w:val="24"/>
          <w:szCs w:val="24"/>
        </w:rPr>
        <w:t>in accordance with the terms of funding set out in these guidelines</w:t>
      </w:r>
      <w:r w:rsidR="009C6C44" w:rsidRPr="00321F9F">
        <w:rPr>
          <w:rFonts w:ascii="Calibri" w:hAnsi="Calibri" w:cs="Calibri"/>
          <w:b w:val="0"/>
          <w:sz w:val="24"/>
          <w:szCs w:val="24"/>
        </w:rPr>
        <w:t>.</w:t>
      </w:r>
      <w:r w:rsidR="00A226CE" w:rsidRPr="00321F9F"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4F90F55A" w14:textId="51CC5AC6" w:rsidR="00D125B5" w:rsidRPr="005B2C5B" w:rsidRDefault="00D125B5" w:rsidP="00DA2EB1">
      <w:pPr>
        <w:pStyle w:val="Heading2"/>
        <w:keepLines/>
        <w:numPr>
          <w:ilvl w:val="0"/>
          <w:numId w:val="17"/>
        </w:numPr>
        <w:spacing w:before="480"/>
        <w:ind w:left="357" w:hanging="357"/>
        <w:rPr>
          <w:rFonts w:ascii="Calibri" w:hAnsi="Calibri" w:cs="Calibri"/>
          <w:sz w:val="24"/>
          <w:szCs w:val="24"/>
        </w:rPr>
      </w:pPr>
      <w:r w:rsidRPr="005B2C5B">
        <w:rPr>
          <w:rFonts w:ascii="Calibri" w:hAnsi="Calibri" w:cs="Calibri"/>
          <w:sz w:val="24"/>
          <w:szCs w:val="24"/>
        </w:rPr>
        <w:t xml:space="preserve">Other information </w:t>
      </w:r>
    </w:p>
    <w:p w14:paraId="2D160FAE" w14:textId="59B1E5D6" w:rsidR="00CF5FFD" w:rsidRDefault="00D125B5" w:rsidP="00DA2EB1">
      <w:pPr>
        <w:pStyle w:val="Heading2"/>
        <w:keepNext w:val="0"/>
        <w:numPr>
          <w:ilvl w:val="1"/>
          <w:numId w:val="51"/>
        </w:numPr>
        <w:spacing w:before="120" w:after="160" w:line="276" w:lineRule="auto"/>
        <w:rPr>
          <w:rFonts w:ascii="Calibri" w:hAnsi="Calibri"/>
          <w:b w:val="0"/>
          <w:sz w:val="24"/>
          <w:szCs w:val="24"/>
        </w:rPr>
      </w:pPr>
      <w:r w:rsidRPr="00A33179">
        <w:rPr>
          <w:rFonts w:ascii="Calibri" w:hAnsi="Calibri"/>
          <w:b w:val="0"/>
          <w:sz w:val="24"/>
          <w:szCs w:val="24"/>
        </w:rPr>
        <w:t>The Department of Jobs, Precincts and Regions reserves the right to amend these guidelines and applic</w:t>
      </w:r>
      <w:r w:rsidRPr="003D7755">
        <w:rPr>
          <w:rFonts w:ascii="Calibri" w:hAnsi="Calibri"/>
          <w:b w:val="0"/>
          <w:sz w:val="24"/>
          <w:szCs w:val="24"/>
        </w:rPr>
        <w:t>ation terms at any time as it deems appropriate</w:t>
      </w:r>
      <w:r w:rsidR="0078059B">
        <w:rPr>
          <w:rFonts w:ascii="Calibri" w:hAnsi="Calibri"/>
          <w:b w:val="0"/>
          <w:sz w:val="24"/>
          <w:szCs w:val="24"/>
        </w:rPr>
        <w:t xml:space="preserve"> at its sole discretion</w:t>
      </w:r>
      <w:r w:rsidR="004C5323">
        <w:rPr>
          <w:rFonts w:ascii="Calibri" w:hAnsi="Calibri"/>
          <w:b w:val="0"/>
          <w:sz w:val="24"/>
          <w:szCs w:val="24"/>
        </w:rPr>
        <w:t>.</w:t>
      </w:r>
      <w:r w:rsidR="0078059B">
        <w:rPr>
          <w:rFonts w:ascii="Calibri" w:hAnsi="Calibri"/>
          <w:b w:val="0"/>
          <w:sz w:val="24"/>
          <w:szCs w:val="24"/>
        </w:rPr>
        <w:t xml:space="preserve"> </w:t>
      </w:r>
    </w:p>
    <w:p w14:paraId="07214F12" w14:textId="174E906C" w:rsidR="00D125B5" w:rsidRDefault="00CF5FFD" w:rsidP="00DA2EB1">
      <w:pPr>
        <w:pStyle w:val="Heading2"/>
        <w:keepNext w:val="0"/>
        <w:numPr>
          <w:ilvl w:val="1"/>
          <w:numId w:val="51"/>
        </w:numPr>
        <w:spacing w:before="120" w:after="160" w:line="276" w:lineRule="auto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The Department of Jobs, Precincts and Regions is committed to protecting </w:t>
      </w:r>
      <w:r w:rsidRPr="004E2433">
        <w:rPr>
          <w:rFonts w:ascii="Calibri" w:hAnsi="Calibri"/>
          <w:b w:val="0"/>
          <w:sz w:val="24"/>
          <w:szCs w:val="24"/>
        </w:rPr>
        <w:t>individuals</w:t>
      </w:r>
      <w:r w:rsidR="00092CEC">
        <w:rPr>
          <w:rFonts w:ascii="Calibri" w:hAnsi="Calibri"/>
          <w:b w:val="0"/>
          <w:sz w:val="24"/>
          <w:szCs w:val="24"/>
        </w:rPr>
        <w:t>’</w:t>
      </w:r>
      <w:r>
        <w:rPr>
          <w:rFonts w:ascii="Calibri" w:hAnsi="Calibri"/>
          <w:b w:val="0"/>
          <w:sz w:val="24"/>
          <w:szCs w:val="24"/>
        </w:rPr>
        <w:t xml:space="preserve"> personal and private information</w:t>
      </w:r>
      <w:r w:rsidR="00D125B5" w:rsidRPr="003D7755">
        <w:rPr>
          <w:rFonts w:ascii="Calibri" w:hAnsi="Calibri"/>
          <w:b w:val="0"/>
          <w:sz w:val="24"/>
          <w:szCs w:val="24"/>
        </w:rPr>
        <w:t>.</w:t>
      </w:r>
    </w:p>
    <w:p w14:paraId="41F3B9AD" w14:textId="77777777" w:rsidR="008057CB" w:rsidRDefault="00FD63C0" w:rsidP="00DA2EB1">
      <w:pPr>
        <w:pStyle w:val="Heading2"/>
        <w:keepNext w:val="0"/>
        <w:numPr>
          <w:ilvl w:val="1"/>
          <w:numId w:val="51"/>
        </w:numPr>
        <w:spacing w:before="120" w:after="160" w:line="276" w:lineRule="auto"/>
        <w:rPr>
          <w:rFonts w:ascii="Calibri" w:hAnsi="Calibri"/>
          <w:b w:val="0"/>
          <w:bCs/>
          <w:sz w:val="24"/>
          <w:szCs w:val="24"/>
        </w:rPr>
      </w:pPr>
      <w:r w:rsidRPr="00A27577">
        <w:rPr>
          <w:rFonts w:ascii="Calibri" w:hAnsi="Calibri"/>
          <w:b w:val="0"/>
          <w:bCs/>
          <w:sz w:val="24"/>
          <w:szCs w:val="24"/>
        </w:rPr>
        <w:t>The Department of Jobs, Precincts and Regions will endeavour to notify all applicants on the outcome of their submitted application wit</w:t>
      </w:r>
      <w:r w:rsidRPr="00FD63C0">
        <w:rPr>
          <w:rFonts w:ascii="Calibri" w:hAnsi="Calibri"/>
          <w:b w:val="0"/>
          <w:bCs/>
          <w:sz w:val="24"/>
          <w:szCs w:val="24"/>
        </w:rPr>
        <w:t>hin 20 business days</w:t>
      </w:r>
      <w:r w:rsidR="008057CB">
        <w:rPr>
          <w:rFonts w:ascii="Calibri" w:hAnsi="Calibri"/>
          <w:b w:val="0"/>
          <w:bCs/>
          <w:sz w:val="24"/>
          <w:szCs w:val="24"/>
        </w:rPr>
        <w:t>.</w:t>
      </w:r>
    </w:p>
    <w:p w14:paraId="7EB3D335" w14:textId="77777777" w:rsidR="008057CB" w:rsidRDefault="00D125B5" w:rsidP="00DA2EB1">
      <w:pPr>
        <w:pStyle w:val="Heading2"/>
        <w:keepNext w:val="0"/>
        <w:numPr>
          <w:ilvl w:val="1"/>
          <w:numId w:val="51"/>
        </w:numPr>
        <w:spacing w:before="120" w:after="160" w:line="276" w:lineRule="auto"/>
        <w:rPr>
          <w:rFonts w:ascii="Calibri" w:hAnsi="Calibri"/>
          <w:b w:val="0"/>
          <w:bCs/>
          <w:sz w:val="24"/>
          <w:szCs w:val="24"/>
        </w:rPr>
      </w:pPr>
      <w:r w:rsidRPr="00A27577">
        <w:rPr>
          <w:rFonts w:ascii="Calibri" w:hAnsi="Calibri"/>
          <w:b w:val="0"/>
          <w:bCs/>
          <w:sz w:val="24"/>
          <w:szCs w:val="24"/>
        </w:rPr>
        <w:lastRenderedPageBreak/>
        <w:t xml:space="preserve">Further information may be </w:t>
      </w:r>
      <w:r w:rsidR="003F19D2" w:rsidRPr="00E158F2">
        <w:rPr>
          <w:rFonts w:ascii="Calibri" w:hAnsi="Calibri"/>
          <w:b w:val="0"/>
          <w:bCs/>
          <w:sz w:val="24"/>
          <w:szCs w:val="24"/>
        </w:rPr>
        <w:t xml:space="preserve">obtained </w:t>
      </w:r>
      <w:r w:rsidRPr="00E158F2">
        <w:rPr>
          <w:rFonts w:ascii="Calibri" w:hAnsi="Calibri" w:cs="Calibri"/>
          <w:b w:val="0"/>
          <w:bCs/>
          <w:sz w:val="24"/>
          <w:szCs w:val="24"/>
        </w:rPr>
        <w:t>at</w:t>
      </w:r>
      <w:r w:rsidR="00E158F2" w:rsidRPr="00E158F2">
        <w:rPr>
          <w:rFonts w:ascii="Calibri" w:hAnsi="Calibri" w:cs="Calibri"/>
          <w:b w:val="0"/>
          <w:bCs/>
          <w:sz w:val="24"/>
          <w:szCs w:val="24"/>
        </w:rPr>
        <w:t xml:space="preserve"> </w:t>
      </w:r>
      <w:hyperlink r:id="rId20" w:history="1">
        <w:r w:rsidR="00E158F2" w:rsidRPr="00E158F2">
          <w:rPr>
            <w:rFonts w:ascii="Calibri" w:hAnsi="Calibri" w:cs="Calibri"/>
            <w:b w:val="0"/>
            <w:bCs/>
            <w:color w:val="0070C0"/>
            <w:sz w:val="24"/>
            <w:szCs w:val="24"/>
            <w:u w:val="single"/>
          </w:rPr>
          <w:t>business.vic.gov.au</w:t>
        </w:r>
      </w:hyperlink>
      <w:r w:rsidR="00505DD7" w:rsidRPr="00E158F2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Pr="00E158F2">
        <w:rPr>
          <w:rFonts w:ascii="Calibri" w:hAnsi="Calibri" w:cs="Calibri"/>
          <w:b w:val="0"/>
          <w:bCs/>
          <w:sz w:val="24"/>
          <w:szCs w:val="24"/>
        </w:rPr>
        <w:t>or</w:t>
      </w:r>
      <w:r w:rsidRPr="00E158F2">
        <w:rPr>
          <w:rFonts w:ascii="Calibri" w:hAnsi="Calibri"/>
          <w:b w:val="0"/>
          <w:bCs/>
          <w:sz w:val="24"/>
          <w:szCs w:val="24"/>
        </w:rPr>
        <w:t xml:space="preserve"> </w:t>
      </w:r>
      <w:r w:rsidR="00ED6308" w:rsidRPr="00E158F2">
        <w:rPr>
          <w:rFonts w:ascii="Calibri" w:hAnsi="Calibri"/>
          <w:b w:val="0"/>
          <w:bCs/>
          <w:sz w:val="24"/>
          <w:szCs w:val="24"/>
        </w:rPr>
        <w:t xml:space="preserve">by contacting </w:t>
      </w:r>
      <w:r w:rsidRPr="00E158F2">
        <w:rPr>
          <w:rFonts w:ascii="Calibri" w:hAnsi="Calibri"/>
          <w:b w:val="0"/>
          <w:bCs/>
          <w:sz w:val="24"/>
          <w:szCs w:val="24"/>
        </w:rPr>
        <w:t>the Business</w:t>
      </w:r>
      <w:r w:rsidR="003F19D2" w:rsidRPr="00E158F2">
        <w:rPr>
          <w:rFonts w:ascii="Calibri" w:hAnsi="Calibri"/>
          <w:b w:val="0"/>
          <w:bCs/>
          <w:sz w:val="24"/>
          <w:szCs w:val="24"/>
        </w:rPr>
        <w:t> </w:t>
      </w:r>
      <w:r w:rsidRPr="00E158F2">
        <w:rPr>
          <w:rFonts w:ascii="Calibri" w:hAnsi="Calibri"/>
          <w:b w:val="0"/>
          <w:bCs/>
          <w:sz w:val="24"/>
          <w:szCs w:val="24"/>
        </w:rPr>
        <w:t xml:space="preserve">Victoria Hotline </w:t>
      </w:r>
      <w:r w:rsidR="00ED6308" w:rsidRPr="00E158F2">
        <w:rPr>
          <w:rFonts w:ascii="Calibri" w:hAnsi="Calibri"/>
          <w:b w:val="0"/>
          <w:bCs/>
          <w:sz w:val="24"/>
          <w:szCs w:val="24"/>
        </w:rPr>
        <w:t xml:space="preserve">on </w:t>
      </w:r>
      <w:r w:rsidRPr="00E158F2">
        <w:rPr>
          <w:rFonts w:ascii="Calibri" w:hAnsi="Calibri"/>
          <w:b w:val="0"/>
          <w:bCs/>
          <w:sz w:val="24"/>
          <w:szCs w:val="24"/>
        </w:rPr>
        <w:t>13 22 15</w:t>
      </w:r>
      <w:r w:rsidR="008057CB">
        <w:rPr>
          <w:rFonts w:ascii="Calibri" w:hAnsi="Calibri"/>
          <w:b w:val="0"/>
          <w:bCs/>
          <w:sz w:val="24"/>
          <w:szCs w:val="24"/>
        </w:rPr>
        <w:t>.</w:t>
      </w:r>
    </w:p>
    <w:p w14:paraId="4A33E7B4" w14:textId="7523A14B" w:rsidR="000C03A4" w:rsidRDefault="008057CB" w:rsidP="00DA2EB1">
      <w:pPr>
        <w:pStyle w:val="Heading2"/>
        <w:keepNext w:val="0"/>
        <w:numPr>
          <w:ilvl w:val="1"/>
          <w:numId w:val="51"/>
        </w:numPr>
        <w:spacing w:before="120" w:after="160" w:line="276" w:lineRule="auto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 xml:space="preserve">Applicants </w:t>
      </w:r>
      <w:r w:rsidR="0070005E">
        <w:rPr>
          <w:rFonts w:ascii="Calibri" w:hAnsi="Calibri"/>
          <w:b w:val="0"/>
          <w:bCs/>
          <w:sz w:val="24"/>
          <w:szCs w:val="24"/>
        </w:rPr>
        <w:t>can make a complaint or</w:t>
      </w:r>
      <w:r>
        <w:rPr>
          <w:rFonts w:ascii="Calibri" w:hAnsi="Calibri"/>
          <w:b w:val="0"/>
          <w:bCs/>
          <w:sz w:val="24"/>
          <w:szCs w:val="24"/>
        </w:rPr>
        <w:t xml:space="preserve"> dispute their application outcome </w:t>
      </w:r>
      <w:r w:rsidR="0070005E">
        <w:rPr>
          <w:rFonts w:ascii="Calibri" w:hAnsi="Calibri"/>
          <w:b w:val="0"/>
          <w:bCs/>
          <w:sz w:val="24"/>
          <w:szCs w:val="24"/>
        </w:rPr>
        <w:t xml:space="preserve">by </w:t>
      </w:r>
      <w:hyperlink r:id="rId21" w:history="1">
        <w:r w:rsidR="0070005E" w:rsidRPr="0070005E">
          <w:rPr>
            <w:rStyle w:val="Hyperlink"/>
            <w:rFonts w:ascii="Calibri" w:hAnsi="Calibri"/>
            <w:b w:val="0"/>
            <w:bCs/>
            <w:sz w:val="24"/>
            <w:szCs w:val="24"/>
          </w:rPr>
          <w:t>lodging a complain</w:t>
        </w:r>
        <w:r w:rsidR="0070005E">
          <w:rPr>
            <w:rStyle w:val="Hyperlink"/>
            <w:rFonts w:ascii="Calibri" w:hAnsi="Calibri"/>
            <w:b w:val="0"/>
            <w:bCs/>
            <w:sz w:val="24"/>
            <w:szCs w:val="24"/>
          </w:rPr>
          <w:t>ts form</w:t>
        </w:r>
      </w:hyperlink>
      <w:r w:rsidR="0070005E">
        <w:rPr>
          <w:rFonts w:ascii="Calibri" w:hAnsi="Calibri"/>
          <w:b w:val="0"/>
          <w:bCs/>
          <w:sz w:val="24"/>
          <w:szCs w:val="24"/>
        </w:rPr>
        <w:t xml:space="preserve"> at the Department of Jobs, Precincts and Regions website. </w:t>
      </w:r>
      <w:r>
        <w:rPr>
          <w:rFonts w:ascii="Calibri" w:hAnsi="Calibri"/>
          <w:b w:val="0"/>
          <w:bCs/>
          <w:sz w:val="24"/>
          <w:szCs w:val="24"/>
        </w:rPr>
        <w:t xml:space="preserve">The Department of Jobs, Precincts and Regions will endeavour to resolve </w:t>
      </w:r>
      <w:r w:rsidR="0070005E">
        <w:rPr>
          <w:rFonts w:ascii="Calibri" w:hAnsi="Calibri"/>
          <w:b w:val="0"/>
          <w:bCs/>
          <w:sz w:val="24"/>
          <w:szCs w:val="24"/>
        </w:rPr>
        <w:t xml:space="preserve">disputes or </w:t>
      </w:r>
      <w:r>
        <w:rPr>
          <w:rFonts w:ascii="Calibri" w:hAnsi="Calibri"/>
          <w:b w:val="0"/>
          <w:bCs/>
          <w:sz w:val="24"/>
          <w:szCs w:val="24"/>
        </w:rPr>
        <w:t>complaints within 28</w:t>
      </w:r>
      <w:r w:rsidR="0070005E">
        <w:rPr>
          <w:rFonts w:ascii="Calibri" w:hAnsi="Calibri"/>
          <w:b w:val="0"/>
          <w:bCs/>
          <w:sz w:val="24"/>
          <w:szCs w:val="24"/>
        </w:rPr>
        <w:t> </w:t>
      </w:r>
      <w:r>
        <w:rPr>
          <w:rFonts w:ascii="Calibri" w:hAnsi="Calibri"/>
          <w:b w:val="0"/>
          <w:bCs/>
          <w:sz w:val="24"/>
          <w:szCs w:val="24"/>
        </w:rPr>
        <w:t>days</w:t>
      </w:r>
      <w:r w:rsidR="00D125B5" w:rsidRPr="00E158F2">
        <w:rPr>
          <w:rFonts w:ascii="Calibri" w:hAnsi="Calibri"/>
          <w:b w:val="0"/>
          <w:bCs/>
          <w:sz w:val="24"/>
          <w:szCs w:val="24"/>
        </w:rPr>
        <w:t>.</w:t>
      </w:r>
    </w:p>
    <w:p w14:paraId="1A0B7D55" w14:textId="77777777" w:rsidR="008057CB" w:rsidRPr="0070005E" w:rsidRDefault="008057CB" w:rsidP="0070005E"/>
    <w:p w14:paraId="414110A4" w14:textId="57E80C9D" w:rsidR="00C205C9" w:rsidRPr="00D125B5" w:rsidRDefault="00C205C9" w:rsidP="006E25AA">
      <w:pPr>
        <w:rPr>
          <w:rFonts w:ascii="Calibri" w:hAnsi="Calibri"/>
          <w:color w:val="auto"/>
          <w:sz w:val="24"/>
          <w:szCs w:val="24"/>
        </w:rPr>
      </w:pPr>
    </w:p>
    <w:sectPr w:rsidR="00C205C9" w:rsidRPr="00D125B5" w:rsidSect="003A3770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247" w:bottom="1276" w:left="124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FFCCA" w14:textId="77777777" w:rsidR="00C342D3" w:rsidRDefault="00C342D3" w:rsidP="0003420B">
      <w:r>
        <w:separator/>
      </w:r>
    </w:p>
  </w:endnote>
  <w:endnote w:type="continuationSeparator" w:id="0">
    <w:p w14:paraId="07C5C101" w14:textId="77777777" w:rsidR="00C342D3" w:rsidRDefault="00C342D3" w:rsidP="0003420B">
      <w:r>
        <w:continuationSeparator/>
      </w:r>
    </w:p>
  </w:endnote>
  <w:endnote w:type="continuationNotice" w:id="1">
    <w:p w14:paraId="6D992141" w14:textId="77777777" w:rsidR="00C342D3" w:rsidRDefault="00C342D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7E03C61" w14:textId="77777777" w:rsidTr="5962FB62">
      <w:tc>
        <w:tcPr>
          <w:tcW w:w="4140" w:type="dxa"/>
          <w:vAlign w:val="center"/>
          <w:hideMark/>
        </w:tcPr>
        <w:p w14:paraId="214DEAB7" w14:textId="535DA27D" w:rsidR="009D32D4" w:rsidRDefault="0022065F" w:rsidP="00A85D1D">
          <w:pPr>
            <w:pStyle w:val="Footer"/>
            <w:tabs>
              <w:tab w:val="left" w:pos="720"/>
            </w:tabs>
            <w:rPr>
              <w:rStyle w:val="PageNumber"/>
            </w:rPr>
          </w:pPr>
          <w:r>
            <w:rPr>
              <w:caps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8F0B742" wp14:editId="22EC0DC2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" name="MSIPCM03fb4709ac4dbd68ee1ff3a1" descr="{&quot;HashCode&quot;:-1563858221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391E2A" w14:textId="2D36294A" w:rsidR="0022065F" w:rsidRPr="0022065F" w:rsidRDefault="0022065F" w:rsidP="0022065F">
                                <w:pPr>
                                  <w:spacing w:before="0" w:after="0"/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</w:pPr>
                                <w:r w:rsidRPr="0022065F"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  <w:t>OFFICIAL-SENSITIVE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8F0B742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03fb4709ac4dbd68ee1ff3a1" o:spid="_x0000_s1026" type="#_x0000_t202" alt="{&quot;HashCode&quot;:-156385822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" o:allowincell="f" filled="f" stroked="f" strokeweight=".5pt">
                    <v:textbox inset="20pt,0,,0">
                      <w:txbxContent>
                        <w:p w14:paraId="0B391E2A" w14:textId="2D36294A" w:rsidR="0022065F" w:rsidRPr="0022065F" w:rsidRDefault="0022065F" w:rsidP="0022065F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22065F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OFFICIAL-SENSITIVE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36F2E">
            <w:rPr>
              <w:caps/>
            </w:rPr>
            <w:t xml:space="preserve">Guidelines Commercial Landlord Hardship Fund ROUND 2 </w:t>
          </w:r>
          <w:r w:rsidR="00D36F2E">
            <w:rPr>
              <w:rFonts w:ascii="Symbol" w:eastAsia="Symbol" w:hAnsi="Symbol" w:cs="Symbol"/>
              <w:caps/>
            </w:rPr>
            <w:t></w:t>
          </w:r>
          <w:r w:rsidR="00D36F2E">
            <w:rPr>
              <w:caps/>
            </w:rPr>
            <w:t xml:space="preserve"> </w:t>
          </w:r>
          <w:r w:rsidR="00DA2EB1">
            <w:rPr>
              <w:caps/>
            </w:rPr>
            <w:t>27</w:t>
          </w:r>
          <w:r w:rsidR="00D36F2E">
            <w:rPr>
              <w:caps/>
            </w:rPr>
            <w:t xml:space="preserve"> JANUARY 2020</w:t>
          </w:r>
        </w:p>
      </w:tc>
      <w:tc>
        <w:tcPr>
          <w:tcW w:w="2460" w:type="dxa"/>
          <w:vAlign w:val="center"/>
          <w:hideMark/>
        </w:tcPr>
        <w:p w14:paraId="45323F54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33B452FB" w14:textId="77777777" w:rsidR="009D32D4" w:rsidRDefault="5962FB62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28BE3324" wp14:editId="5E5813CD">
                <wp:extent cx="1331595" cy="397510"/>
                <wp:effectExtent l="0" t="0" r="1905" b="2540"/>
                <wp:docPr id="1080503069" name="Picture 34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91CDE" w14:textId="77777777" w:rsidR="009D32D4" w:rsidRDefault="009D32D4" w:rsidP="00A85D1D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9404DE2" w14:textId="77777777" w:rsidTr="5962FB62">
      <w:tc>
        <w:tcPr>
          <w:tcW w:w="4140" w:type="dxa"/>
          <w:vAlign w:val="center"/>
          <w:hideMark/>
        </w:tcPr>
        <w:p w14:paraId="27085B5D" w14:textId="0A46ED70" w:rsidR="009D32D4" w:rsidRPr="00FB3D1A" w:rsidRDefault="0022065F" w:rsidP="00A85D1D">
          <w:pPr>
            <w:pStyle w:val="Footer"/>
            <w:tabs>
              <w:tab w:val="left" w:pos="720"/>
            </w:tabs>
            <w:rPr>
              <w:rStyle w:val="PageNumber"/>
              <w:caps/>
            </w:rPr>
          </w:pPr>
          <w:r>
            <w:rPr>
              <w:caps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3CBDC16" wp14:editId="251553AA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2" name="MSIPCMeacd45d1999893e7b42f506d" descr="{&quot;HashCode&quot;:-1563858221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F8952E" w14:textId="2997CFCF" w:rsidR="0022065F" w:rsidRPr="0022065F" w:rsidRDefault="0022065F" w:rsidP="0022065F">
                                <w:pPr>
                                  <w:spacing w:before="0" w:after="0"/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</w:pPr>
                                <w:r w:rsidRPr="0022065F"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  <w:t>OFFICIAL-SENSITIVE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3CBDC16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eacd45d1999893e7b42f506d" o:spid="_x0000_s1027" type="#_x0000_t202" alt="{&quot;HashCode&quot;:-156385822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" o:allowincell="f" filled="f" stroked="f" strokeweight=".5pt">
                    <v:textbox inset="20pt,0,,0">
                      <w:txbxContent>
                        <w:p w14:paraId="27F8952E" w14:textId="2997CFCF" w:rsidR="0022065F" w:rsidRPr="0022065F" w:rsidRDefault="0022065F" w:rsidP="0022065F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22065F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OFFICIAL-SENSITIVE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5962FB62">
            <w:rPr>
              <w:caps/>
            </w:rPr>
            <w:t>Guidelines Commercial Landlord Hardship Fund</w:t>
          </w:r>
          <w:r w:rsidR="00BF1806">
            <w:rPr>
              <w:caps/>
            </w:rPr>
            <w:t xml:space="preserve"> </w:t>
          </w:r>
          <w:r w:rsidR="009A6497">
            <w:rPr>
              <w:caps/>
            </w:rPr>
            <w:t>ROUND 2</w:t>
          </w:r>
          <w:r w:rsidR="00245F03">
            <w:rPr>
              <w:caps/>
            </w:rPr>
            <w:t xml:space="preserve"> </w:t>
          </w:r>
          <w:r w:rsidR="00D35142">
            <w:rPr>
              <w:rFonts w:ascii="Symbol" w:eastAsia="Symbol" w:hAnsi="Symbol" w:cs="Symbol"/>
              <w:caps/>
            </w:rPr>
            <w:t></w:t>
          </w:r>
          <w:r w:rsidR="00D35142">
            <w:rPr>
              <w:caps/>
            </w:rPr>
            <w:t xml:space="preserve"> </w:t>
          </w:r>
          <w:r w:rsidR="00DA2EB1">
            <w:rPr>
              <w:caps/>
            </w:rPr>
            <w:t>27</w:t>
          </w:r>
          <w:r w:rsidR="005A68E4">
            <w:rPr>
              <w:caps/>
            </w:rPr>
            <w:t xml:space="preserve"> JANUARY</w:t>
          </w:r>
          <w:r w:rsidR="00423559">
            <w:rPr>
              <w:caps/>
            </w:rPr>
            <w:t xml:space="preserve"> </w:t>
          </w:r>
          <w:r w:rsidR="5962FB62">
            <w:rPr>
              <w:caps/>
            </w:rPr>
            <w:t>2020</w:t>
          </w:r>
        </w:p>
      </w:tc>
      <w:tc>
        <w:tcPr>
          <w:tcW w:w="2460" w:type="dxa"/>
          <w:vAlign w:val="center"/>
          <w:hideMark/>
        </w:tcPr>
        <w:p w14:paraId="06A5B843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1E9A872B" w14:textId="77777777" w:rsidR="009D32D4" w:rsidRDefault="5962FB62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442713F4" wp14:editId="43E09C12">
                <wp:extent cx="1331595" cy="397510"/>
                <wp:effectExtent l="0" t="0" r="1905" b="2540"/>
                <wp:docPr id="989837005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89D59" w14:textId="77777777" w:rsidR="009D32D4" w:rsidRDefault="009D32D4" w:rsidP="00A85D1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99964" w14:textId="77777777" w:rsidR="00C342D3" w:rsidRDefault="00C342D3" w:rsidP="0003420B">
      <w:r>
        <w:separator/>
      </w:r>
    </w:p>
  </w:footnote>
  <w:footnote w:type="continuationSeparator" w:id="0">
    <w:p w14:paraId="36ADBCBC" w14:textId="77777777" w:rsidR="00C342D3" w:rsidRDefault="00C342D3" w:rsidP="0003420B">
      <w:r>
        <w:continuationSeparator/>
      </w:r>
    </w:p>
  </w:footnote>
  <w:footnote w:type="continuationNotice" w:id="1">
    <w:p w14:paraId="0271642A" w14:textId="77777777" w:rsidR="00C342D3" w:rsidRDefault="00C342D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1E5CA" w14:textId="27B4DEEB" w:rsidR="009D32D4" w:rsidRDefault="009D32D4" w:rsidP="0003420B">
    <w:r>
      <w:rPr>
        <w:noProof/>
        <w:lang w:val="en-GB" w:eastAsia="en-GB"/>
      </w:rPr>
      <w:drawing>
        <wp:anchor distT="0" distB="0" distL="114300" distR="114300" simplePos="0" relativeHeight="251656704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1C425" w14:textId="34EDBE47" w:rsidR="009D32D4" w:rsidRDefault="009D32D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1" layoutInCell="0" allowOverlap="1" wp14:anchorId="189D811A" wp14:editId="60AD6199">
          <wp:simplePos x="0" y="0"/>
          <wp:positionH relativeFrom="page">
            <wp:posOffset>-142875</wp:posOffset>
          </wp:positionH>
          <wp:positionV relativeFrom="page">
            <wp:posOffset>-171450</wp:posOffset>
          </wp:positionV>
          <wp:extent cx="7877175" cy="1828165"/>
          <wp:effectExtent l="0" t="0" r="9525" b="635"/>
          <wp:wrapNone/>
          <wp:docPr id="35" name="Pictur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175" cy="182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680F"/>
    <w:multiLevelType w:val="hybridMultilevel"/>
    <w:tmpl w:val="AB3243DE"/>
    <w:lvl w:ilvl="0" w:tplc="CC28BD4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53392"/>
    <w:multiLevelType w:val="hybridMultilevel"/>
    <w:tmpl w:val="6C3E1260"/>
    <w:lvl w:ilvl="0" w:tplc="06D445A6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4AB"/>
    <w:multiLevelType w:val="hybridMultilevel"/>
    <w:tmpl w:val="C6FE7100"/>
    <w:lvl w:ilvl="0" w:tplc="0C090017">
      <w:start w:val="1"/>
      <w:numFmt w:val="lowerLetter"/>
      <w:lvlText w:val="%1)"/>
      <w:lvlJc w:val="left"/>
      <w:pPr>
        <w:ind w:left="791" w:hanging="360"/>
      </w:pPr>
    </w:lvl>
    <w:lvl w:ilvl="1" w:tplc="0C090019" w:tentative="1">
      <w:start w:val="1"/>
      <w:numFmt w:val="lowerLetter"/>
      <w:lvlText w:val="%2."/>
      <w:lvlJc w:val="left"/>
      <w:pPr>
        <w:ind w:left="1511" w:hanging="360"/>
      </w:pPr>
    </w:lvl>
    <w:lvl w:ilvl="2" w:tplc="0C09001B" w:tentative="1">
      <w:start w:val="1"/>
      <w:numFmt w:val="lowerRoman"/>
      <w:lvlText w:val="%3."/>
      <w:lvlJc w:val="right"/>
      <w:pPr>
        <w:ind w:left="2231" w:hanging="180"/>
      </w:pPr>
    </w:lvl>
    <w:lvl w:ilvl="3" w:tplc="0C09000F" w:tentative="1">
      <w:start w:val="1"/>
      <w:numFmt w:val="decimal"/>
      <w:lvlText w:val="%4."/>
      <w:lvlJc w:val="left"/>
      <w:pPr>
        <w:ind w:left="2951" w:hanging="360"/>
      </w:pPr>
    </w:lvl>
    <w:lvl w:ilvl="4" w:tplc="0C090019" w:tentative="1">
      <w:start w:val="1"/>
      <w:numFmt w:val="lowerLetter"/>
      <w:lvlText w:val="%5."/>
      <w:lvlJc w:val="left"/>
      <w:pPr>
        <w:ind w:left="3671" w:hanging="360"/>
      </w:pPr>
    </w:lvl>
    <w:lvl w:ilvl="5" w:tplc="0C09001B" w:tentative="1">
      <w:start w:val="1"/>
      <w:numFmt w:val="lowerRoman"/>
      <w:lvlText w:val="%6."/>
      <w:lvlJc w:val="right"/>
      <w:pPr>
        <w:ind w:left="4391" w:hanging="180"/>
      </w:pPr>
    </w:lvl>
    <w:lvl w:ilvl="6" w:tplc="0C09000F" w:tentative="1">
      <w:start w:val="1"/>
      <w:numFmt w:val="decimal"/>
      <w:lvlText w:val="%7."/>
      <w:lvlJc w:val="left"/>
      <w:pPr>
        <w:ind w:left="5111" w:hanging="360"/>
      </w:pPr>
    </w:lvl>
    <w:lvl w:ilvl="7" w:tplc="0C090019" w:tentative="1">
      <w:start w:val="1"/>
      <w:numFmt w:val="lowerLetter"/>
      <w:lvlText w:val="%8."/>
      <w:lvlJc w:val="left"/>
      <w:pPr>
        <w:ind w:left="5831" w:hanging="360"/>
      </w:pPr>
    </w:lvl>
    <w:lvl w:ilvl="8" w:tplc="0C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3" w15:restartNumberingAfterBreak="0">
    <w:nsid w:val="05302C29"/>
    <w:multiLevelType w:val="hybridMultilevel"/>
    <w:tmpl w:val="AB1A870E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AE5E01"/>
    <w:multiLevelType w:val="hybridMultilevel"/>
    <w:tmpl w:val="D8E43BC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C706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0B183A"/>
    <w:multiLevelType w:val="multilevel"/>
    <w:tmpl w:val="08FAB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14412905"/>
    <w:multiLevelType w:val="multilevel"/>
    <w:tmpl w:val="7EBC8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125" w:hanging="432"/>
      </w:pPr>
    </w:lvl>
    <w:lvl w:ilvl="2">
      <w:start w:val="1"/>
      <w:numFmt w:val="lowerLetter"/>
      <w:lvlText w:val="%3)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15E539AC"/>
    <w:multiLevelType w:val="hybridMultilevel"/>
    <w:tmpl w:val="C6FE7100"/>
    <w:lvl w:ilvl="0" w:tplc="0C090017">
      <w:start w:val="1"/>
      <w:numFmt w:val="lowerLetter"/>
      <w:lvlText w:val="%1)"/>
      <w:lvlJc w:val="left"/>
      <w:pPr>
        <w:ind w:left="791" w:hanging="360"/>
      </w:pPr>
    </w:lvl>
    <w:lvl w:ilvl="1" w:tplc="0C090019" w:tentative="1">
      <w:start w:val="1"/>
      <w:numFmt w:val="lowerLetter"/>
      <w:lvlText w:val="%2."/>
      <w:lvlJc w:val="left"/>
      <w:pPr>
        <w:ind w:left="1511" w:hanging="360"/>
      </w:pPr>
    </w:lvl>
    <w:lvl w:ilvl="2" w:tplc="0C09001B" w:tentative="1">
      <w:start w:val="1"/>
      <w:numFmt w:val="lowerRoman"/>
      <w:lvlText w:val="%3."/>
      <w:lvlJc w:val="right"/>
      <w:pPr>
        <w:ind w:left="2231" w:hanging="180"/>
      </w:pPr>
    </w:lvl>
    <w:lvl w:ilvl="3" w:tplc="0C09000F" w:tentative="1">
      <w:start w:val="1"/>
      <w:numFmt w:val="decimal"/>
      <w:lvlText w:val="%4."/>
      <w:lvlJc w:val="left"/>
      <w:pPr>
        <w:ind w:left="2951" w:hanging="360"/>
      </w:pPr>
    </w:lvl>
    <w:lvl w:ilvl="4" w:tplc="0C090019" w:tentative="1">
      <w:start w:val="1"/>
      <w:numFmt w:val="lowerLetter"/>
      <w:lvlText w:val="%5."/>
      <w:lvlJc w:val="left"/>
      <w:pPr>
        <w:ind w:left="3671" w:hanging="360"/>
      </w:pPr>
    </w:lvl>
    <w:lvl w:ilvl="5" w:tplc="0C09001B" w:tentative="1">
      <w:start w:val="1"/>
      <w:numFmt w:val="lowerRoman"/>
      <w:lvlText w:val="%6."/>
      <w:lvlJc w:val="right"/>
      <w:pPr>
        <w:ind w:left="4391" w:hanging="180"/>
      </w:pPr>
    </w:lvl>
    <w:lvl w:ilvl="6" w:tplc="0C09000F" w:tentative="1">
      <w:start w:val="1"/>
      <w:numFmt w:val="decimal"/>
      <w:lvlText w:val="%7."/>
      <w:lvlJc w:val="left"/>
      <w:pPr>
        <w:ind w:left="5111" w:hanging="360"/>
      </w:pPr>
    </w:lvl>
    <w:lvl w:ilvl="7" w:tplc="0C090019" w:tentative="1">
      <w:start w:val="1"/>
      <w:numFmt w:val="lowerLetter"/>
      <w:lvlText w:val="%8."/>
      <w:lvlJc w:val="left"/>
      <w:pPr>
        <w:ind w:left="5831" w:hanging="360"/>
      </w:pPr>
    </w:lvl>
    <w:lvl w:ilvl="8" w:tplc="0C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9" w15:restartNumberingAfterBreak="0">
    <w:nsid w:val="16BB348C"/>
    <w:multiLevelType w:val="hybridMultilevel"/>
    <w:tmpl w:val="48846660"/>
    <w:lvl w:ilvl="0" w:tplc="F4A87F9E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A4483"/>
    <w:multiLevelType w:val="multilevel"/>
    <w:tmpl w:val="418E62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9EF0B9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353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4445D9"/>
    <w:multiLevelType w:val="hybridMultilevel"/>
    <w:tmpl w:val="D8DC22C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856F69"/>
    <w:multiLevelType w:val="multilevel"/>
    <w:tmpl w:val="38765C8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4" w15:restartNumberingAfterBreak="0">
    <w:nsid w:val="1B8D1EAA"/>
    <w:multiLevelType w:val="hybridMultilevel"/>
    <w:tmpl w:val="C6FE7100"/>
    <w:lvl w:ilvl="0" w:tplc="0C090017">
      <w:start w:val="1"/>
      <w:numFmt w:val="lowerLetter"/>
      <w:lvlText w:val="%1)"/>
      <w:lvlJc w:val="left"/>
      <w:pPr>
        <w:ind w:left="791" w:hanging="360"/>
      </w:pPr>
    </w:lvl>
    <w:lvl w:ilvl="1" w:tplc="0C090019" w:tentative="1">
      <w:start w:val="1"/>
      <w:numFmt w:val="lowerLetter"/>
      <w:lvlText w:val="%2."/>
      <w:lvlJc w:val="left"/>
      <w:pPr>
        <w:ind w:left="1511" w:hanging="360"/>
      </w:pPr>
    </w:lvl>
    <w:lvl w:ilvl="2" w:tplc="0C09001B" w:tentative="1">
      <w:start w:val="1"/>
      <w:numFmt w:val="lowerRoman"/>
      <w:lvlText w:val="%3."/>
      <w:lvlJc w:val="right"/>
      <w:pPr>
        <w:ind w:left="2231" w:hanging="180"/>
      </w:pPr>
    </w:lvl>
    <w:lvl w:ilvl="3" w:tplc="0C09000F" w:tentative="1">
      <w:start w:val="1"/>
      <w:numFmt w:val="decimal"/>
      <w:lvlText w:val="%4."/>
      <w:lvlJc w:val="left"/>
      <w:pPr>
        <w:ind w:left="2951" w:hanging="360"/>
      </w:pPr>
    </w:lvl>
    <w:lvl w:ilvl="4" w:tplc="0C090019" w:tentative="1">
      <w:start w:val="1"/>
      <w:numFmt w:val="lowerLetter"/>
      <w:lvlText w:val="%5."/>
      <w:lvlJc w:val="left"/>
      <w:pPr>
        <w:ind w:left="3671" w:hanging="360"/>
      </w:pPr>
    </w:lvl>
    <w:lvl w:ilvl="5" w:tplc="0C09001B" w:tentative="1">
      <w:start w:val="1"/>
      <w:numFmt w:val="lowerRoman"/>
      <w:lvlText w:val="%6."/>
      <w:lvlJc w:val="right"/>
      <w:pPr>
        <w:ind w:left="4391" w:hanging="180"/>
      </w:pPr>
    </w:lvl>
    <w:lvl w:ilvl="6" w:tplc="0C09000F" w:tentative="1">
      <w:start w:val="1"/>
      <w:numFmt w:val="decimal"/>
      <w:lvlText w:val="%7."/>
      <w:lvlJc w:val="left"/>
      <w:pPr>
        <w:ind w:left="5111" w:hanging="360"/>
      </w:pPr>
    </w:lvl>
    <w:lvl w:ilvl="7" w:tplc="0C090019" w:tentative="1">
      <w:start w:val="1"/>
      <w:numFmt w:val="lowerLetter"/>
      <w:lvlText w:val="%8."/>
      <w:lvlJc w:val="left"/>
      <w:pPr>
        <w:ind w:left="5831" w:hanging="360"/>
      </w:pPr>
    </w:lvl>
    <w:lvl w:ilvl="8" w:tplc="0C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5" w15:restartNumberingAfterBreak="0">
    <w:nsid w:val="1DBD251D"/>
    <w:multiLevelType w:val="hybridMultilevel"/>
    <w:tmpl w:val="10F25F1A"/>
    <w:lvl w:ilvl="0" w:tplc="C714C81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473BE"/>
    <w:multiLevelType w:val="hybridMultilevel"/>
    <w:tmpl w:val="0C09001D"/>
    <w:lvl w:ilvl="0" w:tplc="1F0C576A">
      <w:start w:val="1"/>
      <w:numFmt w:val="decimal"/>
      <w:lvlText w:val="%1)"/>
      <w:lvlJc w:val="left"/>
      <w:pPr>
        <w:ind w:left="360" w:hanging="360"/>
      </w:pPr>
    </w:lvl>
    <w:lvl w:ilvl="1" w:tplc="FDFA0748">
      <w:start w:val="1"/>
      <w:numFmt w:val="lowerLetter"/>
      <w:lvlText w:val="%2)"/>
      <w:lvlJc w:val="left"/>
      <w:pPr>
        <w:ind w:left="720" w:hanging="360"/>
      </w:pPr>
    </w:lvl>
    <w:lvl w:ilvl="2" w:tplc="A34AF77E">
      <w:start w:val="1"/>
      <w:numFmt w:val="lowerRoman"/>
      <w:lvlText w:val="%3)"/>
      <w:lvlJc w:val="left"/>
      <w:pPr>
        <w:ind w:left="1080" w:hanging="360"/>
      </w:pPr>
    </w:lvl>
    <w:lvl w:ilvl="3" w:tplc="3AA8A048">
      <w:start w:val="1"/>
      <w:numFmt w:val="decimal"/>
      <w:lvlText w:val="(%4)"/>
      <w:lvlJc w:val="left"/>
      <w:pPr>
        <w:ind w:left="1440" w:hanging="360"/>
      </w:pPr>
    </w:lvl>
    <w:lvl w:ilvl="4" w:tplc="5B62105E">
      <w:start w:val="1"/>
      <w:numFmt w:val="lowerLetter"/>
      <w:lvlText w:val="(%5)"/>
      <w:lvlJc w:val="left"/>
      <w:pPr>
        <w:ind w:left="1353" w:hanging="360"/>
      </w:pPr>
    </w:lvl>
    <w:lvl w:ilvl="5" w:tplc="6B7E236E">
      <w:start w:val="1"/>
      <w:numFmt w:val="lowerRoman"/>
      <w:lvlText w:val="(%6)"/>
      <w:lvlJc w:val="left"/>
      <w:pPr>
        <w:ind w:left="2160" w:hanging="360"/>
      </w:pPr>
    </w:lvl>
    <w:lvl w:ilvl="6" w:tplc="B31816BC">
      <w:start w:val="1"/>
      <w:numFmt w:val="decimal"/>
      <w:lvlText w:val="%7."/>
      <w:lvlJc w:val="left"/>
      <w:pPr>
        <w:ind w:left="2520" w:hanging="360"/>
      </w:pPr>
    </w:lvl>
    <w:lvl w:ilvl="7" w:tplc="86701CF2">
      <w:start w:val="1"/>
      <w:numFmt w:val="lowerLetter"/>
      <w:lvlText w:val="%8."/>
      <w:lvlJc w:val="left"/>
      <w:pPr>
        <w:ind w:left="2880" w:hanging="360"/>
      </w:pPr>
    </w:lvl>
    <w:lvl w:ilvl="8" w:tplc="E6BA1826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A390329"/>
    <w:multiLevelType w:val="hybridMultilevel"/>
    <w:tmpl w:val="D8E43BC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8B0ADF"/>
    <w:multiLevelType w:val="multilevel"/>
    <w:tmpl w:val="8CFE8D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125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3A5055D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353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B7E16A3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353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38766CA"/>
    <w:multiLevelType w:val="multilevel"/>
    <w:tmpl w:val="1E284F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4B229BE"/>
    <w:multiLevelType w:val="multilevel"/>
    <w:tmpl w:val="39FAA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795542E"/>
    <w:multiLevelType w:val="hybridMultilevel"/>
    <w:tmpl w:val="6B60C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7707B"/>
    <w:multiLevelType w:val="hybridMultilevel"/>
    <w:tmpl w:val="C6FE7100"/>
    <w:lvl w:ilvl="0" w:tplc="0C090017">
      <w:start w:val="1"/>
      <w:numFmt w:val="lowerLetter"/>
      <w:lvlText w:val="%1)"/>
      <w:lvlJc w:val="left"/>
      <w:pPr>
        <w:ind w:left="791" w:hanging="360"/>
      </w:pPr>
    </w:lvl>
    <w:lvl w:ilvl="1" w:tplc="0C090019" w:tentative="1">
      <w:start w:val="1"/>
      <w:numFmt w:val="lowerLetter"/>
      <w:lvlText w:val="%2."/>
      <w:lvlJc w:val="left"/>
      <w:pPr>
        <w:ind w:left="1511" w:hanging="360"/>
      </w:pPr>
    </w:lvl>
    <w:lvl w:ilvl="2" w:tplc="0C09001B" w:tentative="1">
      <w:start w:val="1"/>
      <w:numFmt w:val="lowerRoman"/>
      <w:lvlText w:val="%3."/>
      <w:lvlJc w:val="right"/>
      <w:pPr>
        <w:ind w:left="2231" w:hanging="180"/>
      </w:pPr>
    </w:lvl>
    <w:lvl w:ilvl="3" w:tplc="0C09000F" w:tentative="1">
      <w:start w:val="1"/>
      <w:numFmt w:val="decimal"/>
      <w:lvlText w:val="%4."/>
      <w:lvlJc w:val="left"/>
      <w:pPr>
        <w:ind w:left="2951" w:hanging="360"/>
      </w:pPr>
    </w:lvl>
    <w:lvl w:ilvl="4" w:tplc="0C090019" w:tentative="1">
      <w:start w:val="1"/>
      <w:numFmt w:val="lowerLetter"/>
      <w:lvlText w:val="%5."/>
      <w:lvlJc w:val="left"/>
      <w:pPr>
        <w:ind w:left="3671" w:hanging="360"/>
      </w:pPr>
    </w:lvl>
    <w:lvl w:ilvl="5" w:tplc="0C09001B" w:tentative="1">
      <w:start w:val="1"/>
      <w:numFmt w:val="lowerRoman"/>
      <w:lvlText w:val="%6."/>
      <w:lvlJc w:val="right"/>
      <w:pPr>
        <w:ind w:left="4391" w:hanging="180"/>
      </w:pPr>
    </w:lvl>
    <w:lvl w:ilvl="6" w:tplc="0C09000F" w:tentative="1">
      <w:start w:val="1"/>
      <w:numFmt w:val="decimal"/>
      <w:lvlText w:val="%7."/>
      <w:lvlJc w:val="left"/>
      <w:pPr>
        <w:ind w:left="5111" w:hanging="360"/>
      </w:pPr>
    </w:lvl>
    <w:lvl w:ilvl="7" w:tplc="0C090019" w:tentative="1">
      <w:start w:val="1"/>
      <w:numFmt w:val="lowerLetter"/>
      <w:lvlText w:val="%8."/>
      <w:lvlJc w:val="left"/>
      <w:pPr>
        <w:ind w:left="5831" w:hanging="360"/>
      </w:pPr>
    </w:lvl>
    <w:lvl w:ilvl="8" w:tplc="0C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5" w15:restartNumberingAfterBreak="0">
    <w:nsid w:val="52EB5678"/>
    <w:multiLevelType w:val="multilevel"/>
    <w:tmpl w:val="6E2E4D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53292011"/>
    <w:multiLevelType w:val="multilevel"/>
    <w:tmpl w:val="7EBC8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125" w:hanging="432"/>
      </w:pPr>
    </w:lvl>
    <w:lvl w:ilvl="2">
      <w:start w:val="1"/>
      <w:numFmt w:val="lowerLetter"/>
      <w:lvlText w:val="%3)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55BE2A88"/>
    <w:multiLevelType w:val="hybridMultilevel"/>
    <w:tmpl w:val="DE40F40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32393"/>
    <w:multiLevelType w:val="multilevel"/>
    <w:tmpl w:val="0896C9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050AB6"/>
    <w:multiLevelType w:val="multilevel"/>
    <w:tmpl w:val="1FAC84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F3E1A4C"/>
    <w:multiLevelType w:val="hybridMultilevel"/>
    <w:tmpl w:val="1E1A3F02"/>
    <w:lvl w:ilvl="0" w:tplc="81924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AAB3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4C9B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E8F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400D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30D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E6B8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8E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9E8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C60BD6"/>
    <w:multiLevelType w:val="hybridMultilevel"/>
    <w:tmpl w:val="8CB803E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9B7452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1236E"/>
    <w:multiLevelType w:val="multilevel"/>
    <w:tmpl w:val="D5C6A0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35D3916"/>
    <w:multiLevelType w:val="multilevel"/>
    <w:tmpl w:val="6A42CC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A8C4345"/>
    <w:multiLevelType w:val="multilevel"/>
    <w:tmpl w:val="09FED9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E1158A8"/>
    <w:multiLevelType w:val="hybridMultilevel"/>
    <w:tmpl w:val="C9461C5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9B7452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BD4A6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1FC2310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353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3DF01C6"/>
    <w:multiLevelType w:val="hybridMultilevel"/>
    <w:tmpl w:val="9C1ED1AC"/>
    <w:lvl w:ilvl="0" w:tplc="F07C86CA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4B46ADF"/>
    <w:multiLevelType w:val="hybridMultilevel"/>
    <w:tmpl w:val="5F3CDEF2"/>
    <w:lvl w:ilvl="0" w:tplc="2A740D2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6D445A6">
      <w:start w:val="1"/>
      <w:numFmt w:val="lowerLetter"/>
      <w:lvlText w:val="%2)"/>
      <w:lvlJc w:val="left"/>
      <w:pPr>
        <w:tabs>
          <w:tab w:val="num" w:pos="1256"/>
        </w:tabs>
        <w:ind w:left="1256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40" w15:restartNumberingAfterBreak="0">
    <w:nsid w:val="79155D29"/>
    <w:multiLevelType w:val="hybridMultilevel"/>
    <w:tmpl w:val="EEC6ABCC"/>
    <w:lvl w:ilvl="0" w:tplc="2A740D2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41" w15:restartNumberingAfterBreak="0">
    <w:nsid w:val="7A60785B"/>
    <w:multiLevelType w:val="multilevel"/>
    <w:tmpl w:val="1FAC84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3" w15:restartNumberingAfterBreak="0">
    <w:nsid w:val="7A8F013E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D601A0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2"/>
  </w:num>
  <w:num w:numId="2">
    <w:abstractNumId w:val="29"/>
  </w:num>
  <w:num w:numId="3">
    <w:abstractNumId w:val="43"/>
  </w:num>
  <w:num w:numId="4">
    <w:abstractNumId w:val="5"/>
  </w:num>
  <w:num w:numId="5">
    <w:abstractNumId w:val="19"/>
  </w:num>
  <w:num w:numId="6">
    <w:abstractNumId w:val="11"/>
  </w:num>
  <w:num w:numId="7">
    <w:abstractNumId w:val="20"/>
  </w:num>
  <w:num w:numId="8">
    <w:abstractNumId w:val="16"/>
  </w:num>
  <w:num w:numId="9">
    <w:abstractNumId w:val="29"/>
  </w:num>
  <w:num w:numId="10">
    <w:abstractNumId w:val="37"/>
  </w:num>
  <w:num w:numId="11">
    <w:abstractNumId w:val="6"/>
  </w:num>
  <w:num w:numId="12">
    <w:abstractNumId w:val="29"/>
  </w:num>
  <w:num w:numId="13">
    <w:abstractNumId w:val="40"/>
  </w:num>
  <w:num w:numId="14">
    <w:abstractNumId w:val="23"/>
  </w:num>
  <w:num w:numId="15">
    <w:abstractNumId w:val="29"/>
  </w:num>
  <w:num w:numId="16">
    <w:abstractNumId w:val="29"/>
  </w:num>
  <w:num w:numId="17">
    <w:abstractNumId w:val="25"/>
  </w:num>
  <w:num w:numId="18">
    <w:abstractNumId w:val="7"/>
  </w:num>
  <w:num w:numId="19">
    <w:abstractNumId w:val="39"/>
  </w:num>
  <w:num w:numId="20">
    <w:abstractNumId w:val="34"/>
  </w:num>
  <w:num w:numId="21">
    <w:abstractNumId w:val="12"/>
  </w:num>
  <w:num w:numId="22">
    <w:abstractNumId w:val="27"/>
  </w:num>
  <w:num w:numId="23">
    <w:abstractNumId w:val="17"/>
  </w:num>
  <w:num w:numId="24">
    <w:abstractNumId w:val="13"/>
  </w:num>
  <w:num w:numId="25">
    <w:abstractNumId w:val="44"/>
  </w:num>
  <w:num w:numId="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3"/>
  </w:num>
  <w:num w:numId="31">
    <w:abstractNumId w:val="31"/>
  </w:num>
  <w:num w:numId="32">
    <w:abstractNumId w:val="9"/>
  </w:num>
  <w:num w:numId="33">
    <w:abstractNumId w:val="35"/>
  </w:num>
  <w:num w:numId="34">
    <w:abstractNumId w:val="2"/>
  </w:num>
  <w:num w:numId="35">
    <w:abstractNumId w:val="24"/>
  </w:num>
  <w:num w:numId="36">
    <w:abstractNumId w:val="4"/>
  </w:num>
  <w:num w:numId="37">
    <w:abstractNumId w:val="30"/>
  </w:num>
  <w:num w:numId="38">
    <w:abstractNumId w:val="14"/>
  </w:num>
  <w:num w:numId="39">
    <w:abstractNumId w:val="8"/>
  </w:num>
  <w:num w:numId="40">
    <w:abstractNumId w:val="0"/>
  </w:num>
  <w:num w:numId="41">
    <w:abstractNumId w:val="15"/>
  </w:num>
  <w:num w:numId="42">
    <w:abstractNumId w:val="41"/>
  </w:num>
  <w:num w:numId="43">
    <w:abstractNumId w:val="32"/>
  </w:num>
  <w:num w:numId="44">
    <w:abstractNumId w:val="26"/>
  </w:num>
  <w:num w:numId="45">
    <w:abstractNumId w:val="18"/>
  </w:num>
  <w:num w:numId="46">
    <w:abstractNumId w:val="21"/>
  </w:num>
  <w:num w:numId="47">
    <w:abstractNumId w:val="38"/>
  </w:num>
  <w:num w:numId="48">
    <w:abstractNumId w:val="33"/>
  </w:num>
  <w:num w:numId="49">
    <w:abstractNumId w:val="28"/>
  </w:num>
  <w:num w:numId="50">
    <w:abstractNumId w:val="22"/>
  </w:num>
  <w:num w:numId="51">
    <w:abstractNumId w:val="1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removePersonalInformation/>
  <w:removeDateAndTim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9A3"/>
    <w:rsid w:val="00000C3D"/>
    <w:rsid w:val="00000C88"/>
    <w:rsid w:val="00000C8F"/>
    <w:rsid w:val="00000FC7"/>
    <w:rsid w:val="0000197B"/>
    <w:rsid w:val="00001FE5"/>
    <w:rsid w:val="00002DDF"/>
    <w:rsid w:val="0000439D"/>
    <w:rsid w:val="00006068"/>
    <w:rsid w:val="00007744"/>
    <w:rsid w:val="00007C9F"/>
    <w:rsid w:val="0001036F"/>
    <w:rsid w:val="00010397"/>
    <w:rsid w:val="00011574"/>
    <w:rsid w:val="00011DA5"/>
    <w:rsid w:val="00011FF5"/>
    <w:rsid w:val="00012045"/>
    <w:rsid w:val="00012361"/>
    <w:rsid w:val="00012553"/>
    <w:rsid w:val="00013749"/>
    <w:rsid w:val="00015F9A"/>
    <w:rsid w:val="00016CFC"/>
    <w:rsid w:val="00016F2C"/>
    <w:rsid w:val="00017272"/>
    <w:rsid w:val="000174EB"/>
    <w:rsid w:val="0002087F"/>
    <w:rsid w:val="00021480"/>
    <w:rsid w:val="00021C86"/>
    <w:rsid w:val="0002282F"/>
    <w:rsid w:val="000228BA"/>
    <w:rsid w:val="00023397"/>
    <w:rsid w:val="00023C7E"/>
    <w:rsid w:val="000244B7"/>
    <w:rsid w:val="00024AA5"/>
    <w:rsid w:val="00025062"/>
    <w:rsid w:val="000252C7"/>
    <w:rsid w:val="000254C7"/>
    <w:rsid w:val="000259F6"/>
    <w:rsid w:val="000263D5"/>
    <w:rsid w:val="000263EE"/>
    <w:rsid w:val="00027014"/>
    <w:rsid w:val="0002711A"/>
    <w:rsid w:val="00027553"/>
    <w:rsid w:val="000276DD"/>
    <w:rsid w:val="00027757"/>
    <w:rsid w:val="00030798"/>
    <w:rsid w:val="00030891"/>
    <w:rsid w:val="000308B2"/>
    <w:rsid w:val="00030CC6"/>
    <w:rsid w:val="000320BF"/>
    <w:rsid w:val="0003284A"/>
    <w:rsid w:val="00033246"/>
    <w:rsid w:val="00033AFB"/>
    <w:rsid w:val="00033B5F"/>
    <w:rsid w:val="0003420B"/>
    <w:rsid w:val="00034271"/>
    <w:rsid w:val="000344FD"/>
    <w:rsid w:val="00035754"/>
    <w:rsid w:val="00035F22"/>
    <w:rsid w:val="00036C92"/>
    <w:rsid w:val="00037CD3"/>
    <w:rsid w:val="00037DB9"/>
    <w:rsid w:val="00040A2C"/>
    <w:rsid w:val="000416F2"/>
    <w:rsid w:val="00041F1E"/>
    <w:rsid w:val="00043006"/>
    <w:rsid w:val="00043347"/>
    <w:rsid w:val="0004364F"/>
    <w:rsid w:val="00043DDF"/>
    <w:rsid w:val="000447F3"/>
    <w:rsid w:val="00046247"/>
    <w:rsid w:val="000474C7"/>
    <w:rsid w:val="00047602"/>
    <w:rsid w:val="00047895"/>
    <w:rsid w:val="00047ADC"/>
    <w:rsid w:val="00047BDB"/>
    <w:rsid w:val="00047C38"/>
    <w:rsid w:val="000503F4"/>
    <w:rsid w:val="00050C62"/>
    <w:rsid w:val="00050D42"/>
    <w:rsid w:val="0005147E"/>
    <w:rsid w:val="000525E4"/>
    <w:rsid w:val="0005270B"/>
    <w:rsid w:val="00052BE8"/>
    <w:rsid w:val="00054037"/>
    <w:rsid w:val="00054053"/>
    <w:rsid w:val="0005485B"/>
    <w:rsid w:val="00054CAA"/>
    <w:rsid w:val="00054E65"/>
    <w:rsid w:val="00055849"/>
    <w:rsid w:val="000561C2"/>
    <w:rsid w:val="00056770"/>
    <w:rsid w:val="000567EA"/>
    <w:rsid w:val="00057098"/>
    <w:rsid w:val="00057377"/>
    <w:rsid w:val="00057C51"/>
    <w:rsid w:val="00061F71"/>
    <w:rsid w:val="00061FB6"/>
    <w:rsid w:val="00062280"/>
    <w:rsid w:val="000623F0"/>
    <w:rsid w:val="00062608"/>
    <w:rsid w:val="00062921"/>
    <w:rsid w:val="00062FE8"/>
    <w:rsid w:val="00063A2A"/>
    <w:rsid w:val="00064038"/>
    <w:rsid w:val="00064C73"/>
    <w:rsid w:val="00064DDD"/>
    <w:rsid w:val="00064F63"/>
    <w:rsid w:val="0006505B"/>
    <w:rsid w:val="000655B8"/>
    <w:rsid w:val="00065D22"/>
    <w:rsid w:val="00066482"/>
    <w:rsid w:val="00066A38"/>
    <w:rsid w:val="0006731D"/>
    <w:rsid w:val="00067C95"/>
    <w:rsid w:val="000709F8"/>
    <w:rsid w:val="00070C1C"/>
    <w:rsid w:val="00071219"/>
    <w:rsid w:val="00071A1D"/>
    <w:rsid w:val="00071D53"/>
    <w:rsid w:val="00072016"/>
    <w:rsid w:val="00072530"/>
    <w:rsid w:val="0007308A"/>
    <w:rsid w:val="0007332C"/>
    <w:rsid w:val="000738D4"/>
    <w:rsid w:val="00074069"/>
    <w:rsid w:val="0007415F"/>
    <w:rsid w:val="0007484A"/>
    <w:rsid w:val="0007486A"/>
    <w:rsid w:val="000748FD"/>
    <w:rsid w:val="00075171"/>
    <w:rsid w:val="00075626"/>
    <w:rsid w:val="00075EE1"/>
    <w:rsid w:val="00076568"/>
    <w:rsid w:val="00077BAE"/>
    <w:rsid w:val="0008074B"/>
    <w:rsid w:val="00080811"/>
    <w:rsid w:val="00080FA5"/>
    <w:rsid w:val="00082369"/>
    <w:rsid w:val="00082618"/>
    <w:rsid w:val="0008275D"/>
    <w:rsid w:val="000843CC"/>
    <w:rsid w:val="00084907"/>
    <w:rsid w:val="00084F68"/>
    <w:rsid w:val="000852B8"/>
    <w:rsid w:val="00085B18"/>
    <w:rsid w:val="000867F7"/>
    <w:rsid w:val="00086B71"/>
    <w:rsid w:val="00087F9E"/>
    <w:rsid w:val="00090118"/>
    <w:rsid w:val="00090D8B"/>
    <w:rsid w:val="00091838"/>
    <w:rsid w:val="0009260F"/>
    <w:rsid w:val="0009275B"/>
    <w:rsid w:val="00092CEC"/>
    <w:rsid w:val="000931E3"/>
    <w:rsid w:val="00093632"/>
    <w:rsid w:val="00093A79"/>
    <w:rsid w:val="000942AC"/>
    <w:rsid w:val="00095D7E"/>
    <w:rsid w:val="000968C1"/>
    <w:rsid w:val="00097282"/>
    <w:rsid w:val="000977A2"/>
    <w:rsid w:val="000A015E"/>
    <w:rsid w:val="000A0442"/>
    <w:rsid w:val="000A0DDE"/>
    <w:rsid w:val="000A11F4"/>
    <w:rsid w:val="000A1568"/>
    <w:rsid w:val="000A1649"/>
    <w:rsid w:val="000A2B26"/>
    <w:rsid w:val="000A3482"/>
    <w:rsid w:val="000A3B80"/>
    <w:rsid w:val="000A4099"/>
    <w:rsid w:val="000A540D"/>
    <w:rsid w:val="000A569F"/>
    <w:rsid w:val="000A59AD"/>
    <w:rsid w:val="000A5B54"/>
    <w:rsid w:val="000A5D20"/>
    <w:rsid w:val="000A7A7C"/>
    <w:rsid w:val="000A7B22"/>
    <w:rsid w:val="000A7B9E"/>
    <w:rsid w:val="000B06BA"/>
    <w:rsid w:val="000B0EBA"/>
    <w:rsid w:val="000B153D"/>
    <w:rsid w:val="000B1885"/>
    <w:rsid w:val="000B1E34"/>
    <w:rsid w:val="000B20D2"/>
    <w:rsid w:val="000B261C"/>
    <w:rsid w:val="000B281A"/>
    <w:rsid w:val="000B3BC8"/>
    <w:rsid w:val="000B3E06"/>
    <w:rsid w:val="000B3FCF"/>
    <w:rsid w:val="000B4B5D"/>
    <w:rsid w:val="000B4EBF"/>
    <w:rsid w:val="000B5215"/>
    <w:rsid w:val="000B52AA"/>
    <w:rsid w:val="000B57B3"/>
    <w:rsid w:val="000B6844"/>
    <w:rsid w:val="000C0014"/>
    <w:rsid w:val="000C0119"/>
    <w:rsid w:val="000C03A4"/>
    <w:rsid w:val="000C0BA4"/>
    <w:rsid w:val="000C12E1"/>
    <w:rsid w:val="000C1AFD"/>
    <w:rsid w:val="000C240C"/>
    <w:rsid w:val="000C2B70"/>
    <w:rsid w:val="000C32DF"/>
    <w:rsid w:val="000C3CAF"/>
    <w:rsid w:val="000C55AC"/>
    <w:rsid w:val="000C5C88"/>
    <w:rsid w:val="000C5CAC"/>
    <w:rsid w:val="000C6715"/>
    <w:rsid w:val="000C6BD3"/>
    <w:rsid w:val="000C74B5"/>
    <w:rsid w:val="000C7AF1"/>
    <w:rsid w:val="000D009C"/>
    <w:rsid w:val="000D0261"/>
    <w:rsid w:val="000D0870"/>
    <w:rsid w:val="000D08DD"/>
    <w:rsid w:val="000D10FA"/>
    <w:rsid w:val="000D2287"/>
    <w:rsid w:val="000D2D63"/>
    <w:rsid w:val="000D44D1"/>
    <w:rsid w:val="000D4696"/>
    <w:rsid w:val="000D50BB"/>
    <w:rsid w:val="000D542E"/>
    <w:rsid w:val="000D6040"/>
    <w:rsid w:val="000D6B37"/>
    <w:rsid w:val="000D6D28"/>
    <w:rsid w:val="000E059F"/>
    <w:rsid w:val="000E0894"/>
    <w:rsid w:val="000E0B20"/>
    <w:rsid w:val="000E1138"/>
    <w:rsid w:val="000E19A3"/>
    <w:rsid w:val="000E1C0A"/>
    <w:rsid w:val="000E297C"/>
    <w:rsid w:val="000E29FE"/>
    <w:rsid w:val="000E3694"/>
    <w:rsid w:val="000E4ACF"/>
    <w:rsid w:val="000E4BA8"/>
    <w:rsid w:val="000E5513"/>
    <w:rsid w:val="000E5EFC"/>
    <w:rsid w:val="000E6121"/>
    <w:rsid w:val="000E6CF6"/>
    <w:rsid w:val="000E75C5"/>
    <w:rsid w:val="000E78CE"/>
    <w:rsid w:val="000F063A"/>
    <w:rsid w:val="000F0C0C"/>
    <w:rsid w:val="000F1E1D"/>
    <w:rsid w:val="000F21E8"/>
    <w:rsid w:val="000F2334"/>
    <w:rsid w:val="000F3A4D"/>
    <w:rsid w:val="000F4672"/>
    <w:rsid w:val="000F4906"/>
    <w:rsid w:val="000F4BA3"/>
    <w:rsid w:val="000F577B"/>
    <w:rsid w:val="000F61FE"/>
    <w:rsid w:val="000F6494"/>
    <w:rsid w:val="000F721E"/>
    <w:rsid w:val="000F72F4"/>
    <w:rsid w:val="000F78DE"/>
    <w:rsid w:val="00100632"/>
    <w:rsid w:val="00100FB3"/>
    <w:rsid w:val="001011A8"/>
    <w:rsid w:val="00101776"/>
    <w:rsid w:val="001029B5"/>
    <w:rsid w:val="00103BD1"/>
    <w:rsid w:val="00103DE7"/>
    <w:rsid w:val="001040FF"/>
    <w:rsid w:val="00104163"/>
    <w:rsid w:val="0010507D"/>
    <w:rsid w:val="001055EE"/>
    <w:rsid w:val="001059F8"/>
    <w:rsid w:val="00105B04"/>
    <w:rsid w:val="0010629A"/>
    <w:rsid w:val="00106B44"/>
    <w:rsid w:val="00106DC5"/>
    <w:rsid w:val="00106E2B"/>
    <w:rsid w:val="00107115"/>
    <w:rsid w:val="00107742"/>
    <w:rsid w:val="00107FEF"/>
    <w:rsid w:val="00110107"/>
    <w:rsid w:val="001114C0"/>
    <w:rsid w:val="00112207"/>
    <w:rsid w:val="001137B0"/>
    <w:rsid w:val="0011540B"/>
    <w:rsid w:val="00115933"/>
    <w:rsid w:val="00116571"/>
    <w:rsid w:val="0011692F"/>
    <w:rsid w:val="00116D80"/>
    <w:rsid w:val="001170D7"/>
    <w:rsid w:val="001178D2"/>
    <w:rsid w:val="00120075"/>
    <w:rsid w:val="00120424"/>
    <w:rsid w:val="0012179B"/>
    <w:rsid w:val="00121A60"/>
    <w:rsid w:val="00121AFF"/>
    <w:rsid w:val="001220EB"/>
    <w:rsid w:val="0012310A"/>
    <w:rsid w:val="00123806"/>
    <w:rsid w:val="00124597"/>
    <w:rsid w:val="00124868"/>
    <w:rsid w:val="00124E81"/>
    <w:rsid w:val="00125BE3"/>
    <w:rsid w:val="001268B1"/>
    <w:rsid w:val="00126FD5"/>
    <w:rsid w:val="00126FFB"/>
    <w:rsid w:val="00127771"/>
    <w:rsid w:val="00127E4E"/>
    <w:rsid w:val="00130755"/>
    <w:rsid w:val="00130F30"/>
    <w:rsid w:val="0013182A"/>
    <w:rsid w:val="00132C1F"/>
    <w:rsid w:val="001332E3"/>
    <w:rsid w:val="00133A0A"/>
    <w:rsid w:val="001343F6"/>
    <w:rsid w:val="00135040"/>
    <w:rsid w:val="00135A2C"/>
    <w:rsid w:val="00135A57"/>
    <w:rsid w:val="00135DBA"/>
    <w:rsid w:val="0013634C"/>
    <w:rsid w:val="0013653C"/>
    <w:rsid w:val="00137527"/>
    <w:rsid w:val="00137657"/>
    <w:rsid w:val="0013767F"/>
    <w:rsid w:val="00140BBC"/>
    <w:rsid w:val="0014173D"/>
    <w:rsid w:val="00141944"/>
    <w:rsid w:val="00142063"/>
    <w:rsid w:val="001427DA"/>
    <w:rsid w:val="001433C1"/>
    <w:rsid w:val="001457ED"/>
    <w:rsid w:val="00146472"/>
    <w:rsid w:val="00146719"/>
    <w:rsid w:val="00146C5D"/>
    <w:rsid w:val="00147DAB"/>
    <w:rsid w:val="00150E87"/>
    <w:rsid w:val="0015174E"/>
    <w:rsid w:val="00151907"/>
    <w:rsid w:val="00152BC5"/>
    <w:rsid w:val="00153679"/>
    <w:rsid w:val="001536C4"/>
    <w:rsid w:val="00153FBF"/>
    <w:rsid w:val="001545F2"/>
    <w:rsid w:val="00154868"/>
    <w:rsid w:val="00154983"/>
    <w:rsid w:val="00154A02"/>
    <w:rsid w:val="00156110"/>
    <w:rsid w:val="001576FE"/>
    <w:rsid w:val="00157CA8"/>
    <w:rsid w:val="00160446"/>
    <w:rsid w:val="00160743"/>
    <w:rsid w:val="00162F0C"/>
    <w:rsid w:val="00163450"/>
    <w:rsid w:val="001634CB"/>
    <w:rsid w:val="00163A73"/>
    <w:rsid w:val="0016426A"/>
    <w:rsid w:val="0016457E"/>
    <w:rsid w:val="001651D1"/>
    <w:rsid w:val="00165644"/>
    <w:rsid w:val="00165982"/>
    <w:rsid w:val="00165ACF"/>
    <w:rsid w:val="00165B3E"/>
    <w:rsid w:val="00166AB7"/>
    <w:rsid w:val="00167010"/>
    <w:rsid w:val="0016746E"/>
    <w:rsid w:val="00167577"/>
    <w:rsid w:val="00171457"/>
    <w:rsid w:val="00172152"/>
    <w:rsid w:val="001722E1"/>
    <w:rsid w:val="001725FC"/>
    <w:rsid w:val="00173084"/>
    <w:rsid w:val="001733FA"/>
    <w:rsid w:val="00176424"/>
    <w:rsid w:val="0017653B"/>
    <w:rsid w:val="00176E74"/>
    <w:rsid w:val="001770E3"/>
    <w:rsid w:val="001815E0"/>
    <w:rsid w:val="0018173F"/>
    <w:rsid w:val="00181B76"/>
    <w:rsid w:val="00181DD7"/>
    <w:rsid w:val="00183A1B"/>
    <w:rsid w:val="001842D6"/>
    <w:rsid w:val="00184EB5"/>
    <w:rsid w:val="0018562A"/>
    <w:rsid w:val="001858C0"/>
    <w:rsid w:val="00185A28"/>
    <w:rsid w:val="0018618D"/>
    <w:rsid w:val="00186385"/>
    <w:rsid w:val="001864BD"/>
    <w:rsid w:val="00186734"/>
    <w:rsid w:val="001869A6"/>
    <w:rsid w:val="00190036"/>
    <w:rsid w:val="001909EC"/>
    <w:rsid w:val="00190E98"/>
    <w:rsid w:val="001913AD"/>
    <w:rsid w:val="00191651"/>
    <w:rsid w:val="00192F77"/>
    <w:rsid w:val="00194AA1"/>
    <w:rsid w:val="00194B40"/>
    <w:rsid w:val="00195D42"/>
    <w:rsid w:val="001960F9"/>
    <w:rsid w:val="0019656D"/>
    <w:rsid w:val="00196761"/>
    <w:rsid w:val="0019684D"/>
    <w:rsid w:val="00196E30"/>
    <w:rsid w:val="00197206"/>
    <w:rsid w:val="00197BCB"/>
    <w:rsid w:val="001A0F35"/>
    <w:rsid w:val="001A1B53"/>
    <w:rsid w:val="001A4BB3"/>
    <w:rsid w:val="001A6363"/>
    <w:rsid w:val="001A69CF"/>
    <w:rsid w:val="001A6D7A"/>
    <w:rsid w:val="001A6F7C"/>
    <w:rsid w:val="001A7DBB"/>
    <w:rsid w:val="001B1238"/>
    <w:rsid w:val="001B1C6B"/>
    <w:rsid w:val="001B2037"/>
    <w:rsid w:val="001B2410"/>
    <w:rsid w:val="001B2848"/>
    <w:rsid w:val="001B37FC"/>
    <w:rsid w:val="001B3822"/>
    <w:rsid w:val="001B473F"/>
    <w:rsid w:val="001B4F3C"/>
    <w:rsid w:val="001B50FA"/>
    <w:rsid w:val="001B525E"/>
    <w:rsid w:val="001B5DC3"/>
    <w:rsid w:val="001B6031"/>
    <w:rsid w:val="001B65EA"/>
    <w:rsid w:val="001B66BE"/>
    <w:rsid w:val="001B6DB8"/>
    <w:rsid w:val="001B7A7C"/>
    <w:rsid w:val="001B7FE2"/>
    <w:rsid w:val="001C070D"/>
    <w:rsid w:val="001C08DF"/>
    <w:rsid w:val="001C0B23"/>
    <w:rsid w:val="001C0D13"/>
    <w:rsid w:val="001C1CA0"/>
    <w:rsid w:val="001C21C3"/>
    <w:rsid w:val="001C258E"/>
    <w:rsid w:val="001C3026"/>
    <w:rsid w:val="001C3945"/>
    <w:rsid w:val="001C435B"/>
    <w:rsid w:val="001C4729"/>
    <w:rsid w:val="001C474F"/>
    <w:rsid w:val="001C4C45"/>
    <w:rsid w:val="001C4E42"/>
    <w:rsid w:val="001C5736"/>
    <w:rsid w:val="001C6437"/>
    <w:rsid w:val="001C789D"/>
    <w:rsid w:val="001C7B4E"/>
    <w:rsid w:val="001C7D42"/>
    <w:rsid w:val="001D0DB6"/>
    <w:rsid w:val="001D1AA9"/>
    <w:rsid w:val="001D2202"/>
    <w:rsid w:val="001D26CA"/>
    <w:rsid w:val="001D2B10"/>
    <w:rsid w:val="001D3ABB"/>
    <w:rsid w:val="001D3DB6"/>
    <w:rsid w:val="001D3E82"/>
    <w:rsid w:val="001D4212"/>
    <w:rsid w:val="001D485C"/>
    <w:rsid w:val="001D49A4"/>
    <w:rsid w:val="001D5C3A"/>
    <w:rsid w:val="001D6504"/>
    <w:rsid w:val="001D685C"/>
    <w:rsid w:val="001D6FC2"/>
    <w:rsid w:val="001D7350"/>
    <w:rsid w:val="001D74A5"/>
    <w:rsid w:val="001D78C9"/>
    <w:rsid w:val="001D7F9F"/>
    <w:rsid w:val="001E01AE"/>
    <w:rsid w:val="001E05CE"/>
    <w:rsid w:val="001E1196"/>
    <w:rsid w:val="001E2534"/>
    <w:rsid w:val="001E29BB"/>
    <w:rsid w:val="001E33C3"/>
    <w:rsid w:val="001E382C"/>
    <w:rsid w:val="001E420F"/>
    <w:rsid w:val="001E5496"/>
    <w:rsid w:val="001E614D"/>
    <w:rsid w:val="001E61D7"/>
    <w:rsid w:val="001E635E"/>
    <w:rsid w:val="001E6E58"/>
    <w:rsid w:val="001F0111"/>
    <w:rsid w:val="001F018D"/>
    <w:rsid w:val="001F0553"/>
    <w:rsid w:val="001F09F8"/>
    <w:rsid w:val="001F1D76"/>
    <w:rsid w:val="001F27D8"/>
    <w:rsid w:val="001F2808"/>
    <w:rsid w:val="001F30E5"/>
    <w:rsid w:val="001F3FEF"/>
    <w:rsid w:val="001F4364"/>
    <w:rsid w:val="001F43E7"/>
    <w:rsid w:val="001F5C00"/>
    <w:rsid w:val="001F5CB0"/>
    <w:rsid w:val="001F63FB"/>
    <w:rsid w:val="001F65B7"/>
    <w:rsid w:val="001F6C35"/>
    <w:rsid w:val="001F7232"/>
    <w:rsid w:val="001F7381"/>
    <w:rsid w:val="001F7735"/>
    <w:rsid w:val="001F7743"/>
    <w:rsid w:val="00200215"/>
    <w:rsid w:val="00200488"/>
    <w:rsid w:val="0020085F"/>
    <w:rsid w:val="002019B9"/>
    <w:rsid w:val="00201A5E"/>
    <w:rsid w:val="00202018"/>
    <w:rsid w:val="00202656"/>
    <w:rsid w:val="00203D7E"/>
    <w:rsid w:val="00203DD4"/>
    <w:rsid w:val="00205B2E"/>
    <w:rsid w:val="00205B5F"/>
    <w:rsid w:val="00205C98"/>
    <w:rsid w:val="002061C5"/>
    <w:rsid w:val="002073C5"/>
    <w:rsid w:val="0020775A"/>
    <w:rsid w:val="00210480"/>
    <w:rsid w:val="00210AC6"/>
    <w:rsid w:val="00211460"/>
    <w:rsid w:val="00212A07"/>
    <w:rsid w:val="00214658"/>
    <w:rsid w:val="00214BAE"/>
    <w:rsid w:val="0021583D"/>
    <w:rsid w:val="00215F6D"/>
    <w:rsid w:val="00216303"/>
    <w:rsid w:val="0021703E"/>
    <w:rsid w:val="00217952"/>
    <w:rsid w:val="0022065F"/>
    <w:rsid w:val="00220978"/>
    <w:rsid w:val="0022136B"/>
    <w:rsid w:val="00221636"/>
    <w:rsid w:val="002216FA"/>
    <w:rsid w:val="00222F4C"/>
    <w:rsid w:val="002230BE"/>
    <w:rsid w:val="00224075"/>
    <w:rsid w:val="0022458C"/>
    <w:rsid w:val="002246AA"/>
    <w:rsid w:val="00224A54"/>
    <w:rsid w:val="00224C43"/>
    <w:rsid w:val="00224D68"/>
    <w:rsid w:val="002250C2"/>
    <w:rsid w:val="00225181"/>
    <w:rsid w:val="00225C7C"/>
    <w:rsid w:val="00225E6D"/>
    <w:rsid w:val="00227921"/>
    <w:rsid w:val="002279FD"/>
    <w:rsid w:val="00227EC5"/>
    <w:rsid w:val="00231BA1"/>
    <w:rsid w:val="00231F12"/>
    <w:rsid w:val="00232D1E"/>
    <w:rsid w:val="00233430"/>
    <w:rsid w:val="00233D57"/>
    <w:rsid w:val="002341C3"/>
    <w:rsid w:val="00235486"/>
    <w:rsid w:val="00235700"/>
    <w:rsid w:val="002357D8"/>
    <w:rsid w:val="00235857"/>
    <w:rsid w:val="002369C8"/>
    <w:rsid w:val="00242100"/>
    <w:rsid w:val="00242431"/>
    <w:rsid w:val="0024268E"/>
    <w:rsid w:val="00242E8B"/>
    <w:rsid w:val="00243F7A"/>
    <w:rsid w:val="00245355"/>
    <w:rsid w:val="00245542"/>
    <w:rsid w:val="00245CE1"/>
    <w:rsid w:val="00245F03"/>
    <w:rsid w:val="00246D29"/>
    <w:rsid w:val="00246E97"/>
    <w:rsid w:val="0024733F"/>
    <w:rsid w:val="0024780B"/>
    <w:rsid w:val="0025151D"/>
    <w:rsid w:val="00251A35"/>
    <w:rsid w:val="00252835"/>
    <w:rsid w:val="00252A06"/>
    <w:rsid w:val="0025324F"/>
    <w:rsid w:val="00253448"/>
    <w:rsid w:val="0025364D"/>
    <w:rsid w:val="002553EB"/>
    <w:rsid w:val="00255A21"/>
    <w:rsid w:val="00257C1E"/>
    <w:rsid w:val="0026017C"/>
    <w:rsid w:val="0026126A"/>
    <w:rsid w:val="002619C4"/>
    <w:rsid w:val="00261ACC"/>
    <w:rsid w:val="00261C15"/>
    <w:rsid w:val="00261E9B"/>
    <w:rsid w:val="0026215C"/>
    <w:rsid w:val="00262E14"/>
    <w:rsid w:val="00263ACD"/>
    <w:rsid w:val="0026498A"/>
    <w:rsid w:val="00264E28"/>
    <w:rsid w:val="00265400"/>
    <w:rsid w:val="002658A1"/>
    <w:rsid w:val="00266108"/>
    <w:rsid w:val="0026665A"/>
    <w:rsid w:val="0026749F"/>
    <w:rsid w:val="002700B3"/>
    <w:rsid w:val="0027113E"/>
    <w:rsid w:val="00271F51"/>
    <w:rsid w:val="00272178"/>
    <w:rsid w:val="002727E5"/>
    <w:rsid w:val="00272D60"/>
    <w:rsid w:val="002739E0"/>
    <w:rsid w:val="002747FB"/>
    <w:rsid w:val="002763FE"/>
    <w:rsid w:val="0027665D"/>
    <w:rsid w:val="00277E6F"/>
    <w:rsid w:val="0028093D"/>
    <w:rsid w:val="00280E4B"/>
    <w:rsid w:val="00280F2E"/>
    <w:rsid w:val="00281B83"/>
    <w:rsid w:val="00282AC7"/>
    <w:rsid w:val="0028343E"/>
    <w:rsid w:val="00283BA1"/>
    <w:rsid w:val="002847C5"/>
    <w:rsid w:val="002848E8"/>
    <w:rsid w:val="00285E33"/>
    <w:rsid w:val="00286483"/>
    <w:rsid w:val="00287AE0"/>
    <w:rsid w:val="00290579"/>
    <w:rsid w:val="0029199A"/>
    <w:rsid w:val="00292AC5"/>
    <w:rsid w:val="00293F17"/>
    <w:rsid w:val="002944DB"/>
    <w:rsid w:val="00294EEA"/>
    <w:rsid w:val="002950A1"/>
    <w:rsid w:val="0029543A"/>
    <w:rsid w:val="00295904"/>
    <w:rsid w:val="00295ACF"/>
    <w:rsid w:val="00295D1A"/>
    <w:rsid w:val="002967E9"/>
    <w:rsid w:val="00297480"/>
    <w:rsid w:val="00297A62"/>
    <w:rsid w:val="00297FE2"/>
    <w:rsid w:val="002A124C"/>
    <w:rsid w:val="002A20A9"/>
    <w:rsid w:val="002A2260"/>
    <w:rsid w:val="002A2AD5"/>
    <w:rsid w:val="002A2E3D"/>
    <w:rsid w:val="002A2E70"/>
    <w:rsid w:val="002A3776"/>
    <w:rsid w:val="002A3C9D"/>
    <w:rsid w:val="002A3F4B"/>
    <w:rsid w:val="002A436B"/>
    <w:rsid w:val="002A4801"/>
    <w:rsid w:val="002A5A44"/>
    <w:rsid w:val="002A5AF4"/>
    <w:rsid w:val="002A5E25"/>
    <w:rsid w:val="002A60F5"/>
    <w:rsid w:val="002A6D11"/>
    <w:rsid w:val="002A6F79"/>
    <w:rsid w:val="002A78C3"/>
    <w:rsid w:val="002A7B12"/>
    <w:rsid w:val="002B0F76"/>
    <w:rsid w:val="002B15EF"/>
    <w:rsid w:val="002B275D"/>
    <w:rsid w:val="002B5366"/>
    <w:rsid w:val="002B549B"/>
    <w:rsid w:val="002B5536"/>
    <w:rsid w:val="002B5F12"/>
    <w:rsid w:val="002B61F0"/>
    <w:rsid w:val="002B646E"/>
    <w:rsid w:val="002B64B9"/>
    <w:rsid w:val="002B67DD"/>
    <w:rsid w:val="002B6FDF"/>
    <w:rsid w:val="002B7086"/>
    <w:rsid w:val="002B723F"/>
    <w:rsid w:val="002C001B"/>
    <w:rsid w:val="002C0D74"/>
    <w:rsid w:val="002C1138"/>
    <w:rsid w:val="002C152F"/>
    <w:rsid w:val="002C189A"/>
    <w:rsid w:val="002C279F"/>
    <w:rsid w:val="002C2F6F"/>
    <w:rsid w:val="002C45FC"/>
    <w:rsid w:val="002C580B"/>
    <w:rsid w:val="002C6642"/>
    <w:rsid w:val="002C6F5F"/>
    <w:rsid w:val="002C744C"/>
    <w:rsid w:val="002C75AE"/>
    <w:rsid w:val="002D002A"/>
    <w:rsid w:val="002D168E"/>
    <w:rsid w:val="002D16D3"/>
    <w:rsid w:val="002D218B"/>
    <w:rsid w:val="002D33BF"/>
    <w:rsid w:val="002D3AEA"/>
    <w:rsid w:val="002D4814"/>
    <w:rsid w:val="002D4B6D"/>
    <w:rsid w:val="002D5BC5"/>
    <w:rsid w:val="002D66C1"/>
    <w:rsid w:val="002D6798"/>
    <w:rsid w:val="002D7DD9"/>
    <w:rsid w:val="002D7E03"/>
    <w:rsid w:val="002E0654"/>
    <w:rsid w:val="002E1A55"/>
    <w:rsid w:val="002E1C9C"/>
    <w:rsid w:val="002E37D1"/>
    <w:rsid w:val="002E3A85"/>
    <w:rsid w:val="002E48E0"/>
    <w:rsid w:val="002E5595"/>
    <w:rsid w:val="002E6069"/>
    <w:rsid w:val="002E65F8"/>
    <w:rsid w:val="002E6C69"/>
    <w:rsid w:val="002E7978"/>
    <w:rsid w:val="002F046A"/>
    <w:rsid w:val="002F0473"/>
    <w:rsid w:val="002F0A1B"/>
    <w:rsid w:val="002F1904"/>
    <w:rsid w:val="002F375C"/>
    <w:rsid w:val="002F399E"/>
    <w:rsid w:val="002F3FE1"/>
    <w:rsid w:val="002F4701"/>
    <w:rsid w:val="002F4BE5"/>
    <w:rsid w:val="002F577A"/>
    <w:rsid w:val="002F5E1C"/>
    <w:rsid w:val="002F6BB8"/>
    <w:rsid w:val="002F71A2"/>
    <w:rsid w:val="0030001A"/>
    <w:rsid w:val="003002FC"/>
    <w:rsid w:val="00300CB4"/>
    <w:rsid w:val="00300F8D"/>
    <w:rsid w:val="0030116E"/>
    <w:rsid w:val="003011E0"/>
    <w:rsid w:val="00301362"/>
    <w:rsid w:val="0030202D"/>
    <w:rsid w:val="003024B2"/>
    <w:rsid w:val="00302B71"/>
    <w:rsid w:val="0030375F"/>
    <w:rsid w:val="003041CA"/>
    <w:rsid w:val="00304B3B"/>
    <w:rsid w:val="00304FA8"/>
    <w:rsid w:val="00305094"/>
    <w:rsid w:val="00305373"/>
    <w:rsid w:val="00306946"/>
    <w:rsid w:val="00306AC9"/>
    <w:rsid w:val="00306B4D"/>
    <w:rsid w:val="00306FEF"/>
    <w:rsid w:val="00307B14"/>
    <w:rsid w:val="00310148"/>
    <w:rsid w:val="003117DF"/>
    <w:rsid w:val="00311B1F"/>
    <w:rsid w:val="0031202C"/>
    <w:rsid w:val="00312317"/>
    <w:rsid w:val="0031288D"/>
    <w:rsid w:val="003130CA"/>
    <w:rsid w:val="003132C3"/>
    <w:rsid w:val="00313B64"/>
    <w:rsid w:val="00314738"/>
    <w:rsid w:val="003148F8"/>
    <w:rsid w:val="003152D0"/>
    <w:rsid w:val="0031534E"/>
    <w:rsid w:val="0031573F"/>
    <w:rsid w:val="00315A01"/>
    <w:rsid w:val="00315C37"/>
    <w:rsid w:val="00315F71"/>
    <w:rsid w:val="00315FFD"/>
    <w:rsid w:val="003161B5"/>
    <w:rsid w:val="00317248"/>
    <w:rsid w:val="003172C6"/>
    <w:rsid w:val="003173E8"/>
    <w:rsid w:val="00321484"/>
    <w:rsid w:val="003215DE"/>
    <w:rsid w:val="00321698"/>
    <w:rsid w:val="003219B6"/>
    <w:rsid w:val="00321F9F"/>
    <w:rsid w:val="0032217F"/>
    <w:rsid w:val="0032382C"/>
    <w:rsid w:val="00323C5A"/>
    <w:rsid w:val="00324672"/>
    <w:rsid w:val="00325896"/>
    <w:rsid w:val="0032595B"/>
    <w:rsid w:val="00325F04"/>
    <w:rsid w:val="00326D20"/>
    <w:rsid w:val="00327436"/>
    <w:rsid w:val="00327A78"/>
    <w:rsid w:val="0033070E"/>
    <w:rsid w:val="003310B4"/>
    <w:rsid w:val="0033266B"/>
    <w:rsid w:val="0033283A"/>
    <w:rsid w:val="00333071"/>
    <w:rsid w:val="00333F1E"/>
    <w:rsid w:val="00333F97"/>
    <w:rsid w:val="0033525F"/>
    <w:rsid w:val="0033739A"/>
    <w:rsid w:val="003378F3"/>
    <w:rsid w:val="00340AA7"/>
    <w:rsid w:val="00340B65"/>
    <w:rsid w:val="00340C2F"/>
    <w:rsid w:val="00340CBD"/>
    <w:rsid w:val="00343022"/>
    <w:rsid w:val="003433F7"/>
    <w:rsid w:val="00343965"/>
    <w:rsid w:val="00344DC4"/>
    <w:rsid w:val="003454D1"/>
    <w:rsid w:val="0034679A"/>
    <w:rsid w:val="003468DB"/>
    <w:rsid w:val="00346C76"/>
    <w:rsid w:val="00347442"/>
    <w:rsid w:val="003476FB"/>
    <w:rsid w:val="00350954"/>
    <w:rsid w:val="00351980"/>
    <w:rsid w:val="00351A09"/>
    <w:rsid w:val="00352447"/>
    <w:rsid w:val="0035273D"/>
    <w:rsid w:val="003529B9"/>
    <w:rsid w:val="00353166"/>
    <w:rsid w:val="003537BF"/>
    <w:rsid w:val="00353A26"/>
    <w:rsid w:val="0035438C"/>
    <w:rsid w:val="00355B44"/>
    <w:rsid w:val="003561CA"/>
    <w:rsid w:val="00356A4F"/>
    <w:rsid w:val="00357203"/>
    <w:rsid w:val="003607D0"/>
    <w:rsid w:val="00360DEC"/>
    <w:rsid w:val="00361303"/>
    <w:rsid w:val="00361C8D"/>
    <w:rsid w:val="00362554"/>
    <w:rsid w:val="00362849"/>
    <w:rsid w:val="003629DD"/>
    <w:rsid w:val="00362BB5"/>
    <w:rsid w:val="00363016"/>
    <w:rsid w:val="00364B5D"/>
    <w:rsid w:val="00365031"/>
    <w:rsid w:val="0036536E"/>
    <w:rsid w:val="003665E9"/>
    <w:rsid w:val="0036678E"/>
    <w:rsid w:val="0036733B"/>
    <w:rsid w:val="0036743B"/>
    <w:rsid w:val="00370597"/>
    <w:rsid w:val="00371764"/>
    <w:rsid w:val="00371FE7"/>
    <w:rsid w:val="0037221F"/>
    <w:rsid w:val="00372572"/>
    <w:rsid w:val="00372AEC"/>
    <w:rsid w:val="00372EBF"/>
    <w:rsid w:val="00372F56"/>
    <w:rsid w:val="00373D47"/>
    <w:rsid w:val="0037431B"/>
    <w:rsid w:val="003743A1"/>
    <w:rsid w:val="00375BF6"/>
    <w:rsid w:val="00376099"/>
    <w:rsid w:val="003763D6"/>
    <w:rsid w:val="0037759D"/>
    <w:rsid w:val="00377894"/>
    <w:rsid w:val="00377E79"/>
    <w:rsid w:val="003800C2"/>
    <w:rsid w:val="00380348"/>
    <w:rsid w:val="003803F0"/>
    <w:rsid w:val="00380858"/>
    <w:rsid w:val="00380873"/>
    <w:rsid w:val="00381716"/>
    <w:rsid w:val="003821F6"/>
    <w:rsid w:val="00383907"/>
    <w:rsid w:val="00383AB7"/>
    <w:rsid w:val="0038443A"/>
    <w:rsid w:val="003844FA"/>
    <w:rsid w:val="00384D6A"/>
    <w:rsid w:val="003852D3"/>
    <w:rsid w:val="003859EE"/>
    <w:rsid w:val="00385BEE"/>
    <w:rsid w:val="00386246"/>
    <w:rsid w:val="00386BBC"/>
    <w:rsid w:val="00387319"/>
    <w:rsid w:val="003873E1"/>
    <w:rsid w:val="00387509"/>
    <w:rsid w:val="00387715"/>
    <w:rsid w:val="0039060F"/>
    <w:rsid w:val="00390C8E"/>
    <w:rsid w:val="00390F16"/>
    <w:rsid w:val="003912A6"/>
    <w:rsid w:val="003914EA"/>
    <w:rsid w:val="00391D7E"/>
    <w:rsid w:val="00391DBE"/>
    <w:rsid w:val="003920C7"/>
    <w:rsid w:val="00392B2F"/>
    <w:rsid w:val="00392EEA"/>
    <w:rsid w:val="00393330"/>
    <w:rsid w:val="00393E69"/>
    <w:rsid w:val="003943AF"/>
    <w:rsid w:val="00394837"/>
    <w:rsid w:val="00394E13"/>
    <w:rsid w:val="003950B7"/>
    <w:rsid w:val="00396FE2"/>
    <w:rsid w:val="0039744F"/>
    <w:rsid w:val="00397EB3"/>
    <w:rsid w:val="003A065E"/>
    <w:rsid w:val="003A19D7"/>
    <w:rsid w:val="003A24C5"/>
    <w:rsid w:val="003A33CF"/>
    <w:rsid w:val="003A3770"/>
    <w:rsid w:val="003A37C6"/>
    <w:rsid w:val="003A3A6F"/>
    <w:rsid w:val="003A3C24"/>
    <w:rsid w:val="003A3F83"/>
    <w:rsid w:val="003A4174"/>
    <w:rsid w:val="003A4D12"/>
    <w:rsid w:val="003A5B11"/>
    <w:rsid w:val="003A7223"/>
    <w:rsid w:val="003A77DA"/>
    <w:rsid w:val="003B02EA"/>
    <w:rsid w:val="003B03D8"/>
    <w:rsid w:val="003B12FC"/>
    <w:rsid w:val="003B135F"/>
    <w:rsid w:val="003B13A6"/>
    <w:rsid w:val="003B1C28"/>
    <w:rsid w:val="003B43D9"/>
    <w:rsid w:val="003B4C36"/>
    <w:rsid w:val="003B5CE3"/>
    <w:rsid w:val="003B7388"/>
    <w:rsid w:val="003C00B9"/>
    <w:rsid w:val="003C179A"/>
    <w:rsid w:val="003C2C95"/>
    <w:rsid w:val="003C3BDB"/>
    <w:rsid w:val="003C3F47"/>
    <w:rsid w:val="003C549E"/>
    <w:rsid w:val="003C5634"/>
    <w:rsid w:val="003C612A"/>
    <w:rsid w:val="003C62B5"/>
    <w:rsid w:val="003C66F0"/>
    <w:rsid w:val="003C6D7D"/>
    <w:rsid w:val="003C751D"/>
    <w:rsid w:val="003C7859"/>
    <w:rsid w:val="003D0C7C"/>
    <w:rsid w:val="003D2706"/>
    <w:rsid w:val="003D28AC"/>
    <w:rsid w:val="003D438A"/>
    <w:rsid w:val="003D4AC1"/>
    <w:rsid w:val="003D4B79"/>
    <w:rsid w:val="003D5281"/>
    <w:rsid w:val="003D57B5"/>
    <w:rsid w:val="003D5CAE"/>
    <w:rsid w:val="003D5D1E"/>
    <w:rsid w:val="003D6467"/>
    <w:rsid w:val="003D7755"/>
    <w:rsid w:val="003D7A07"/>
    <w:rsid w:val="003E0884"/>
    <w:rsid w:val="003E0956"/>
    <w:rsid w:val="003E0F06"/>
    <w:rsid w:val="003E2D5C"/>
    <w:rsid w:val="003E3AC8"/>
    <w:rsid w:val="003E40EA"/>
    <w:rsid w:val="003E424B"/>
    <w:rsid w:val="003E43B4"/>
    <w:rsid w:val="003E4539"/>
    <w:rsid w:val="003E4A25"/>
    <w:rsid w:val="003E4ED3"/>
    <w:rsid w:val="003E50D9"/>
    <w:rsid w:val="003E5130"/>
    <w:rsid w:val="003E5DBE"/>
    <w:rsid w:val="003E5DDB"/>
    <w:rsid w:val="003E5E5F"/>
    <w:rsid w:val="003E65AD"/>
    <w:rsid w:val="003E7090"/>
    <w:rsid w:val="003E7A8D"/>
    <w:rsid w:val="003E7CD4"/>
    <w:rsid w:val="003E7CD6"/>
    <w:rsid w:val="003F021E"/>
    <w:rsid w:val="003F19D2"/>
    <w:rsid w:val="003F1CBE"/>
    <w:rsid w:val="003F1FA7"/>
    <w:rsid w:val="003F23E4"/>
    <w:rsid w:val="003F31A1"/>
    <w:rsid w:val="003F3469"/>
    <w:rsid w:val="003F5043"/>
    <w:rsid w:val="003F5B46"/>
    <w:rsid w:val="003F6C54"/>
    <w:rsid w:val="003F6F73"/>
    <w:rsid w:val="003F771B"/>
    <w:rsid w:val="003F77F0"/>
    <w:rsid w:val="003F7DF0"/>
    <w:rsid w:val="00400453"/>
    <w:rsid w:val="004006B7"/>
    <w:rsid w:val="004022B3"/>
    <w:rsid w:val="00403833"/>
    <w:rsid w:val="00404D8E"/>
    <w:rsid w:val="00404F23"/>
    <w:rsid w:val="004054C2"/>
    <w:rsid w:val="00406B47"/>
    <w:rsid w:val="00406E73"/>
    <w:rsid w:val="00406F13"/>
    <w:rsid w:val="00406FA8"/>
    <w:rsid w:val="00407257"/>
    <w:rsid w:val="0040756E"/>
    <w:rsid w:val="00407BD4"/>
    <w:rsid w:val="00407C90"/>
    <w:rsid w:val="004105AA"/>
    <w:rsid w:val="00412506"/>
    <w:rsid w:val="00412719"/>
    <w:rsid w:val="0041292B"/>
    <w:rsid w:val="0041343C"/>
    <w:rsid w:val="004137AF"/>
    <w:rsid w:val="0041387C"/>
    <w:rsid w:val="00413C5F"/>
    <w:rsid w:val="0041561E"/>
    <w:rsid w:val="00416ECA"/>
    <w:rsid w:val="00417695"/>
    <w:rsid w:val="004179EA"/>
    <w:rsid w:val="00417E82"/>
    <w:rsid w:val="00420E29"/>
    <w:rsid w:val="00421032"/>
    <w:rsid w:val="00421185"/>
    <w:rsid w:val="004211CB"/>
    <w:rsid w:val="00423559"/>
    <w:rsid w:val="0042374A"/>
    <w:rsid w:val="00424058"/>
    <w:rsid w:val="0042426C"/>
    <w:rsid w:val="00424592"/>
    <w:rsid w:val="00424E3D"/>
    <w:rsid w:val="004251EE"/>
    <w:rsid w:val="0042578E"/>
    <w:rsid w:val="00426B61"/>
    <w:rsid w:val="004271FB"/>
    <w:rsid w:val="00427888"/>
    <w:rsid w:val="00427C6E"/>
    <w:rsid w:val="00431E49"/>
    <w:rsid w:val="00432151"/>
    <w:rsid w:val="00432DF6"/>
    <w:rsid w:val="0043369E"/>
    <w:rsid w:val="004336E8"/>
    <w:rsid w:val="004337BF"/>
    <w:rsid w:val="00433D11"/>
    <w:rsid w:val="00433EDF"/>
    <w:rsid w:val="00434AB0"/>
    <w:rsid w:val="004353CA"/>
    <w:rsid w:val="00435835"/>
    <w:rsid w:val="004367A3"/>
    <w:rsid w:val="004374C1"/>
    <w:rsid w:val="00440C5C"/>
    <w:rsid w:val="00440C99"/>
    <w:rsid w:val="00441977"/>
    <w:rsid w:val="00441AB0"/>
    <w:rsid w:val="00442479"/>
    <w:rsid w:val="00442AAE"/>
    <w:rsid w:val="00442CC3"/>
    <w:rsid w:val="00442FA2"/>
    <w:rsid w:val="00442FB7"/>
    <w:rsid w:val="0044308D"/>
    <w:rsid w:val="00443673"/>
    <w:rsid w:val="00443BB6"/>
    <w:rsid w:val="004447BF"/>
    <w:rsid w:val="00444E70"/>
    <w:rsid w:val="00445942"/>
    <w:rsid w:val="004461AB"/>
    <w:rsid w:val="00447D23"/>
    <w:rsid w:val="004508C3"/>
    <w:rsid w:val="004511E1"/>
    <w:rsid w:val="00451510"/>
    <w:rsid w:val="0045186C"/>
    <w:rsid w:val="00451A76"/>
    <w:rsid w:val="00452284"/>
    <w:rsid w:val="00452332"/>
    <w:rsid w:val="0045272A"/>
    <w:rsid w:val="00452820"/>
    <w:rsid w:val="00453A00"/>
    <w:rsid w:val="00453F51"/>
    <w:rsid w:val="00455CC1"/>
    <w:rsid w:val="00455D24"/>
    <w:rsid w:val="00456245"/>
    <w:rsid w:val="0045740A"/>
    <w:rsid w:val="00457448"/>
    <w:rsid w:val="00457CD1"/>
    <w:rsid w:val="00460412"/>
    <w:rsid w:val="00460B07"/>
    <w:rsid w:val="00460B8B"/>
    <w:rsid w:val="00461372"/>
    <w:rsid w:val="004618F2"/>
    <w:rsid w:val="00462C29"/>
    <w:rsid w:val="004630EF"/>
    <w:rsid w:val="00463D0D"/>
    <w:rsid w:val="00463F21"/>
    <w:rsid w:val="004653A5"/>
    <w:rsid w:val="00465E6C"/>
    <w:rsid w:val="0046669C"/>
    <w:rsid w:val="00466702"/>
    <w:rsid w:val="004669C2"/>
    <w:rsid w:val="00466BC8"/>
    <w:rsid w:val="00466F74"/>
    <w:rsid w:val="004672D4"/>
    <w:rsid w:val="00470191"/>
    <w:rsid w:val="004705FE"/>
    <w:rsid w:val="0047101C"/>
    <w:rsid w:val="00471479"/>
    <w:rsid w:val="00471874"/>
    <w:rsid w:val="00471FD7"/>
    <w:rsid w:val="00472847"/>
    <w:rsid w:val="00472C40"/>
    <w:rsid w:val="00472C5D"/>
    <w:rsid w:val="0047330B"/>
    <w:rsid w:val="004738B1"/>
    <w:rsid w:val="004739DF"/>
    <w:rsid w:val="004762C3"/>
    <w:rsid w:val="0047630E"/>
    <w:rsid w:val="00476751"/>
    <w:rsid w:val="0047690B"/>
    <w:rsid w:val="00476B4D"/>
    <w:rsid w:val="0047742D"/>
    <w:rsid w:val="004776DD"/>
    <w:rsid w:val="00477A10"/>
    <w:rsid w:val="00477DB5"/>
    <w:rsid w:val="00480466"/>
    <w:rsid w:val="00480529"/>
    <w:rsid w:val="004816B1"/>
    <w:rsid w:val="00481CBD"/>
    <w:rsid w:val="004822F3"/>
    <w:rsid w:val="0048437E"/>
    <w:rsid w:val="004853C5"/>
    <w:rsid w:val="004856A1"/>
    <w:rsid w:val="0048694B"/>
    <w:rsid w:val="00486C45"/>
    <w:rsid w:val="00486F27"/>
    <w:rsid w:val="00490AC8"/>
    <w:rsid w:val="00490E16"/>
    <w:rsid w:val="00491004"/>
    <w:rsid w:val="00492257"/>
    <w:rsid w:val="0049317C"/>
    <w:rsid w:val="004932E1"/>
    <w:rsid w:val="004939A1"/>
    <w:rsid w:val="0049469D"/>
    <w:rsid w:val="00494D20"/>
    <w:rsid w:val="00495465"/>
    <w:rsid w:val="00495A5E"/>
    <w:rsid w:val="00495F70"/>
    <w:rsid w:val="004968D3"/>
    <w:rsid w:val="00496C09"/>
    <w:rsid w:val="00497849"/>
    <w:rsid w:val="004A1795"/>
    <w:rsid w:val="004A2815"/>
    <w:rsid w:val="004A293B"/>
    <w:rsid w:val="004A3127"/>
    <w:rsid w:val="004A3131"/>
    <w:rsid w:val="004A3896"/>
    <w:rsid w:val="004A39EC"/>
    <w:rsid w:val="004A455F"/>
    <w:rsid w:val="004A48C4"/>
    <w:rsid w:val="004A5288"/>
    <w:rsid w:val="004A5658"/>
    <w:rsid w:val="004A575F"/>
    <w:rsid w:val="004A5A60"/>
    <w:rsid w:val="004A5B89"/>
    <w:rsid w:val="004A66B6"/>
    <w:rsid w:val="004A677E"/>
    <w:rsid w:val="004B0D3D"/>
    <w:rsid w:val="004B0FBB"/>
    <w:rsid w:val="004B12B1"/>
    <w:rsid w:val="004B15A3"/>
    <w:rsid w:val="004B17C1"/>
    <w:rsid w:val="004B19D0"/>
    <w:rsid w:val="004B1E78"/>
    <w:rsid w:val="004B1EA2"/>
    <w:rsid w:val="004B223B"/>
    <w:rsid w:val="004B2338"/>
    <w:rsid w:val="004B2638"/>
    <w:rsid w:val="004B39E9"/>
    <w:rsid w:val="004B419C"/>
    <w:rsid w:val="004B4DF4"/>
    <w:rsid w:val="004B72F8"/>
    <w:rsid w:val="004B76A1"/>
    <w:rsid w:val="004B77E0"/>
    <w:rsid w:val="004B7DAC"/>
    <w:rsid w:val="004B7F9E"/>
    <w:rsid w:val="004C05A9"/>
    <w:rsid w:val="004C18D2"/>
    <w:rsid w:val="004C1DA9"/>
    <w:rsid w:val="004C2337"/>
    <w:rsid w:val="004C33AC"/>
    <w:rsid w:val="004C4139"/>
    <w:rsid w:val="004C46C2"/>
    <w:rsid w:val="004C48D6"/>
    <w:rsid w:val="004C4F8B"/>
    <w:rsid w:val="004C5323"/>
    <w:rsid w:val="004C5C53"/>
    <w:rsid w:val="004C6AF2"/>
    <w:rsid w:val="004C775B"/>
    <w:rsid w:val="004D0213"/>
    <w:rsid w:val="004D0354"/>
    <w:rsid w:val="004D0614"/>
    <w:rsid w:val="004D0E4A"/>
    <w:rsid w:val="004D1251"/>
    <w:rsid w:val="004D160D"/>
    <w:rsid w:val="004D18BD"/>
    <w:rsid w:val="004D4169"/>
    <w:rsid w:val="004D497D"/>
    <w:rsid w:val="004D4DA3"/>
    <w:rsid w:val="004D4F44"/>
    <w:rsid w:val="004D5327"/>
    <w:rsid w:val="004D54D7"/>
    <w:rsid w:val="004D58DA"/>
    <w:rsid w:val="004D6152"/>
    <w:rsid w:val="004D62A4"/>
    <w:rsid w:val="004D7037"/>
    <w:rsid w:val="004D7CAE"/>
    <w:rsid w:val="004E0869"/>
    <w:rsid w:val="004E0EE6"/>
    <w:rsid w:val="004E137A"/>
    <w:rsid w:val="004E1428"/>
    <w:rsid w:val="004E147A"/>
    <w:rsid w:val="004E1722"/>
    <w:rsid w:val="004E1A2F"/>
    <w:rsid w:val="004E1D04"/>
    <w:rsid w:val="004E1E88"/>
    <w:rsid w:val="004E2433"/>
    <w:rsid w:val="004E2823"/>
    <w:rsid w:val="004E2A9B"/>
    <w:rsid w:val="004E2C17"/>
    <w:rsid w:val="004E2C95"/>
    <w:rsid w:val="004E2FD4"/>
    <w:rsid w:val="004E3096"/>
    <w:rsid w:val="004E3695"/>
    <w:rsid w:val="004E44D7"/>
    <w:rsid w:val="004E4DB7"/>
    <w:rsid w:val="004E4F8E"/>
    <w:rsid w:val="004E6A60"/>
    <w:rsid w:val="004E6B29"/>
    <w:rsid w:val="004E6B41"/>
    <w:rsid w:val="004F0699"/>
    <w:rsid w:val="004F0761"/>
    <w:rsid w:val="004F159B"/>
    <w:rsid w:val="004F30C2"/>
    <w:rsid w:val="004F31AB"/>
    <w:rsid w:val="004F3970"/>
    <w:rsid w:val="004F3AFE"/>
    <w:rsid w:val="004F40B9"/>
    <w:rsid w:val="004F52E7"/>
    <w:rsid w:val="004F577C"/>
    <w:rsid w:val="00500094"/>
    <w:rsid w:val="005018D1"/>
    <w:rsid w:val="00501F10"/>
    <w:rsid w:val="00502165"/>
    <w:rsid w:val="00503287"/>
    <w:rsid w:val="005032CB"/>
    <w:rsid w:val="00503861"/>
    <w:rsid w:val="005038D2"/>
    <w:rsid w:val="00505DD7"/>
    <w:rsid w:val="00505EE5"/>
    <w:rsid w:val="005073AB"/>
    <w:rsid w:val="0050799D"/>
    <w:rsid w:val="00507A0C"/>
    <w:rsid w:val="00510F02"/>
    <w:rsid w:val="005123D7"/>
    <w:rsid w:val="00512BB5"/>
    <w:rsid w:val="00513BAB"/>
    <w:rsid w:val="00513BF1"/>
    <w:rsid w:val="00515125"/>
    <w:rsid w:val="005153DB"/>
    <w:rsid w:val="0051679E"/>
    <w:rsid w:val="0052088D"/>
    <w:rsid w:val="00520BC9"/>
    <w:rsid w:val="00521651"/>
    <w:rsid w:val="0052167D"/>
    <w:rsid w:val="00521A09"/>
    <w:rsid w:val="00522353"/>
    <w:rsid w:val="005224AA"/>
    <w:rsid w:val="00523472"/>
    <w:rsid w:val="00523670"/>
    <w:rsid w:val="005260AE"/>
    <w:rsid w:val="005268CB"/>
    <w:rsid w:val="00526949"/>
    <w:rsid w:val="00526E11"/>
    <w:rsid w:val="0052731F"/>
    <w:rsid w:val="0052754B"/>
    <w:rsid w:val="00530009"/>
    <w:rsid w:val="0053073E"/>
    <w:rsid w:val="005307C5"/>
    <w:rsid w:val="005315E4"/>
    <w:rsid w:val="0053188D"/>
    <w:rsid w:val="00531D26"/>
    <w:rsid w:val="00531D33"/>
    <w:rsid w:val="00532054"/>
    <w:rsid w:val="0053289F"/>
    <w:rsid w:val="005328E0"/>
    <w:rsid w:val="00533064"/>
    <w:rsid w:val="005332C9"/>
    <w:rsid w:val="0053368D"/>
    <w:rsid w:val="005341C5"/>
    <w:rsid w:val="00534420"/>
    <w:rsid w:val="005344EE"/>
    <w:rsid w:val="005345E6"/>
    <w:rsid w:val="00534AE7"/>
    <w:rsid w:val="00534C7D"/>
    <w:rsid w:val="0053514F"/>
    <w:rsid w:val="0053515F"/>
    <w:rsid w:val="00535732"/>
    <w:rsid w:val="005358BA"/>
    <w:rsid w:val="00536531"/>
    <w:rsid w:val="00536818"/>
    <w:rsid w:val="00536904"/>
    <w:rsid w:val="00536B16"/>
    <w:rsid w:val="00536DDE"/>
    <w:rsid w:val="0053700B"/>
    <w:rsid w:val="0054290D"/>
    <w:rsid w:val="00543B91"/>
    <w:rsid w:val="00544134"/>
    <w:rsid w:val="00544ED1"/>
    <w:rsid w:val="005455D6"/>
    <w:rsid w:val="00545725"/>
    <w:rsid w:val="00546A54"/>
    <w:rsid w:val="00546FA2"/>
    <w:rsid w:val="005473B2"/>
    <w:rsid w:val="005475A3"/>
    <w:rsid w:val="0055041A"/>
    <w:rsid w:val="00551A42"/>
    <w:rsid w:val="00551AE9"/>
    <w:rsid w:val="00552215"/>
    <w:rsid w:val="00552834"/>
    <w:rsid w:val="00552F08"/>
    <w:rsid w:val="00553BFF"/>
    <w:rsid w:val="00554EE5"/>
    <w:rsid w:val="005551A1"/>
    <w:rsid w:val="00555562"/>
    <w:rsid w:val="00555A57"/>
    <w:rsid w:val="00556854"/>
    <w:rsid w:val="00556E69"/>
    <w:rsid w:val="00557F0F"/>
    <w:rsid w:val="00560405"/>
    <w:rsid w:val="0056262A"/>
    <w:rsid w:val="00562686"/>
    <w:rsid w:val="00562C3A"/>
    <w:rsid w:val="00562C9A"/>
    <w:rsid w:val="005631BB"/>
    <w:rsid w:val="005639A7"/>
    <w:rsid w:val="00563D2E"/>
    <w:rsid w:val="00563E41"/>
    <w:rsid w:val="00564F25"/>
    <w:rsid w:val="00565D9F"/>
    <w:rsid w:val="005678B8"/>
    <w:rsid w:val="00570186"/>
    <w:rsid w:val="0057101B"/>
    <w:rsid w:val="005714C3"/>
    <w:rsid w:val="00573380"/>
    <w:rsid w:val="005735B5"/>
    <w:rsid w:val="00573653"/>
    <w:rsid w:val="005736DE"/>
    <w:rsid w:val="00573799"/>
    <w:rsid w:val="00573A8E"/>
    <w:rsid w:val="005752A3"/>
    <w:rsid w:val="0057587F"/>
    <w:rsid w:val="0057796A"/>
    <w:rsid w:val="005806F0"/>
    <w:rsid w:val="00581ECC"/>
    <w:rsid w:val="00582980"/>
    <w:rsid w:val="0058351F"/>
    <w:rsid w:val="00583E4F"/>
    <w:rsid w:val="005843CB"/>
    <w:rsid w:val="005854FC"/>
    <w:rsid w:val="005867C7"/>
    <w:rsid w:val="00586CE0"/>
    <w:rsid w:val="00586E0A"/>
    <w:rsid w:val="00587213"/>
    <w:rsid w:val="00587522"/>
    <w:rsid w:val="00587BD5"/>
    <w:rsid w:val="005904A3"/>
    <w:rsid w:val="0059092F"/>
    <w:rsid w:val="005910A5"/>
    <w:rsid w:val="0059192A"/>
    <w:rsid w:val="00591FFF"/>
    <w:rsid w:val="00592D14"/>
    <w:rsid w:val="005937D0"/>
    <w:rsid w:val="00594812"/>
    <w:rsid w:val="00595808"/>
    <w:rsid w:val="00595DEB"/>
    <w:rsid w:val="00596307"/>
    <w:rsid w:val="00596540"/>
    <w:rsid w:val="005969C8"/>
    <w:rsid w:val="00597087"/>
    <w:rsid w:val="00597D78"/>
    <w:rsid w:val="005A1EBD"/>
    <w:rsid w:val="005A20C8"/>
    <w:rsid w:val="005A2594"/>
    <w:rsid w:val="005A270E"/>
    <w:rsid w:val="005A2DE8"/>
    <w:rsid w:val="005A3BB6"/>
    <w:rsid w:val="005A4B28"/>
    <w:rsid w:val="005A5579"/>
    <w:rsid w:val="005A5829"/>
    <w:rsid w:val="005A6890"/>
    <w:rsid w:val="005A68E4"/>
    <w:rsid w:val="005A69F2"/>
    <w:rsid w:val="005A7BBD"/>
    <w:rsid w:val="005B024F"/>
    <w:rsid w:val="005B0367"/>
    <w:rsid w:val="005B0912"/>
    <w:rsid w:val="005B0952"/>
    <w:rsid w:val="005B2079"/>
    <w:rsid w:val="005B2BF8"/>
    <w:rsid w:val="005B2C5B"/>
    <w:rsid w:val="005B3A6A"/>
    <w:rsid w:val="005B3B63"/>
    <w:rsid w:val="005B3F58"/>
    <w:rsid w:val="005B604C"/>
    <w:rsid w:val="005B6705"/>
    <w:rsid w:val="005B6C92"/>
    <w:rsid w:val="005B6C94"/>
    <w:rsid w:val="005B760E"/>
    <w:rsid w:val="005C1399"/>
    <w:rsid w:val="005C210E"/>
    <w:rsid w:val="005C21AB"/>
    <w:rsid w:val="005C302D"/>
    <w:rsid w:val="005C3095"/>
    <w:rsid w:val="005C3DF2"/>
    <w:rsid w:val="005C42C1"/>
    <w:rsid w:val="005C457C"/>
    <w:rsid w:val="005C4D13"/>
    <w:rsid w:val="005C50B4"/>
    <w:rsid w:val="005C57CC"/>
    <w:rsid w:val="005C5B06"/>
    <w:rsid w:val="005C5B87"/>
    <w:rsid w:val="005C65F5"/>
    <w:rsid w:val="005C77A3"/>
    <w:rsid w:val="005C7C5C"/>
    <w:rsid w:val="005C7F35"/>
    <w:rsid w:val="005D0007"/>
    <w:rsid w:val="005D0474"/>
    <w:rsid w:val="005D11F6"/>
    <w:rsid w:val="005D12A0"/>
    <w:rsid w:val="005D19CD"/>
    <w:rsid w:val="005D208E"/>
    <w:rsid w:val="005D5BC3"/>
    <w:rsid w:val="005D69DF"/>
    <w:rsid w:val="005D6B80"/>
    <w:rsid w:val="005D6F8F"/>
    <w:rsid w:val="005D7037"/>
    <w:rsid w:val="005D74FE"/>
    <w:rsid w:val="005D7913"/>
    <w:rsid w:val="005E063E"/>
    <w:rsid w:val="005E0815"/>
    <w:rsid w:val="005E0E21"/>
    <w:rsid w:val="005E172C"/>
    <w:rsid w:val="005E1BE5"/>
    <w:rsid w:val="005E1C80"/>
    <w:rsid w:val="005E236E"/>
    <w:rsid w:val="005E32BA"/>
    <w:rsid w:val="005E32E7"/>
    <w:rsid w:val="005E33E1"/>
    <w:rsid w:val="005E4438"/>
    <w:rsid w:val="005E44DF"/>
    <w:rsid w:val="005E4730"/>
    <w:rsid w:val="005E4E8D"/>
    <w:rsid w:val="005E511F"/>
    <w:rsid w:val="005E5133"/>
    <w:rsid w:val="005E5B6B"/>
    <w:rsid w:val="005E5F90"/>
    <w:rsid w:val="005E66E6"/>
    <w:rsid w:val="005F0950"/>
    <w:rsid w:val="005F1599"/>
    <w:rsid w:val="005F2C03"/>
    <w:rsid w:val="005F3759"/>
    <w:rsid w:val="005F38F8"/>
    <w:rsid w:val="005F3C0E"/>
    <w:rsid w:val="005F441F"/>
    <w:rsid w:val="005F4AC9"/>
    <w:rsid w:val="005F4EC8"/>
    <w:rsid w:val="005F540C"/>
    <w:rsid w:val="005F6492"/>
    <w:rsid w:val="005F6FD1"/>
    <w:rsid w:val="005F7687"/>
    <w:rsid w:val="005F778C"/>
    <w:rsid w:val="005F7960"/>
    <w:rsid w:val="005F7B9E"/>
    <w:rsid w:val="005F7DBA"/>
    <w:rsid w:val="00600420"/>
    <w:rsid w:val="00600453"/>
    <w:rsid w:val="00601282"/>
    <w:rsid w:val="00603422"/>
    <w:rsid w:val="00603717"/>
    <w:rsid w:val="006044A1"/>
    <w:rsid w:val="0060524D"/>
    <w:rsid w:val="00605260"/>
    <w:rsid w:val="00606611"/>
    <w:rsid w:val="006104D5"/>
    <w:rsid w:val="006107C2"/>
    <w:rsid w:val="006111D7"/>
    <w:rsid w:val="006124E0"/>
    <w:rsid w:val="0061310E"/>
    <w:rsid w:val="00613496"/>
    <w:rsid w:val="006134C6"/>
    <w:rsid w:val="00613764"/>
    <w:rsid w:val="00614870"/>
    <w:rsid w:val="0061525F"/>
    <w:rsid w:val="0061591E"/>
    <w:rsid w:val="0061702E"/>
    <w:rsid w:val="006172FB"/>
    <w:rsid w:val="00617D8E"/>
    <w:rsid w:val="00620402"/>
    <w:rsid w:val="006206B3"/>
    <w:rsid w:val="00621436"/>
    <w:rsid w:val="00621D9A"/>
    <w:rsid w:val="0062237C"/>
    <w:rsid w:val="0062289E"/>
    <w:rsid w:val="0062310A"/>
    <w:rsid w:val="0062359F"/>
    <w:rsid w:val="006244E6"/>
    <w:rsid w:val="00624EE4"/>
    <w:rsid w:val="00625A04"/>
    <w:rsid w:val="006264C5"/>
    <w:rsid w:val="00626BD6"/>
    <w:rsid w:val="0062762A"/>
    <w:rsid w:val="00627CF8"/>
    <w:rsid w:val="006302F5"/>
    <w:rsid w:val="00630D83"/>
    <w:rsid w:val="00630DCC"/>
    <w:rsid w:val="0063178B"/>
    <w:rsid w:val="006320C1"/>
    <w:rsid w:val="00632CA1"/>
    <w:rsid w:val="00632D68"/>
    <w:rsid w:val="006345F8"/>
    <w:rsid w:val="00634D85"/>
    <w:rsid w:val="006350C1"/>
    <w:rsid w:val="00635615"/>
    <w:rsid w:val="00635E5E"/>
    <w:rsid w:val="00636258"/>
    <w:rsid w:val="0063704E"/>
    <w:rsid w:val="00637BE3"/>
    <w:rsid w:val="00637FB5"/>
    <w:rsid w:val="006407B4"/>
    <w:rsid w:val="00640ADB"/>
    <w:rsid w:val="00640B10"/>
    <w:rsid w:val="00640D22"/>
    <w:rsid w:val="0064197D"/>
    <w:rsid w:val="0064259C"/>
    <w:rsid w:val="006429CA"/>
    <w:rsid w:val="00642C11"/>
    <w:rsid w:val="00643751"/>
    <w:rsid w:val="00643ADC"/>
    <w:rsid w:val="006440C7"/>
    <w:rsid w:val="00644AF2"/>
    <w:rsid w:val="006457DD"/>
    <w:rsid w:val="006457EA"/>
    <w:rsid w:val="00647BFA"/>
    <w:rsid w:val="00647F38"/>
    <w:rsid w:val="00650760"/>
    <w:rsid w:val="00652AF5"/>
    <w:rsid w:val="006535F9"/>
    <w:rsid w:val="0065370A"/>
    <w:rsid w:val="00655830"/>
    <w:rsid w:val="00656033"/>
    <w:rsid w:val="00657E25"/>
    <w:rsid w:val="00657FFE"/>
    <w:rsid w:val="006616ED"/>
    <w:rsid w:val="00661D5C"/>
    <w:rsid w:val="0066209B"/>
    <w:rsid w:val="00662927"/>
    <w:rsid w:val="006632A0"/>
    <w:rsid w:val="006637B7"/>
    <w:rsid w:val="00663EA3"/>
    <w:rsid w:val="006641C5"/>
    <w:rsid w:val="00664422"/>
    <w:rsid w:val="006650D3"/>
    <w:rsid w:val="006652CE"/>
    <w:rsid w:val="00665478"/>
    <w:rsid w:val="006660A1"/>
    <w:rsid w:val="0066612B"/>
    <w:rsid w:val="006663D9"/>
    <w:rsid w:val="006669F2"/>
    <w:rsid w:val="00667004"/>
    <w:rsid w:val="006672C0"/>
    <w:rsid w:val="006674C2"/>
    <w:rsid w:val="00667722"/>
    <w:rsid w:val="00667AF3"/>
    <w:rsid w:val="00671329"/>
    <w:rsid w:val="00671925"/>
    <w:rsid w:val="006719F5"/>
    <w:rsid w:val="00674B7E"/>
    <w:rsid w:val="0067507D"/>
    <w:rsid w:val="006754D4"/>
    <w:rsid w:val="006756A2"/>
    <w:rsid w:val="006756C9"/>
    <w:rsid w:val="00675FBF"/>
    <w:rsid w:val="00676912"/>
    <w:rsid w:val="006779A3"/>
    <w:rsid w:val="006807C9"/>
    <w:rsid w:val="00680CAD"/>
    <w:rsid w:val="00680FC8"/>
    <w:rsid w:val="006810DE"/>
    <w:rsid w:val="006812B0"/>
    <w:rsid w:val="00681B04"/>
    <w:rsid w:val="006820D0"/>
    <w:rsid w:val="00683D0B"/>
    <w:rsid w:val="00684313"/>
    <w:rsid w:val="00685B4E"/>
    <w:rsid w:val="00685E7B"/>
    <w:rsid w:val="0068662E"/>
    <w:rsid w:val="006869BE"/>
    <w:rsid w:val="00686C16"/>
    <w:rsid w:val="00690574"/>
    <w:rsid w:val="00690B16"/>
    <w:rsid w:val="006917A8"/>
    <w:rsid w:val="00691ABB"/>
    <w:rsid w:val="00691B73"/>
    <w:rsid w:val="0069284B"/>
    <w:rsid w:val="00692C23"/>
    <w:rsid w:val="00692D70"/>
    <w:rsid w:val="00693559"/>
    <w:rsid w:val="00694A38"/>
    <w:rsid w:val="00694E7B"/>
    <w:rsid w:val="00695752"/>
    <w:rsid w:val="00695CBC"/>
    <w:rsid w:val="006960AD"/>
    <w:rsid w:val="006A00E0"/>
    <w:rsid w:val="006A099E"/>
    <w:rsid w:val="006A17F3"/>
    <w:rsid w:val="006A19D7"/>
    <w:rsid w:val="006A328B"/>
    <w:rsid w:val="006A3CB3"/>
    <w:rsid w:val="006A3DA9"/>
    <w:rsid w:val="006A5B91"/>
    <w:rsid w:val="006A5BF9"/>
    <w:rsid w:val="006A74F6"/>
    <w:rsid w:val="006A78A1"/>
    <w:rsid w:val="006A7ADD"/>
    <w:rsid w:val="006B0A38"/>
    <w:rsid w:val="006B1061"/>
    <w:rsid w:val="006B192F"/>
    <w:rsid w:val="006B1954"/>
    <w:rsid w:val="006B2637"/>
    <w:rsid w:val="006B292D"/>
    <w:rsid w:val="006B3095"/>
    <w:rsid w:val="006B3B6F"/>
    <w:rsid w:val="006B3CA9"/>
    <w:rsid w:val="006B5ACD"/>
    <w:rsid w:val="006B5C10"/>
    <w:rsid w:val="006B759E"/>
    <w:rsid w:val="006B793E"/>
    <w:rsid w:val="006C20D8"/>
    <w:rsid w:val="006C217C"/>
    <w:rsid w:val="006C2614"/>
    <w:rsid w:val="006C2DE5"/>
    <w:rsid w:val="006C3939"/>
    <w:rsid w:val="006C403A"/>
    <w:rsid w:val="006C433C"/>
    <w:rsid w:val="006C4543"/>
    <w:rsid w:val="006C4B45"/>
    <w:rsid w:val="006C5D08"/>
    <w:rsid w:val="006C60DD"/>
    <w:rsid w:val="006C64B0"/>
    <w:rsid w:val="006C6B5B"/>
    <w:rsid w:val="006C7258"/>
    <w:rsid w:val="006D0D3C"/>
    <w:rsid w:val="006D0D9A"/>
    <w:rsid w:val="006D1128"/>
    <w:rsid w:val="006D1AEB"/>
    <w:rsid w:val="006D269A"/>
    <w:rsid w:val="006D28CB"/>
    <w:rsid w:val="006D2BEB"/>
    <w:rsid w:val="006D358B"/>
    <w:rsid w:val="006D3728"/>
    <w:rsid w:val="006D3A30"/>
    <w:rsid w:val="006D3D46"/>
    <w:rsid w:val="006D419A"/>
    <w:rsid w:val="006D5190"/>
    <w:rsid w:val="006D68DD"/>
    <w:rsid w:val="006D7A2D"/>
    <w:rsid w:val="006D7CD2"/>
    <w:rsid w:val="006D7CDE"/>
    <w:rsid w:val="006D7FB7"/>
    <w:rsid w:val="006E06B9"/>
    <w:rsid w:val="006E093D"/>
    <w:rsid w:val="006E10D9"/>
    <w:rsid w:val="006E1265"/>
    <w:rsid w:val="006E1C0E"/>
    <w:rsid w:val="006E1F50"/>
    <w:rsid w:val="006E200F"/>
    <w:rsid w:val="006E2084"/>
    <w:rsid w:val="006E25AA"/>
    <w:rsid w:val="006E30E3"/>
    <w:rsid w:val="006E3498"/>
    <w:rsid w:val="006E35F5"/>
    <w:rsid w:val="006E36DC"/>
    <w:rsid w:val="006E3766"/>
    <w:rsid w:val="006E3C74"/>
    <w:rsid w:val="006E4678"/>
    <w:rsid w:val="006E4881"/>
    <w:rsid w:val="006E4A65"/>
    <w:rsid w:val="006E4B4C"/>
    <w:rsid w:val="006E4FEF"/>
    <w:rsid w:val="006E59D7"/>
    <w:rsid w:val="006E5A3B"/>
    <w:rsid w:val="006E5C5F"/>
    <w:rsid w:val="006E617C"/>
    <w:rsid w:val="006F0076"/>
    <w:rsid w:val="006F07E7"/>
    <w:rsid w:val="006F09D0"/>
    <w:rsid w:val="006F2CEF"/>
    <w:rsid w:val="006F30E5"/>
    <w:rsid w:val="006F38BD"/>
    <w:rsid w:val="006F3B79"/>
    <w:rsid w:val="006F4603"/>
    <w:rsid w:val="006F47CE"/>
    <w:rsid w:val="006F49EA"/>
    <w:rsid w:val="006F567E"/>
    <w:rsid w:val="006F63DA"/>
    <w:rsid w:val="006F731F"/>
    <w:rsid w:val="006F7930"/>
    <w:rsid w:val="006F7BA4"/>
    <w:rsid w:val="0070005E"/>
    <w:rsid w:val="0070044A"/>
    <w:rsid w:val="0070067C"/>
    <w:rsid w:val="007007DC"/>
    <w:rsid w:val="00700ACE"/>
    <w:rsid w:val="00701468"/>
    <w:rsid w:val="00701803"/>
    <w:rsid w:val="007020F3"/>
    <w:rsid w:val="0070221B"/>
    <w:rsid w:val="007022F9"/>
    <w:rsid w:val="007027FB"/>
    <w:rsid w:val="00702B4D"/>
    <w:rsid w:val="00703E08"/>
    <w:rsid w:val="00704B58"/>
    <w:rsid w:val="00704BD5"/>
    <w:rsid w:val="0070604E"/>
    <w:rsid w:val="007061B1"/>
    <w:rsid w:val="00706598"/>
    <w:rsid w:val="00707071"/>
    <w:rsid w:val="00707119"/>
    <w:rsid w:val="007078FC"/>
    <w:rsid w:val="00710DE0"/>
    <w:rsid w:val="0071172A"/>
    <w:rsid w:val="0071236E"/>
    <w:rsid w:val="00712EB0"/>
    <w:rsid w:val="007147B7"/>
    <w:rsid w:val="00714BB3"/>
    <w:rsid w:val="00714EE1"/>
    <w:rsid w:val="0071582D"/>
    <w:rsid w:val="00715ADC"/>
    <w:rsid w:val="00715C71"/>
    <w:rsid w:val="00716653"/>
    <w:rsid w:val="007168AA"/>
    <w:rsid w:val="00717507"/>
    <w:rsid w:val="00717693"/>
    <w:rsid w:val="00717D89"/>
    <w:rsid w:val="00717F00"/>
    <w:rsid w:val="00720234"/>
    <w:rsid w:val="007203EB"/>
    <w:rsid w:val="00721055"/>
    <w:rsid w:val="00721056"/>
    <w:rsid w:val="00721327"/>
    <w:rsid w:val="007219B3"/>
    <w:rsid w:val="007221C7"/>
    <w:rsid w:val="007232C0"/>
    <w:rsid w:val="00723B29"/>
    <w:rsid w:val="00724415"/>
    <w:rsid w:val="0072462B"/>
    <w:rsid w:val="00724749"/>
    <w:rsid w:val="00724ECD"/>
    <w:rsid w:val="00725052"/>
    <w:rsid w:val="007253C1"/>
    <w:rsid w:val="0072576F"/>
    <w:rsid w:val="00726017"/>
    <w:rsid w:val="007262A6"/>
    <w:rsid w:val="00727376"/>
    <w:rsid w:val="00727A9C"/>
    <w:rsid w:val="00730BC1"/>
    <w:rsid w:val="00730BC8"/>
    <w:rsid w:val="00732034"/>
    <w:rsid w:val="0073234A"/>
    <w:rsid w:val="00732475"/>
    <w:rsid w:val="00733F1D"/>
    <w:rsid w:val="00733F6F"/>
    <w:rsid w:val="007352E4"/>
    <w:rsid w:val="00735FEB"/>
    <w:rsid w:val="00736534"/>
    <w:rsid w:val="007368B2"/>
    <w:rsid w:val="0073750F"/>
    <w:rsid w:val="00737A2C"/>
    <w:rsid w:val="00737D77"/>
    <w:rsid w:val="0074002E"/>
    <w:rsid w:val="00740429"/>
    <w:rsid w:val="00741610"/>
    <w:rsid w:val="00741FC7"/>
    <w:rsid w:val="00742148"/>
    <w:rsid w:val="0074286A"/>
    <w:rsid w:val="00742F7B"/>
    <w:rsid w:val="0074377A"/>
    <w:rsid w:val="00743B0B"/>
    <w:rsid w:val="00744207"/>
    <w:rsid w:val="00744EE1"/>
    <w:rsid w:val="007456A6"/>
    <w:rsid w:val="00745D4D"/>
    <w:rsid w:val="007460A0"/>
    <w:rsid w:val="00747319"/>
    <w:rsid w:val="0074765D"/>
    <w:rsid w:val="00747D89"/>
    <w:rsid w:val="0075007B"/>
    <w:rsid w:val="0075094D"/>
    <w:rsid w:val="007511EE"/>
    <w:rsid w:val="0075147A"/>
    <w:rsid w:val="00751F48"/>
    <w:rsid w:val="00752030"/>
    <w:rsid w:val="0075255D"/>
    <w:rsid w:val="00752BFE"/>
    <w:rsid w:val="0075324E"/>
    <w:rsid w:val="00753485"/>
    <w:rsid w:val="00754E84"/>
    <w:rsid w:val="007552C6"/>
    <w:rsid w:val="00755623"/>
    <w:rsid w:val="007562AE"/>
    <w:rsid w:val="007564DB"/>
    <w:rsid w:val="007565BD"/>
    <w:rsid w:val="007567C6"/>
    <w:rsid w:val="00756B11"/>
    <w:rsid w:val="00756D82"/>
    <w:rsid w:val="00756EAE"/>
    <w:rsid w:val="00756FBE"/>
    <w:rsid w:val="00757256"/>
    <w:rsid w:val="00757772"/>
    <w:rsid w:val="00757D83"/>
    <w:rsid w:val="00760048"/>
    <w:rsid w:val="0076099F"/>
    <w:rsid w:val="00762C02"/>
    <w:rsid w:val="0076447E"/>
    <w:rsid w:val="00764A35"/>
    <w:rsid w:val="00765FFE"/>
    <w:rsid w:val="00766C5D"/>
    <w:rsid w:val="00767222"/>
    <w:rsid w:val="00767F54"/>
    <w:rsid w:val="00770938"/>
    <w:rsid w:val="0077099A"/>
    <w:rsid w:val="00770C75"/>
    <w:rsid w:val="00770E2E"/>
    <w:rsid w:val="00771CAE"/>
    <w:rsid w:val="00772428"/>
    <w:rsid w:val="0077261C"/>
    <w:rsid w:val="00772C85"/>
    <w:rsid w:val="0077491A"/>
    <w:rsid w:val="00775CA0"/>
    <w:rsid w:val="00776CE0"/>
    <w:rsid w:val="00777061"/>
    <w:rsid w:val="007771E8"/>
    <w:rsid w:val="00777539"/>
    <w:rsid w:val="00777B54"/>
    <w:rsid w:val="00777D9B"/>
    <w:rsid w:val="0078059B"/>
    <w:rsid w:val="00780A28"/>
    <w:rsid w:val="00780B8D"/>
    <w:rsid w:val="00781944"/>
    <w:rsid w:val="00781C33"/>
    <w:rsid w:val="0078323A"/>
    <w:rsid w:val="0078358A"/>
    <w:rsid w:val="0078384A"/>
    <w:rsid w:val="00785484"/>
    <w:rsid w:val="00785877"/>
    <w:rsid w:val="00785B29"/>
    <w:rsid w:val="007864D1"/>
    <w:rsid w:val="00787799"/>
    <w:rsid w:val="0079070A"/>
    <w:rsid w:val="00790958"/>
    <w:rsid w:val="00790D9C"/>
    <w:rsid w:val="00790DE4"/>
    <w:rsid w:val="00791C67"/>
    <w:rsid w:val="007928A0"/>
    <w:rsid w:val="00792FBB"/>
    <w:rsid w:val="00793788"/>
    <w:rsid w:val="00793CB2"/>
    <w:rsid w:val="007944F9"/>
    <w:rsid w:val="00794726"/>
    <w:rsid w:val="00794BA9"/>
    <w:rsid w:val="0079558B"/>
    <w:rsid w:val="00795735"/>
    <w:rsid w:val="00795B7C"/>
    <w:rsid w:val="00795BB3"/>
    <w:rsid w:val="00796674"/>
    <w:rsid w:val="0079690C"/>
    <w:rsid w:val="00797535"/>
    <w:rsid w:val="00797FFB"/>
    <w:rsid w:val="007A07F9"/>
    <w:rsid w:val="007A0813"/>
    <w:rsid w:val="007A11C5"/>
    <w:rsid w:val="007A1747"/>
    <w:rsid w:val="007A1E19"/>
    <w:rsid w:val="007A212C"/>
    <w:rsid w:val="007A2149"/>
    <w:rsid w:val="007A291D"/>
    <w:rsid w:val="007A39CE"/>
    <w:rsid w:val="007A3AB7"/>
    <w:rsid w:val="007A4B4A"/>
    <w:rsid w:val="007A4F7E"/>
    <w:rsid w:val="007A51E4"/>
    <w:rsid w:val="007A664B"/>
    <w:rsid w:val="007A6F38"/>
    <w:rsid w:val="007A7C8A"/>
    <w:rsid w:val="007A7E59"/>
    <w:rsid w:val="007B02B7"/>
    <w:rsid w:val="007B0AB9"/>
    <w:rsid w:val="007B1879"/>
    <w:rsid w:val="007B2177"/>
    <w:rsid w:val="007B2C69"/>
    <w:rsid w:val="007B2DB4"/>
    <w:rsid w:val="007B2E63"/>
    <w:rsid w:val="007B486D"/>
    <w:rsid w:val="007B6B05"/>
    <w:rsid w:val="007B6FB5"/>
    <w:rsid w:val="007B7134"/>
    <w:rsid w:val="007B7C46"/>
    <w:rsid w:val="007B7C88"/>
    <w:rsid w:val="007B7C9D"/>
    <w:rsid w:val="007C040A"/>
    <w:rsid w:val="007C059C"/>
    <w:rsid w:val="007C077D"/>
    <w:rsid w:val="007C130C"/>
    <w:rsid w:val="007C1490"/>
    <w:rsid w:val="007C1EAF"/>
    <w:rsid w:val="007C2205"/>
    <w:rsid w:val="007C2B5A"/>
    <w:rsid w:val="007C3C92"/>
    <w:rsid w:val="007C507A"/>
    <w:rsid w:val="007C6561"/>
    <w:rsid w:val="007C7FFC"/>
    <w:rsid w:val="007D0069"/>
    <w:rsid w:val="007D0281"/>
    <w:rsid w:val="007D0E25"/>
    <w:rsid w:val="007D1458"/>
    <w:rsid w:val="007D1F9F"/>
    <w:rsid w:val="007D2743"/>
    <w:rsid w:val="007D3385"/>
    <w:rsid w:val="007D3A5A"/>
    <w:rsid w:val="007D3DDC"/>
    <w:rsid w:val="007D421E"/>
    <w:rsid w:val="007D52F4"/>
    <w:rsid w:val="007D5F63"/>
    <w:rsid w:val="007D5FA8"/>
    <w:rsid w:val="007D64A0"/>
    <w:rsid w:val="007D6B0D"/>
    <w:rsid w:val="007D73D1"/>
    <w:rsid w:val="007D7CF5"/>
    <w:rsid w:val="007E0609"/>
    <w:rsid w:val="007E0EE7"/>
    <w:rsid w:val="007E148F"/>
    <w:rsid w:val="007E188F"/>
    <w:rsid w:val="007E227E"/>
    <w:rsid w:val="007E2A97"/>
    <w:rsid w:val="007E3199"/>
    <w:rsid w:val="007E3D41"/>
    <w:rsid w:val="007E448C"/>
    <w:rsid w:val="007E5077"/>
    <w:rsid w:val="007E52A9"/>
    <w:rsid w:val="007E5428"/>
    <w:rsid w:val="007E6C81"/>
    <w:rsid w:val="007F03B9"/>
    <w:rsid w:val="007F084A"/>
    <w:rsid w:val="007F1014"/>
    <w:rsid w:val="007F10A3"/>
    <w:rsid w:val="007F1E7E"/>
    <w:rsid w:val="007F1F89"/>
    <w:rsid w:val="007F25CB"/>
    <w:rsid w:val="007F2F28"/>
    <w:rsid w:val="007F32C4"/>
    <w:rsid w:val="007F3424"/>
    <w:rsid w:val="007F3F8E"/>
    <w:rsid w:val="007F4352"/>
    <w:rsid w:val="007F47A8"/>
    <w:rsid w:val="007F5174"/>
    <w:rsid w:val="007F62D7"/>
    <w:rsid w:val="007F6549"/>
    <w:rsid w:val="007F6BAA"/>
    <w:rsid w:val="007F70A6"/>
    <w:rsid w:val="007F7E84"/>
    <w:rsid w:val="0080023D"/>
    <w:rsid w:val="0080058A"/>
    <w:rsid w:val="0080065E"/>
    <w:rsid w:val="00800D67"/>
    <w:rsid w:val="00801095"/>
    <w:rsid w:val="00801C72"/>
    <w:rsid w:val="00802073"/>
    <w:rsid w:val="00802095"/>
    <w:rsid w:val="008030C5"/>
    <w:rsid w:val="008037A4"/>
    <w:rsid w:val="008054F7"/>
    <w:rsid w:val="00805628"/>
    <w:rsid w:val="00805672"/>
    <w:rsid w:val="008057CB"/>
    <w:rsid w:val="008057D6"/>
    <w:rsid w:val="00805CD1"/>
    <w:rsid w:val="00805EA2"/>
    <w:rsid w:val="0080742E"/>
    <w:rsid w:val="00810222"/>
    <w:rsid w:val="00810625"/>
    <w:rsid w:val="00811C8A"/>
    <w:rsid w:val="0081340D"/>
    <w:rsid w:val="008146DA"/>
    <w:rsid w:val="008149F4"/>
    <w:rsid w:val="0081578B"/>
    <w:rsid w:val="00816737"/>
    <w:rsid w:val="008169D3"/>
    <w:rsid w:val="00816D7E"/>
    <w:rsid w:val="008177D4"/>
    <w:rsid w:val="008204BA"/>
    <w:rsid w:val="00820A02"/>
    <w:rsid w:val="0082177A"/>
    <w:rsid w:val="00821B6A"/>
    <w:rsid w:val="0082250C"/>
    <w:rsid w:val="00822829"/>
    <w:rsid w:val="00822C15"/>
    <w:rsid w:val="0082371C"/>
    <w:rsid w:val="00823985"/>
    <w:rsid w:val="0082487E"/>
    <w:rsid w:val="00825A67"/>
    <w:rsid w:val="00826102"/>
    <w:rsid w:val="008262DD"/>
    <w:rsid w:val="00826AD5"/>
    <w:rsid w:val="00826CF3"/>
    <w:rsid w:val="00826E3E"/>
    <w:rsid w:val="008274B0"/>
    <w:rsid w:val="00830E99"/>
    <w:rsid w:val="00831207"/>
    <w:rsid w:val="008314B0"/>
    <w:rsid w:val="008314E7"/>
    <w:rsid w:val="0083173A"/>
    <w:rsid w:val="00831D08"/>
    <w:rsid w:val="00832008"/>
    <w:rsid w:val="00833384"/>
    <w:rsid w:val="0083365C"/>
    <w:rsid w:val="00833DDA"/>
    <w:rsid w:val="0083494E"/>
    <w:rsid w:val="00834C3F"/>
    <w:rsid w:val="00835281"/>
    <w:rsid w:val="00835351"/>
    <w:rsid w:val="008356F9"/>
    <w:rsid w:val="008359E3"/>
    <w:rsid w:val="00837063"/>
    <w:rsid w:val="0083755F"/>
    <w:rsid w:val="008377E5"/>
    <w:rsid w:val="0084081C"/>
    <w:rsid w:val="00840E5D"/>
    <w:rsid w:val="008410C1"/>
    <w:rsid w:val="00841E20"/>
    <w:rsid w:val="00843DA9"/>
    <w:rsid w:val="00844DD7"/>
    <w:rsid w:val="008456B8"/>
    <w:rsid w:val="0084571D"/>
    <w:rsid w:val="00845A61"/>
    <w:rsid w:val="00845F64"/>
    <w:rsid w:val="008461BC"/>
    <w:rsid w:val="008462BD"/>
    <w:rsid w:val="00846D61"/>
    <w:rsid w:val="0084703D"/>
    <w:rsid w:val="00847847"/>
    <w:rsid w:val="00850089"/>
    <w:rsid w:val="00850B2E"/>
    <w:rsid w:val="00851558"/>
    <w:rsid w:val="008521EC"/>
    <w:rsid w:val="008528C9"/>
    <w:rsid w:val="008529B7"/>
    <w:rsid w:val="0085363B"/>
    <w:rsid w:val="00853757"/>
    <w:rsid w:val="008538A1"/>
    <w:rsid w:val="008540DD"/>
    <w:rsid w:val="008541E6"/>
    <w:rsid w:val="0085426A"/>
    <w:rsid w:val="00854C31"/>
    <w:rsid w:val="00854D7B"/>
    <w:rsid w:val="008555A6"/>
    <w:rsid w:val="00856824"/>
    <w:rsid w:val="00856C83"/>
    <w:rsid w:val="00856D1E"/>
    <w:rsid w:val="00860936"/>
    <w:rsid w:val="00860D0E"/>
    <w:rsid w:val="00861303"/>
    <w:rsid w:val="008620CD"/>
    <w:rsid w:val="00862176"/>
    <w:rsid w:val="0086217D"/>
    <w:rsid w:val="008625B9"/>
    <w:rsid w:val="00862F6F"/>
    <w:rsid w:val="00863139"/>
    <w:rsid w:val="00863916"/>
    <w:rsid w:val="00864253"/>
    <w:rsid w:val="00864922"/>
    <w:rsid w:val="008651FA"/>
    <w:rsid w:val="00865349"/>
    <w:rsid w:val="0086538B"/>
    <w:rsid w:val="00866EAE"/>
    <w:rsid w:val="00867BCC"/>
    <w:rsid w:val="00870E5B"/>
    <w:rsid w:val="00871061"/>
    <w:rsid w:val="00871196"/>
    <w:rsid w:val="00871299"/>
    <w:rsid w:val="0087222D"/>
    <w:rsid w:val="00872765"/>
    <w:rsid w:val="00872B3B"/>
    <w:rsid w:val="00873A2C"/>
    <w:rsid w:val="00873E20"/>
    <w:rsid w:val="008756A8"/>
    <w:rsid w:val="00875D56"/>
    <w:rsid w:val="00876ABA"/>
    <w:rsid w:val="00876F57"/>
    <w:rsid w:val="00877C8B"/>
    <w:rsid w:val="008803BD"/>
    <w:rsid w:val="00880C7C"/>
    <w:rsid w:val="00881668"/>
    <w:rsid w:val="00883149"/>
    <w:rsid w:val="00883501"/>
    <w:rsid w:val="00883CF4"/>
    <w:rsid w:val="0088470E"/>
    <w:rsid w:val="008850A3"/>
    <w:rsid w:val="00885E1A"/>
    <w:rsid w:val="008862EF"/>
    <w:rsid w:val="00886886"/>
    <w:rsid w:val="00886B8D"/>
    <w:rsid w:val="00891395"/>
    <w:rsid w:val="0089164A"/>
    <w:rsid w:val="00895F4C"/>
    <w:rsid w:val="00896586"/>
    <w:rsid w:val="0089662F"/>
    <w:rsid w:val="008971CC"/>
    <w:rsid w:val="00897A00"/>
    <w:rsid w:val="00897BB0"/>
    <w:rsid w:val="008A2A4A"/>
    <w:rsid w:val="008A4A53"/>
    <w:rsid w:val="008A564A"/>
    <w:rsid w:val="008A652D"/>
    <w:rsid w:val="008A739A"/>
    <w:rsid w:val="008A7A57"/>
    <w:rsid w:val="008A7C27"/>
    <w:rsid w:val="008B01F6"/>
    <w:rsid w:val="008B0EB0"/>
    <w:rsid w:val="008B24EE"/>
    <w:rsid w:val="008B2A71"/>
    <w:rsid w:val="008B3564"/>
    <w:rsid w:val="008B3FD2"/>
    <w:rsid w:val="008B4C3B"/>
    <w:rsid w:val="008B5076"/>
    <w:rsid w:val="008B5652"/>
    <w:rsid w:val="008B59B5"/>
    <w:rsid w:val="008B59F4"/>
    <w:rsid w:val="008B6DA7"/>
    <w:rsid w:val="008B70C6"/>
    <w:rsid w:val="008B74CB"/>
    <w:rsid w:val="008C00DF"/>
    <w:rsid w:val="008C04F9"/>
    <w:rsid w:val="008C0AD4"/>
    <w:rsid w:val="008C0C00"/>
    <w:rsid w:val="008C1043"/>
    <w:rsid w:val="008C162A"/>
    <w:rsid w:val="008C29E8"/>
    <w:rsid w:val="008C2DD1"/>
    <w:rsid w:val="008C35A6"/>
    <w:rsid w:val="008C3718"/>
    <w:rsid w:val="008C3BD6"/>
    <w:rsid w:val="008C45AB"/>
    <w:rsid w:val="008C5A46"/>
    <w:rsid w:val="008C63C7"/>
    <w:rsid w:val="008C6BFF"/>
    <w:rsid w:val="008C7032"/>
    <w:rsid w:val="008C765A"/>
    <w:rsid w:val="008C7829"/>
    <w:rsid w:val="008C7928"/>
    <w:rsid w:val="008D00F3"/>
    <w:rsid w:val="008D0F41"/>
    <w:rsid w:val="008D115F"/>
    <w:rsid w:val="008D277F"/>
    <w:rsid w:val="008D3186"/>
    <w:rsid w:val="008D46C5"/>
    <w:rsid w:val="008D4E3F"/>
    <w:rsid w:val="008D5ACE"/>
    <w:rsid w:val="008D5B8F"/>
    <w:rsid w:val="008D62C6"/>
    <w:rsid w:val="008D6E93"/>
    <w:rsid w:val="008D71CB"/>
    <w:rsid w:val="008D78E6"/>
    <w:rsid w:val="008D78E8"/>
    <w:rsid w:val="008E0000"/>
    <w:rsid w:val="008E0289"/>
    <w:rsid w:val="008E1E5B"/>
    <w:rsid w:val="008E2759"/>
    <w:rsid w:val="008E2C1F"/>
    <w:rsid w:val="008E2F4D"/>
    <w:rsid w:val="008E33EC"/>
    <w:rsid w:val="008E345F"/>
    <w:rsid w:val="008E3463"/>
    <w:rsid w:val="008E3CFC"/>
    <w:rsid w:val="008E3D0D"/>
    <w:rsid w:val="008E3DB0"/>
    <w:rsid w:val="008E47E7"/>
    <w:rsid w:val="008E62B6"/>
    <w:rsid w:val="008E632F"/>
    <w:rsid w:val="008E79DD"/>
    <w:rsid w:val="008E7B77"/>
    <w:rsid w:val="008F14B2"/>
    <w:rsid w:val="008F1795"/>
    <w:rsid w:val="008F2FEC"/>
    <w:rsid w:val="008F4341"/>
    <w:rsid w:val="008F43E7"/>
    <w:rsid w:val="008F49A0"/>
    <w:rsid w:val="008F511C"/>
    <w:rsid w:val="008F52AE"/>
    <w:rsid w:val="008F63F0"/>
    <w:rsid w:val="008F64E6"/>
    <w:rsid w:val="008F764D"/>
    <w:rsid w:val="00900230"/>
    <w:rsid w:val="0090095C"/>
    <w:rsid w:val="00900B36"/>
    <w:rsid w:val="00901B1B"/>
    <w:rsid w:val="0090205D"/>
    <w:rsid w:val="00902393"/>
    <w:rsid w:val="0090305D"/>
    <w:rsid w:val="0090452C"/>
    <w:rsid w:val="00904635"/>
    <w:rsid w:val="00904AF3"/>
    <w:rsid w:val="0090590C"/>
    <w:rsid w:val="0090659A"/>
    <w:rsid w:val="009066EA"/>
    <w:rsid w:val="0090767B"/>
    <w:rsid w:val="00907E35"/>
    <w:rsid w:val="0091063F"/>
    <w:rsid w:val="00910A4C"/>
    <w:rsid w:val="009117F0"/>
    <w:rsid w:val="0091204E"/>
    <w:rsid w:val="009126C5"/>
    <w:rsid w:val="00912837"/>
    <w:rsid w:val="00912A6B"/>
    <w:rsid w:val="00912B0D"/>
    <w:rsid w:val="00913119"/>
    <w:rsid w:val="00913E4E"/>
    <w:rsid w:val="009149F9"/>
    <w:rsid w:val="0091544D"/>
    <w:rsid w:val="00915FEF"/>
    <w:rsid w:val="0091648E"/>
    <w:rsid w:val="0091784F"/>
    <w:rsid w:val="00921FA0"/>
    <w:rsid w:val="00923C32"/>
    <w:rsid w:val="0092509C"/>
    <w:rsid w:val="009251DA"/>
    <w:rsid w:val="0092724F"/>
    <w:rsid w:val="00930C97"/>
    <w:rsid w:val="0093112A"/>
    <w:rsid w:val="00931BCE"/>
    <w:rsid w:val="00931DA0"/>
    <w:rsid w:val="009323D1"/>
    <w:rsid w:val="00932D0E"/>
    <w:rsid w:val="00932F2D"/>
    <w:rsid w:val="00933673"/>
    <w:rsid w:val="00933DE0"/>
    <w:rsid w:val="00935F74"/>
    <w:rsid w:val="00936669"/>
    <w:rsid w:val="00936AF0"/>
    <w:rsid w:val="009371FA"/>
    <w:rsid w:val="00937949"/>
    <w:rsid w:val="00937A27"/>
    <w:rsid w:val="00940352"/>
    <w:rsid w:val="0094050D"/>
    <w:rsid w:val="00940F31"/>
    <w:rsid w:val="009411E3"/>
    <w:rsid w:val="009412F4"/>
    <w:rsid w:val="00941623"/>
    <w:rsid w:val="00941A17"/>
    <w:rsid w:val="00943E0C"/>
    <w:rsid w:val="009445E9"/>
    <w:rsid w:val="0094547D"/>
    <w:rsid w:val="00945654"/>
    <w:rsid w:val="009461B2"/>
    <w:rsid w:val="009462B3"/>
    <w:rsid w:val="009465EE"/>
    <w:rsid w:val="009476EE"/>
    <w:rsid w:val="0095027C"/>
    <w:rsid w:val="009504B9"/>
    <w:rsid w:val="00950DC3"/>
    <w:rsid w:val="009514A2"/>
    <w:rsid w:val="009521F4"/>
    <w:rsid w:val="009534DA"/>
    <w:rsid w:val="009542F2"/>
    <w:rsid w:val="009546D7"/>
    <w:rsid w:val="0095478D"/>
    <w:rsid w:val="0095773C"/>
    <w:rsid w:val="00960247"/>
    <w:rsid w:val="009606E1"/>
    <w:rsid w:val="0096110A"/>
    <w:rsid w:val="00961773"/>
    <w:rsid w:val="009617F3"/>
    <w:rsid w:val="00962E0B"/>
    <w:rsid w:val="00963375"/>
    <w:rsid w:val="00963752"/>
    <w:rsid w:val="00964CF2"/>
    <w:rsid w:val="00964E55"/>
    <w:rsid w:val="00965DDB"/>
    <w:rsid w:val="00966ED4"/>
    <w:rsid w:val="00967273"/>
    <w:rsid w:val="00967686"/>
    <w:rsid w:val="00967E03"/>
    <w:rsid w:val="00970AB7"/>
    <w:rsid w:val="0097141D"/>
    <w:rsid w:val="00971568"/>
    <w:rsid w:val="009716CF"/>
    <w:rsid w:val="009719E3"/>
    <w:rsid w:val="00971B7D"/>
    <w:rsid w:val="00971C80"/>
    <w:rsid w:val="009721FB"/>
    <w:rsid w:val="00972CA6"/>
    <w:rsid w:val="00972F15"/>
    <w:rsid w:val="0097470F"/>
    <w:rsid w:val="00974770"/>
    <w:rsid w:val="009748C2"/>
    <w:rsid w:val="00974EF3"/>
    <w:rsid w:val="0097526A"/>
    <w:rsid w:val="00975BC6"/>
    <w:rsid w:val="00976FAC"/>
    <w:rsid w:val="00977D2C"/>
    <w:rsid w:val="009805C5"/>
    <w:rsid w:val="009806AE"/>
    <w:rsid w:val="00980B72"/>
    <w:rsid w:val="00981195"/>
    <w:rsid w:val="00981207"/>
    <w:rsid w:val="009813C1"/>
    <w:rsid w:val="00981A84"/>
    <w:rsid w:val="00981B93"/>
    <w:rsid w:val="0098290F"/>
    <w:rsid w:val="00982D2C"/>
    <w:rsid w:val="009838AB"/>
    <w:rsid w:val="00983E6F"/>
    <w:rsid w:val="0098471F"/>
    <w:rsid w:val="009864EF"/>
    <w:rsid w:val="00987711"/>
    <w:rsid w:val="00987F33"/>
    <w:rsid w:val="00990BCF"/>
    <w:rsid w:val="00991F18"/>
    <w:rsid w:val="009921DE"/>
    <w:rsid w:val="00992C41"/>
    <w:rsid w:val="009935B7"/>
    <w:rsid w:val="009940C0"/>
    <w:rsid w:val="0099463F"/>
    <w:rsid w:val="009948DA"/>
    <w:rsid w:val="009948E0"/>
    <w:rsid w:val="009953E9"/>
    <w:rsid w:val="00995438"/>
    <w:rsid w:val="009969E4"/>
    <w:rsid w:val="00996EDD"/>
    <w:rsid w:val="009A0283"/>
    <w:rsid w:val="009A0D41"/>
    <w:rsid w:val="009A0E1A"/>
    <w:rsid w:val="009A0F29"/>
    <w:rsid w:val="009A1015"/>
    <w:rsid w:val="009A13E3"/>
    <w:rsid w:val="009A242B"/>
    <w:rsid w:val="009A2ADB"/>
    <w:rsid w:val="009A2FDD"/>
    <w:rsid w:val="009A3750"/>
    <w:rsid w:val="009A40C7"/>
    <w:rsid w:val="009A4FF5"/>
    <w:rsid w:val="009A503D"/>
    <w:rsid w:val="009A549B"/>
    <w:rsid w:val="009A5A16"/>
    <w:rsid w:val="009A5A6B"/>
    <w:rsid w:val="009A6370"/>
    <w:rsid w:val="009A6497"/>
    <w:rsid w:val="009A665A"/>
    <w:rsid w:val="009A71E7"/>
    <w:rsid w:val="009A7B0C"/>
    <w:rsid w:val="009B0A29"/>
    <w:rsid w:val="009B0C8F"/>
    <w:rsid w:val="009B110B"/>
    <w:rsid w:val="009B118D"/>
    <w:rsid w:val="009B34C9"/>
    <w:rsid w:val="009B3B17"/>
    <w:rsid w:val="009B3B75"/>
    <w:rsid w:val="009B3C16"/>
    <w:rsid w:val="009B3EE2"/>
    <w:rsid w:val="009B416C"/>
    <w:rsid w:val="009B4DB7"/>
    <w:rsid w:val="009B5708"/>
    <w:rsid w:val="009B678E"/>
    <w:rsid w:val="009B7193"/>
    <w:rsid w:val="009B72AB"/>
    <w:rsid w:val="009B7A71"/>
    <w:rsid w:val="009C062E"/>
    <w:rsid w:val="009C291D"/>
    <w:rsid w:val="009C4400"/>
    <w:rsid w:val="009C46B6"/>
    <w:rsid w:val="009C4B59"/>
    <w:rsid w:val="009C517C"/>
    <w:rsid w:val="009C56B0"/>
    <w:rsid w:val="009C5E5D"/>
    <w:rsid w:val="009C62E7"/>
    <w:rsid w:val="009C6C44"/>
    <w:rsid w:val="009C6F6B"/>
    <w:rsid w:val="009C71FC"/>
    <w:rsid w:val="009C7D58"/>
    <w:rsid w:val="009C7DE4"/>
    <w:rsid w:val="009D00BF"/>
    <w:rsid w:val="009D0CB2"/>
    <w:rsid w:val="009D0FFE"/>
    <w:rsid w:val="009D13A7"/>
    <w:rsid w:val="009D188F"/>
    <w:rsid w:val="009D2754"/>
    <w:rsid w:val="009D2E34"/>
    <w:rsid w:val="009D32D4"/>
    <w:rsid w:val="009D3845"/>
    <w:rsid w:val="009D44AA"/>
    <w:rsid w:val="009D47DF"/>
    <w:rsid w:val="009D4BD4"/>
    <w:rsid w:val="009D558D"/>
    <w:rsid w:val="009D572A"/>
    <w:rsid w:val="009D5C72"/>
    <w:rsid w:val="009D5E37"/>
    <w:rsid w:val="009D62CC"/>
    <w:rsid w:val="009D6338"/>
    <w:rsid w:val="009E0F6B"/>
    <w:rsid w:val="009E1871"/>
    <w:rsid w:val="009E18E1"/>
    <w:rsid w:val="009E1E2E"/>
    <w:rsid w:val="009E245F"/>
    <w:rsid w:val="009E267A"/>
    <w:rsid w:val="009E2AD9"/>
    <w:rsid w:val="009E3451"/>
    <w:rsid w:val="009E4654"/>
    <w:rsid w:val="009E5B63"/>
    <w:rsid w:val="009E6031"/>
    <w:rsid w:val="009E6335"/>
    <w:rsid w:val="009E683F"/>
    <w:rsid w:val="009E6DF5"/>
    <w:rsid w:val="009E6E9F"/>
    <w:rsid w:val="009E7292"/>
    <w:rsid w:val="009F0B69"/>
    <w:rsid w:val="009F0EB8"/>
    <w:rsid w:val="009F14EF"/>
    <w:rsid w:val="009F3467"/>
    <w:rsid w:val="009F36E4"/>
    <w:rsid w:val="009F38BA"/>
    <w:rsid w:val="009F39BE"/>
    <w:rsid w:val="009F3AA2"/>
    <w:rsid w:val="009F40E2"/>
    <w:rsid w:val="009F41BF"/>
    <w:rsid w:val="009F4F8D"/>
    <w:rsid w:val="009F52A3"/>
    <w:rsid w:val="009F5402"/>
    <w:rsid w:val="009F5EBB"/>
    <w:rsid w:val="009F6613"/>
    <w:rsid w:val="009F679F"/>
    <w:rsid w:val="009F7127"/>
    <w:rsid w:val="009F7C00"/>
    <w:rsid w:val="009F7D96"/>
    <w:rsid w:val="00A00270"/>
    <w:rsid w:val="00A01BF7"/>
    <w:rsid w:val="00A0260D"/>
    <w:rsid w:val="00A02907"/>
    <w:rsid w:val="00A02CBF"/>
    <w:rsid w:val="00A041C4"/>
    <w:rsid w:val="00A061FA"/>
    <w:rsid w:val="00A06F3C"/>
    <w:rsid w:val="00A07286"/>
    <w:rsid w:val="00A10B0C"/>
    <w:rsid w:val="00A10D02"/>
    <w:rsid w:val="00A10EF9"/>
    <w:rsid w:val="00A11867"/>
    <w:rsid w:val="00A12476"/>
    <w:rsid w:val="00A13AA0"/>
    <w:rsid w:val="00A13D7D"/>
    <w:rsid w:val="00A15297"/>
    <w:rsid w:val="00A15C35"/>
    <w:rsid w:val="00A15CF7"/>
    <w:rsid w:val="00A16D80"/>
    <w:rsid w:val="00A16F6D"/>
    <w:rsid w:val="00A205B0"/>
    <w:rsid w:val="00A20B72"/>
    <w:rsid w:val="00A2217E"/>
    <w:rsid w:val="00A22533"/>
    <w:rsid w:val="00A226CE"/>
    <w:rsid w:val="00A22AE3"/>
    <w:rsid w:val="00A22B78"/>
    <w:rsid w:val="00A2563C"/>
    <w:rsid w:val="00A25D6E"/>
    <w:rsid w:val="00A25D8E"/>
    <w:rsid w:val="00A25EED"/>
    <w:rsid w:val="00A272DC"/>
    <w:rsid w:val="00A27577"/>
    <w:rsid w:val="00A3033F"/>
    <w:rsid w:val="00A30489"/>
    <w:rsid w:val="00A31238"/>
    <w:rsid w:val="00A318F4"/>
    <w:rsid w:val="00A31C25"/>
    <w:rsid w:val="00A31E21"/>
    <w:rsid w:val="00A31EE5"/>
    <w:rsid w:val="00A32010"/>
    <w:rsid w:val="00A32A42"/>
    <w:rsid w:val="00A33179"/>
    <w:rsid w:val="00A36340"/>
    <w:rsid w:val="00A37029"/>
    <w:rsid w:val="00A3724E"/>
    <w:rsid w:val="00A372B8"/>
    <w:rsid w:val="00A42437"/>
    <w:rsid w:val="00A42B08"/>
    <w:rsid w:val="00A447A2"/>
    <w:rsid w:val="00A450E9"/>
    <w:rsid w:val="00A4594D"/>
    <w:rsid w:val="00A45E11"/>
    <w:rsid w:val="00A47BD4"/>
    <w:rsid w:val="00A50775"/>
    <w:rsid w:val="00A509AF"/>
    <w:rsid w:val="00A51B96"/>
    <w:rsid w:val="00A5238A"/>
    <w:rsid w:val="00A523BD"/>
    <w:rsid w:val="00A524F2"/>
    <w:rsid w:val="00A52CC8"/>
    <w:rsid w:val="00A53DDB"/>
    <w:rsid w:val="00A5446D"/>
    <w:rsid w:val="00A54AE0"/>
    <w:rsid w:val="00A55035"/>
    <w:rsid w:val="00A5503E"/>
    <w:rsid w:val="00A55503"/>
    <w:rsid w:val="00A55B56"/>
    <w:rsid w:val="00A55BC3"/>
    <w:rsid w:val="00A55C0B"/>
    <w:rsid w:val="00A5623E"/>
    <w:rsid w:val="00A56BEA"/>
    <w:rsid w:val="00A5759F"/>
    <w:rsid w:val="00A57DA8"/>
    <w:rsid w:val="00A607F9"/>
    <w:rsid w:val="00A61018"/>
    <w:rsid w:val="00A6129B"/>
    <w:rsid w:val="00A626DA"/>
    <w:rsid w:val="00A62BA8"/>
    <w:rsid w:val="00A62C70"/>
    <w:rsid w:val="00A63A32"/>
    <w:rsid w:val="00A63F8D"/>
    <w:rsid w:val="00A64019"/>
    <w:rsid w:val="00A6531A"/>
    <w:rsid w:val="00A657F6"/>
    <w:rsid w:val="00A659D3"/>
    <w:rsid w:val="00A6780A"/>
    <w:rsid w:val="00A67E09"/>
    <w:rsid w:val="00A70429"/>
    <w:rsid w:val="00A704DB"/>
    <w:rsid w:val="00A70BD3"/>
    <w:rsid w:val="00A70EF8"/>
    <w:rsid w:val="00A713A1"/>
    <w:rsid w:val="00A7185E"/>
    <w:rsid w:val="00A71C7D"/>
    <w:rsid w:val="00A72916"/>
    <w:rsid w:val="00A73B56"/>
    <w:rsid w:val="00A73DE0"/>
    <w:rsid w:val="00A7407E"/>
    <w:rsid w:val="00A74461"/>
    <w:rsid w:val="00A7473D"/>
    <w:rsid w:val="00A7478A"/>
    <w:rsid w:val="00A763BE"/>
    <w:rsid w:val="00A76603"/>
    <w:rsid w:val="00A76F4A"/>
    <w:rsid w:val="00A77195"/>
    <w:rsid w:val="00A776D0"/>
    <w:rsid w:val="00A7786D"/>
    <w:rsid w:val="00A77AA5"/>
    <w:rsid w:val="00A77AA7"/>
    <w:rsid w:val="00A77C02"/>
    <w:rsid w:val="00A80A07"/>
    <w:rsid w:val="00A81217"/>
    <w:rsid w:val="00A817F9"/>
    <w:rsid w:val="00A819CC"/>
    <w:rsid w:val="00A833DF"/>
    <w:rsid w:val="00A83AE6"/>
    <w:rsid w:val="00A83EAB"/>
    <w:rsid w:val="00A8409D"/>
    <w:rsid w:val="00A85A26"/>
    <w:rsid w:val="00A85C14"/>
    <w:rsid w:val="00A85CDE"/>
    <w:rsid w:val="00A85D1D"/>
    <w:rsid w:val="00A867FA"/>
    <w:rsid w:val="00A86E2C"/>
    <w:rsid w:val="00A87034"/>
    <w:rsid w:val="00A87095"/>
    <w:rsid w:val="00A870C7"/>
    <w:rsid w:val="00A87183"/>
    <w:rsid w:val="00A87583"/>
    <w:rsid w:val="00A87D24"/>
    <w:rsid w:val="00A90AA9"/>
    <w:rsid w:val="00A90DFE"/>
    <w:rsid w:val="00A910CA"/>
    <w:rsid w:val="00A910E7"/>
    <w:rsid w:val="00A9110A"/>
    <w:rsid w:val="00A92396"/>
    <w:rsid w:val="00A92498"/>
    <w:rsid w:val="00A9298E"/>
    <w:rsid w:val="00A93114"/>
    <w:rsid w:val="00A94FBC"/>
    <w:rsid w:val="00A959F6"/>
    <w:rsid w:val="00A95CB4"/>
    <w:rsid w:val="00A95F7A"/>
    <w:rsid w:val="00A961EB"/>
    <w:rsid w:val="00A963EB"/>
    <w:rsid w:val="00A966C9"/>
    <w:rsid w:val="00A970CE"/>
    <w:rsid w:val="00A975B6"/>
    <w:rsid w:val="00A9773B"/>
    <w:rsid w:val="00AA00C8"/>
    <w:rsid w:val="00AA082E"/>
    <w:rsid w:val="00AA0E19"/>
    <w:rsid w:val="00AA1093"/>
    <w:rsid w:val="00AA1757"/>
    <w:rsid w:val="00AA1B2F"/>
    <w:rsid w:val="00AA27A5"/>
    <w:rsid w:val="00AA3A89"/>
    <w:rsid w:val="00AA4469"/>
    <w:rsid w:val="00AA5A4F"/>
    <w:rsid w:val="00AA671B"/>
    <w:rsid w:val="00AA7001"/>
    <w:rsid w:val="00AA7ECB"/>
    <w:rsid w:val="00AB025A"/>
    <w:rsid w:val="00AB0C34"/>
    <w:rsid w:val="00AB0F0B"/>
    <w:rsid w:val="00AB0F41"/>
    <w:rsid w:val="00AB1294"/>
    <w:rsid w:val="00AB1499"/>
    <w:rsid w:val="00AB16AF"/>
    <w:rsid w:val="00AB183D"/>
    <w:rsid w:val="00AB2474"/>
    <w:rsid w:val="00AB29C3"/>
    <w:rsid w:val="00AB2F7D"/>
    <w:rsid w:val="00AB3393"/>
    <w:rsid w:val="00AB33E3"/>
    <w:rsid w:val="00AB3D87"/>
    <w:rsid w:val="00AB3D96"/>
    <w:rsid w:val="00AB3E8E"/>
    <w:rsid w:val="00AB3F3D"/>
    <w:rsid w:val="00AB4356"/>
    <w:rsid w:val="00AB4E5A"/>
    <w:rsid w:val="00AB50D0"/>
    <w:rsid w:val="00AB5B30"/>
    <w:rsid w:val="00AB5D42"/>
    <w:rsid w:val="00AB5F6B"/>
    <w:rsid w:val="00AB5FAE"/>
    <w:rsid w:val="00AB700B"/>
    <w:rsid w:val="00AB7764"/>
    <w:rsid w:val="00AB7C9E"/>
    <w:rsid w:val="00AB7E3C"/>
    <w:rsid w:val="00AC1016"/>
    <w:rsid w:val="00AC10B1"/>
    <w:rsid w:val="00AC14D7"/>
    <w:rsid w:val="00AC17D8"/>
    <w:rsid w:val="00AC1C5F"/>
    <w:rsid w:val="00AC3D4D"/>
    <w:rsid w:val="00AC55D5"/>
    <w:rsid w:val="00AC6032"/>
    <w:rsid w:val="00AC6416"/>
    <w:rsid w:val="00AC6A15"/>
    <w:rsid w:val="00AC6BFF"/>
    <w:rsid w:val="00AC7043"/>
    <w:rsid w:val="00AC7901"/>
    <w:rsid w:val="00AD0405"/>
    <w:rsid w:val="00AD0CAB"/>
    <w:rsid w:val="00AD151E"/>
    <w:rsid w:val="00AD153B"/>
    <w:rsid w:val="00AD259A"/>
    <w:rsid w:val="00AD27D7"/>
    <w:rsid w:val="00AD2F72"/>
    <w:rsid w:val="00AD33F5"/>
    <w:rsid w:val="00AD3BD2"/>
    <w:rsid w:val="00AD40AF"/>
    <w:rsid w:val="00AD43A5"/>
    <w:rsid w:val="00AD4E39"/>
    <w:rsid w:val="00AD58DD"/>
    <w:rsid w:val="00AD5DAA"/>
    <w:rsid w:val="00AD6A1F"/>
    <w:rsid w:val="00AD6AC5"/>
    <w:rsid w:val="00AD7F51"/>
    <w:rsid w:val="00AE0C5E"/>
    <w:rsid w:val="00AE0FE3"/>
    <w:rsid w:val="00AE14DF"/>
    <w:rsid w:val="00AE1D0A"/>
    <w:rsid w:val="00AE1F87"/>
    <w:rsid w:val="00AE23E5"/>
    <w:rsid w:val="00AE242E"/>
    <w:rsid w:val="00AE2F98"/>
    <w:rsid w:val="00AE5702"/>
    <w:rsid w:val="00AE5E3C"/>
    <w:rsid w:val="00AE6E19"/>
    <w:rsid w:val="00AF0530"/>
    <w:rsid w:val="00AF142E"/>
    <w:rsid w:val="00AF1788"/>
    <w:rsid w:val="00AF22A3"/>
    <w:rsid w:val="00AF31F3"/>
    <w:rsid w:val="00AF3762"/>
    <w:rsid w:val="00AF3C13"/>
    <w:rsid w:val="00AF40E5"/>
    <w:rsid w:val="00AF581D"/>
    <w:rsid w:val="00AF583A"/>
    <w:rsid w:val="00AF6421"/>
    <w:rsid w:val="00AF6A8C"/>
    <w:rsid w:val="00AF6F0B"/>
    <w:rsid w:val="00AF7942"/>
    <w:rsid w:val="00B00461"/>
    <w:rsid w:val="00B00673"/>
    <w:rsid w:val="00B00E3D"/>
    <w:rsid w:val="00B02122"/>
    <w:rsid w:val="00B0273E"/>
    <w:rsid w:val="00B031E3"/>
    <w:rsid w:val="00B03341"/>
    <w:rsid w:val="00B03456"/>
    <w:rsid w:val="00B035A1"/>
    <w:rsid w:val="00B0386E"/>
    <w:rsid w:val="00B03B55"/>
    <w:rsid w:val="00B04157"/>
    <w:rsid w:val="00B0456E"/>
    <w:rsid w:val="00B04712"/>
    <w:rsid w:val="00B05D35"/>
    <w:rsid w:val="00B06710"/>
    <w:rsid w:val="00B0688E"/>
    <w:rsid w:val="00B068BC"/>
    <w:rsid w:val="00B0696C"/>
    <w:rsid w:val="00B06A45"/>
    <w:rsid w:val="00B070BA"/>
    <w:rsid w:val="00B1000D"/>
    <w:rsid w:val="00B10089"/>
    <w:rsid w:val="00B1053C"/>
    <w:rsid w:val="00B10A2E"/>
    <w:rsid w:val="00B10D0A"/>
    <w:rsid w:val="00B1167D"/>
    <w:rsid w:val="00B116A1"/>
    <w:rsid w:val="00B116C3"/>
    <w:rsid w:val="00B11F73"/>
    <w:rsid w:val="00B12498"/>
    <w:rsid w:val="00B12B4D"/>
    <w:rsid w:val="00B1353D"/>
    <w:rsid w:val="00B14883"/>
    <w:rsid w:val="00B14A46"/>
    <w:rsid w:val="00B14D93"/>
    <w:rsid w:val="00B14DBE"/>
    <w:rsid w:val="00B155E5"/>
    <w:rsid w:val="00B15968"/>
    <w:rsid w:val="00B1623D"/>
    <w:rsid w:val="00B17E1C"/>
    <w:rsid w:val="00B200AD"/>
    <w:rsid w:val="00B20185"/>
    <w:rsid w:val="00B20812"/>
    <w:rsid w:val="00B21394"/>
    <w:rsid w:val="00B2234C"/>
    <w:rsid w:val="00B2263C"/>
    <w:rsid w:val="00B2267D"/>
    <w:rsid w:val="00B22C43"/>
    <w:rsid w:val="00B22F05"/>
    <w:rsid w:val="00B23922"/>
    <w:rsid w:val="00B240F9"/>
    <w:rsid w:val="00B2429F"/>
    <w:rsid w:val="00B24BDA"/>
    <w:rsid w:val="00B254BF"/>
    <w:rsid w:val="00B26CCA"/>
    <w:rsid w:val="00B26F0D"/>
    <w:rsid w:val="00B2701D"/>
    <w:rsid w:val="00B2761C"/>
    <w:rsid w:val="00B27B5C"/>
    <w:rsid w:val="00B30096"/>
    <w:rsid w:val="00B3033A"/>
    <w:rsid w:val="00B30434"/>
    <w:rsid w:val="00B30461"/>
    <w:rsid w:val="00B31EBF"/>
    <w:rsid w:val="00B32276"/>
    <w:rsid w:val="00B3233E"/>
    <w:rsid w:val="00B34126"/>
    <w:rsid w:val="00B351AE"/>
    <w:rsid w:val="00B35225"/>
    <w:rsid w:val="00B352CE"/>
    <w:rsid w:val="00B355CE"/>
    <w:rsid w:val="00B35EA0"/>
    <w:rsid w:val="00B35FFE"/>
    <w:rsid w:val="00B363E5"/>
    <w:rsid w:val="00B40235"/>
    <w:rsid w:val="00B40255"/>
    <w:rsid w:val="00B40447"/>
    <w:rsid w:val="00B4078E"/>
    <w:rsid w:val="00B4092A"/>
    <w:rsid w:val="00B414E7"/>
    <w:rsid w:val="00B415F3"/>
    <w:rsid w:val="00B41820"/>
    <w:rsid w:val="00B41850"/>
    <w:rsid w:val="00B41B0A"/>
    <w:rsid w:val="00B41BE7"/>
    <w:rsid w:val="00B42351"/>
    <w:rsid w:val="00B4264A"/>
    <w:rsid w:val="00B42A3C"/>
    <w:rsid w:val="00B44A86"/>
    <w:rsid w:val="00B4528C"/>
    <w:rsid w:val="00B45918"/>
    <w:rsid w:val="00B45AD9"/>
    <w:rsid w:val="00B45E76"/>
    <w:rsid w:val="00B46C87"/>
    <w:rsid w:val="00B473D4"/>
    <w:rsid w:val="00B475D7"/>
    <w:rsid w:val="00B477E3"/>
    <w:rsid w:val="00B502E3"/>
    <w:rsid w:val="00B50314"/>
    <w:rsid w:val="00B50878"/>
    <w:rsid w:val="00B51B03"/>
    <w:rsid w:val="00B523B6"/>
    <w:rsid w:val="00B53309"/>
    <w:rsid w:val="00B544DE"/>
    <w:rsid w:val="00B54771"/>
    <w:rsid w:val="00B558FB"/>
    <w:rsid w:val="00B56AA7"/>
    <w:rsid w:val="00B570A4"/>
    <w:rsid w:val="00B57255"/>
    <w:rsid w:val="00B57CF0"/>
    <w:rsid w:val="00B602A9"/>
    <w:rsid w:val="00B60381"/>
    <w:rsid w:val="00B6050B"/>
    <w:rsid w:val="00B6056F"/>
    <w:rsid w:val="00B61657"/>
    <w:rsid w:val="00B61744"/>
    <w:rsid w:val="00B6208F"/>
    <w:rsid w:val="00B62513"/>
    <w:rsid w:val="00B62608"/>
    <w:rsid w:val="00B62CFF"/>
    <w:rsid w:val="00B63CDC"/>
    <w:rsid w:val="00B64482"/>
    <w:rsid w:val="00B646A3"/>
    <w:rsid w:val="00B647AA"/>
    <w:rsid w:val="00B653EA"/>
    <w:rsid w:val="00B668D7"/>
    <w:rsid w:val="00B66AC8"/>
    <w:rsid w:val="00B66FCA"/>
    <w:rsid w:val="00B673D5"/>
    <w:rsid w:val="00B676CF"/>
    <w:rsid w:val="00B70C0A"/>
    <w:rsid w:val="00B7138B"/>
    <w:rsid w:val="00B71B2A"/>
    <w:rsid w:val="00B71E50"/>
    <w:rsid w:val="00B73B2A"/>
    <w:rsid w:val="00B74CD6"/>
    <w:rsid w:val="00B75791"/>
    <w:rsid w:val="00B75B36"/>
    <w:rsid w:val="00B75F89"/>
    <w:rsid w:val="00B763EC"/>
    <w:rsid w:val="00B76681"/>
    <w:rsid w:val="00B76888"/>
    <w:rsid w:val="00B76B07"/>
    <w:rsid w:val="00B76E55"/>
    <w:rsid w:val="00B775E4"/>
    <w:rsid w:val="00B776B8"/>
    <w:rsid w:val="00B77B3D"/>
    <w:rsid w:val="00B77CED"/>
    <w:rsid w:val="00B77E15"/>
    <w:rsid w:val="00B80239"/>
    <w:rsid w:val="00B8144B"/>
    <w:rsid w:val="00B816DE"/>
    <w:rsid w:val="00B82DE9"/>
    <w:rsid w:val="00B842B1"/>
    <w:rsid w:val="00B85D3D"/>
    <w:rsid w:val="00B86483"/>
    <w:rsid w:val="00B86541"/>
    <w:rsid w:val="00B865BC"/>
    <w:rsid w:val="00B86AAE"/>
    <w:rsid w:val="00B86CA9"/>
    <w:rsid w:val="00B86DA7"/>
    <w:rsid w:val="00B8725C"/>
    <w:rsid w:val="00B8780F"/>
    <w:rsid w:val="00B9074F"/>
    <w:rsid w:val="00B90E9F"/>
    <w:rsid w:val="00B90F35"/>
    <w:rsid w:val="00B9133B"/>
    <w:rsid w:val="00B913A9"/>
    <w:rsid w:val="00B929A6"/>
    <w:rsid w:val="00B932A7"/>
    <w:rsid w:val="00B9369A"/>
    <w:rsid w:val="00B93BE2"/>
    <w:rsid w:val="00B9509F"/>
    <w:rsid w:val="00B955DB"/>
    <w:rsid w:val="00B958C7"/>
    <w:rsid w:val="00B95EFA"/>
    <w:rsid w:val="00B96239"/>
    <w:rsid w:val="00B9633F"/>
    <w:rsid w:val="00B963C1"/>
    <w:rsid w:val="00B965FB"/>
    <w:rsid w:val="00B96FA9"/>
    <w:rsid w:val="00B96FEF"/>
    <w:rsid w:val="00B9715A"/>
    <w:rsid w:val="00B975DC"/>
    <w:rsid w:val="00BA0744"/>
    <w:rsid w:val="00BA088D"/>
    <w:rsid w:val="00BA089B"/>
    <w:rsid w:val="00BA1BEE"/>
    <w:rsid w:val="00BA1C8F"/>
    <w:rsid w:val="00BA1EAF"/>
    <w:rsid w:val="00BA2113"/>
    <w:rsid w:val="00BA24C6"/>
    <w:rsid w:val="00BA27E8"/>
    <w:rsid w:val="00BA2AC5"/>
    <w:rsid w:val="00BA2C50"/>
    <w:rsid w:val="00BA3BFB"/>
    <w:rsid w:val="00BA3E87"/>
    <w:rsid w:val="00BA4252"/>
    <w:rsid w:val="00BA43FD"/>
    <w:rsid w:val="00BA46CD"/>
    <w:rsid w:val="00BA5FDB"/>
    <w:rsid w:val="00BA7074"/>
    <w:rsid w:val="00BA7F71"/>
    <w:rsid w:val="00BB0273"/>
    <w:rsid w:val="00BB0AB9"/>
    <w:rsid w:val="00BB199E"/>
    <w:rsid w:val="00BB1C65"/>
    <w:rsid w:val="00BB1D47"/>
    <w:rsid w:val="00BB295F"/>
    <w:rsid w:val="00BB3B07"/>
    <w:rsid w:val="00BB3C81"/>
    <w:rsid w:val="00BB4405"/>
    <w:rsid w:val="00BB45C4"/>
    <w:rsid w:val="00BB4A77"/>
    <w:rsid w:val="00BB510D"/>
    <w:rsid w:val="00BB52BA"/>
    <w:rsid w:val="00BB5D31"/>
    <w:rsid w:val="00BB738F"/>
    <w:rsid w:val="00BB7514"/>
    <w:rsid w:val="00BB77DB"/>
    <w:rsid w:val="00BB77EA"/>
    <w:rsid w:val="00BB7F99"/>
    <w:rsid w:val="00BC0234"/>
    <w:rsid w:val="00BC0AF3"/>
    <w:rsid w:val="00BC0E50"/>
    <w:rsid w:val="00BC1093"/>
    <w:rsid w:val="00BC1A66"/>
    <w:rsid w:val="00BC1D91"/>
    <w:rsid w:val="00BC3827"/>
    <w:rsid w:val="00BC39B7"/>
    <w:rsid w:val="00BC435D"/>
    <w:rsid w:val="00BC4791"/>
    <w:rsid w:val="00BC4F24"/>
    <w:rsid w:val="00BC54DF"/>
    <w:rsid w:val="00BC5C7A"/>
    <w:rsid w:val="00BC5FA9"/>
    <w:rsid w:val="00BC612D"/>
    <w:rsid w:val="00BC635D"/>
    <w:rsid w:val="00BC6A73"/>
    <w:rsid w:val="00BC6CEF"/>
    <w:rsid w:val="00BC798E"/>
    <w:rsid w:val="00BC7A0B"/>
    <w:rsid w:val="00BD02D0"/>
    <w:rsid w:val="00BD21A9"/>
    <w:rsid w:val="00BD24D4"/>
    <w:rsid w:val="00BD264D"/>
    <w:rsid w:val="00BD399D"/>
    <w:rsid w:val="00BD3C65"/>
    <w:rsid w:val="00BD4E9E"/>
    <w:rsid w:val="00BD5820"/>
    <w:rsid w:val="00BD5C7B"/>
    <w:rsid w:val="00BD5D94"/>
    <w:rsid w:val="00BD5E6B"/>
    <w:rsid w:val="00BD656D"/>
    <w:rsid w:val="00BD66CD"/>
    <w:rsid w:val="00BD7ABD"/>
    <w:rsid w:val="00BE0067"/>
    <w:rsid w:val="00BE037F"/>
    <w:rsid w:val="00BE18C9"/>
    <w:rsid w:val="00BE31BD"/>
    <w:rsid w:val="00BE35F6"/>
    <w:rsid w:val="00BE40F1"/>
    <w:rsid w:val="00BE48C2"/>
    <w:rsid w:val="00BE5FD7"/>
    <w:rsid w:val="00BE62B0"/>
    <w:rsid w:val="00BE62F8"/>
    <w:rsid w:val="00BE636F"/>
    <w:rsid w:val="00BE70E5"/>
    <w:rsid w:val="00BE71BA"/>
    <w:rsid w:val="00BF100B"/>
    <w:rsid w:val="00BF176B"/>
    <w:rsid w:val="00BF1806"/>
    <w:rsid w:val="00BF200A"/>
    <w:rsid w:val="00BF21EF"/>
    <w:rsid w:val="00BF271E"/>
    <w:rsid w:val="00BF454D"/>
    <w:rsid w:val="00BF4B22"/>
    <w:rsid w:val="00BF4D11"/>
    <w:rsid w:val="00BF5032"/>
    <w:rsid w:val="00BF5202"/>
    <w:rsid w:val="00BF5843"/>
    <w:rsid w:val="00BF5C32"/>
    <w:rsid w:val="00BF64C9"/>
    <w:rsid w:val="00BF7AB0"/>
    <w:rsid w:val="00BF7E2E"/>
    <w:rsid w:val="00C00A07"/>
    <w:rsid w:val="00C03A20"/>
    <w:rsid w:val="00C04C6E"/>
    <w:rsid w:val="00C04E1D"/>
    <w:rsid w:val="00C053B2"/>
    <w:rsid w:val="00C057F6"/>
    <w:rsid w:val="00C0585F"/>
    <w:rsid w:val="00C05C9E"/>
    <w:rsid w:val="00C05EFA"/>
    <w:rsid w:val="00C06B17"/>
    <w:rsid w:val="00C06C64"/>
    <w:rsid w:val="00C07840"/>
    <w:rsid w:val="00C10234"/>
    <w:rsid w:val="00C11543"/>
    <w:rsid w:val="00C117A9"/>
    <w:rsid w:val="00C118C6"/>
    <w:rsid w:val="00C11BD2"/>
    <w:rsid w:val="00C11C84"/>
    <w:rsid w:val="00C11D34"/>
    <w:rsid w:val="00C1259E"/>
    <w:rsid w:val="00C13F4E"/>
    <w:rsid w:val="00C1446E"/>
    <w:rsid w:val="00C15BEF"/>
    <w:rsid w:val="00C16F12"/>
    <w:rsid w:val="00C1793D"/>
    <w:rsid w:val="00C205C9"/>
    <w:rsid w:val="00C20997"/>
    <w:rsid w:val="00C20F17"/>
    <w:rsid w:val="00C216D0"/>
    <w:rsid w:val="00C2191E"/>
    <w:rsid w:val="00C228C7"/>
    <w:rsid w:val="00C237C7"/>
    <w:rsid w:val="00C249F6"/>
    <w:rsid w:val="00C24B23"/>
    <w:rsid w:val="00C24D4A"/>
    <w:rsid w:val="00C25810"/>
    <w:rsid w:val="00C26566"/>
    <w:rsid w:val="00C26793"/>
    <w:rsid w:val="00C268FF"/>
    <w:rsid w:val="00C27552"/>
    <w:rsid w:val="00C2783E"/>
    <w:rsid w:val="00C278AC"/>
    <w:rsid w:val="00C27BD9"/>
    <w:rsid w:val="00C306A3"/>
    <w:rsid w:val="00C30AD0"/>
    <w:rsid w:val="00C32D4D"/>
    <w:rsid w:val="00C33D13"/>
    <w:rsid w:val="00C34048"/>
    <w:rsid w:val="00C342D3"/>
    <w:rsid w:val="00C35F71"/>
    <w:rsid w:val="00C363E7"/>
    <w:rsid w:val="00C370A2"/>
    <w:rsid w:val="00C37EA3"/>
    <w:rsid w:val="00C40B6D"/>
    <w:rsid w:val="00C40C02"/>
    <w:rsid w:val="00C40E03"/>
    <w:rsid w:val="00C4184C"/>
    <w:rsid w:val="00C42D21"/>
    <w:rsid w:val="00C42F47"/>
    <w:rsid w:val="00C44588"/>
    <w:rsid w:val="00C44B31"/>
    <w:rsid w:val="00C46029"/>
    <w:rsid w:val="00C46B6A"/>
    <w:rsid w:val="00C471AA"/>
    <w:rsid w:val="00C4730E"/>
    <w:rsid w:val="00C47596"/>
    <w:rsid w:val="00C5053E"/>
    <w:rsid w:val="00C51440"/>
    <w:rsid w:val="00C5209D"/>
    <w:rsid w:val="00C5219B"/>
    <w:rsid w:val="00C526A6"/>
    <w:rsid w:val="00C52770"/>
    <w:rsid w:val="00C52ACF"/>
    <w:rsid w:val="00C5325B"/>
    <w:rsid w:val="00C53FCE"/>
    <w:rsid w:val="00C545AD"/>
    <w:rsid w:val="00C54B8A"/>
    <w:rsid w:val="00C5571E"/>
    <w:rsid w:val="00C56A4E"/>
    <w:rsid w:val="00C5728D"/>
    <w:rsid w:val="00C57F38"/>
    <w:rsid w:val="00C604E9"/>
    <w:rsid w:val="00C60983"/>
    <w:rsid w:val="00C623AB"/>
    <w:rsid w:val="00C62EA0"/>
    <w:rsid w:val="00C636FF"/>
    <w:rsid w:val="00C64B84"/>
    <w:rsid w:val="00C64C2E"/>
    <w:rsid w:val="00C65299"/>
    <w:rsid w:val="00C654E5"/>
    <w:rsid w:val="00C65646"/>
    <w:rsid w:val="00C6597E"/>
    <w:rsid w:val="00C6600B"/>
    <w:rsid w:val="00C663E5"/>
    <w:rsid w:val="00C66E28"/>
    <w:rsid w:val="00C709EB"/>
    <w:rsid w:val="00C712C6"/>
    <w:rsid w:val="00C713DE"/>
    <w:rsid w:val="00C715D7"/>
    <w:rsid w:val="00C7185F"/>
    <w:rsid w:val="00C71C82"/>
    <w:rsid w:val="00C72E67"/>
    <w:rsid w:val="00C74632"/>
    <w:rsid w:val="00C7465A"/>
    <w:rsid w:val="00C7504D"/>
    <w:rsid w:val="00C75976"/>
    <w:rsid w:val="00C75EC8"/>
    <w:rsid w:val="00C76D90"/>
    <w:rsid w:val="00C80EB5"/>
    <w:rsid w:val="00C810BC"/>
    <w:rsid w:val="00C81A54"/>
    <w:rsid w:val="00C82E0B"/>
    <w:rsid w:val="00C83A75"/>
    <w:rsid w:val="00C84D77"/>
    <w:rsid w:val="00C85541"/>
    <w:rsid w:val="00C85AE7"/>
    <w:rsid w:val="00C85DF6"/>
    <w:rsid w:val="00C86290"/>
    <w:rsid w:val="00C86D58"/>
    <w:rsid w:val="00C86F15"/>
    <w:rsid w:val="00C873DE"/>
    <w:rsid w:val="00C879A3"/>
    <w:rsid w:val="00C87B2F"/>
    <w:rsid w:val="00C87F54"/>
    <w:rsid w:val="00C90A23"/>
    <w:rsid w:val="00C90ABD"/>
    <w:rsid w:val="00C9121D"/>
    <w:rsid w:val="00C918BE"/>
    <w:rsid w:val="00C91C3F"/>
    <w:rsid w:val="00C91CF6"/>
    <w:rsid w:val="00C927A5"/>
    <w:rsid w:val="00C92E6B"/>
    <w:rsid w:val="00C940DE"/>
    <w:rsid w:val="00C94392"/>
    <w:rsid w:val="00C94DFA"/>
    <w:rsid w:val="00C96054"/>
    <w:rsid w:val="00C9647D"/>
    <w:rsid w:val="00C9648B"/>
    <w:rsid w:val="00CA097A"/>
    <w:rsid w:val="00CA0F4F"/>
    <w:rsid w:val="00CA12C5"/>
    <w:rsid w:val="00CA35FF"/>
    <w:rsid w:val="00CA381F"/>
    <w:rsid w:val="00CA41F4"/>
    <w:rsid w:val="00CA4602"/>
    <w:rsid w:val="00CA6292"/>
    <w:rsid w:val="00CA672E"/>
    <w:rsid w:val="00CB0A48"/>
    <w:rsid w:val="00CB11BA"/>
    <w:rsid w:val="00CB1CCC"/>
    <w:rsid w:val="00CB27BE"/>
    <w:rsid w:val="00CB2BA1"/>
    <w:rsid w:val="00CB45F5"/>
    <w:rsid w:val="00CB4D0E"/>
    <w:rsid w:val="00CB647C"/>
    <w:rsid w:val="00CB6AC0"/>
    <w:rsid w:val="00CB6F38"/>
    <w:rsid w:val="00CB74EA"/>
    <w:rsid w:val="00CB7E62"/>
    <w:rsid w:val="00CC136F"/>
    <w:rsid w:val="00CC1502"/>
    <w:rsid w:val="00CC16A0"/>
    <w:rsid w:val="00CC2AB4"/>
    <w:rsid w:val="00CC31CF"/>
    <w:rsid w:val="00CC4633"/>
    <w:rsid w:val="00CC48A7"/>
    <w:rsid w:val="00CC4DDC"/>
    <w:rsid w:val="00CC629D"/>
    <w:rsid w:val="00CC63C4"/>
    <w:rsid w:val="00CC6CC3"/>
    <w:rsid w:val="00CC7E06"/>
    <w:rsid w:val="00CD0333"/>
    <w:rsid w:val="00CD06C6"/>
    <w:rsid w:val="00CD25B5"/>
    <w:rsid w:val="00CD26FA"/>
    <w:rsid w:val="00CD2C94"/>
    <w:rsid w:val="00CD3453"/>
    <w:rsid w:val="00CD3EAA"/>
    <w:rsid w:val="00CD460E"/>
    <w:rsid w:val="00CD4922"/>
    <w:rsid w:val="00CD4975"/>
    <w:rsid w:val="00CD4E9D"/>
    <w:rsid w:val="00CD5CD2"/>
    <w:rsid w:val="00CD669E"/>
    <w:rsid w:val="00CD671E"/>
    <w:rsid w:val="00CD6875"/>
    <w:rsid w:val="00CD694A"/>
    <w:rsid w:val="00CE0735"/>
    <w:rsid w:val="00CE0766"/>
    <w:rsid w:val="00CE0D5F"/>
    <w:rsid w:val="00CE12AD"/>
    <w:rsid w:val="00CE188B"/>
    <w:rsid w:val="00CE1B94"/>
    <w:rsid w:val="00CE331C"/>
    <w:rsid w:val="00CE39E5"/>
    <w:rsid w:val="00CE3CDA"/>
    <w:rsid w:val="00CE50AD"/>
    <w:rsid w:val="00CE51AC"/>
    <w:rsid w:val="00CE5515"/>
    <w:rsid w:val="00CE58BD"/>
    <w:rsid w:val="00CE5D8D"/>
    <w:rsid w:val="00CE782D"/>
    <w:rsid w:val="00CF07A1"/>
    <w:rsid w:val="00CF127C"/>
    <w:rsid w:val="00CF18BD"/>
    <w:rsid w:val="00CF2218"/>
    <w:rsid w:val="00CF2A07"/>
    <w:rsid w:val="00CF2BCC"/>
    <w:rsid w:val="00CF34BD"/>
    <w:rsid w:val="00CF365E"/>
    <w:rsid w:val="00CF3B25"/>
    <w:rsid w:val="00CF3BAF"/>
    <w:rsid w:val="00CF3DDB"/>
    <w:rsid w:val="00CF3F03"/>
    <w:rsid w:val="00CF4693"/>
    <w:rsid w:val="00CF49AE"/>
    <w:rsid w:val="00CF4C80"/>
    <w:rsid w:val="00CF5002"/>
    <w:rsid w:val="00CF5AEF"/>
    <w:rsid w:val="00CF5FFD"/>
    <w:rsid w:val="00CF6090"/>
    <w:rsid w:val="00CF7809"/>
    <w:rsid w:val="00D00101"/>
    <w:rsid w:val="00D00EDE"/>
    <w:rsid w:val="00D01189"/>
    <w:rsid w:val="00D01567"/>
    <w:rsid w:val="00D02399"/>
    <w:rsid w:val="00D025F4"/>
    <w:rsid w:val="00D02953"/>
    <w:rsid w:val="00D02985"/>
    <w:rsid w:val="00D03331"/>
    <w:rsid w:val="00D05BDA"/>
    <w:rsid w:val="00D05C51"/>
    <w:rsid w:val="00D05D2B"/>
    <w:rsid w:val="00D068AA"/>
    <w:rsid w:val="00D0693A"/>
    <w:rsid w:val="00D071C2"/>
    <w:rsid w:val="00D07688"/>
    <w:rsid w:val="00D07885"/>
    <w:rsid w:val="00D07A33"/>
    <w:rsid w:val="00D07E39"/>
    <w:rsid w:val="00D10086"/>
    <w:rsid w:val="00D10927"/>
    <w:rsid w:val="00D10BF8"/>
    <w:rsid w:val="00D10E7A"/>
    <w:rsid w:val="00D111C8"/>
    <w:rsid w:val="00D111F2"/>
    <w:rsid w:val="00D125B5"/>
    <w:rsid w:val="00D1495A"/>
    <w:rsid w:val="00D14AC4"/>
    <w:rsid w:val="00D1603E"/>
    <w:rsid w:val="00D173C3"/>
    <w:rsid w:val="00D17AB7"/>
    <w:rsid w:val="00D21116"/>
    <w:rsid w:val="00D217B6"/>
    <w:rsid w:val="00D2255D"/>
    <w:rsid w:val="00D227D2"/>
    <w:rsid w:val="00D2323F"/>
    <w:rsid w:val="00D232CE"/>
    <w:rsid w:val="00D2387A"/>
    <w:rsid w:val="00D23A14"/>
    <w:rsid w:val="00D243DD"/>
    <w:rsid w:val="00D24A2C"/>
    <w:rsid w:val="00D24A65"/>
    <w:rsid w:val="00D24BEF"/>
    <w:rsid w:val="00D24FA2"/>
    <w:rsid w:val="00D2539A"/>
    <w:rsid w:val="00D25560"/>
    <w:rsid w:val="00D264D2"/>
    <w:rsid w:val="00D267B7"/>
    <w:rsid w:val="00D2762D"/>
    <w:rsid w:val="00D309AC"/>
    <w:rsid w:val="00D30ACD"/>
    <w:rsid w:val="00D30DE8"/>
    <w:rsid w:val="00D30F08"/>
    <w:rsid w:val="00D31410"/>
    <w:rsid w:val="00D32B4F"/>
    <w:rsid w:val="00D32B6E"/>
    <w:rsid w:val="00D33B76"/>
    <w:rsid w:val="00D33BF6"/>
    <w:rsid w:val="00D33C4E"/>
    <w:rsid w:val="00D342F5"/>
    <w:rsid w:val="00D35142"/>
    <w:rsid w:val="00D357F3"/>
    <w:rsid w:val="00D35BEE"/>
    <w:rsid w:val="00D362F7"/>
    <w:rsid w:val="00D367EC"/>
    <w:rsid w:val="00D36F2E"/>
    <w:rsid w:val="00D3776B"/>
    <w:rsid w:val="00D37C41"/>
    <w:rsid w:val="00D37CA2"/>
    <w:rsid w:val="00D406C8"/>
    <w:rsid w:val="00D40731"/>
    <w:rsid w:val="00D40D0D"/>
    <w:rsid w:val="00D411D8"/>
    <w:rsid w:val="00D415A8"/>
    <w:rsid w:val="00D41B08"/>
    <w:rsid w:val="00D42058"/>
    <w:rsid w:val="00D421B3"/>
    <w:rsid w:val="00D43658"/>
    <w:rsid w:val="00D43D7A"/>
    <w:rsid w:val="00D43EB7"/>
    <w:rsid w:val="00D44228"/>
    <w:rsid w:val="00D451B8"/>
    <w:rsid w:val="00D4570E"/>
    <w:rsid w:val="00D45FFD"/>
    <w:rsid w:val="00D46517"/>
    <w:rsid w:val="00D4655C"/>
    <w:rsid w:val="00D46B15"/>
    <w:rsid w:val="00D4706F"/>
    <w:rsid w:val="00D50D78"/>
    <w:rsid w:val="00D5146A"/>
    <w:rsid w:val="00D5170A"/>
    <w:rsid w:val="00D51919"/>
    <w:rsid w:val="00D51B44"/>
    <w:rsid w:val="00D5247D"/>
    <w:rsid w:val="00D52B46"/>
    <w:rsid w:val="00D52D01"/>
    <w:rsid w:val="00D52D84"/>
    <w:rsid w:val="00D52EFE"/>
    <w:rsid w:val="00D53767"/>
    <w:rsid w:val="00D53E35"/>
    <w:rsid w:val="00D54861"/>
    <w:rsid w:val="00D54AFF"/>
    <w:rsid w:val="00D54B02"/>
    <w:rsid w:val="00D54C96"/>
    <w:rsid w:val="00D54FB1"/>
    <w:rsid w:val="00D55CAB"/>
    <w:rsid w:val="00D56C4B"/>
    <w:rsid w:val="00D57E9E"/>
    <w:rsid w:val="00D6137A"/>
    <w:rsid w:val="00D6167C"/>
    <w:rsid w:val="00D62263"/>
    <w:rsid w:val="00D62798"/>
    <w:rsid w:val="00D6325C"/>
    <w:rsid w:val="00D63427"/>
    <w:rsid w:val="00D63B59"/>
    <w:rsid w:val="00D63EA3"/>
    <w:rsid w:val="00D64024"/>
    <w:rsid w:val="00D641BF"/>
    <w:rsid w:val="00D64DD8"/>
    <w:rsid w:val="00D65B30"/>
    <w:rsid w:val="00D66B53"/>
    <w:rsid w:val="00D674A4"/>
    <w:rsid w:val="00D70E48"/>
    <w:rsid w:val="00D720ED"/>
    <w:rsid w:val="00D7254F"/>
    <w:rsid w:val="00D73E2B"/>
    <w:rsid w:val="00D743DF"/>
    <w:rsid w:val="00D74A1F"/>
    <w:rsid w:val="00D75938"/>
    <w:rsid w:val="00D75B02"/>
    <w:rsid w:val="00D76596"/>
    <w:rsid w:val="00D80EB4"/>
    <w:rsid w:val="00D80FAF"/>
    <w:rsid w:val="00D82570"/>
    <w:rsid w:val="00D825EC"/>
    <w:rsid w:val="00D82CB2"/>
    <w:rsid w:val="00D83620"/>
    <w:rsid w:val="00D843D4"/>
    <w:rsid w:val="00D8486B"/>
    <w:rsid w:val="00D84B03"/>
    <w:rsid w:val="00D84EC7"/>
    <w:rsid w:val="00D85449"/>
    <w:rsid w:val="00D872AB"/>
    <w:rsid w:val="00D8792A"/>
    <w:rsid w:val="00D87B90"/>
    <w:rsid w:val="00D87CF3"/>
    <w:rsid w:val="00D87E39"/>
    <w:rsid w:val="00D87F6B"/>
    <w:rsid w:val="00D904F1"/>
    <w:rsid w:val="00D90A81"/>
    <w:rsid w:val="00D917FA"/>
    <w:rsid w:val="00D9270B"/>
    <w:rsid w:val="00D929A7"/>
    <w:rsid w:val="00D929C1"/>
    <w:rsid w:val="00D92B93"/>
    <w:rsid w:val="00D92E2F"/>
    <w:rsid w:val="00D9347E"/>
    <w:rsid w:val="00D935DE"/>
    <w:rsid w:val="00D9383B"/>
    <w:rsid w:val="00D93952"/>
    <w:rsid w:val="00D93A84"/>
    <w:rsid w:val="00D93CF1"/>
    <w:rsid w:val="00D94402"/>
    <w:rsid w:val="00D9509E"/>
    <w:rsid w:val="00D9599C"/>
    <w:rsid w:val="00D95A45"/>
    <w:rsid w:val="00D96F1E"/>
    <w:rsid w:val="00D96F98"/>
    <w:rsid w:val="00D9736A"/>
    <w:rsid w:val="00D975AB"/>
    <w:rsid w:val="00D97FFB"/>
    <w:rsid w:val="00DA008B"/>
    <w:rsid w:val="00DA0099"/>
    <w:rsid w:val="00DA07AA"/>
    <w:rsid w:val="00DA0D65"/>
    <w:rsid w:val="00DA0F6C"/>
    <w:rsid w:val="00DA137E"/>
    <w:rsid w:val="00DA1587"/>
    <w:rsid w:val="00DA1812"/>
    <w:rsid w:val="00DA218F"/>
    <w:rsid w:val="00DA2475"/>
    <w:rsid w:val="00DA2BE7"/>
    <w:rsid w:val="00DA2EB1"/>
    <w:rsid w:val="00DA3F1A"/>
    <w:rsid w:val="00DA42A1"/>
    <w:rsid w:val="00DA4722"/>
    <w:rsid w:val="00DA5B3D"/>
    <w:rsid w:val="00DA6157"/>
    <w:rsid w:val="00DA6188"/>
    <w:rsid w:val="00DA65AC"/>
    <w:rsid w:val="00DB02E6"/>
    <w:rsid w:val="00DB06C8"/>
    <w:rsid w:val="00DB0772"/>
    <w:rsid w:val="00DB08ED"/>
    <w:rsid w:val="00DB16F4"/>
    <w:rsid w:val="00DB1E5F"/>
    <w:rsid w:val="00DB2295"/>
    <w:rsid w:val="00DB2340"/>
    <w:rsid w:val="00DB370F"/>
    <w:rsid w:val="00DB38AE"/>
    <w:rsid w:val="00DB5D87"/>
    <w:rsid w:val="00DB633F"/>
    <w:rsid w:val="00DB6634"/>
    <w:rsid w:val="00DC0210"/>
    <w:rsid w:val="00DC0B97"/>
    <w:rsid w:val="00DC0E0F"/>
    <w:rsid w:val="00DC28BA"/>
    <w:rsid w:val="00DC3438"/>
    <w:rsid w:val="00DC3C09"/>
    <w:rsid w:val="00DC3D79"/>
    <w:rsid w:val="00DC4129"/>
    <w:rsid w:val="00DC4A1E"/>
    <w:rsid w:val="00DC532C"/>
    <w:rsid w:val="00DC53D6"/>
    <w:rsid w:val="00DC588F"/>
    <w:rsid w:val="00DC5B56"/>
    <w:rsid w:val="00DC6292"/>
    <w:rsid w:val="00DC63A6"/>
    <w:rsid w:val="00DC74B4"/>
    <w:rsid w:val="00DC7BDD"/>
    <w:rsid w:val="00DC7C1D"/>
    <w:rsid w:val="00DD09D6"/>
    <w:rsid w:val="00DD0BD3"/>
    <w:rsid w:val="00DD1C4C"/>
    <w:rsid w:val="00DD252E"/>
    <w:rsid w:val="00DD2D25"/>
    <w:rsid w:val="00DD330D"/>
    <w:rsid w:val="00DD378B"/>
    <w:rsid w:val="00DD4528"/>
    <w:rsid w:val="00DD5042"/>
    <w:rsid w:val="00DD663E"/>
    <w:rsid w:val="00DD6651"/>
    <w:rsid w:val="00DD6E7E"/>
    <w:rsid w:val="00DD6ECB"/>
    <w:rsid w:val="00DD7BD0"/>
    <w:rsid w:val="00DE0390"/>
    <w:rsid w:val="00DE07AD"/>
    <w:rsid w:val="00DE0942"/>
    <w:rsid w:val="00DE168D"/>
    <w:rsid w:val="00DE1938"/>
    <w:rsid w:val="00DE33A4"/>
    <w:rsid w:val="00DE3E5A"/>
    <w:rsid w:val="00DE5B6A"/>
    <w:rsid w:val="00DE64BE"/>
    <w:rsid w:val="00DE70E7"/>
    <w:rsid w:val="00DE7309"/>
    <w:rsid w:val="00DE751B"/>
    <w:rsid w:val="00DE7D75"/>
    <w:rsid w:val="00DF0112"/>
    <w:rsid w:val="00DF0345"/>
    <w:rsid w:val="00DF14C1"/>
    <w:rsid w:val="00DF15FB"/>
    <w:rsid w:val="00DF1C3F"/>
    <w:rsid w:val="00DF2432"/>
    <w:rsid w:val="00DF2B9A"/>
    <w:rsid w:val="00DF3A90"/>
    <w:rsid w:val="00DF40D2"/>
    <w:rsid w:val="00DF462C"/>
    <w:rsid w:val="00DF5232"/>
    <w:rsid w:val="00DF57B5"/>
    <w:rsid w:val="00DF5DFA"/>
    <w:rsid w:val="00DF5FA9"/>
    <w:rsid w:val="00DF6D7E"/>
    <w:rsid w:val="00DF6F18"/>
    <w:rsid w:val="00DF7644"/>
    <w:rsid w:val="00DF7914"/>
    <w:rsid w:val="00E004DD"/>
    <w:rsid w:val="00E009C1"/>
    <w:rsid w:val="00E012EC"/>
    <w:rsid w:val="00E016D1"/>
    <w:rsid w:val="00E027E2"/>
    <w:rsid w:val="00E03721"/>
    <w:rsid w:val="00E03B77"/>
    <w:rsid w:val="00E03F0B"/>
    <w:rsid w:val="00E05C59"/>
    <w:rsid w:val="00E064E9"/>
    <w:rsid w:val="00E066B1"/>
    <w:rsid w:val="00E06896"/>
    <w:rsid w:val="00E06938"/>
    <w:rsid w:val="00E07518"/>
    <w:rsid w:val="00E07955"/>
    <w:rsid w:val="00E07C9E"/>
    <w:rsid w:val="00E11784"/>
    <w:rsid w:val="00E11D91"/>
    <w:rsid w:val="00E11EBD"/>
    <w:rsid w:val="00E12673"/>
    <w:rsid w:val="00E128E9"/>
    <w:rsid w:val="00E12C78"/>
    <w:rsid w:val="00E142DE"/>
    <w:rsid w:val="00E14634"/>
    <w:rsid w:val="00E15183"/>
    <w:rsid w:val="00E155EE"/>
    <w:rsid w:val="00E158F2"/>
    <w:rsid w:val="00E161C5"/>
    <w:rsid w:val="00E17473"/>
    <w:rsid w:val="00E20424"/>
    <w:rsid w:val="00E208FD"/>
    <w:rsid w:val="00E2159E"/>
    <w:rsid w:val="00E21882"/>
    <w:rsid w:val="00E21F2C"/>
    <w:rsid w:val="00E2242E"/>
    <w:rsid w:val="00E2243F"/>
    <w:rsid w:val="00E22BA0"/>
    <w:rsid w:val="00E237D8"/>
    <w:rsid w:val="00E24736"/>
    <w:rsid w:val="00E24C70"/>
    <w:rsid w:val="00E24DDB"/>
    <w:rsid w:val="00E24F62"/>
    <w:rsid w:val="00E24FB0"/>
    <w:rsid w:val="00E259D7"/>
    <w:rsid w:val="00E262C4"/>
    <w:rsid w:val="00E2670D"/>
    <w:rsid w:val="00E26919"/>
    <w:rsid w:val="00E26C88"/>
    <w:rsid w:val="00E27856"/>
    <w:rsid w:val="00E27A21"/>
    <w:rsid w:val="00E27B25"/>
    <w:rsid w:val="00E3020E"/>
    <w:rsid w:val="00E313A4"/>
    <w:rsid w:val="00E31FED"/>
    <w:rsid w:val="00E3260C"/>
    <w:rsid w:val="00E32B2E"/>
    <w:rsid w:val="00E32B39"/>
    <w:rsid w:val="00E335C1"/>
    <w:rsid w:val="00E33FA1"/>
    <w:rsid w:val="00E34B41"/>
    <w:rsid w:val="00E352EC"/>
    <w:rsid w:val="00E353E5"/>
    <w:rsid w:val="00E35D66"/>
    <w:rsid w:val="00E36606"/>
    <w:rsid w:val="00E36D04"/>
    <w:rsid w:val="00E37E2D"/>
    <w:rsid w:val="00E4026E"/>
    <w:rsid w:val="00E405AE"/>
    <w:rsid w:val="00E4076E"/>
    <w:rsid w:val="00E40CA8"/>
    <w:rsid w:val="00E41A05"/>
    <w:rsid w:val="00E41A11"/>
    <w:rsid w:val="00E41BF1"/>
    <w:rsid w:val="00E42640"/>
    <w:rsid w:val="00E4297F"/>
    <w:rsid w:val="00E43AD8"/>
    <w:rsid w:val="00E44636"/>
    <w:rsid w:val="00E4592F"/>
    <w:rsid w:val="00E45A1D"/>
    <w:rsid w:val="00E464B4"/>
    <w:rsid w:val="00E516BA"/>
    <w:rsid w:val="00E5216C"/>
    <w:rsid w:val="00E52EB3"/>
    <w:rsid w:val="00E53544"/>
    <w:rsid w:val="00E535C4"/>
    <w:rsid w:val="00E548E6"/>
    <w:rsid w:val="00E568F1"/>
    <w:rsid w:val="00E56DE2"/>
    <w:rsid w:val="00E56F2A"/>
    <w:rsid w:val="00E605D1"/>
    <w:rsid w:val="00E6296E"/>
    <w:rsid w:val="00E64072"/>
    <w:rsid w:val="00E656F0"/>
    <w:rsid w:val="00E665B5"/>
    <w:rsid w:val="00E66E53"/>
    <w:rsid w:val="00E671F2"/>
    <w:rsid w:val="00E67450"/>
    <w:rsid w:val="00E674C2"/>
    <w:rsid w:val="00E67BF0"/>
    <w:rsid w:val="00E707FF"/>
    <w:rsid w:val="00E709E1"/>
    <w:rsid w:val="00E70D3B"/>
    <w:rsid w:val="00E713AE"/>
    <w:rsid w:val="00E72149"/>
    <w:rsid w:val="00E728CE"/>
    <w:rsid w:val="00E73C69"/>
    <w:rsid w:val="00E73DA5"/>
    <w:rsid w:val="00E75882"/>
    <w:rsid w:val="00E776DF"/>
    <w:rsid w:val="00E776F4"/>
    <w:rsid w:val="00E778BB"/>
    <w:rsid w:val="00E77B0A"/>
    <w:rsid w:val="00E77CD1"/>
    <w:rsid w:val="00E800F6"/>
    <w:rsid w:val="00E80951"/>
    <w:rsid w:val="00E80E1F"/>
    <w:rsid w:val="00E8111B"/>
    <w:rsid w:val="00E81908"/>
    <w:rsid w:val="00E81FFE"/>
    <w:rsid w:val="00E82A93"/>
    <w:rsid w:val="00E8379B"/>
    <w:rsid w:val="00E8397C"/>
    <w:rsid w:val="00E83AB0"/>
    <w:rsid w:val="00E85223"/>
    <w:rsid w:val="00E868C9"/>
    <w:rsid w:val="00E86DDB"/>
    <w:rsid w:val="00E87691"/>
    <w:rsid w:val="00E87905"/>
    <w:rsid w:val="00E902D8"/>
    <w:rsid w:val="00E9040A"/>
    <w:rsid w:val="00E90AD4"/>
    <w:rsid w:val="00E90C6A"/>
    <w:rsid w:val="00E9115D"/>
    <w:rsid w:val="00E9347C"/>
    <w:rsid w:val="00E93810"/>
    <w:rsid w:val="00E9605E"/>
    <w:rsid w:val="00E96E34"/>
    <w:rsid w:val="00EA05CB"/>
    <w:rsid w:val="00EA0FF0"/>
    <w:rsid w:val="00EA34E9"/>
    <w:rsid w:val="00EA35D0"/>
    <w:rsid w:val="00EA3865"/>
    <w:rsid w:val="00EA3AA4"/>
    <w:rsid w:val="00EA464A"/>
    <w:rsid w:val="00EA484F"/>
    <w:rsid w:val="00EA5A13"/>
    <w:rsid w:val="00EA5F7C"/>
    <w:rsid w:val="00EA6502"/>
    <w:rsid w:val="00EA6683"/>
    <w:rsid w:val="00EA6A18"/>
    <w:rsid w:val="00EA78DC"/>
    <w:rsid w:val="00EA7A6F"/>
    <w:rsid w:val="00EB0A2C"/>
    <w:rsid w:val="00EB0ADE"/>
    <w:rsid w:val="00EB0C97"/>
    <w:rsid w:val="00EB0D31"/>
    <w:rsid w:val="00EB0EEF"/>
    <w:rsid w:val="00EB19C6"/>
    <w:rsid w:val="00EB1A8D"/>
    <w:rsid w:val="00EB2ECC"/>
    <w:rsid w:val="00EB3507"/>
    <w:rsid w:val="00EB37E7"/>
    <w:rsid w:val="00EB3CFA"/>
    <w:rsid w:val="00EB49A8"/>
    <w:rsid w:val="00EB4B95"/>
    <w:rsid w:val="00EB501E"/>
    <w:rsid w:val="00EB51E7"/>
    <w:rsid w:val="00EB533B"/>
    <w:rsid w:val="00EB56C9"/>
    <w:rsid w:val="00EB5905"/>
    <w:rsid w:val="00EB5C89"/>
    <w:rsid w:val="00EB7C76"/>
    <w:rsid w:val="00EC0244"/>
    <w:rsid w:val="00EC039B"/>
    <w:rsid w:val="00EC089B"/>
    <w:rsid w:val="00EC1307"/>
    <w:rsid w:val="00EC1D15"/>
    <w:rsid w:val="00EC2843"/>
    <w:rsid w:val="00EC33B6"/>
    <w:rsid w:val="00EC36F3"/>
    <w:rsid w:val="00EC3B7E"/>
    <w:rsid w:val="00EC3D3E"/>
    <w:rsid w:val="00EC3EF4"/>
    <w:rsid w:val="00EC3F21"/>
    <w:rsid w:val="00EC4194"/>
    <w:rsid w:val="00EC4840"/>
    <w:rsid w:val="00EC4AE9"/>
    <w:rsid w:val="00EC5A1F"/>
    <w:rsid w:val="00EC6F66"/>
    <w:rsid w:val="00EC72F4"/>
    <w:rsid w:val="00EC78AB"/>
    <w:rsid w:val="00ED02D2"/>
    <w:rsid w:val="00ED08B0"/>
    <w:rsid w:val="00ED0F95"/>
    <w:rsid w:val="00ED109E"/>
    <w:rsid w:val="00ED323D"/>
    <w:rsid w:val="00ED3A01"/>
    <w:rsid w:val="00ED3D27"/>
    <w:rsid w:val="00ED537C"/>
    <w:rsid w:val="00ED5917"/>
    <w:rsid w:val="00ED6308"/>
    <w:rsid w:val="00ED7592"/>
    <w:rsid w:val="00ED7E9A"/>
    <w:rsid w:val="00ED7F4D"/>
    <w:rsid w:val="00EE1263"/>
    <w:rsid w:val="00EE163C"/>
    <w:rsid w:val="00EE1D47"/>
    <w:rsid w:val="00EE274C"/>
    <w:rsid w:val="00EE2C4B"/>
    <w:rsid w:val="00EE31C9"/>
    <w:rsid w:val="00EE4D29"/>
    <w:rsid w:val="00EE4E4D"/>
    <w:rsid w:val="00EE4F9F"/>
    <w:rsid w:val="00EE5682"/>
    <w:rsid w:val="00EE5E98"/>
    <w:rsid w:val="00EE68C0"/>
    <w:rsid w:val="00EE6E10"/>
    <w:rsid w:val="00EE7925"/>
    <w:rsid w:val="00EF12CF"/>
    <w:rsid w:val="00EF2277"/>
    <w:rsid w:val="00EF2A5E"/>
    <w:rsid w:val="00EF2E83"/>
    <w:rsid w:val="00EF3085"/>
    <w:rsid w:val="00EF41E4"/>
    <w:rsid w:val="00EF42D5"/>
    <w:rsid w:val="00EF55B7"/>
    <w:rsid w:val="00EF5956"/>
    <w:rsid w:val="00EF5EC4"/>
    <w:rsid w:val="00EF66AE"/>
    <w:rsid w:val="00EF6D97"/>
    <w:rsid w:val="00F01464"/>
    <w:rsid w:val="00F01F9D"/>
    <w:rsid w:val="00F0218C"/>
    <w:rsid w:val="00F025F7"/>
    <w:rsid w:val="00F02B2D"/>
    <w:rsid w:val="00F02EE5"/>
    <w:rsid w:val="00F04897"/>
    <w:rsid w:val="00F053C8"/>
    <w:rsid w:val="00F05621"/>
    <w:rsid w:val="00F057FC"/>
    <w:rsid w:val="00F05B34"/>
    <w:rsid w:val="00F05F6C"/>
    <w:rsid w:val="00F06E3D"/>
    <w:rsid w:val="00F11864"/>
    <w:rsid w:val="00F11A4A"/>
    <w:rsid w:val="00F13855"/>
    <w:rsid w:val="00F14CC0"/>
    <w:rsid w:val="00F1628D"/>
    <w:rsid w:val="00F168C4"/>
    <w:rsid w:val="00F16910"/>
    <w:rsid w:val="00F1697A"/>
    <w:rsid w:val="00F175A8"/>
    <w:rsid w:val="00F17AFB"/>
    <w:rsid w:val="00F17C37"/>
    <w:rsid w:val="00F20709"/>
    <w:rsid w:val="00F20952"/>
    <w:rsid w:val="00F20B58"/>
    <w:rsid w:val="00F20CEA"/>
    <w:rsid w:val="00F2186E"/>
    <w:rsid w:val="00F23240"/>
    <w:rsid w:val="00F23952"/>
    <w:rsid w:val="00F24197"/>
    <w:rsid w:val="00F24E4F"/>
    <w:rsid w:val="00F24F6C"/>
    <w:rsid w:val="00F2594E"/>
    <w:rsid w:val="00F25A5A"/>
    <w:rsid w:val="00F2644F"/>
    <w:rsid w:val="00F27E03"/>
    <w:rsid w:val="00F27E14"/>
    <w:rsid w:val="00F27FB8"/>
    <w:rsid w:val="00F307D4"/>
    <w:rsid w:val="00F31419"/>
    <w:rsid w:val="00F314EB"/>
    <w:rsid w:val="00F31ADC"/>
    <w:rsid w:val="00F31B34"/>
    <w:rsid w:val="00F31B37"/>
    <w:rsid w:val="00F31FFF"/>
    <w:rsid w:val="00F32382"/>
    <w:rsid w:val="00F3281E"/>
    <w:rsid w:val="00F32B42"/>
    <w:rsid w:val="00F32F2E"/>
    <w:rsid w:val="00F33396"/>
    <w:rsid w:val="00F341A1"/>
    <w:rsid w:val="00F355A6"/>
    <w:rsid w:val="00F356C2"/>
    <w:rsid w:val="00F35D75"/>
    <w:rsid w:val="00F368B4"/>
    <w:rsid w:val="00F36971"/>
    <w:rsid w:val="00F36BD3"/>
    <w:rsid w:val="00F36CF4"/>
    <w:rsid w:val="00F3709C"/>
    <w:rsid w:val="00F40719"/>
    <w:rsid w:val="00F4095B"/>
    <w:rsid w:val="00F41FF2"/>
    <w:rsid w:val="00F4289B"/>
    <w:rsid w:val="00F429B9"/>
    <w:rsid w:val="00F44347"/>
    <w:rsid w:val="00F44B66"/>
    <w:rsid w:val="00F46281"/>
    <w:rsid w:val="00F46E8D"/>
    <w:rsid w:val="00F46F52"/>
    <w:rsid w:val="00F4718F"/>
    <w:rsid w:val="00F47937"/>
    <w:rsid w:val="00F47BF9"/>
    <w:rsid w:val="00F47D4C"/>
    <w:rsid w:val="00F50FBE"/>
    <w:rsid w:val="00F515DE"/>
    <w:rsid w:val="00F5212B"/>
    <w:rsid w:val="00F52726"/>
    <w:rsid w:val="00F53C5E"/>
    <w:rsid w:val="00F53CD4"/>
    <w:rsid w:val="00F53CE5"/>
    <w:rsid w:val="00F5488E"/>
    <w:rsid w:val="00F54B17"/>
    <w:rsid w:val="00F55263"/>
    <w:rsid w:val="00F5578F"/>
    <w:rsid w:val="00F5599D"/>
    <w:rsid w:val="00F560CD"/>
    <w:rsid w:val="00F56EE0"/>
    <w:rsid w:val="00F57325"/>
    <w:rsid w:val="00F60030"/>
    <w:rsid w:val="00F60AE0"/>
    <w:rsid w:val="00F60FD1"/>
    <w:rsid w:val="00F62A4A"/>
    <w:rsid w:val="00F62CAD"/>
    <w:rsid w:val="00F62CD5"/>
    <w:rsid w:val="00F6361A"/>
    <w:rsid w:val="00F63B99"/>
    <w:rsid w:val="00F64110"/>
    <w:rsid w:val="00F64309"/>
    <w:rsid w:val="00F658D3"/>
    <w:rsid w:val="00F65B22"/>
    <w:rsid w:val="00F65D05"/>
    <w:rsid w:val="00F66F7B"/>
    <w:rsid w:val="00F67637"/>
    <w:rsid w:val="00F67780"/>
    <w:rsid w:val="00F67A3A"/>
    <w:rsid w:val="00F67F27"/>
    <w:rsid w:val="00F7036D"/>
    <w:rsid w:val="00F704F1"/>
    <w:rsid w:val="00F70630"/>
    <w:rsid w:val="00F70820"/>
    <w:rsid w:val="00F70A26"/>
    <w:rsid w:val="00F71A7D"/>
    <w:rsid w:val="00F71AA8"/>
    <w:rsid w:val="00F7283D"/>
    <w:rsid w:val="00F7304A"/>
    <w:rsid w:val="00F73A01"/>
    <w:rsid w:val="00F73F6B"/>
    <w:rsid w:val="00F75352"/>
    <w:rsid w:val="00F757AA"/>
    <w:rsid w:val="00F76B8E"/>
    <w:rsid w:val="00F770F2"/>
    <w:rsid w:val="00F77199"/>
    <w:rsid w:val="00F77EE2"/>
    <w:rsid w:val="00F823F6"/>
    <w:rsid w:val="00F8282D"/>
    <w:rsid w:val="00F83305"/>
    <w:rsid w:val="00F833C8"/>
    <w:rsid w:val="00F84332"/>
    <w:rsid w:val="00F850B8"/>
    <w:rsid w:val="00F851B2"/>
    <w:rsid w:val="00F85679"/>
    <w:rsid w:val="00F85891"/>
    <w:rsid w:val="00F86ED2"/>
    <w:rsid w:val="00F90017"/>
    <w:rsid w:val="00F91075"/>
    <w:rsid w:val="00F91D96"/>
    <w:rsid w:val="00F91FE6"/>
    <w:rsid w:val="00F92CD4"/>
    <w:rsid w:val="00F9328B"/>
    <w:rsid w:val="00F93FD1"/>
    <w:rsid w:val="00F94E1A"/>
    <w:rsid w:val="00F958C0"/>
    <w:rsid w:val="00F96925"/>
    <w:rsid w:val="00F96D7D"/>
    <w:rsid w:val="00FA0342"/>
    <w:rsid w:val="00FA035E"/>
    <w:rsid w:val="00FA1CCD"/>
    <w:rsid w:val="00FA1EDD"/>
    <w:rsid w:val="00FA54DF"/>
    <w:rsid w:val="00FA55BD"/>
    <w:rsid w:val="00FA5942"/>
    <w:rsid w:val="00FA629F"/>
    <w:rsid w:val="00FA6AF7"/>
    <w:rsid w:val="00FA723C"/>
    <w:rsid w:val="00FA7870"/>
    <w:rsid w:val="00FA7994"/>
    <w:rsid w:val="00FA7A4C"/>
    <w:rsid w:val="00FA7DC1"/>
    <w:rsid w:val="00FB00E5"/>
    <w:rsid w:val="00FB026D"/>
    <w:rsid w:val="00FB0491"/>
    <w:rsid w:val="00FB08FC"/>
    <w:rsid w:val="00FB0BF2"/>
    <w:rsid w:val="00FB0DEE"/>
    <w:rsid w:val="00FB2ABB"/>
    <w:rsid w:val="00FB3289"/>
    <w:rsid w:val="00FB32B3"/>
    <w:rsid w:val="00FB3D1A"/>
    <w:rsid w:val="00FB3F8B"/>
    <w:rsid w:val="00FB4614"/>
    <w:rsid w:val="00FB5F0C"/>
    <w:rsid w:val="00FB60B8"/>
    <w:rsid w:val="00FB684D"/>
    <w:rsid w:val="00FB6930"/>
    <w:rsid w:val="00FB696E"/>
    <w:rsid w:val="00FB75EC"/>
    <w:rsid w:val="00FB7ED9"/>
    <w:rsid w:val="00FC05FA"/>
    <w:rsid w:val="00FC118F"/>
    <w:rsid w:val="00FC17F9"/>
    <w:rsid w:val="00FC1A01"/>
    <w:rsid w:val="00FC1E32"/>
    <w:rsid w:val="00FC230B"/>
    <w:rsid w:val="00FC257D"/>
    <w:rsid w:val="00FC4159"/>
    <w:rsid w:val="00FC42B4"/>
    <w:rsid w:val="00FC4E59"/>
    <w:rsid w:val="00FC548F"/>
    <w:rsid w:val="00FC55A4"/>
    <w:rsid w:val="00FC5B46"/>
    <w:rsid w:val="00FC7996"/>
    <w:rsid w:val="00FC7D02"/>
    <w:rsid w:val="00FD022E"/>
    <w:rsid w:val="00FD0BBD"/>
    <w:rsid w:val="00FD0C0D"/>
    <w:rsid w:val="00FD1126"/>
    <w:rsid w:val="00FD1F95"/>
    <w:rsid w:val="00FD31FF"/>
    <w:rsid w:val="00FD38E7"/>
    <w:rsid w:val="00FD63C0"/>
    <w:rsid w:val="00FD696D"/>
    <w:rsid w:val="00FD72D3"/>
    <w:rsid w:val="00FD73E6"/>
    <w:rsid w:val="00FD757D"/>
    <w:rsid w:val="00FD7880"/>
    <w:rsid w:val="00FD7887"/>
    <w:rsid w:val="00FE188A"/>
    <w:rsid w:val="00FE1BA2"/>
    <w:rsid w:val="00FE2B63"/>
    <w:rsid w:val="00FE2FC3"/>
    <w:rsid w:val="00FE325C"/>
    <w:rsid w:val="00FE434E"/>
    <w:rsid w:val="00FE43E9"/>
    <w:rsid w:val="00FE5A43"/>
    <w:rsid w:val="00FE67FD"/>
    <w:rsid w:val="00FE6AC6"/>
    <w:rsid w:val="00FE6B3F"/>
    <w:rsid w:val="00FE7E1F"/>
    <w:rsid w:val="00FF006E"/>
    <w:rsid w:val="00FF085E"/>
    <w:rsid w:val="00FF0BD7"/>
    <w:rsid w:val="00FF0C53"/>
    <w:rsid w:val="00FF1B74"/>
    <w:rsid w:val="00FF1FFB"/>
    <w:rsid w:val="00FF21FD"/>
    <w:rsid w:val="00FF22C3"/>
    <w:rsid w:val="00FF2802"/>
    <w:rsid w:val="00FF37C0"/>
    <w:rsid w:val="00FF3F67"/>
    <w:rsid w:val="00FF40C5"/>
    <w:rsid w:val="00FF4257"/>
    <w:rsid w:val="00FF5160"/>
    <w:rsid w:val="00FF609D"/>
    <w:rsid w:val="00FF6122"/>
    <w:rsid w:val="00FF64C1"/>
    <w:rsid w:val="00FF7232"/>
    <w:rsid w:val="00FF732A"/>
    <w:rsid w:val="00FF7BDB"/>
    <w:rsid w:val="02527C39"/>
    <w:rsid w:val="0353E73D"/>
    <w:rsid w:val="03AC3BA9"/>
    <w:rsid w:val="03D3A5EE"/>
    <w:rsid w:val="04457AEE"/>
    <w:rsid w:val="04EE509E"/>
    <w:rsid w:val="054DA746"/>
    <w:rsid w:val="058D6842"/>
    <w:rsid w:val="05AF00F9"/>
    <w:rsid w:val="05CEC961"/>
    <w:rsid w:val="05ED1124"/>
    <w:rsid w:val="061E795D"/>
    <w:rsid w:val="074D15C1"/>
    <w:rsid w:val="07E81B82"/>
    <w:rsid w:val="08D02BCE"/>
    <w:rsid w:val="0912DE05"/>
    <w:rsid w:val="095B7342"/>
    <w:rsid w:val="0B66348B"/>
    <w:rsid w:val="0B82EF69"/>
    <w:rsid w:val="0B98B8A9"/>
    <w:rsid w:val="0D6F41C6"/>
    <w:rsid w:val="0E5B8191"/>
    <w:rsid w:val="0F019272"/>
    <w:rsid w:val="10AB6401"/>
    <w:rsid w:val="10E088C2"/>
    <w:rsid w:val="1154E8BC"/>
    <w:rsid w:val="11A8426F"/>
    <w:rsid w:val="11FD5B70"/>
    <w:rsid w:val="1273EEB9"/>
    <w:rsid w:val="13C689DD"/>
    <w:rsid w:val="1434CADF"/>
    <w:rsid w:val="146BF7C5"/>
    <w:rsid w:val="147AE362"/>
    <w:rsid w:val="156FEE84"/>
    <w:rsid w:val="1599D17E"/>
    <w:rsid w:val="15BDFA5E"/>
    <w:rsid w:val="161D334C"/>
    <w:rsid w:val="1626825B"/>
    <w:rsid w:val="164DAE5E"/>
    <w:rsid w:val="169A74A6"/>
    <w:rsid w:val="16FB2655"/>
    <w:rsid w:val="181A5B3A"/>
    <w:rsid w:val="181C6C79"/>
    <w:rsid w:val="18501635"/>
    <w:rsid w:val="188CC0B1"/>
    <w:rsid w:val="19E2B86A"/>
    <w:rsid w:val="1A1C8D32"/>
    <w:rsid w:val="1A57782E"/>
    <w:rsid w:val="1AF85FF0"/>
    <w:rsid w:val="1B6E30E3"/>
    <w:rsid w:val="1C13A1D2"/>
    <w:rsid w:val="1C6A2DA7"/>
    <w:rsid w:val="1C9125C9"/>
    <w:rsid w:val="1CC0434A"/>
    <w:rsid w:val="1EC155B1"/>
    <w:rsid w:val="1F97DFFB"/>
    <w:rsid w:val="1FB56F51"/>
    <w:rsid w:val="205E7B8C"/>
    <w:rsid w:val="21117E26"/>
    <w:rsid w:val="21EF9BBC"/>
    <w:rsid w:val="22254DD9"/>
    <w:rsid w:val="22EFED2E"/>
    <w:rsid w:val="23692A18"/>
    <w:rsid w:val="259D233E"/>
    <w:rsid w:val="2625F7D9"/>
    <w:rsid w:val="2690EB9C"/>
    <w:rsid w:val="276D19D9"/>
    <w:rsid w:val="28E5443E"/>
    <w:rsid w:val="29047787"/>
    <w:rsid w:val="2936D9FD"/>
    <w:rsid w:val="299CE6A8"/>
    <w:rsid w:val="2AB917C4"/>
    <w:rsid w:val="2BD1E399"/>
    <w:rsid w:val="2BFB5490"/>
    <w:rsid w:val="2E17D2D3"/>
    <w:rsid w:val="2E2DC455"/>
    <w:rsid w:val="2FABAC79"/>
    <w:rsid w:val="30241FA6"/>
    <w:rsid w:val="304D26F4"/>
    <w:rsid w:val="310078A2"/>
    <w:rsid w:val="31386B46"/>
    <w:rsid w:val="3241AB75"/>
    <w:rsid w:val="3301E676"/>
    <w:rsid w:val="3506F387"/>
    <w:rsid w:val="3785D963"/>
    <w:rsid w:val="3800B7CD"/>
    <w:rsid w:val="394FF174"/>
    <w:rsid w:val="39FEC9DC"/>
    <w:rsid w:val="3A27DC3D"/>
    <w:rsid w:val="3A93A686"/>
    <w:rsid w:val="3B8A1765"/>
    <w:rsid w:val="3CAFB1DA"/>
    <w:rsid w:val="3D16DE49"/>
    <w:rsid w:val="3D69C529"/>
    <w:rsid w:val="3E3FFA86"/>
    <w:rsid w:val="3E65B2DC"/>
    <w:rsid w:val="3E7DA66C"/>
    <w:rsid w:val="3E870A7B"/>
    <w:rsid w:val="3EC5F788"/>
    <w:rsid w:val="3ED2671E"/>
    <w:rsid w:val="3F30DEDF"/>
    <w:rsid w:val="4167E692"/>
    <w:rsid w:val="41CA9D9D"/>
    <w:rsid w:val="4238D7A4"/>
    <w:rsid w:val="423B377A"/>
    <w:rsid w:val="42B71870"/>
    <w:rsid w:val="42F20CF5"/>
    <w:rsid w:val="43487E35"/>
    <w:rsid w:val="43669C09"/>
    <w:rsid w:val="437421EF"/>
    <w:rsid w:val="44280051"/>
    <w:rsid w:val="4558C8F8"/>
    <w:rsid w:val="456EC49F"/>
    <w:rsid w:val="465B3428"/>
    <w:rsid w:val="4673D53E"/>
    <w:rsid w:val="46860F35"/>
    <w:rsid w:val="46986D03"/>
    <w:rsid w:val="46A91365"/>
    <w:rsid w:val="4763805E"/>
    <w:rsid w:val="479FC079"/>
    <w:rsid w:val="48516CED"/>
    <w:rsid w:val="48F00FCB"/>
    <w:rsid w:val="49E2DF92"/>
    <w:rsid w:val="49EF86E2"/>
    <w:rsid w:val="4B055984"/>
    <w:rsid w:val="4B7AE85B"/>
    <w:rsid w:val="4BBE1E4E"/>
    <w:rsid w:val="4C76D8F8"/>
    <w:rsid w:val="4DDE45D5"/>
    <w:rsid w:val="4DE1E328"/>
    <w:rsid w:val="4E121E37"/>
    <w:rsid w:val="4E24A7F5"/>
    <w:rsid w:val="4E4A7EE9"/>
    <w:rsid w:val="4EAAED5E"/>
    <w:rsid w:val="4EAD935A"/>
    <w:rsid w:val="50980606"/>
    <w:rsid w:val="51290A8C"/>
    <w:rsid w:val="519147F9"/>
    <w:rsid w:val="51937B45"/>
    <w:rsid w:val="51C6EBB4"/>
    <w:rsid w:val="52E1A25C"/>
    <w:rsid w:val="534A4153"/>
    <w:rsid w:val="54993B9D"/>
    <w:rsid w:val="55257358"/>
    <w:rsid w:val="5579029B"/>
    <w:rsid w:val="561C07DD"/>
    <w:rsid w:val="582E6479"/>
    <w:rsid w:val="5962FB62"/>
    <w:rsid w:val="59EE16E1"/>
    <w:rsid w:val="5BEA0C63"/>
    <w:rsid w:val="5C35D9CF"/>
    <w:rsid w:val="5D510768"/>
    <w:rsid w:val="5DF6086D"/>
    <w:rsid w:val="5DF9C0C6"/>
    <w:rsid w:val="5E2C6E27"/>
    <w:rsid w:val="5EA7689D"/>
    <w:rsid w:val="5F0437E4"/>
    <w:rsid w:val="5FFDD881"/>
    <w:rsid w:val="601D38A6"/>
    <w:rsid w:val="60D2DE5A"/>
    <w:rsid w:val="6115A48B"/>
    <w:rsid w:val="611D9383"/>
    <w:rsid w:val="6175D2BA"/>
    <w:rsid w:val="619E1B78"/>
    <w:rsid w:val="61FAD887"/>
    <w:rsid w:val="62640E2E"/>
    <w:rsid w:val="635F9521"/>
    <w:rsid w:val="6389F5CB"/>
    <w:rsid w:val="644E4153"/>
    <w:rsid w:val="648DF0B6"/>
    <w:rsid w:val="64A893B3"/>
    <w:rsid w:val="66E12DC4"/>
    <w:rsid w:val="6714E843"/>
    <w:rsid w:val="689E1709"/>
    <w:rsid w:val="68A911FD"/>
    <w:rsid w:val="68E4138B"/>
    <w:rsid w:val="697078D1"/>
    <w:rsid w:val="69E6E6E0"/>
    <w:rsid w:val="6C394CE5"/>
    <w:rsid w:val="6CB9EFAE"/>
    <w:rsid w:val="6D6A18F2"/>
    <w:rsid w:val="6EDDC448"/>
    <w:rsid w:val="6EFAEA38"/>
    <w:rsid w:val="6F9C135F"/>
    <w:rsid w:val="7051C12B"/>
    <w:rsid w:val="70A05273"/>
    <w:rsid w:val="710A24C8"/>
    <w:rsid w:val="71F85BF3"/>
    <w:rsid w:val="72175565"/>
    <w:rsid w:val="72728C65"/>
    <w:rsid w:val="73A79BB4"/>
    <w:rsid w:val="73C8598F"/>
    <w:rsid w:val="741C3970"/>
    <w:rsid w:val="752A841E"/>
    <w:rsid w:val="75B79D47"/>
    <w:rsid w:val="76964A17"/>
    <w:rsid w:val="76A8CF89"/>
    <w:rsid w:val="774B3821"/>
    <w:rsid w:val="77C12F1C"/>
    <w:rsid w:val="77C9DA8C"/>
    <w:rsid w:val="792E3DAE"/>
    <w:rsid w:val="7972D1F8"/>
    <w:rsid w:val="79C53A87"/>
    <w:rsid w:val="7A9C4212"/>
    <w:rsid w:val="7AA735BC"/>
    <w:rsid w:val="7ADC4802"/>
    <w:rsid w:val="7AFDBD89"/>
    <w:rsid w:val="7B89D364"/>
    <w:rsid w:val="7D0A45C1"/>
    <w:rsid w:val="7D6A2B65"/>
    <w:rsid w:val="7EA632C8"/>
    <w:rsid w:val="7F0995D7"/>
    <w:rsid w:val="7F1B2B43"/>
    <w:rsid w:val="7F337C45"/>
    <w:rsid w:val="7F5FFE2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421F1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A3770"/>
    <w:pPr>
      <w:spacing w:before="120"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59"/>
    <w:locked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  <w:style w:type="paragraph" w:styleId="ListParagraph">
    <w:name w:val="List Paragraph"/>
    <w:aliases w:val="DdeM List Paragraph,NFP GP Bulleted List,Recommendation,List Paragraph1,2. List Bullet 2,List Paragraph11,L,F5 List Paragraph,Dot pt,CV text,Table text,List Paragraph111,Medium Grid 1 - Accent 21,Numbered Paragraph,List Paragraph2"/>
    <w:basedOn w:val="Normal"/>
    <w:link w:val="ListParagraphChar"/>
    <w:uiPriority w:val="34"/>
    <w:qFormat/>
    <w:locked/>
    <w:rsid w:val="00FB5F0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locked/>
    <w:rsid w:val="00FB5F0C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7E"/>
    <w:rPr>
      <w:rFonts w:asciiTheme="majorHAnsi" w:eastAsiaTheme="majorEastAsia" w:hAnsiTheme="majorHAnsi" w:cstheme="majorBidi"/>
      <w:color w:val="0F0A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7E"/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2D4B6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90F16"/>
    <w:rPr>
      <w:rFonts w:ascii="Arial" w:hAnsi="Arial" w:cs="Arial"/>
      <w:color w:val="53565A" w:themeColor="accent2"/>
    </w:rPr>
  </w:style>
  <w:style w:type="character" w:customStyle="1" w:styleId="ListParagraphChar">
    <w:name w:val="List Paragraph Char"/>
    <w:aliases w:val="DdeM List Paragraph Char,NFP GP Bulleted List Char,Recommendation Char,List Paragraph1 Char,2. List Bullet 2 Char,List Paragraph11 Char,L Char,F5 List Paragraph Char,Dot pt Char,CV text Char,Table text Char,List Paragraph111 Char"/>
    <w:link w:val="ListParagraph"/>
    <w:uiPriority w:val="34"/>
    <w:qFormat/>
    <w:locked/>
    <w:rsid w:val="00D125B5"/>
    <w:rPr>
      <w:rFonts w:ascii="Arial" w:hAnsi="Arial" w:cs="Arial"/>
      <w:color w:val="53565A" w:themeColor="accent2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8F49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1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business.vic.gov.au/disputes-disasters-and-succession-planning/coronavirus-covid-19/commercial-tenancy-relief-scheme/process-for-commercial-tenancy" TargetMode="External"/><Relationship Id="rId18" Type="http://schemas.openxmlformats.org/officeDocument/2006/relationships/hyperlink" Target="http://business.vic.gov.au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djpr.vic.gov.au/about-us/contact-us/complaints-form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business.vic.gov.au/support-for-your-business/grants-and-assistance/commercial-landlord-hardship-fund" TargetMode="External"/><Relationship Id="rId17" Type="http://schemas.openxmlformats.org/officeDocument/2006/relationships/hyperlink" Target="https://www.business.vic.gov.au/disputes-disasters-and-succession-planning/coronavirus-covid-19/commercial-tenancy-relief-scheme/process-for-commercial-tenancy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usiness.vic.gov.au/support-for-your-business/grants-and-assistance/commercial-landlord-hardship-fund" TargetMode="External"/><Relationship Id="rId20" Type="http://schemas.openxmlformats.org/officeDocument/2006/relationships/hyperlink" Target="http://business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sro.vic.gov.au/land-tax/claim-coronavirus-land-tax-relief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business.vic.gov.au/disputes-disasters-and-succession-planning/coronavirus-covid-19/commercial-tenancy-relief-scheme/process-for-commercial-tenanc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business.vic.gov.au/disputes-disasters-and-succession-planning/coronavirus-covid-19/commercial-tenancy-relief-scheme/process-for-commercial-tenancy" TargetMode="External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p3eh\Downloads\Hotspot%20Program%20Guideline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E8515BDCC047329532AB58B4B60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3677-C05F-4FFD-9790-FEBF0277E3BE}"/>
      </w:docPartPr>
      <w:docPartBody>
        <w:p w:rsidR="00452332" w:rsidRDefault="00452332">
          <w:pPr>
            <w:pStyle w:val="82E8515BDCC047329532AB58B4B60E81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769F1D59C49A5BAE86DB8F850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D6CDA-7D3E-4648-B96F-89B5531F25FC}"/>
      </w:docPartPr>
      <w:docPartBody>
        <w:p w:rsidR="00452332" w:rsidRDefault="00452332">
          <w:pPr>
            <w:pStyle w:val="CF5769F1D59C49A5BAE86DB8F850CCB5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326D8"/>
    <w:rsid w:val="0007168F"/>
    <w:rsid w:val="000733A5"/>
    <w:rsid w:val="00083EDE"/>
    <w:rsid w:val="00092328"/>
    <w:rsid w:val="0009453D"/>
    <w:rsid w:val="000D722C"/>
    <w:rsid w:val="001332E5"/>
    <w:rsid w:val="00153721"/>
    <w:rsid w:val="001871B8"/>
    <w:rsid w:val="00254493"/>
    <w:rsid w:val="00265B86"/>
    <w:rsid w:val="002A0FD3"/>
    <w:rsid w:val="002A12C9"/>
    <w:rsid w:val="002A2410"/>
    <w:rsid w:val="002A73BD"/>
    <w:rsid w:val="002D4342"/>
    <w:rsid w:val="002E38A8"/>
    <w:rsid w:val="002E5D08"/>
    <w:rsid w:val="002F185F"/>
    <w:rsid w:val="002F5FA0"/>
    <w:rsid w:val="00322FE1"/>
    <w:rsid w:val="00337BAA"/>
    <w:rsid w:val="00354DC4"/>
    <w:rsid w:val="0036119E"/>
    <w:rsid w:val="0036297F"/>
    <w:rsid w:val="00385481"/>
    <w:rsid w:val="003B4265"/>
    <w:rsid w:val="003E3631"/>
    <w:rsid w:val="00452332"/>
    <w:rsid w:val="0053675C"/>
    <w:rsid w:val="005453F8"/>
    <w:rsid w:val="00554431"/>
    <w:rsid w:val="00586B6D"/>
    <w:rsid w:val="005A6BCC"/>
    <w:rsid w:val="005E1F31"/>
    <w:rsid w:val="005F578C"/>
    <w:rsid w:val="00615C4A"/>
    <w:rsid w:val="00680042"/>
    <w:rsid w:val="006A5815"/>
    <w:rsid w:val="006A76C3"/>
    <w:rsid w:val="007037A5"/>
    <w:rsid w:val="00722DC9"/>
    <w:rsid w:val="00736B34"/>
    <w:rsid w:val="00762AC2"/>
    <w:rsid w:val="00763E2B"/>
    <w:rsid w:val="007B0328"/>
    <w:rsid w:val="007C1165"/>
    <w:rsid w:val="007C2E17"/>
    <w:rsid w:val="007D4953"/>
    <w:rsid w:val="007F2EB3"/>
    <w:rsid w:val="00812EB5"/>
    <w:rsid w:val="008252E0"/>
    <w:rsid w:val="008A6D66"/>
    <w:rsid w:val="008B5B1B"/>
    <w:rsid w:val="008C3B25"/>
    <w:rsid w:val="0090590E"/>
    <w:rsid w:val="00925118"/>
    <w:rsid w:val="009276E6"/>
    <w:rsid w:val="00964FBF"/>
    <w:rsid w:val="009B26C0"/>
    <w:rsid w:val="009D4B28"/>
    <w:rsid w:val="009E5664"/>
    <w:rsid w:val="00A30EB4"/>
    <w:rsid w:val="00A532B9"/>
    <w:rsid w:val="00AC51AC"/>
    <w:rsid w:val="00AC5670"/>
    <w:rsid w:val="00B516BD"/>
    <w:rsid w:val="00B667F1"/>
    <w:rsid w:val="00BA7943"/>
    <w:rsid w:val="00BB3A93"/>
    <w:rsid w:val="00BD130F"/>
    <w:rsid w:val="00C120CA"/>
    <w:rsid w:val="00CA6512"/>
    <w:rsid w:val="00CB0D05"/>
    <w:rsid w:val="00CC44EA"/>
    <w:rsid w:val="00CF14B3"/>
    <w:rsid w:val="00D06E1F"/>
    <w:rsid w:val="00D1008B"/>
    <w:rsid w:val="00D816D8"/>
    <w:rsid w:val="00D94263"/>
    <w:rsid w:val="00DA34F3"/>
    <w:rsid w:val="00E25209"/>
    <w:rsid w:val="00E35B08"/>
    <w:rsid w:val="00E55F06"/>
    <w:rsid w:val="00E7012E"/>
    <w:rsid w:val="00EB18AD"/>
    <w:rsid w:val="00EB76CA"/>
    <w:rsid w:val="00F67FD5"/>
    <w:rsid w:val="00F70A0D"/>
    <w:rsid w:val="00F81401"/>
    <w:rsid w:val="00FB0403"/>
    <w:rsid w:val="00FB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2E8515BDCC047329532AB58B4B60E81">
    <w:name w:val="82E8515BDCC047329532AB58B4B60E81"/>
  </w:style>
  <w:style w:type="paragraph" w:customStyle="1" w:styleId="CF5769F1D59C49A5BAE86DB8F850CCB5">
    <w:name w:val="CF5769F1D59C49A5BAE86DB8F850CCB5"/>
  </w:style>
  <w:style w:type="paragraph" w:customStyle="1" w:styleId="979D499EBC2C42BC8C7FE80C018A0350">
    <w:name w:val="979D499EBC2C42BC8C7FE80C018A03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2ACF98BF2FCD114EB1ABC7982151CAD9" ma:contentTypeVersion="25" ma:contentTypeDescription="DEDJTR Document" ma:contentTypeScope="" ma:versionID="cdc47a878821a956034522fe60358125">
  <xsd:schema xmlns:xsd="http://www.w3.org/2001/XMLSchema" xmlns:xs="http://www.w3.org/2001/XMLSchema" xmlns:p="http://schemas.microsoft.com/office/2006/metadata/properties" xmlns:ns2="72567383-1e26-4692-bdad-5f5be69e1590" xmlns:ns3="5b88e1d4-c8b4-4a2a-9da6-5259b6905c25" xmlns:ns4="4814277a-869a-4933-8e92-c137c90a0208" targetNamespace="http://schemas.microsoft.com/office/2006/metadata/properties" ma:root="true" ma:fieldsID="1825f6d4261c41a0533f4676951c32f0" ns2:_="" ns3:_="" ns4:_="">
    <xsd:import namespace="72567383-1e26-4692-bdad-5f5be69e1590"/>
    <xsd:import namespace="5b88e1d4-c8b4-4a2a-9da6-5259b6905c25"/>
    <xsd:import namespace="4814277a-869a-4933-8e92-c137c90a0208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3:SharedWithUsers" minOccurs="0"/>
                <xsd:element ref="ns3:SharedWithDetails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8e1d4-c8b4-4a2a-9da6-5259b6905c2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0dd16ab-e66d-452e-ae05-aaddea4139eb}" ma:internalName="TaxCatchAll" ma:showField="CatchAllData" ma:web="5b88e1d4-c8b4-4a2a-9da6-5259b6905c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0dd16ab-e66d-452e-ae05-aaddea4139eb}" ma:internalName="TaxCatchAllLabel" ma:readOnly="true" ma:showField="CatchAllDataLabel" ma:web="5b88e1d4-c8b4-4a2a-9da6-5259b6905c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4277a-869a-4933-8e92-c137c90a0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4" nillable="true" ma:displayName="MediaServiceLocation" ma:internalName="MediaServiceLocation" ma:readOnly="true">
      <xsd:simpleType>
        <xsd:restriction base="dms:Text"/>
      </xsd:simpleType>
    </xsd:element>
    <xsd:element name="MediaServiceOCR" ma:index="2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b88e1d4-c8b4-4a2a-9da6-5259b6905c25">
      <UserInfo>
        <DisplayName>Justin Wong (DJPR)</DisplayName>
        <AccountId>155</AccountId>
        <AccountType/>
      </UserInfo>
      <UserInfo>
        <DisplayName>Jayshankar S SP (Cenitex)</DisplayName>
        <AccountId>434</AccountId>
        <AccountType/>
      </UserInfo>
      <UserInfo>
        <DisplayName>John Jornada (Cenitex)</DisplayName>
        <AccountId>430</AccountId>
        <AccountType/>
      </UserInfo>
      <UserInfo>
        <DisplayName>Bahador A Tari (DEDJTR)</DisplayName>
        <AccountId>451</AccountId>
        <AccountType/>
      </UserInfo>
      <UserInfo>
        <DisplayName>Mary-Ann Holgate (DJPR)</DisplayName>
        <AccountId>82</AccountId>
        <AccountType/>
      </UserInfo>
      <UserInfo>
        <DisplayName>Kristin Cheung (DOT)</DisplayName>
        <AccountId>425</AccountId>
        <AccountType/>
      </UserInfo>
      <UserInfo>
        <DisplayName>Lachlan M Smith (VFA)</DisplayName>
        <AccountId>257</AccountId>
        <AccountType/>
      </UserInfo>
      <UserInfo>
        <DisplayName>Joe A Murfet (DEDJTR)</DisplayName>
        <AccountId>429</AccountId>
        <AccountType/>
      </UserInfo>
      <UserInfo>
        <DisplayName>Megan C Purcell (DJPR)</DisplayName>
        <AccountId>4569</AccountId>
        <AccountType/>
      </UserInfo>
      <UserInfo>
        <DisplayName>Ashling James (DJPR)</DisplayName>
        <AccountId>4158</AccountId>
        <AccountType/>
      </UserInfo>
      <UserInfo>
        <DisplayName>Barbara Cullen (DJPR)</DisplayName>
        <AccountId>154</AccountId>
        <AccountType/>
      </UserInfo>
      <UserInfo>
        <DisplayName>Nicholas S Lynn (DJPR)</DisplayName>
        <AccountId>199</AccountId>
        <AccountType/>
      </UserInfo>
      <UserInfo>
        <DisplayName>Megan L Smart (DJPR)</DisplayName>
        <AccountId>85</AccountId>
        <AccountType/>
      </UserInfo>
      <UserInfo>
        <DisplayName>Anthony D Sherry (DJPR)</DisplayName>
        <AccountId>90</AccountId>
        <AccountType/>
      </UserInfo>
      <UserInfo>
        <DisplayName>Adrian J Shavitsky (DJPR)</DisplayName>
        <AccountId>1159</AccountId>
        <AccountType/>
      </UserInfo>
      <UserInfo>
        <DisplayName>Rob I Hawkins (DJPR)</DisplayName>
        <AccountId>5342</AccountId>
        <AccountType/>
      </UserInfo>
      <UserInfo>
        <DisplayName>Karen J Buresch (DJPR)</DisplayName>
        <AccountId>126</AccountId>
        <AccountType/>
      </UserInfo>
      <UserInfo>
        <DisplayName>Ingrid L Anderson (DJPR)</DisplayName>
        <AccountId>99</AccountId>
        <AccountType/>
      </UserInfo>
      <UserInfo>
        <DisplayName>Dili D Fernando (DJPR)</DisplayName>
        <AccountId>5035</AccountId>
        <AccountType/>
      </UserInfo>
      <UserInfo>
        <DisplayName>Rachel M Hoult (DJPR)</DisplayName>
        <AccountId>4554</AccountId>
        <AccountType/>
      </UserInfo>
      <UserInfo>
        <DisplayName>Fergus F Harte (DJPR)</DisplayName>
        <AccountId>5371</AccountId>
        <AccountType/>
      </UserInfo>
      <UserInfo>
        <DisplayName>Brigid M Sawyer (DJPR)</DisplayName>
        <AccountId>5036</AccountId>
        <AccountType/>
      </UserInfo>
      <UserInfo>
        <DisplayName>Anne Macindoe (DJPR)</DisplayName>
        <AccountId>4459</AccountId>
        <AccountType/>
      </UserInfo>
      <UserInfo>
        <DisplayName>Melissa K Whitfort (DJPR)</DisplayName>
        <AccountId>5084</AccountId>
        <AccountType/>
      </UserInfo>
      <UserInfo>
        <DisplayName>Oliver J Cox (DJPR)</DisplayName>
        <AccountId>3606</AccountId>
        <AccountType/>
      </UserInfo>
      <UserInfo>
        <DisplayName>Kara M Miller (DJPR)</DisplayName>
        <AccountId>4908</AccountId>
        <AccountType/>
      </UserInfo>
      <UserInfo>
        <DisplayName>Milly A Berry (DJPR)</DisplayName>
        <AccountId>5418</AccountId>
        <AccountType/>
      </UserInfo>
      <UserInfo>
        <DisplayName>Tim P Symons (DJPR)</DisplayName>
        <AccountId>172</AccountId>
        <AccountType/>
      </UserInfo>
      <UserInfo>
        <DisplayName>Sam J Martin (DJPR)</DisplayName>
        <AccountId>5413</AccountId>
        <AccountType/>
      </UserInfo>
      <UserInfo>
        <DisplayName>Ben J Morris (DJPR)</DisplayName>
        <AccountId>734</AccountId>
        <AccountType/>
      </UserInfo>
    </SharedWithUsers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TaxCatchAll xmlns="5b88e1d4-c8b4-4a2a-9da6-5259b6905c25">
      <Value>1</Value>
      <Value>3</Value>
    </TaxCatchAll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Policy Programs Small Business ＆ Employment</TermName>
          <TermId xmlns="http://schemas.microsoft.com/office/infopath/2007/PartnerControls">60ffd3b0-eeaa-40a9-815d-65a7bc6a8acc</TermId>
        </TermInfo>
      </Terms>
    </be9de15831a746f4b3f0ba041df97669>
  </documentManagement>
</p:properties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64383-7C79-4157-BC45-5A827B2FCC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D3DD4-9728-4D4D-B892-86529B6FD0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5b88e1d4-c8b4-4a2a-9da6-5259b6905c25"/>
    <ds:schemaRef ds:uri="4814277a-869a-4933-8e92-c137c90a0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66346D-41D4-4CCA-B7B9-067AFE511F99}">
  <ds:schemaRefs>
    <ds:schemaRef ds:uri="http://purl.org/dc/elements/1.1/"/>
    <ds:schemaRef ds:uri="http://schemas.microsoft.com/office/2006/metadata/properties"/>
    <ds:schemaRef ds:uri="72567383-1e26-4692-bdad-5f5be69e1590"/>
    <ds:schemaRef ds:uri="4814277a-869a-4933-8e92-c137c90a020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b88e1d4-c8b4-4a2a-9da6-5259b6905c2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02CB89C-28F6-4051-914F-45878EDFA284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230D73D4-0D1B-443A-A8A2-A4322537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Hotspot Program Guidelines (2).dotx</Template>
  <TotalTime>0</TotalTime>
  <Pages>5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9700</CharactersWithSpaces>
  <SharedDoc>false</SharedDoc>
  <HLinks>
    <vt:vector size="66" baseType="variant">
      <vt:variant>
        <vt:i4>4128818</vt:i4>
      </vt:variant>
      <vt:variant>
        <vt:i4>33</vt:i4>
      </vt:variant>
      <vt:variant>
        <vt:i4>0</vt:i4>
      </vt:variant>
      <vt:variant>
        <vt:i4>5</vt:i4>
      </vt:variant>
      <vt:variant>
        <vt:lpwstr>https://djpr.vic.gov.au/about-us/contact-us/complaints-form</vt:lpwstr>
      </vt:variant>
      <vt:variant>
        <vt:lpwstr/>
      </vt:variant>
      <vt:variant>
        <vt:i4>7995494</vt:i4>
      </vt:variant>
      <vt:variant>
        <vt:i4>30</vt:i4>
      </vt:variant>
      <vt:variant>
        <vt:i4>0</vt:i4>
      </vt:variant>
      <vt:variant>
        <vt:i4>5</vt:i4>
      </vt:variant>
      <vt:variant>
        <vt:lpwstr>http://business.vic.gov.au/</vt:lpwstr>
      </vt:variant>
      <vt:variant>
        <vt:lpwstr/>
      </vt:variant>
      <vt:variant>
        <vt:i4>3997812</vt:i4>
      </vt:variant>
      <vt:variant>
        <vt:i4>27</vt:i4>
      </vt:variant>
      <vt:variant>
        <vt:i4>0</vt:i4>
      </vt:variant>
      <vt:variant>
        <vt:i4>5</vt:i4>
      </vt:variant>
      <vt:variant>
        <vt:lpwstr>https://www.business.vic.gov.au/disputes-disasters-and-succession-planning/coronavirus-covid-19/commercial-tenancy-relief-scheme/process-for-commercial-tenancy</vt:lpwstr>
      </vt:variant>
      <vt:variant>
        <vt:lpwstr/>
      </vt:variant>
      <vt:variant>
        <vt:i4>7995494</vt:i4>
      </vt:variant>
      <vt:variant>
        <vt:i4>24</vt:i4>
      </vt:variant>
      <vt:variant>
        <vt:i4>0</vt:i4>
      </vt:variant>
      <vt:variant>
        <vt:i4>5</vt:i4>
      </vt:variant>
      <vt:variant>
        <vt:lpwstr>http://business.vic.gov.au/</vt:lpwstr>
      </vt:variant>
      <vt:variant>
        <vt:lpwstr/>
      </vt:variant>
      <vt:variant>
        <vt:i4>7995494</vt:i4>
      </vt:variant>
      <vt:variant>
        <vt:i4>21</vt:i4>
      </vt:variant>
      <vt:variant>
        <vt:i4>0</vt:i4>
      </vt:variant>
      <vt:variant>
        <vt:i4>5</vt:i4>
      </vt:variant>
      <vt:variant>
        <vt:lpwstr>http://business.vic.gov.au/</vt:lpwstr>
      </vt:variant>
      <vt:variant>
        <vt:lpwstr/>
      </vt:variant>
      <vt:variant>
        <vt:i4>3997812</vt:i4>
      </vt:variant>
      <vt:variant>
        <vt:i4>18</vt:i4>
      </vt:variant>
      <vt:variant>
        <vt:i4>0</vt:i4>
      </vt:variant>
      <vt:variant>
        <vt:i4>5</vt:i4>
      </vt:variant>
      <vt:variant>
        <vt:lpwstr>https://www.business.vic.gov.au/disputes-disasters-and-succession-planning/coronavirus-covid-19/commercial-tenancy-relief-scheme/process-for-commercial-tenancy</vt:lpwstr>
      </vt:variant>
      <vt:variant>
        <vt:lpwstr/>
      </vt:variant>
      <vt:variant>
        <vt:i4>5832797</vt:i4>
      </vt:variant>
      <vt:variant>
        <vt:i4>15</vt:i4>
      </vt:variant>
      <vt:variant>
        <vt:i4>0</vt:i4>
      </vt:variant>
      <vt:variant>
        <vt:i4>5</vt:i4>
      </vt:variant>
      <vt:variant>
        <vt:lpwstr>https://www.business.vic.gov.au/support-for-your-business/grants-and-assistance/commercial-landlord-hardship-fund</vt:lpwstr>
      </vt:variant>
      <vt:variant>
        <vt:lpwstr/>
      </vt:variant>
      <vt:variant>
        <vt:i4>786455</vt:i4>
      </vt:variant>
      <vt:variant>
        <vt:i4>9</vt:i4>
      </vt:variant>
      <vt:variant>
        <vt:i4>0</vt:i4>
      </vt:variant>
      <vt:variant>
        <vt:i4>5</vt:i4>
      </vt:variant>
      <vt:variant>
        <vt:lpwstr>https://www.sro.vic.gov.au/land-tax/claim-coronavirus-land-tax-relief</vt:lpwstr>
      </vt:variant>
      <vt:variant>
        <vt:lpwstr/>
      </vt:variant>
      <vt:variant>
        <vt:i4>3997812</vt:i4>
      </vt:variant>
      <vt:variant>
        <vt:i4>6</vt:i4>
      </vt:variant>
      <vt:variant>
        <vt:i4>0</vt:i4>
      </vt:variant>
      <vt:variant>
        <vt:i4>5</vt:i4>
      </vt:variant>
      <vt:variant>
        <vt:lpwstr>https://www.business.vic.gov.au/disputes-disasters-and-succession-planning/coronavirus-covid-19/commercial-tenancy-relief-scheme/process-for-commercial-tenancy</vt:lpwstr>
      </vt:variant>
      <vt:variant>
        <vt:lpwstr/>
      </vt:variant>
      <vt:variant>
        <vt:i4>3997812</vt:i4>
      </vt:variant>
      <vt:variant>
        <vt:i4>3</vt:i4>
      </vt:variant>
      <vt:variant>
        <vt:i4>0</vt:i4>
      </vt:variant>
      <vt:variant>
        <vt:i4>5</vt:i4>
      </vt:variant>
      <vt:variant>
        <vt:lpwstr>https://www.business.vic.gov.au/disputes-disasters-and-succession-planning/coronavirus-covid-19/commercial-tenancy-relief-scheme/process-for-commercial-tenancy</vt:lpwstr>
      </vt:variant>
      <vt:variant>
        <vt:lpwstr/>
      </vt:variant>
      <vt:variant>
        <vt:i4>5832797</vt:i4>
      </vt:variant>
      <vt:variant>
        <vt:i4>0</vt:i4>
      </vt:variant>
      <vt:variant>
        <vt:i4>0</vt:i4>
      </vt:variant>
      <vt:variant>
        <vt:i4>5</vt:i4>
      </vt:variant>
      <vt:variant>
        <vt:lpwstr>https://www.business.vic.gov.au/support-for-your-business/grants-and-assistance/commercial-landlord-hardship-fund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2021-03-11T01:28:00Z</dcterms:created>
  <dcterms:modified xsi:type="dcterms:W3CDTF">2021-03-11T01:28:00Z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0x010100611F6414DFB111E7BA88F9DF1743E317002ACF98BF2FCD114EB1ABC7982151CAD9</vt:lpwstr>
  </property>
  <property fmtid="{D5CDD505-2E9C-101B-9397-08002B2CF9AE}" pid="3" name="Replytype">
    <vt:lpwstr/>
  </property>
  <property fmtid="{D5CDD505-2E9C-101B-9397-08002B2CF9AE}" pid="4" name="_docset_NoMedatataSyncRequired">
    <vt:lpwstr>False</vt:lpwstr>
  </property>
  <property fmtid="{D5CDD505-2E9C-101B-9397-08002B2CF9AE}" pid="5" name="MSIP_Label_17d22cff-4d41-44a1-a7ea-af857521bf50_Enabled">
    <vt:lpwstr>True</vt:lpwstr>
  </property>
  <property fmtid="{D5CDD505-2E9C-101B-9397-08002B2CF9AE}" pid="6" name="MSIP_Label_17d22cff-4d41-44a1-a7ea-af857521bf50_SiteId">
    <vt:lpwstr>722ea0be-3e1c-4b11-ad6f-9401d6856e24</vt:lpwstr>
  </property>
  <property fmtid="{D5CDD505-2E9C-101B-9397-08002B2CF9AE}" pid="7" name="MSIP_Label_17d22cff-4d41-44a1-a7ea-af857521bf50_Owner">
    <vt:lpwstr>Anthony.Rossiter@dtf.vic.gov.au</vt:lpwstr>
  </property>
  <property fmtid="{D5CDD505-2E9C-101B-9397-08002B2CF9AE}" pid="8" name="MSIP_Label_17d22cff-4d41-44a1-a7ea-af857521bf50_SetDate">
    <vt:lpwstr>2020-07-30T03:44:10.7074090Z</vt:lpwstr>
  </property>
  <property fmtid="{D5CDD505-2E9C-101B-9397-08002B2CF9AE}" pid="9" name="MSIP_Label_17d22cff-4d41-44a1-a7ea-af857521bf50_Name">
    <vt:lpwstr>OFFICIAL-SENSITIVE</vt:lpwstr>
  </property>
  <property fmtid="{D5CDD505-2E9C-101B-9397-08002B2CF9AE}" pid="10" name="MSIP_Label_17d22cff-4d41-44a1-a7ea-af857521bf50_Application">
    <vt:lpwstr>Microsoft Azure Information Protection</vt:lpwstr>
  </property>
  <property fmtid="{D5CDD505-2E9C-101B-9397-08002B2CF9AE}" pid="11" name="MSIP_Label_17d22cff-4d41-44a1-a7ea-af857521bf50_Extended_MSFT_Method">
    <vt:lpwstr>Manual</vt:lpwstr>
  </property>
  <property fmtid="{D5CDD505-2E9C-101B-9397-08002B2CF9AE}" pid="12" name="Sensitivity">
    <vt:lpwstr>OFFICIAL-SENSITIVE</vt:lpwstr>
  </property>
  <property fmtid="{D5CDD505-2E9C-101B-9397-08002B2CF9AE}" pid="13" name="DEDJTRBranch">
    <vt:lpwstr/>
  </property>
  <property fmtid="{D5CDD505-2E9C-101B-9397-08002B2CF9AE}" pid="14" name="DEDJTRSection">
    <vt:lpwstr/>
  </property>
  <property fmtid="{D5CDD505-2E9C-101B-9397-08002B2CF9AE}" pid="15" name="DEDJTRGroup">
    <vt:lpwstr>1;#Employment Investment and Trade|55ce1999-68b6-4f37-bdce-009ad410cd2a</vt:lpwstr>
  </property>
  <property fmtid="{D5CDD505-2E9C-101B-9397-08002B2CF9AE}" pid="16" name="DEDJTRSecurityClassification">
    <vt:lpwstr/>
  </property>
  <property fmtid="{D5CDD505-2E9C-101B-9397-08002B2CF9AE}" pid="17" name="DEDJTRDivision">
    <vt:lpwstr>3;#Policy Programs Small Business ＆ Employment|60ffd3b0-eeaa-40a9-815d-65a7bc6a8acc</vt:lpwstr>
  </property>
</Properties>
</file>