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8D6C2" w14:textId="5E67AFC9" w:rsidR="0086391F" w:rsidRPr="00C313B7" w:rsidRDefault="008C4462" w:rsidP="0086391F">
      <w:pPr>
        <w:pStyle w:val="Title"/>
      </w:pPr>
      <w:sdt>
        <w:sdtPr>
          <w:alias w:val="Title"/>
          <w:tag w:val="Title"/>
          <w:id w:val="-933667077"/>
          <w:placeholder>
            <w:docPart w:val="59C2460CCD644853A5C816B16F21830D"/>
          </w:placeholder>
          <w15:color w:val="FF0000"/>
        </w:sdtPr>
        <w:sdtEndPr/>
        <w:sdtContent>
          <w:r w:rsidR="0086391F" w:rsidRPr="00C313B7">
            <w:t>GUIDELINES</w:t>
          </w:r>
        </w:sdtContent>
      </w:sdt>
    </w:p>
    <w:sdt>
      <w:sdtPr>
        <w:alias w:val="Subtitle"/>
        <w:tag w:val="Subtitle"/>
        <w:id w:val="175624270"/>
        <w:placeholder>
          <w:docPart w:val="7940F26740964E169D7C95E4C5CFF7C8"/>
        </w:placeholder>
        <w15:color w:val="FF0000"/>
      </w:sdtPr>
      <w:sdtEndPr/>
      <w:sdtContent>
        <w:p w14:paraId="00E3A42D" w14:textId="19EA7ED6" w:rsidR="0086391F" w:rsidRPr="00C313B7" w:rsidRDefault="00765EA8" w:rsidP="0086391F">
          <w:pPr>
            <w:pStyle w:val="Subtitle"/>
          </w:pPr>
          <w:r>
            <w:t>Social Enterprise</w:t>
          </w:r>
          <w:r w:rsidR="00615321" w:rsidRPr="00E33521">
            <w:rPr>
              <w:i/>
              <w:iCs/>
            </w:rPr>
            <w:t xml:space="preserve"> </w:t>
          </w:r>
          <w:r w:rsidR="00E33521" w:rsidRPr="00E33521">
            <w:t>Support</w:t>
          </w:r>
          <w:r w:rsidR="00D51096" w:rsidRPr="006D3B06">
            <w:rPr>
              <w:i/>
              <w:iCs/>
            </w:rPr>
            <w:t xml:space="preserve"> </w:t>
          </w:r>
          <w:r w:rsidR="00D51096">
            <w:t>Grants</w:t>
          </w:r>
          <w:r>
            <w:t xml:space="preserve"> 2022</w:t>
          </w:r>
        </w:p>
      </w:sdtContent>
    </w:sdt>
    <w:p w14:paraId="79CA41A8" w14:textId="5979AC06" w:rsidR="00A04E11" w:rsidRDefault="00A04E11" w:rsidP="00244340">
      <w:pPr>
        <w:pStyle w:val="NoSpacing"/>
      </w:pPr>
      <w:bookmarkStart w:id="0" w:name="_Hlk44508067"/>
    </w:p>
    <w:p w14:paraId="2D2C6679" w14:textId="6FC94B22" w:rsidR="001079A5" w:rsidRDefault="00A55503" w:rsidP="004629DF">
      <w:pPr>
        <w:pStyle w:val="Heading1"/>
        <w:numPr>
          <w:ilvl w:val="0"/>
          <w:numId w:val="0"/>
        </w:numPr>
      </w:pPr>
      <w:bookmarkStart w:id="1" w:name="_Toc69127773"/>
      <w:bookmarkStart w:id="2" w:name="_Toc84929473"/>
      <w:r>
        <w:t>1</w:t>
      </w:r>
      <w:r w:rsidR="2DD5A798">
        <w:t>.</w:t>
      </w:r>
      <w:r>
        <w:t xml:space="preserve"> </w:t>
      </w:r>
      <w:r w:rsidRPr="00CD6E0C">
        <w:t>Program Summary</w:t>
      </w:r>
      <w:bookmarkEnd w:id="1"/>
      <w:bookmarkEnd w:id="2"/>
    </w:p>
    <w:p w14:paraId="2E625D2E" w14:textId="6F5B2219" w:rsidR="00D326BF" w:rsidRDefault="00D326BF" w:rsidP="00D90981">
      <w:pPr>
        <w:spacing w:before="360" w:after="240"/>
      </w:pPr>
      <w:r w:rsidRPr="001B3C16">
        <w:rPr>
          <w:rStyle w:val="Heading2Char"/>
        </w:rPr>
        <w:t>1.1</w:t>
      </w:r>
      <w:r w:rsidRPr="00011275">
        <w:rPr>
          <w:b/>
          <w:szCs w:val="18"/>
        </w:rPr>
        <w:t xml:space="preserve"> Background</w:t>
      </w:r>
    </w:p>
    <w:p w14:paraId="13B39351" w14:textId="63B314F0" w:rsidR="001A48ED" w:rsidRPr="001A48ED" w:rsidRDefault="001A48ED" w:rsidP="001A48ED">
      <w:pPr>
        <w:pStyle w:val="Normalnospace"/>
        <w:spacing w:before="120"/>
        <w:rPr>
          <w:rFonts w:cstheme="minorBidi"/>
        </w:rPr>
      </w:pPr>
      <w:r w:rsidRPr="001A48ED">
        <w:rPr>
          <w:rFonts w:cstheme="minorBidi"/>
        </w:rPr>
        <w:t>The Victorian social enterprise sector is recognised as the largest and most dynamic in Australia. There are currently more than 3,500 social enterprises trading across metropolitan and regional Victoria employing an estimated 60,000 people and contributing $5.2 billion to the Victorian economy each year.</w:t>
      </w:r>
    </w:p>
    <w:p w14:paraId="5F66ACCF" w14:textId="63B314F0" w:rsidR="00704FEC" w:rsidRPr="00704FEC" w:rsidRDefault="00704FEC" w:rsidP="00704FEC">
      <w:pPr>
        <w:pStyle w:val="Normalnospace"/>
        <w:spacing w:before="120"/>
        <w:rPr>
          <w:rFonts w:cstheme="minorBidi"/>
          <w:b/>
          <w:bCs/>
        </w:rPr>
      </w:pPr>
      <w:r w:rsidRPr="00704FEC">
        <w:rPr>
          <w:rFonts w:cstheme="minorBidi"/>
          <w:b/>
          <w:bCs/>
        </w:rPr>
        <w:t>What is a social enterprise?</w:t>
      </w:r>
    </w:p>
    <w:p w14:paraId="064F7932" w14:textId="63B314F0" w:rsidR="00704FEC" w:rsidRPr="00704FEC" w:rsidRDefault="00704FEC" w:rsidP="00704FEC">
      <w:pPr>
        <w:pStyle w:val="Normalnospace"/>
        <w:spacing w:before="120"/>
        <w:rPr>
          <w:rFonts w:cstheme="minorBidi"/>
        </w:rPr>
      </w:pPr>
      <w:r w:rsidRPr="00704FEC">
        <w:rPr>
          <w:rFonts w:cstheme="minorBidi"/>
        </w:rPr>
        <w:t>Social enterprises are businesses that:</w:t>
      </w:r>
    </w:p>
    <w:p w14:paraId="31E929B7" w14:textId="315E5918" w:rsidR="00704FEC" w:rsidRPr="00704FEC" w:rsidRDefault="22B8C280" w:rsidP="0078347F">
      <w:pPr>
        <w:pStyle w:val="Normalnospace"/>
        <w:numPr>
          <w:ilvl w:val="0"/>
          <w:numId w:val="12"/>
        </w:numPr>
        <w:spacing w:before="120"/>
        <w:rPr>
          <w:rFonts w:cstheme="minorBidi"/>
        </w:rPr>
      </w:pPr>
      <w:r w:rsidRPr="62C34BF4">
        <w:rPr>
          <w:rFonts w:cstheme="minorBidi"/>
        </w:rPr>
        <w:t>Are</w:t>
      </w:r>
      <w:r w:rsidR="00704FEC" w:rsidRPr="00704FEC">
        <w:rPr>
          <w:rFonts w:cstheme="minorBidi"/>
        </w:rPr>
        <w:t xml:space="preserve"> led by an economic, social, cultural, or environmental mission consistent with a public or community benefit</w:t>
      </w:r>
    </w:p>
    <w:p w14:paraId="58F21971" w14:textId="18D617F8" w:rsidR="00704FEC" w:rsidRPr="00704FEC" w:rsidRDefault="22B8C280" w:rsidP="0078347F">
      <w:pPr>
        <w:pStyle w:val="Normalnospace"/>
        <w:numPr>
          <w:ilvl w:val="0"/>
          <w:numId w:val="12"/>
        </w:numPr>
        <w:spacing w:before="120"/>
        <w:rPr>
          <w:rFonts w:cstheme="minorBidi"/>
        </w:rPr>
      </w:pPr>
      <w:r w:rsidRPr="62C34BF4">
        <w:rPr>
          <w:rFonts w:cstheme="minorBidi"/>
        </w:rPr>
        <w:t>Derive</w:t>
      </w:r>
      <w:r w:rsidR="00704FEC" w:rsidRPr="00704FEC">
        <w:rPr>
          <w:rFonts w:cstheme="minorBidi"/>
        </w:rPr>
        <w:t xml:space="preserve"> a substantial portion of their income from trade</w:t>
      </w:r>
    </w:p>
    <w:p w14:paraId="2ED6AED3" w14:textId="7D860DDE" w:rsidR="004F3663" w:rsidRPr="00704FEC" w:rsidRDefault="22B8C280" w:rsidP="0078347F">
      <w:pPr>
        <w:pStyle w:val="Normalnospace"/>
        <w:numPr>
          <w:ilvl w:val="0"/>
          <w:numId w:val="12"/>
        </w:numPr>
        <w:spacing w:before="120"/>
        <w:rPr>
          <w:rFonts w:cstheme="minorBidi"/>
        </w:rPr>
      </w:pPr>
      <w:r w:rsidRPr="62C34BF4">
        <w:rPr>
          <w:rFonts w:cstheme="minorBidi"/>
        </w:rPr>
        <w:t>Reinvest</w:t>
      </w:r>
      <w:r w:rsidR="00704FEC" w:rsidRPr="00704FEC">
        <w:rPr>
          <w:rFonts w:cstheme="minorBidi"/>
        </w:rPr>
        <w:t xml:space="preserve"> the majority of their profit/surplus in the fulfilment of their mission</w:t>
      </w:r>
    </w:p>
    <w:p w14:paraId="5160CBA1" w14:textId="3057AEB9" w:rsidR="009E74BB" w:rsidRPr="004F3663" w:rsidRDefault="004F3663" w:rsidP="009E4A97">
      <w:pPr>
        <w:pStyle w:val="Normalnospace"/>
        <w:spacing w:before="120"/>
        <w:rPr>
          <w:rFonts w:cstheme="minorBidi"/>
          <w:b/>
          <w:bCs/>
        </w:rPr>
      </w:pPr>
      <w:r w:rsidRPr="004F3663">
        <w:rPr>
          <w:rFonts w:cstheme="minorBidi"/>
          <w:b/>
          <w:bCs/>
        </w:rPr>
        <w:t>Victorian Social Enterprise Strategy 2021-2025</w:t>
      </w:r>
    </w:p>
    <w:p w14:paraId="13505026" w14:textId="22648470" w:rsidR="009E4A97" w:rsidRPr="009E4A97" w:rsidRDefault="00941A25" w:rsidP="009E4A97">
      <w:pPr>
        <w:pStyle w:val="Normalnospace"/>
        <w:spacing w:before="120"/>
        <w:rPr>
          <w:rFonts w:cstheme="minorBidi"/>
        </w:rPr>
      </w:pPr>
      <w:r w:rsidRPr="00C7241E">
        <w:rPr>
          <w:rFonts w:cstheme="minorBidi"/>
        </w:rPr>
        <w:t xml:space="preserve">The </w:t>
      </w:r>
      <w:hyperlink r:id="rId11" w:history="1">
        <w:r w:rsidRPr="00194102">
          <w:rPr>
            <w:rStyle w:val="Hyperlink"/>
            <w:rFonts w:cstheme="minorBidi"/>
          </w:rPr>
          <w:t xml:space="preserve">Victorian Social Enterprise Strategy </w:t>
        </w:r>
        <w:r w:rsidR="00C7241E" w:rsidRPr="00194102">
          <w:rPr>
            <w:rStyle w:val="Hyperlink"/>
            <w:rFonts w:cstheme="minorBidi"/>
          </w:rPr>
          <w:t>2021 – 2025</w:t>
        </w:r>
      </w:hyperlink>
      <w:r w:rsidR="000C37E6">
        <w:rPr>
          <w:rFonts w:cstheme="minorBidi"/>
        </w:rPr>
        <w:t xml:space="preserve"> (Strategy)</w:t>
      </w:r>
      <w:r w:rsidR="00C7241E" w:rsidRPr="00C7241E">
        <w:rPr>
          <w:rFonts w:cstheme="minorBidi"/>
        </w:rPr>
        <w:t xml:space="preserve"> a</w:t>
      </w:r>
      <w:r w:rsidR="009E4A97" w:rsidRPr="00C7241E">
        <w:rPr>
          <w:rFonts w:cstheme="minorBidi"/>
        </w:rPr>
        <w:t>ims</w:t>
      </w:r>
      <w:r w:rsidR="009E4A97" w:rsidRPr="009E4A97">
        <w:rPr>
          <w:rFonts w:cstheme="minorBidi"/>
        </w:rPr>
        <w:t xml:space="preserve"> to grow the social enterprise sector, strengthen its connectivity, and unlock the potential to create more jobs and deliver enhanced economic and social value to the Victorian community.</w:t>
      </w:r>
    </w:p>
    <w:p w14:paraId="521F4E9A" w14:textId="044770EE" w:rsidR="009E4A97" w:rsidRPr="009E4A97" w:rsidRDefault="009E4A97" w:rsidP="009E4A97">
      <w:pPr>
        <w:pStyle w:val="Normalnospace"/>
        <w:spacing w:before="120"/>
        <w:rPr>
          <w:rFonts w:cstheme="minorBidi"/>
        </w:rPr>
      </w:pPr>
      <w:r w:rsidRPr="009E4A97">
        <w:rPr>
          <w:rFonts w:cstheme="minorBidi"/>
        </w:rPr>
        <w:t xml:space="preserve">Social enterprises make a valuable </w:t>
      </w:r>
      <w:r w:rsidR="00795B47">
        <w:rPr>
          <w:rFonts w:cstheme="minorBidi"/>
        </w:rPr>
        <w:t>contribution to</w:t>
      </w:r>
      <w:r w:rsidRPr="009E4A97">
        <w:rPr>
          <w:rFonts w:cstheme="minorBidi"/>
        </w:rPr>
        <w:t xml:space="preserve"> the economic, environmental and social wellbeing of Victorians, and the Strategy enable</w:t>
      </w:r>
      <w:r w:rsidR="00BF2F80">
        <w:rPr>
          <w:rFonts w:cstheme="minorBidi"/>
        </w:rPr>
        <w:t>s</w:t>
      </w:r>
      <w:r w:rsidRPr="009E4A97">
        <w:rPr>
          <w:rFonts w:cstheme="minorBidi"/>
        </w:rPr>
        <w:t xml:space="preserve"> </w:t>
      </w:r>
      <w:r w:rsidR="00BF4440">
        <w:rPr>
          <w:rFonts w:cstheme="minorBidi"/>
        </w:rPr>
        <w:t xml:space="preserve">enterprises </w:t>
      </w:r>
      <w:r w:rsidRPr="009E4A97">
        <w:rPr>
          <w:rFonts w:cstheme="minorBidi"/>
        </w:rPr>
        <w:t xml:space="preserve">to continue supporting Victorian communities, especially focusing on people </w:t>
      </w:r>
      <w:r w:rsidR="50911995" w:rsidRPr="62C34BF4">
        <w:rPr>
          <w:rFonts w:cstheme="minorBidi"/>
        </w:rPr>
        <w:t>facing</w:t>
      </w:r>
      <w:r w:rsidRPr="009E4A97">
        <w:rPr>
          <w:rFonts w:cstheme="minorBidi"/>
        </w:rPr>
        <w:t xml:space="preserve"> barriers to inclusion, such as young people, women, Aboriginal Victorians, and people with disabilities.</w:t>
      </w:r>
    </w:p>
    <w:p w14:paraId="168D3C50" w14:textId="7C0FA2DE" w:rsidR="009E4A97" w:rsidRPr="009E4A97" w:rsidRDefault="009E4A97" w:rsidP="009E4A97">
      <w:pPr>
        <w:pStyle w:val="Normalnospace"/>
        <w:spacing w:before="120"/>
        <w:rPr>
          <w:rFonts w:cstheme="minorBidi"/>
        </w:rPr>
      </w:pPr>
      <w:r w:rsidRPr="009E4A97">
        <w:rPr>
          <w:rFonts w:cstheme="minorBidi"/>
        </w:rPr>
        <w:t xml:space="preserve">A range of actions in the Strategy </w:t>
      </w:r>
      <w:r w:rsidR="00B55669">
        <w:rPr>
          <w:rFonts w:cstheme="minorBidi"/>
        </w:rPr>
        <w:t xml:space="preserve">are </w:t>
      </w:r>
      <w:r w:rsidRPr="009E4A97">
        <w:rPr>
          <w:rFonts w:cstheme="minorBidi"/>
        </w:rPr>
        <w:t>be</w:t>
      </w:r>
      <w:r w:rsidR="00B55669">
        <w:rPr>
          <w:rFonts w:cstheme="minorBidi"/>
        </w:rPr>
        <w:t>ing</w:t>
      </w:r>
      <w:r w:rsidRPr="009E4A97">
        <w:rPr>
          <w:rFonts w:cstheme="minorBidi"/>
        </w:rPr>
        <w:t xml:space="preserve"> delivered across four key thematic areas:</w:t>
      </w:r>
    </w:p>
    <w:p w14:paraId="434F9112" w14:textId="147C040B" w:rsidR="009E4A97" w:rsidRPr="009E4A97" w:rsidRDefault="009E4A97" w:rsidP="0078347F">
      <w:pPr>
        <w:pStyle w:val="Normalnospace"/>
        <w:numPr>
          <w:ilvl w:val="0"/>
          <w:numId w:val="8"/>
        </w:numPr>
        <w:spacing w:before="120"/>
        <w:rPr>
          <w:rFonts w:cstheme="minorBidi"/>
        </w:rPr>
      </w:pPr>
      <w:r w:rsidRPr="009E4A97">
        <w:rPr>
          <w:rFonts w:cstheme="minorBidi"/>
        </w:rPr>
        <w:t>Building business skills and capability and capturing impact</w:t>
      </w:r>
    </w:p>
    <w:p w14:paraId="5E7D285E" w14:textId="69ED27FF" w:rsidR="009E4A97" w:rsidRPr="009E4A97" w:rsidRDefault="009E4A97" w:rsidP="0078347F">
      <w:pPr>
        <w:pStyle w:val="Normalnospace"/>
        <w:numPr>
          <w:ilvl w:val="0"/>
          <w:numId w:val="8"/>
        </w:numPr>
        <w:spacing w:before="120"/>
        <w:rPr>
          <w:rFonts w:cstheme="minorBidi"/>
        </w:rPr>
      </w:pPr>
      <w:r w:rsidRPr="009E4A97">
        <w:rPr>
          <w:rFonts w:cstheme="minorBidi"/>
        </w:rPr>
        <w:t>Enhancing recognition and access to innovative financing to scale impact</w:t>
      </w:r>
    </w:p>
    <w:p w14:paraId="02828D45" w14:textId="41D88FAA" w:rsidR="009E4A97" w:rsidRPr="009E4A97" w:rsidRDefault="009E4A97" w:rsidP="0078347F">
      <w:pPr>
        <w:pStyle w:val="Normalnospace"/>
        <w:numPr>
          <w:ilvl w:val="0"/>
          <w:numId w:val="8"/>
        </w:numPr>
        <w:spacing w:before="120"/>
        <w:rPr>
          <w:rFonts w:cstheme="minorBidi"/>
        </w:rPr>
      </w:pPr>
      <w:r w:rsidRPr="009E4A97">
        <w:rPr>
          <w:rFonts w:cstheme="minorBidi"/>
        </w:rPr>
        <w:t xml:space="preserve">Fostering a connected and innovative social enterprise ecosystem across </w:t>
      </w:r>
      <w:r w:rsidR="32518BED" w:rsidRPr="54D280C7">
        <w:rPr>
          <w:rFonts w:cstheme="minorBidi"/>
        </w:rPr>
        <w:t>Victoria</w:t>
      </w:r>
    </w:p>
    <w:p w14:paraId="657251DA" w14:textId="4C4B8140" w:rsidR="009E4A97" w:rsidRPr="009E4A97" w:rsidRDefault="009E4A97" w:rsidP="0078347F">
      <w:pPr>
        <w:pStyle w:val="Normalnospace"/>
        <w:numPr>
          <w:ilvl w:val="0"/>
          <w:numId w:val="8"/>
        </w:numPr>
        <w:spacing w:before="120"/>
        <w:rPr>
          <w:rFonts w:cstheme="minorBidi"/>
        </w:rPr>
      </w:pPr>
      <w:r w:rsidRPr="009E4A97">
        <w:rPr>
          <w:rFonts w:cstheme="minorBidi"/>
        </w:rPr>
        <w:t>Opening doors for social enterprises across government</w:t>
      </w:r>
    </w:p>
    <w:p w14:paraId="70A33956" w14:textId="23BB398B" w:rsidR="009E4A97" w:rsidRDefault="009E4A97" w:rsidP="009E4A97">
      <w:pPr>
        <w:pStyle w:val="Normalnospace"/>
        <w:spacing w:before="120"/>
        <w:rPr>
          <w:rFonts w:cstheme="minorBidi"/>
        </w:rPr>
      </w:pPr>
      <w:r w:rsidRPr="009E4A97">
        <w:rPr>
          <w:rFonts w:cstheme="minorBidi"/>
        </w:rPr>
        <w:t>Implementing the</w:t>
      </w:r>
      <w:r w:rsidR="000009BA">
        <w:rPr>
          <w:rFonts w:cstheme="minorBidi"/>
        </w:rPr>
        <w:t xml:space="preserve"> actions under these </w:t>
      </w:r>
      <w:r w:rsidRPr="009E4A97">
        <w:rPr>
          <w:rFonts w:cstheme="minorBidi"/>
        </w:rPr>
        <w:t>themes enhance</w:t>
      </w:r>
      <w:r w:rsidR="00E947FA">
        <w:rPr>
          <w:rFonts w:cstheme="minorBidi"/>
        </w:rPr>
        <w:t>s</w:t>
      </w:r>
      <w:r w:rsidRPr="009E4A97">
        <w:rPr>
          <w:rFonts w:cstheme="minorBidi"/>
        </w:rPr>
        <w:t xml:space="preserve"> the capabilit</w:t>
      </w:r>
      <w:r w:rsidR="0035085F">
        <w:rPr>
          <w:rFonts w:cstheme="minorBidi"/>
        </w:rPr>
        <w:t>ies</w:t>
      </w:r>
      <w:r w:rsidRPr="009E4A97">
        <w:rPr>
          <w:rFonts w:cstheme="minorBidi"/>
        </w:rPr>
        <w:t xml:space="preserve"> of social enterprises to contribute to a more socially and economically inclusive Victoria.</w:t>
      </w:r>
    </w:p>
    <w:p w14:paraId="25A29091" w14:textId="49CA2769" w:rsidR="00244332" w:rsidRPr="006312E7" w:rsidRDefault="00723098" w:rsidP="00244332">
      <w:pPr>
        <w:pStyle w:val="Body"/>
        <w:rPr>
          <w:b/>
          <w:bCs/>
          <w:sz w:val="20"/>
          <w:szCs w:val="20"/>
        </w:rPr>
      </w:pPr>
      <w:r>
        <w:rPr>
          <w:b/>
          <w:sz w:val="20"/>
          <w:szCs w:val="20"/>
        </w:rPr>
        <w:t>COVID-19</w:t>
      </w:r>
    </w:p>
    <w:p w14:paraId="4DBC607D" w14:textId="6EB31E08" w:rsidR="00F14FE0" w:rsidRDefault="00A57D60" w:rsidP="007A38C4">
      <w:pPr>
        <w:pStyle w:val="Normalnospace"/>
        <w:spacing w:before="120"/>
        <w:rPr>
          <w:rFonts w:cstheme="minorBidi"/>
        </w:rPr>
      </w:pPr>
      <w:r w:rsidRPr="00A57D60">
        <w:rPr>
          <w:rFonts w:cstheme="minorBidi"/>
        </w:rPr>
        <w:t xml:space="preserve">Social enterprises are </w:t>
      </w:r>
      <w:r w:rsidR="008A138D">
        <w:rPr>
          <w:rFonts w:cstheme="minorBidi"/>
        </w:rPr>
        <w:t xml:space="preserve">significant </w:t>
      </w:r>
      <w:r w:rsidRPr="00A57D60">
        <w:rPr>
          <w:rFonts w:cstheme="minorBidi"/>
        </w:rPr>
        <w:t xml:space="preserve">employers of </w:t>
      </w:r>
      <w:r w:rsidR="00DA0132">
        <w:rPr>
          <w:rFonts w:cstheme="minorBidi"/>
        </w:rPr>
        <w:t>many</w:t>
      </w:r>
      <w:r w:rsidRPr="00A57D60">
        <w:rPr>
          <w:rFonts w:cstheme="minorBidi"/>
        </w:rPr>
        <w:t xml:space="preserve"> disadvantaged cohorts hardest hit by the </w:t>
      </w:r>
      <w:r w:rsidR="00465B3D">
        <w:rPr>
          <w:rFonts w:cstheme="minorBidi"/>
        </w:rPr>
        <w:t>COVID -19</w:t>
      </w:r>
      <w:r w:rsidR="007D5FED">
        <w:rPr>
          <w:rFonts w:cstheme="minorBidi"/>
        </w:rPr>
        <w:t xml:space="preserve"> </w:t>
      </w:r>
      <w:r w:rsidRPr="00A57D60">
        <w:rPr>
          <w:rFonts w:cstheme="minorBidi"/>
        </w:rPr>
        <w:t>pandemic. The sector has also been at the forefront of responding to the crisis, delivering health and social care.</w:t>
      </w:r>
    </w:p>
    <w:p w14:paraId="655BE314" w14:textId="1A9083CA" w:rsidR="006312E7" w:rsidRDefault="002215CF" w:rsidP="006533DC">
      <w:pPr>
        <w:pStyle w:val="Normalnospace"/>
        <w:spacing w:before="120"/>
        <w:rPr>
          <w:rFonts w:cstheme="minorBidi"/>
        </w:rPr>
      </w:pPr>
      <w:r>
        <w:rPr>
          <w:rFonts w:cstheme="minorBidi"/>
        </w:rPr>
        <w:lastRenderedPageBreak/>
        <w:t>COVID-19</w:t>
      </w:r>
      <w:r w:rsidR="00F14FE0" w:rsidRPr="00F14FE0">
        <w:rPr>
          <w:rFonts w:cstheme="minorBidi"/>
        </w:rPr>
        <w:t xml:space="preserve"> </w:t>
      </w:r>
      <w:r w:rsidR="00A032F8">
        <w:rPr>
          <w:rFonts w:cstheme="minorBidi"/>
        </w:rPr>
        <w:t>has</w:t>
      </w:r>
      <w:r w:rsidR="00F14FE0" w:rsidRPr="00F14FE0">
        <w:rPr>
          <w:rFonts w:cstheme="minorBidi"/>
        </w:rPr>
        <w:t xml:space="preserve"> impacted many businesses</w:t>
      </w:r>
      <w:r w:rsidR="003D0A62">
        <w:rPr>
          <w:rFonts w:cstheme="minorBidi"/>
        </w:rPr>
        <w:t xml:space="preserve">, especially </w:t>
      </w:r>
      <w:r w:rsidR="00CA46B0">
        <w:rPr>
          <w:rFonts w:cstheme="minorBidi"/>
        </w:rPr>
        <w:t>those within</w:t>
      </w:r>
      <w:r w:rsidR="003D0A62">
        <w:rPr>
          <w:rFonts w:cstheme="minorBidi"/>
        </w:rPr>
        <w:t xml:space="preserve"> the service</w:t>
      </w:r>
      <w:r w:rsidR="00CC347C">
        <w:rPr>
          <w:rFonts w:cstheme="minorBidi"/>
        </w:rPr>
        <w:t>s</w:t>
      </w:r>
      <w:r w:rsidR="003D0A62">
        <w:rPr>
          <w:rFonts w:cstheme="minorBidi"/>
        </w:rPr>
        <w:t xml:space="preserve"> industry</w:t>
      </w:r>
      <w:r w:rsidR="00727150">
        <w:rPr>
          <w:rFonts w:cstheme="minorBidi"/>
        </w:rPr>
        <w:t>,</w:t>
      </w:r>
      <w:r w:rsidR="00FC264A">
        <w:rPr>
          <w:rFonts w:cstheme="minorBidi"/>
        </w:rPr>
        <w:t xml:space="preserve"> and</w:t>
      </w:r>
      <w:r w:rsidR="00F14FE0" w:rsidRPr="00F14FE0">
        <w:rPr>
          <w:rFonts w:cstheme="minorBidi"/>
        </w:rPr>
        <w:t xml:space="preserve"> </w:t>
      </w:r>
      <w:r w:rsidR="00B30671">
        <w:rPr>
          <w:rFonts w:cstheme="minorBidi"/>
        </w:rPr>
        <w:t xml:space="preserve">consequent economic shocks </w:t>
      </w:r>
      <w:r w:rsidR="00390F01">
        <w:rPr>
          <w:rFonts w:cstheme="minorBidi"/>
        </w:rPr>
        <w:t>ha</w:t>
      </w:r>
      <w:r w:rsidR="00B30671">
        <w:rPr>
          <w:rFonts w:cstheme="minorBidi"/>
        </w:rPr>
        <w:t>ve</w:t>
      </w:r>
      <w:r w:rsidR="00F14FE0" w:rsidRPr="00F14FE0">
        <w:rPr>
          <w:rFonts w:cstheme="minorBidi"/>
        </w:rPr>
        <w:t xml:space="preserve"> compounded existing challenges for social enterprises</w:t>
      </w:r>
      <w:r w:rsidR="00D87F4F">
        <w:rPr>
          <w:rFonts w:cstheme="minorBidi"/>
        </w:rPr>
        <w:t>,</w:t>
      </w:r>
      <w:r w:rsidR="00F14FE0" w:rsidRPr="00F14FE0">
        <w:rPr>
          <w:rFonts w:cstheme="minorBidi"/>
        </w:rPr>
        <w:t xml:space="preserve"> including low cash reserves </w:t>
      </w:r>
      <w:r w:rsidR="00C174BF">
        <w:rPr>
          <w:rFonts w:cstheme="minorBidi"/>
        </w:rPr>
        <w:t xml:space="preserve">and </w:t>
      </w:r>
      <w:r w:rsidR="00F14FE0" w:rsidRPr="00F14FE0">
        <w:rPr>
          <w:rFonts w:cstheme="minorBidi"/>
        </w:rPr>
        <w:t xml:space="preserve">difficulties in accessing </w:t>
      </w:r>
      <w:r w:rsidR="00C174BF">
        <w:rPr>
          <w:rFonts w:cstheme="minorBidi"/>
        </w:rPr>
        <w:t xml:space="preserve">appropriate </w:t>
      </w:r>
      <w:r w:rsidR="00F14FE0" w:rsidRPr="00F14FE0">
        <w:rPr>
          <w:rFonts w:cstheme="minorBidi"/>
        </w:rPr>
        <w:t>finance. Unlike traditional businesses, social enterprises also typically provide wrap</w:t>
      </w:r>
      <w:r w:rsidR="0066723F">
        <w:rPr>
          <w:rFonts w:cstheme="minorBidi"/>
        </w:rPr>
        <w:t>-</w:t>
      </w:r>
      <w:r w:rsidR="00F14FE0" w:rsidRPr="00F14FE0">
        <w:rPr>
          <w:rFonts w:cstheme="minorBidi"/>
        </w:rPr>
        <w:t>around support for their staff and clients, and therefore bear higher costs.</w:t>
      </w:r>
    </w:p>
    <w:p w14:paraId="1C89B1BE" w14:textId="2C3C3554" w:rsidR="007A3B91" w:rsidRPr="0079069A" w:rsidRDefault="001B3C16">
      <w:pPr>
        <w:pStyle w:val="Heading2"/>
        <w:numPr>
          <w:ilvl w:val="1"/>
          <w:numId w:val="0"/>
        </w:numPr>
      </w:pPr>
      <w:bookmarkStart w:id="3" w:name="_Toc69127775"/>
      <w:bookmarkStart w:id="4" w:name="_Toc84929475"/>
      <w:r>
        <w:t xml:space="preserve">1.2 </w:t>
      </w:r>
      <w:r w:rsidR="00CD0101">
        <w:t>What is the Program?</w:t>
      </w:r>
      <w:bookmarkStart w:id="5" w:name="_Toc69127776"/>
      <w:bookmarkStart w:id="6" w:name="_Toc84929476"/>
      <w:bookmarkEnd w:id="3"/>
      <w:bookmarkEnd w:id="4"/>
    </w:p>
    <w:p w14:paraId="2D9B5CDE" w14:textId="5B46AAAE" w:rsidR="00B26627" w:rsidRPr="00EC3C08" w:rsidRDefault="00E33521" w:rsidP="00B26627">
      <w:pPr>
        <w:pStyle w:val="Body"/>
        <w:rPr>
          <w:sz w:val="20"/>
          <w:szCs w:val="20"/>
        </w:rPr>
      </w:pPr>
      <w:r>
        <w:rPr>
          <w:sz w:val="20"/>
          <w:szCs w:val="20"/>
        </w:rPr>
        <w:t xml:space="preserve">Social Enterprise Support Grants </w:t>
      </w:r>
      <w:r w:rsidR="0090234D" w:rsidRPr="005B435D">
        <w:rPr>
          <w:sz w:val="20"/>
          <w:szCs w:val="20"/>
        </w:rPr>
        <w:t xml:space="preserve">will </w:t>
      </w:r>
      <w:r w:rsidR="00DD2EDC">
        <w:rPr>
          <w:sz w:val="20"/>
          <w:szCs w:val="20"/>
        </w:rPr>
        <w:t xml:space="preserve">provide </w:t>
      </w:r>
      <w:r w:rsidR="006404C3">
        <w:rPr>
          <w:sz w:val="20"/>
          <w:szCs w:val="20"/>
        </w:rPr>
        <w:t>assist</w:t>
      </w:r>
      <w:r w:rsidR="009E0FA0">
        <w:rPr>
          <w:sz w:val="20"/>
          <w:szCs w:val="20"/>
        </w:rPr>
        <w:t>ance to</w:t>
      </w:r>
      <w:r w:rsidR="006404C3">
        <w:rPr>
          <w:sz w:val="20"/>
          <w:szCs w:val="20"/>
        </w:rPr>
        <w:t xml:space="preserve"> </w:t>
      </w:r>
      <w:r w:rsidR="006E0081">
        <w:rPr>
          <w:sz w:val="20"/>
          <w:szCs w:val="20"/>
        </w:rPr>
        <w:t xml:space="preserve">eligible social enterprise </w:t>
      </w:r>
      <w:r w:rsidR="00130BF9">
        <w:rPr>
          <w:sz w:val="20"/>
          <w:szCs w:val="20"/>
        </w:rPr>
        <w:t>to p</w:t>
      </w:r>
      <w:r w:rsidR="00B26627" w:rsidRPr="00EC3C08">
        <w:rPr>
          <w:sz w:val="20"/>
          <w:szCs w:val="20"/>
        </w:rPr>
        <w:t xml:space="preserve">urchase </w:t>
      </w:r>
      <w:r w:rsidR="001917A0" w:rsidRPr="005B435D">
        <w:rPr>
          <w:sz w:val="20"/>
          <w:szCs w:val="20"/>
        </w:rPr>
        <w:t xml:space="preserve">plant, </w:t>
      </w:r>
      <w:r w:rsidR="00B26627" w:rsidRPr="00EC3C08">
        <w:rPr>
          <w:sz w:val="20"/>
          <w:szCs w:val="20"/>
        </w:rPr>
        <w:t>machinery</w:t>
      </w:r>
      <w:r w:rsidR="001917A0" w:rsidRPr="005B435D">
        <w:rPr>
          <w:sz w:val="20"/>
          <w:szCs w:val="20"/>
        </w:rPr>
        <w:t xml:space="preserve"> or</w:t>
      </w:r>
      <w:r w:rsidR="00B26627" w:rsidRPr="00EC3C08">
        <w:rPr>
          <w:sz w:val="20"/>
          <w:szCs w:val="20"/>
        </w:rPr>
        <w:t xml:space="preserve"> equipment </w:t>
      </w:r>
      <w:r w:rsidR="00F04C27">
        <w:rPr>
          <w:sz w:val="20"/>
          <w:szCs w:val="20"/>
        </w:rPr>
        <w:t>of up to $50,000</w:t>
      </w:r>
      <w:r w:rsidR="00B26627" w:rsidRPr="00EC3C08">
        <w:rPr>
          <w:sz w:val="20"/>
          <w:szCs w:val="20"/>
        </w:rPr>
        <w:t xml:space="preserve"> </w:t>
      </w:r>
      <w:r w:rsidR="006A28AB">
        <w:rPr>
          <w:sz w:val="20"/>
          <w:szCs w:val="20"/>
        </w:rPr>
        <w:t>(ex</w:t>
      </w:r>
      <w:r w:rsidR="00136C78">
        <w:rPr>
          <w:sz w:val="20"/>
          <w:szCs w:val="20"/>
        </w:rPr>
        <w:t>cl.</w:t>
      </w:r>
      <w:r w:rsidR="006A28AB">
        <w:rPr>
          <w:sz w:val="20"/>
          <w:szCs w:val="20"/>
        </w:rPr>
        <w:t xml:space="preserve"> GST) </w:t>
      </w:r>
      <w:r w:rsidR="00B26627" w:rsidRPr="00EC3C08">
        <w:rPr>
          <w:sz w:val="20"/>
          <w:szCs w:val="20"/>
        </w:rPr>
        <w:t>that will enable them to</w:t>
      </w:r>
      <w:r w:rsidR="00857505">
        <w:rPr>
          <w:sz w:val="20"/>
          <w:szCs w:val="20"/>
        </w:rPr>
        <w:t xml:space="preserve"> </w:t>
      </w:r>
      <w:r w:rsidR="00750528">
        <w:rPr>
          <w:sz w:val="20"/>
          <w:szCs w:val="20"/>
        </w:rPr>
        <w:t>grow, increase capacity</w:t>
      </w:r>
      <w:r w:rsidR="00B80B5F">
        <w:rPr>
          <w:sz w:val="20"/>
          <w:szCs w:val="20"/>
        </w:rPr>
        <w:t xml:space="preserve">, employ </w:t>
      </w:r>
      <w:r w:rsidR="00FB16FE">
        <w:rPr>
          <w:sz w:val="20"/>
          <w:szCs w:val="20"/>
        </w:rPr>
        <w:t xml:space="preserve">additional </w:t>
      </w:r>
      <w:r w:rsidR="00B80B5F">
        <w:rPr>
          <w:sz w:val="20"/>
          <w:szCs w:val="20"/>
        </w:rPr>
        <w:t>staff</w:t>
      </w:r>
      <w:r w:rsidR="00B26627" w:rsidRPr="00EC3C08">
        <w:rPr>
          <w:sz w:val="20"/>
          <w:szCs w:val="20"/>
        </w:rPr>
        <w:t xml:space="preserve"> and deliver greater impact</w:t>
      </w:r>
      <w:r w:rsidR="009E0FA0">
        <w:rPr>
          <w:sz w:val="20"/>
          <w:szCs w:val="20"/>
        </w:rPr>
        <w:t>.</w:t>
      </w:r>
    </w:p>
    <w:p w14:paraId="3C467B6D" w14:textId="23363B7D" w:rsidR="00B26627" w:rsidRDefault="00524E44" w:rsidP="00B26627">
      <w:pPr>
        <w:pStyle w:val="Body"/>
        <w:rPr>
          <w:sz w:val="20"/>
          <w:szCs w:val="20"/>
        </w:rPr>
      </w:pPr>
      <w:r>
        <w:rPr>
          <w:sz w:val="20"/>
          <w:szCs w:val="20"/>
        </w:rPr>
        <w:t>Successful P</w:t>
      </w:r>
      <w:r w:rsidR="00176990" w:rsidRPr="005B435D">
        <w:rPr>
          <w:sz w:val="20"/>
          <w:szCs w:val="20"/>
        </w:rPr>
        <w:t>rojects</w:t>
      </w:r>
      <w:r w:rsidR="00B26627" w:rsidRPr="00EC3C08">
        <w:rPr>
          <w:sz w:val="20"/>
          <w:szCs w:val="20"/>
        </w:rPr>
        <w:t xml:space="preserve"> will demonstrate </w:t>
      </w:r>
      <w:r>
        <w:rPr>
          <w:sz w:val="20"/>
          <w:szCs w:val="20"/>
        </w:rPr>
        <w:t xml:space="preserve">how </w:t>
      </w:r>
      <w:r w:rsidR="00B26627" w:rsidRPr="00EC3C08">
        <w:rPr>
          <w:sz w:val="20"/>
          <w:szCs w:val="20"/>
        </w:rPr>
        <w:t xml:space="preserve">the investment will expand business activity </w:t>
      </w:r>
      <w:r w:rsidR="00611283" w:rsidRPr="005B435D">
        <w:rPr>
          <w:sz w:val="20"/>
          <w:szCs w:val="20"/>
        </w:rPr>
        <w:t>and increas</w:t>
      </w:r>
      <w:r w:rsidR="00BF6229" w:rsidRPr="005B435D">
        <w:rPr>
          <w:sz w:val="20"/>
          <w:szCs w:val="20"/>
        </w:rPr>
        <w:t>e impac</w:t>
      </w:r>
      <w:r w:rsidR="00B16D4C" w:rsidRPr="005B435D">
        <w:rPr>
          <w:sz w:val="20"/>
          <w:szCs w:val="20"/>
        </w:rPr>
        <w:t xml:space="preserve">t, </w:t>
      </w:r>
      <w:r w:rsidR="00413C7B" w:rsidRPr="005B435D">
        <w:rPr>
          <w:sz w:val="20"/>
          <w:szCs w:val="20"/>
        </w:rPr>
        <w:t>i</w:t>
      </w:r>
      <w:r w:rsidR="0044684F" w:rsidRPr="005B435D">
        <w:rPr>
          <w:sz w:val="20"/>
          <w:szCs w:val="20"/>
        </w:rPr>
        <w:t>nc</w:t>
      </w:r>
      <w:r w:rsidR="00230BD2" w:rsidRPr="005B435D">
        <w:rPr>
          <w:sz w:val="20"/>
          <w:szCs w:val="20"/>
        </w:rPr>
        <w:t>lud</w:t>
      </w:r>
      <w:r w:rsidR="00E85F51" w:rsidRPr="005B435D">
        <w:rPr>
          <w:sz w:val="20"/>
          <w:szCs w:val="20"/>
        </w:rPr>
        <w:t>ing</w:t>
      </w:r>
      <w:r w:rsidR="00B26627" w:rsidRPr="00EC3C08">
        <w:rPr>
          <w:sz w:val="20"/>
          <w:szCs w:val="20"/>
        </w:rPr>
        <w:t xml:space="preserve"> access to </w:t>
      </w:r>
      <w:r w:rsidR="002E217E" w:rsidRPr="005B435D">
        <w:rPr>
          <w:sz w:val="20"/>
          <w:szCs w:val="20"/>
        </w:rPr>
        <w:t>the</w:t>
      </w:r>
      <w:r w:rsidR="00B26627" w:rsidRPr="005B435D">
        <w:rPr>
          <w:sz w:val="20"/>
          <w:szCs w:val="20"/>
        </w:rPr>
        <w:t xml:space="preserve"> </w:t>
      </w:r>
      <w:r w:rsidR="00B26627" w:rsidRPr="00EC3C08">
        <w:rPr>
          <w:sz w:val="20"/>
          <w:szCs w:val="20"/>
        </w:rPr>
        <w:t xml:space="preserve">social procurement market place and/or </w:t>
      </w:r>
      <w:r w:rsidR="00BF598C" w:rsidRPr="005B435D">
        <w:rPr>
          <w:sz w:val="20"/>
          <w:szCs w:val="20"/>
        </w:rPr>
        <w:t>job creation throu</w:t>
      </w:r>
      <w:r w:rsidR="001E73B9" w:rsidRPr="005B435D">
        <w:rPr>
          <w:sz w:val="20"/>
          <w:szCs w:val="20"/>
        </w:rPr>
        <w:t xml:space="preserve">gh </w:t>
      </w:r>
      <w:r w:rsidR="003E3314" w:rsidRPr="005B435D">
        <w:rPr>
          <w:sz w:val="20"/>
          <w:szCs w:val="20"/>
        </w:rPr>
        <w:t>direct</w:t>
      </w:r>
      <w:r w:rsidR="00B26627" w:rsidRPr="00EC3C08">
        <w:rPr>
          <w:sz w:val="20"/>
          <w:szCs w:val="20"/>
        </w:rPr>
        <w:t xml:space="preserve"> </w:t>
      </w:r>
      <w:r w:rsidR="003E3314" w:rsidRPr="005B435D">
        <w:rPr>
          <w:sz w:val="20"/>
          <w:szCs w:val="20"/>
        </w:rPr>
        <w:t>o</w:t>
      </w:r>
      <w:r w:rsidR="00275705" w:rsidRPr="005B435D">
        <w:rPr>
          <w:sz w:val="20"/>
          <w:szCs w:val="20"/>
        </w:rPr>
        <w:t>r</w:t>
      </w:r>
      <w:r w:rsidR="003E3314" w:rsidRPr="005B435D">
        <w:rPr>
          <w:sz w:val="20"/>
          <w:szCs w:val="20"/>
        </w:rPr>
        <w:t xml:space="preserve"> transitional</w:t>
      </w:r>
      <w:r w:rsidR="00B26627" w:rsidRPr="005B435D">
        <w:rPr>
          <w:sz w:val="20"/>
          <w:szCs w:val="20"/>
        </w:rPr>
        <w:t xml:space="preserve"> </w:t>
      </w:r>
      <w:r w:rsidR="005F0BEC">
        <w:rPr>
          <w:sz w:val="20"/>
          <w:szCs w:val="20"/>
        </w:rPr>
        <w:t xml:space="preserve">employment </w:t>
      </w:r>
      <w:r w:rsidR="00B26627" w:rsidRPr="00EC3C08">
        <w:rPr>
          <w:sz w:val="20"/>
          <w:szCs w:val="20"/>
        </w:rPr>
        <w:t xml:space="preserve">pathways for </w:t>
      </w:r>
      <w:r w:rsidR="3EB5C569" w:rsidRPr="11DB42C6">
        <w:rPr>
          <w:sz w:val="20"/>
          <w:szCs w:val="20"/>
        </w:rPr>
        <w:t>job seekers facing barrier</w:t>
      </w:r>
      <w:r w:rsidR="00CD5F58">
        <w:rPr>
          <w:sz w:val="20"/>
          <w:szCs w:val="20"/>
        </w:rPr>
        <w:t>s</w:t>
      </w:r>
      <w:r w:rsidR="3EB5C569" w:rsidRPr="11DB42C6">
        <w:rPr>
          <w:sz w:val="20"/>
          <w:szCs w:val="20"/>
        </w:rPr>
        <w:t xml:space="preserve"> to economic inclusion</w:t>
      </w:r>
      <w:r w:rsidR="00B26627" w:rsidRPr="00EC3C08">
        <w:rPr>
          <w:sz w:val="20"/>
          <w:szCs w:val="20"/>
        </w:rPr>
        <w:t>.</w:t>
      </w:r>
    </w:p>
    <w:p w14:paraId="08A56CB6" w14:textId="6244B580" w:rsidR="00D95F30" w:rsidRPr="00092798" w:rsidRDefault="00D95F30" w:rsidP="00B26627">
      <w:pPr>
        <w:pStyle w:val="Body"/>
        <w:rPr>
          <w:b/>
          <w:bCs/>
          <w:sz w:val="20"/>
          <w:szCs w:val="20"/>
        </w:rPr>
      </w:pPr>
      <w:r w:rsidRPr="00092798">
        <w:rPr>
          <w:b/>
          <w:bCs/>
          <w:sz w:val="20"/>
          <w:szCs w:val="20"/>
        </w:rPr>
        <w:t xml:space="preserve">Who </w:t>
      </w:r>
      <w:r w:rsidR="00092798" w:rsidRPr="00092798">
        <w:rPr>
          <w:b/>
          <w:bCs/>
          <w:sz w:val="20"/>
          <w:szCs w:val="20"/>
        </w:rPr>
        <w:t>is this grant for?</w:t>
      </w:r>
    </w:p>
    <w:p w14:paraId="479F96AA" w14:textId="012685D7" w:rsidR="00FE3F0A" w:rsidRPr="00FE3F0A" w:rsidRDefault="00586A8C" w:rsidP="00FE3F0A">
      <w:pPr>
        <w:pStyle w:val="Body"/>
        <w:rPr>
          <w:sz w:val="20"/>
          <w:szCs w:val="20"/>
        </w:rPr>
      </w:pPr>
      <w:bookmarkStart w:id="7" w:name="_Hlk95749571"/>
      <w:r>
        <w:rPr>
          <w:sz w:val="20"/>
          <w:szCs w:val="20"/>
          <w:lang w:val="en-AU"/>
        </w:rPr>
        <w:t>E</w:t>
      </w:r>
      <w:r w:rsidR="00C7018E">
        <w:rPr>
          <w:sz w:val="20"/>
          <w:szCs w:val="20"/>
          <w:lang w:val="en-AU"/>
        </w:rPr>
        <w:t>li</w:t>
      </w:r>
      <w:r>
        <w:rPr>
          <w:sz w:val="20"/>
          <w:szCs w:val="20"/>
          <w:lang w:val="en-AU"/>
        </w:rPr>
        <w:t xml:space="preserve">gible </w:t>
      </w:r>
      <w:r w:rsidR="00E977F8">
        <w:rPr>
          <w:sz w:val="20"/>
          <w:szCs w:val="20"/>
          <w:lang w:val="en-AU"/>
        </w:rPr>
        <w:t xml:space="preserve">Victorian </w:t>
      </w:r>
      <w:r w:rsidR="00C57B29">
        <w:rPr>
          <w:sz w:val="20"/>
          <w:szCs w:val="20"/>
          <w:lang w:val="en-AU"/>
        </w:rPr>
        <w:t>s</w:t>
      </w:r>
      <w:r w:rsidR="00E977F8">
        <w:rPr>
          <w:sz w:val="20"/>
          <w:szCs w:val="20"/>
          <w:lang w:val="en-AU"/>
        </w:rPr>
        <w:t xml:space="preserve">ocial </w:t>
      </w:r>
      <w:r w:rsidR="00C57B29">
        <w:rPr>
          <w:sz w:val="20"/>
          <w:szCs w:val="20"/>
          <w:lang w:val="en-AU"/>
        </w:rPr>
        <w:t>e</w:t>
      </w:r>
      <w:r w:rsidR="00612ACD">
        <w:rPr>
          <w:sz w:val="20"/>
          <w:szCs w:val="20"/>
          <w:lang w:val="en-AU"/>
        </w:rPr>
        <w:t>nterprises</w:t>
      </w:r>
      <w:r>
        <w:rPr>
          <w:sz w:val="20"/>
          <w:szCs w:val="20"/>
          <w:lang w:val="en-AU"/>
        </w:rPr>
        <w:t>.</w:t>
      </w:r>
      <w:r w:rsidR="00C57B29">
        <w:rPr>
          <w:sz w:val="20"/>
          <w:szCs w:val="20"/>
          <w:lang w:val="en-AU"/>
        </w:rPr>
        <w:t xml:space="preserve"> </w:t>
      </w:r>
      <w:r w:rsidR="00B26627" w:rsidRPr="00EC3C08">
        <w:rPr>
          <w:sz w:val="20"/>
          <w:szCs w:val="20"/>
          <w:lang w:val="en-AU"/>
        </w:rPr>
        <w:t xml:space="preserve">Priority will be given to social enterprises including: </w:t>
      </w:r>
      <w:r w:rsidR="00313948">
        <w:rPr>
          <w:sz w:val="20"/>
          <w:szCs w:val="20"/>
          <w:lang w:val="en-AU"/>
        </w:rPr>
        <w:t>Small and medium enterprises (SMEs</w:t>
      </w:r>
      <w:r w:rsidR="00313948" w:rsidRPr="005B435D">
        <w:rPr>
          <w:sz w:val="20"/>
          <w:szCs w:val="20"/>
          <w:lang w:val="en-AU"/>
        </w:rPr>
        <w:t>)</w:t>
      </w:r>
      <w:r w:rsidR="00BC3908" w:rsidRPr="005B435D">
        <w:rPr>
          <w:sz w:val="20"/>
          <w:szCs w:val="20"/>
          <w:lang w:val="en-AU"/>
        </w:rPr>
        <w:t xml:space="preserve"> with less than 20 employees</w:t>
      </w:r>
      <w:r w:rsidR="00313948" w:rsidRPr="005B435D">
        <w:rPr>
          <w:sz w:val="20"/>
          <w:szCs w:val="20"/>
          <w:lang w:val="en-AU"/>
        </w:rPr>
        <w:t xml:space="preserve">, </w:t>
      </w:r>
      <w:r w:rsidR="00C0104C" w:rsidRPr="005B435D">
        <w:rPr>
          <w:sz w:val="20"/>
          <w:szCs w:val="20"/>
          <w:lang w:val="en-AU"/>
        </w:rPr>
        <w:t xml:space="preserve">enterprises located in </w:t>
      </w:r>
      <w:r w:rsidR="00B26627" w:rsidRPr="00EC3C08">
        <w:rPr>
          <w:sz w:val="20"/>
          <w:szCs w:val="20"/>
          <w:lang w:val="en-AU"/>
        </w:rPr>
        <w:t>regional and rural</w:t>
      </w:r>
      <w:r w:rsidR="00C0104C" w:rsidRPr="005B435D">
        <w:rPr>
          <w:sz w:val="20"/>
          <w:szCs w:val="20"/>
          <w:lang w:val="en-AU"/>
        </w:rPr>
        <w:t xml:space="preserve"> Victoria</w:t>
      </w:r>
      <w:r w:rsidR="00B26627" w:rsidRPr="005B435D">
        <w:rPr>
          <w:sz w:val="20"/>
          <w:szCs w:val="20"/>
          <w:lang w:val="en-AU"/>
        </w:rPr>
        <w:t>,</w:t>
      </w:r>
      <w:r w:rsidR="00500FED">
        <w:rPr>
          <w:sz w:val="20"/>
          <w:szCs w:val="20"/>
          <w:lang w:val="en-AU"/>
        </w:rPr>
        <w:t xml:space="preserve"> and</w:t>
      </w:r>
      <w:r w:rsidR="00B26627" w:rsidRPr="00EC3C08">
        <w:rPr>
          <w:sz w:val="20"/>
          <w:szCs w:val="20"/>
          <w:lang w:val="en-AU"/>
        </w:rPr>
        <w:t xml:space="preserve"> </w:t>
      </w:r>
      <w:r w:rsidR="0062108A">
        <w:rPr>
          <w:sz w:val="20"/>
          <w:szCs w:val="20"/>
          <w:lang w:val="en-AU"/>
        </w:rPr>
        <w:t>Work</w:t>
      </w:r>
      <w:r w:rsidR="00534582">
        <w:rPr>
          <w:sz w:val="20"/>
          <w:szCs w:val="20"/>
          <w:lang w:val="en-AU"/>
        </w:rPr>
        <w:t xml:space="preserve"> </w:t>
      </w:r>
      <w:r w:rsidR="00534582" w:rsidRPr="005B435D">
        <w:rPr>
          <w:sz w:val="20"/>
          <w:szCs w:val="20"/>
          <w:lang w:val="en-AU"/>
        </w:rPr>
        <w:t>Intergrat</w:t>
      </w:r>
      <w:r w:rsidR="0030728F" w:rsidRPr="005B435D">
        <w:rPr>
          <w:sz w:val="20"/>
          <w:szCs w:val="20"/>
          <w:lang w:val="en-AU"/>
        </w:rPr>
        <w:t>ion</w:t>
      </w:r>
      <w:r w:rsidR="00534582">
        <w:rPr>
          <w:sz w:val="20"/>
          <w:szCs w:val="20"/>
          <w:lang w:val="en-AU"/>
        </w:rPr>
        <w:t xml:space="preserve"> Social Enterprises (</w:t>
      </w:r>
      <w:r w:rsidR="00B26627" w:rsidRPr="005B435D">
        <w:rPr>
          <w:sz w:val="20"/>
          <w:szCs w:val="20"/>
          <w:lang w:val="en-AU"/>
        </w:rPr>
        <w:t>WISEs</w:t>
      </w:r>
      <w:r w:rsidR="00534582">
        <w:rPr>
          <w:sz w:val="20"/>
          <w:szCs w:val="20"/>
          <w:lang w:val="en-AU"/>
        </w:rPr>
        <w:t>)</w:t>
      </w:r>
      <w:r w:rsidR="00B26627" w:rsidRPr="00EC3C08">
        <w:rPr>
          <w:sz w:val="20"/>
          <w:szCs w:val="20"/>
          <w:lang w:val="en-AU"/>
        </w:rPr>
        <w:t xml:space="preserve"> demonstrating employment growth</w:t>
      </w:r>
      <w:r w:rsidR="00FE3F0A" w:rsidRPr="00FE3F0A">
        <w:rPr>
          <w:sz w:val="20"/>
          <w:szCs w:val="20"/>
        </w:rPr>
        <w:t xml:space="preserve">. </w:t>
      </w:r>
    </w:p>
    <w:bookmarkEnd w:id="7"/>
    <w:p w14:paraId="19EE037F" w14:textId="7C656F70" w:rsidR="00BF490B" w:rsidRDefault="001B3C16" w:rsidP="00375D25">
      <w:pPr>
        <w:pStyle w:val="Heading2"/>
        <w:numPr>
          <w:ilvl w:val="1"/>
          <w:numId w:val="0"/>
        </w:numPr>
        <w:spacing w:after="240"/>
      </w:pPr>
      <w:r>
        <w:t xml:space="preserve">1.3 </w:t>
      </w:r>
      <w:r w:rsidR="00BF490B">
        <w:t>Pro</w:t>
      </w:r>
      <w:r w:rsidR="00F56AEE">
        <w:t>gram</w:t>
      </w:r>
      <w:r w:rsidR="00BF490B">
        <w:t xml:space="preserve"> Objectives</w:t>
      </w:r>
      <w:bookmarkEnd w:id="5"/>
      <w:bookmarkEnd w:id="6"/>
    </w:p>
    <w:p w14:paraId="455AEB75" w14:textId="1923C765" w:rsidR="005857A5" w:rsidRDefault="005857A5" w:rsidP="005857A5">
      <w:pPr>
        <w:pStyle w:val="Normalnospace"/>
        <w:spacing w:before="120"/>
      </w:pPr>
      <w:r>
        <w:t>Social Enterprise</w:t>
      </w:r>
      <w:r w:rsidR="007B5B71">
        <w:t xml:space="preserve"> </w:t>
      </w:r>
      <w:r w:rsidR="00EE1234" w:rsidRPr="005B435D">
        <w:t xml:space="preserve">Support </w:t>
      </w:r>
      <w:r w:rsidR="007B5B71">
        <w:t xml:space="preserve">Grants </w:t>
      </w:r>
      <w:r w:rsidR="007B5B71" w:rsidRPr="005B435D">
        <w:t>aim</w:t>
      </w:r>
      <w:r w:rsidR="007B5B71">
        <w:t xml:space="preserve"> </w:t>
      </w:r>
      <w:r w:rsidR="4BA08B9E">
        <w:t>to</w:t>
      </w:r>
      <w:r w:rsidR="00C02819" w:rsidRPr="00C02819">
        <w:t xml:space="preserve"> </w:t>
      </w:r>
      <w:r w:rsidR="00C02819">
        <w:t>s</w:t>
      </w:r>
      <w:r w:rsidR="00C02819" w:rsidRPr="00104411">
        <w:t>upport social enterprises to</w:t>
      </w:r>
      <w:r w:rsidR="00E11C35">
        <w:t>:</w:t>
      </w:r>
    </w:p>
    <w:p w14:paraId="77C0A2F6" w14:textId="618B275E" w:rsidR="0D2DEEB7" w:rsidRDefault="4EC21A9B" w:rsidP="0078347F">
      <w:pPr>
        <w:pStyle w:val="dotpoint"/>
        <w:numPr>
          <w:ilvl w:val="0"/>
          <w:numId w:val="13"/>
        </w:numPr>
      </w:pPr>
      <w:r>
        <w:t>Grow</w:t>
      </w:r>
      <w:r w:rsidR="00104411" w:rsidRPr="00125CB1">
        <w:t xml:space="preserve"> </w:t>
      </w:r>
      <w:r w:rsidR="00104411" w:rsidRPr="00104411">
        <w:t>and increase their business activity</w:t>
      </w:r>
    </w:p>
    <w:p w14:paraId="3EDF9C3C" w14:textId="3BE68B25" w:rsidR="00B160C8" w:rsidRPr="005B435D" w:rsidRDefault="01C08CBA" w:rsidP="0078347F">
      <w:pPr>
        <w:pStyle w:val="dotpoint"/>
        <w:numPr>
          <w:ilvl w:val="0"/>
          <w:numId w:val="13"/>
        </w:numPr>
      </w:pPr>
      <w:r>
        <w:t>Deliver</w:t>
      </w:r>
      <w:r w:rsidR="00F76C41" w:rsidRPr="005B435D">
        <w:t xml:space="preserve"> greater</w:t>
      </w:r>
      <w:r w:rsidR="00634CDF">
        <w:t xml:space="preserve"> </w:t>
      </w:r>
      <w:r w:rsidR="5B5101D2">
        <w:t>impact</w:t>
      </w:r>
    </w:p>
    <w:p w14:paraId="6381F97C" w14:textId="6A55B7F1" w:rsidR="00C02819" w:rsidRDefault="6202454F" w:rsidP="0078347F">
      <w:pPr>
        <w:pStyle w:val="dotpoint"/>
        <w:numPr>
          <w:ilvl w:val="0"/>
          <w:numId w:val="13"/>
        </w:numPr>
      </w:pPr>
      <w:r>
        <w:t>Increas</w:t>
      </w:r>
      <w:r w:rsidR="01C08CBA">
        <w:t>e</w:t>
      </w:r>
      <w:r w:rsidR="000E2512">
        <w:t xml:space="preserve"> employment </w:t>
      </w:r>
      <w:r w:rsidR="00DE19D7">
        <w:t xml:space="preserve">pathways and </w:t>
      </w:r>
      <w:r w:rsidR="00105C28" w:rsidRPr="005B435D">
        <w:t>opportunities</w:t>
      </w:r>
      <w:r w:rsidR="000E2512">
        <w:t xml:space="preserve"> for Victorians</w:t>
      </w:r>
      <w:r w:rsidR="00DE19D7">
        <w:t xml:space="preserve"> facing barriers to</w:t>
      </w:r>
      <w:r w:rsidR="0005090B">
        <w:t xml:space="preserve"> </w:t>
      </w:r>
      <w:r w:rsidR="00BC5295">
        <w:t>economic inclusion</w:t>
      </w:r>
    </w:p>
    <w:p w14:paraId="1B443F63" w14:textId="5567130C" w:rsidR="00AF7DE1" w:rsidRDefault="2045029F" w:rsidP="0078347F">
      <w:pPr>
        <w:pStyle w:val="dotpoint"/>
        <w:numPr>
          <w:ilvl w:val="0"/>
          <w:numId w:val="13"/>
        </w:numPr>
      </w:pPr>
      <w:r>
        <w:t>Access</w:t>
      </w:r>
      <w:r w:rsidR="005A73AD" w:rsidRPr="005B435D">
        <w:t xml:space="preserve"> new markets, including through </w:t>
      </w:r>
      <w:r w:rsidR="00036A25" w:rsidRPr="005B435D">
        <w:t xml:space="preserve">the </w:t>
      </w:r>
      <w:r w:rsidR="005A73AD" w:rsidRPr="005B435D">
        <w:t xml:space="preserve">social </w:t>
      </w:r>
      <w:r w:rsidR="00F4501D" w:rsidRPr="005B435D">
        <w:t>procurement</w:t>
      </w:r>
      <w:r w:rsidR="004F5523" w:rsidRPr="005B435D">
        <w:t xml:space="preserve"> </w:t>
      </w:r>
      <w:r w:rsidR="007039D0" w:rsidRPr="005B435D">
        <w:t>marketplace</w:t>
      </w:r>
    </w:p>
    <w:p w14:paraId="1D6C7EFE" w14:textId="36B02D80" w:rsidR="003858CE" w:rsidRPr="000374D1" w:rsidRDefault="001B3C16" w:rsidP="001E6C40">
      <w:pPr>
        <w:pStyle w:val="Heading2"/>
        <w:numPr>
          <w:ilvl w:val="0"/>
          <w:numId w:val="0"/>
        </w:numPr>
      </w:pPr>
      <w:r>
        <w:t xml:space="preserve">1.4 </w:t>
      </w:r>
      <w:r w:rsidR="00C22ABD">
        <w:t>Pro</w:t>
      </w:r>
      <w:r w:rsidR="00274D16">
        <w:t>gram</w:t>
      </w:r>
      <w:r w:rsidR="00C22ABD">
        <w:t xml:space="preserve"> Outcomes</w:t>
      </w:r>
    </w:p>
    <w:p w14:paraId="04BCDB6C" w14:textId="758DC690" w:rsidR="1D906D46" w:rsidRDefault="00B76E0A" w:rsidP="1D906D46">
      <w:pPr>
        <w:pStyle w:val="Normalnospace"/>
        <w:spacing w:before="120"/>
      </w:pPr>
      <w:r>
        <w:t xml:space="preserve">The intended outcomes of this program </w:t>
      </w:r>
      <w:r w:rsidR="008F0D89">
        <w:t>include</w:t>
      </w:r>
      <w:r>
        <w:t>:</w:t>
      </w:r>
    </w:p>
    <w:p w14:paraId="619FD1CB" w14:textId="3AA7140C" w:rsidR="00BC7963" w:rsidRPr="00480600" w:rsidRDefault="7646167D" w:rsidP="00BC7963">
      <w:pPr>
        <w:pStyle w:val="dotpoint"/>
        <w:rPr>
          <w:rFonts w:eastAsia="Arial"/>
        </w:rPr>
      </w:pPr>
      <w:bookmarkStart w:id="8" w:name="_Toc69127778"/>
      <w:bookmarkStart w:id="9" w:name="_Toc84929478"/>
      <w:r w:rsidRPr="62C34BF4">
        <w:rPr>
          <w:rFonts w:eastAsia="Arial"/>
        </w:rPr>
        <w:t>Social</w:t>
      </w:r>
      <w:r w:rsidR="00BC7963" w:rsidRPr="00770F9B">
        <w:rPr>
          <w:rFonts w:eastAsia="Arial"/>
        </w:rPr>
        <w:t xml:space="preserve"> enterprises have increased capacity </w:t>
      </w:r>
      <w:r w:rsidR="00BC7963">
        <w:rPr>
          <w:rFonts w:eastAsia="Arial"/>
        </w:rPr>
        <w:t>to grow their</w:t>
      </w:r>
      <w:r w:rsidR="00BC7963" w:rsidRPr="00770F9B">
        <w:rPr>
          <w:rFonts w:eastAsia="Arial"/>
        </w:rPr>
        <w:t xml:space="preserve"> business </w:t>
      </w:r>
    </w:p>
    <w:p w14:paraId="4B404DB5" w14:textId="36FBE8F2" w:rsidR="00BC7963" w:rsidRPr="00770F9B" w:rsidRDefault="7646167D" w:rsidP="00BC7963">
      <w:pPr>
        <w:pStyle w:val="dotpoint"/>
        <w:rPr>
          <w:rFonts w:eastAsia="Arial"/>
        </w:rPr>
      </w:pPr>
      <w:r w:rsidRPr="62C34BF4">
        <w:rPr>
          <w:rFonts w:eastAsia="Arial"/>
        </w:rPr>
        <w:t>Social</w:t>
      </w:r>
      <w:r w:rsidR="00BC7963">
        <w:rPr>
          <w:rFonts w:eastAsia="Arial"/>
        </w:rPr>
        <w:t xml:space="preserve"> enterprises are able to create more employment </w:t>
      </w:r>
      <w:r w:rsidR="00937883">
        <w:rPr>
          <w:rFonts w:eastAsia="Arial"/>
        </w:rPr>
        <w:t xml:space="preserve">pathways and </w:t>
      </w:r>
      <w:r w:rsidR="00BC7963">
        <w:rPr>
          <w:rFonts w:eastAsia="Arial"/>
        </w:rPr>
        <w:t>opportunities</w:t>
      </w:r>
    </w:p>
    <w:p w14:paraId="7CF20758" w14:textId="454E17AF" w:rsidR="00BC7963" w:rsidRDefault="7646167D" w:rsidP="00BC7963">
      <w:pPr>
        <w:pStyle w:val="dotpoint"/>
        <w:rPr>
          <w:rFonts w:eastAsia="Arial"/>
        </w:rPr>
      </w:pPr>
      <w:r w:rsidRPr="62C34BF4">
        <w:rPr>
          <w:rFonts w:eastAsia="Arial"/>
        </w:rPr>
        <w:t>Social</w:t>
      </w:r>
      <w:r w:rsidR="00BC7963" w:rsidRPr="00770F9B">
        <w:rPr>
          <w:rFonts w:eastAsia="Arial"/>
        </w:rPr>
        <w:t xml:space="preserve"> enterprises have increased ability to deliver their social mission</w:t>
      </w:r>
    </w:p>
    <w:p w14:paraId="79F13BA1" w14:textId="5EACF162" w:rsidR="00637630" w:rsidRPr="0069534B" w:rsidRDefault="002513AF" w:rsidP="00296020">
      <w:pPr>
        <w:pStyle w:val="Heading1"/>
        <w:numPr>
          <w:ilvl w:val="0"/>
          <w:numId w:val="0"/>
        </w:numPr>
      </w:pPr>
      <w:r>
        <w:t>2</w:t>
      </w:r>
      <w:r w:rsidR="46AA3BD7">
        <w:t>.</w:t>
      </w:r>
      <w:r>
        <w:t xml:space="preserve"> </w:t>
      </w:r>
      <w:r w:rsidRPr="0069534B">
        <w:t>Available Funding</w:t>
      </w:r>
      <w:bookmarkEnd w:id="8"/>
      <w:bookmarkEnd w:id="9"/>
      <w:r w:rsidRPr="0069534B">
        <w:t xml:space="preserve"> </w:t>
      </w:r>
      <w:bookmarkStart w:id="10" w:name="_Toc69127779"/>
      <w:bookmarkStart w:id="11" w:name="_Toc84929479"/>
    </w:p>
    <w:p w14:paraId="7B93A475" w14:textId="46BD9D7D" w:rsidR="00182550" w:rsidRDefault="00637630" w:rsidP="00182550">
      <w:pPr>
        <w:autoSpaceDE w:val="0"/>
        <w:autoSpaceDN w:val="0"/>
        <w:adjustRightInd w:val="0"/>
      </w:pPr>
      <w:r w:rsidRPr="003807DF">
        <w:t xml:space="preserve">The Victorian State </w:t>
      </w:r>
      <w:r w:rsidR="00BD671B" w:rsidRPr="003807DF">
        <w:t xml:space="preserve">Government </w:t>
      </w:r>
      <w:r w:rsidR="00561F7F">
        <w:t>is providing</w:t>
      </w:r>
      <w:r w:rsidR="00B96481" w:rsidRPr="003807DF">
        <w:t xml:space="preserve"> </w:t>
      </w:r>
      <w:r w:rsidR="00162D25" w:rsidRPr="005B435D">
        <w:t>up to</w:t>
      </w:r>
      <w:r w:rsidR="00B96481" w:rsidRPr="005B435D">
        <w:t xml:space="preserve"> </w:t>
      </w:r>
      <w:r w:rsidR="00BD671B" w:rsidRPr="005B435D">
        <w:t>$</w:t>
      </w:r>
      <w:r w:rsidR="007F76BC">
        <w:t xml:space="preserve">700,000 </w:t>
      </w:r>
      <w:r w:rsidR="00E052FE">
        <w:t>in grants</w:t>
      </w:r>
      <w:r w:rsidR="00BD671B" w:rsidRPr="003807DF">
        <w:t xml:space="preserve"> to </w:t>
      </w:r>
      <w:r w:rsidRPr="003807DF">
        <w:t xml:space="preserve">support </w:t>
      </w:r>
      <w:r w:rsidR="00871EE8">
        <w:t xml:space="preserve">Social </w:t>
      </w:r>
      <w:r w:rsidR="36FF2423">
        <w:t>Enterprises</w:t>
      </w:r>
      <w:r w:rsidR="389626AA">
        <w:t>.</w:t>
      </w:r>
      <w:r w:rsidR="00E052FE">
        <w:t xml:space="preserve"> </w:t>
      </w:r>
      <w:r w:rsidR="00653625">
        <w:t>Th</w:t>
      </w:r>
      <w:r w:rsidR="00BD0B33">
        <w:t>is</w:t>
      </w:r>
      <w:r w:rsidR="00653625">
        <w:t xml:space="preserve"> program </w:t>
      </w:r>
      <w:r w:rsidR="00851FAC">
        <w:t>offers grants</w:t>
      </w:r>
      <w:r w:rsidR="00494CB5">
        <w:t xml:space="preserve"> </w:t>
      </w:r>
      <w:r w:rsidR="00FE1BD8">
        <w:t>f</w:t>
      </w:r>
      <w:r w:rsidR="00CA25F5">
        <w:t>rom</w:t>
      </w:r>
      <w:r w:rsidR="00FE1BD8">
        <w:t xml:space="preserve"> </w:t>
      </w:r>
      <w:r w:rsidR="00B60D76">
        <w:t xml:space="preserve">a minimum </w:t>
      </w:r>
      <w:r w:rsidR="00CA25F5">
        <w:t xml:space="preserve">amount </w:t>
      </w:r>
      <w:r w:rsidR="00B60D76">
        <w:t xml:space="preserve">of </w:t>
      </w:r>
      <w:r w:rsidR="00066ADB">
        <w:t>$5,000 (</w:t>
      </w:r>
      <w:r w:rsidR="01BBF60E">
        <w:t>excl.</w:t>
      </w:r>
      <w:r w:rsidR="00066ADB">
        <w:t xml:space="preserve"> GST)</w:t>
      </w:r>
      <w:r w:rsidR="00851FAC">
        <w:t xml:space="preserve"> </w:t>
      </w:r>
      <w:r w:rsidR="0043017E">
        <w:t>to a</w:t>
      </w:r>
      <w:r w:rsidR="00FE1BD8">
        <w:t xml:space="preserve"> maximum </w:t>
      </w:r>
      <w:r w:rsidR="0043017E">
        <w:t xml:space="preserve">amount </w:t>
      </w:r>
      <w:r w:rsidR="00FE1BD8">
        <w:t>of</w:t>
      </w:r>
      <w:r w:rsidR="0043017E">
        <w:t xml:space="preserve"> up to</w:t>
      </w:r>
      <w:r w:rsidR="00851FAC">
        <w:t xml:space="preserve"> $</w:t>
      </w:r>
      <w:r w:rsidR="00871EE8">
        <w:t>50</w:t>
      </w:r>
      <w:r w:rsidR="00851FAC">
        <w:t xml:space="preserve">,000 </w:t>
      </w:r>
      <w:r w:rsidR="006A28AB">
        <w:t>(ex</w:t>
      </w:r>
      <w:r w:rsidR="00102102">
        <w:t>cl.</w:t>
      </w:r>
      <w:r w:rsidR="006A28AB">
        <w:t xml:space="preserve"> GST) </w:t>
      </w:r>
      <w:r w:rsidR="00851FAC">
        <w:t>to eligible o</w:t>
      </w:r>
      <w:r w:rsidR="00BB6A44">
        <w:t xml:space="preserve">rganisations </w:t>
      </w:r>
      <w:r w:rsidR="007700C5">
        <w:t xml:space="preserve">through a competitive </w:t>
      </w:r>
      <w:r w:rsidR="00C567F2">
        <w:t>assessment process.</w:t>
      </w:r>
      <w:r w:rsidR="00BD671B" w:rsidRPr="003807DF">
        <w:t xml:space="preserve"> </w:t>
      </w:r>
    </w:p>
    <w:p w14:paraId="12534B91" w14:textId="29B766FE" w:rsidR="008F6D46" w:rsidRPr="00BC6DA9" w:rsidRDefault="0069534B" w:rsidP="00182550">
      <w:pPr>
        <w:autoSpaceDE w:val="0"/>
        <w:autoSpaceDN w:val="0"/>
        <w:adjustRightInd w:val="0"/>
        <w:rPr>
          <w:iCs/>
        </w:rPr>
      </w:pPr>
      <w:r>
        <w:rPr>
          <w:b/>
          <w:iCs/>
        </w:rPr>
        <w:t>2.1</w:t>
      </w:r>
      <w:r w:rsidR="00A03C3B">
        <w:rPr>
          <w:b/>
          <w:iCs/>
        </w:rPr>
        <w:t xml:space="preserve"> </w:t>
      </w:r>
      <w:r w:rsidR="008F6D46" w:rsidRPr="00BC6DA9">
        <w:rPr>
          <w:b/>
          <w:iCs/>
        </w:rPr>
        <w:t>Co-contribution requirements</w:t>
      </w:r>
      <w:bookmarkEnd w:id="10"/>
      <w:bookmarkEnd w:id="11"/>
    </w:p>
    <w:p w14:paraId="6F08D201" w14:textId="701E45A6" w:rsidR="008D5588" w:rsidRDefault="008D5588" w:rsidP="005668B2">
      <w:pPr>
        <w:pStyle w:val="Normalnospace"/>
        <w:spacing w:before="120"/>
      </w:pPr>
      <w:r w:rsidRPr="008D5588">
        <w:t xml:space="preserve">Applicants are required to make a </w:t>
      </w:r>
      <w:r w:rsidR="009D3F7B">
        <w:t>min</w:t>
      </w:r>
      <w:r w:rsidR="00422D5D">
        <w:t xml:space="preserve">imum </w:t>
      </w:r>
      <w:r w:rsidR="003418F2">
        <w:t xml:space="preserve">of </w:t>
      </w:r>
      <w:r w:rsidR="00EB2F65" w:rsidRPr="003558D3">
        <w:t>2</w:t>
      </w:r>
      <w:r w:rsidR="00E75BC6">
        <w:t>5</w:t>
      </w:r>
      <w:r w:rsidR="003558D3" w:rsidRPr="003558D3">
        <w:t>%</w:t>
      </w:r>
      <w:r w:rsidR="003558D3">
        <w:t xml:space="preserve"> </w:t>
      </w:r>
      <w:r w:rsidRPr="008D5588">
        <w:t>financial contribution or source third party funding for the project</w:t>
      </w:r>
      <w:r w:rsidR="00D6789C">
        <w:t xml:space="preserve"> </w:t>
      </w:r>
      <w:r w:rsidR="00111208">
        <w:t>to meet the Applicant’s 25% contribution</w:t>
      </w:r>
      <w:r w:rsidR="004772D6">
        <w:t>.</w:t>
      </w:r>
    </w:p>
    <w:p w14:paraId="11440E48" w14:textId="0B4CFC55" w:rsidR="00C50B24" w:rsidRDefault="006338DA" w:rsidP="005668B2">
      <w:pPr>
        <w:pStyle w:val="Normalnospace"/>
        <w:spacing w:before="120"/>
      </w:pPr>
      <w:r>
        <w:lastRenderedPageBreak/>
        <w:t>Funding</w:t>
      </w:r>
      <w:r w:rsidR="00A24D31">
        <w:t xml:space="preserve"> will be available </w:t>
      </w:r>
      <w:r w:rsidR="006C6B1F">
        <w:t xml:space="preserve">for </w:t>
      </w:r>
      <w:r w:rsidR="00E75BC6">
        <w:t>75</w:t>
      </w:r>
      <w:r w:rsidR="005712B7">
        <w:t xml:space="preserve">% </w:t>
      </w:r>
      <w:r w:rsidR="00B62526">
        <w:t xml:space="preserve">of the </w:t>
      </w:r>
      <w:r w:rsidR="00596031">
        <w:t>project cost</w:t>
      </w:r>
      <w:r w:rsidR="009271BE">
        <w:t xml:space="preserve"> </w:t>
      </w:r>
      <w:r w:rsidR="00222A54" w:rsidRPr="00111208">
        <w:t>(</w:t>
      </w:r>
      <w:r w:rsidR="007A0E93" w:rsidRPr="00111208">
        <w:t>i</w:t>
      </w:r>
      <w:r w:rsidR="007A0E93">
        <w:t>.e.,</w:t>
      </w:r>
      <w:r w:rsidR="005762A9">
        <w:t xml:space="preserve"> $</w:t>
      </w:r>
      <w:r w:rsidR="00E75BC6">
        <w:t>3</w:t>
      </w:r>
      <w:r w:rsidR="007A0E93">
        <w:t xml:space="preserve"> of funding for every $1 contributed by the </w:t>
      </w:r>
      <w:r w:rsidR="000F0C12">
        <w:t>A</w:t>
      </w:r>
      <w:r w:rsidR="007A0E93">
        <w:t>pplicant</w:t>
      </w:r>
      <w:r w:rsidR="2428095B">
        <w:t>)</w:t>
      </w:r>
      <w:r w:rsidR="32895D27">
        <w:t>.</w:t>
      </w:r>
      <w:r w:rsidR="004B0117">
        <w:t xml:space="preserve"> E</w:t>
      </w:r>
      <w:r w:rsidR="00000A53">
        <w:t xml:space="preserve">xample: </w:t>
      </w:r>
      <w:r w:rsidR="004B0117">
        <w:t>f</w:t>
      </w:r>
      <w:r w:rsidR="009F7360">
        <w:t xml:space="preserve">or a total </w:t>
      </w:r>
      <w:r w:rsidR="174DA1A0">
        <w:t>project</w:t>
      </w:r>
      <w:r w:rsidR="009F7360">
        <w:t xml:space="preserve"> cost of $</w:t>
      </w:r>
      <w:r w:rsidR="00637081">
        <w:t>6</w:t>
      </w:r>
      <w:r w:rsidR="009F7360">
        <w:t>0,000</w:t>
      </w:r>
      <w:r w:rsidR="002B62A2">
        <w:t xml:space="preserve"> (excl. GST)</w:t>
      </w:r>
      <w:r w:rsidR="009F7360">
        <w:t>, the maximum grant funding available is $</w:t>
      </w:r>
      <w:r w:rsidR="00637081">
        <w:t>45</w:t>
      </w:r>
      <w:r w:rsidR="009F7360">
        <w:t>,000</w:t>
      </w:r>
      <w:r w:rsidR="00F853BC">
        <w:t xml:space="preserve"> </w:t>
      </w:r>
      <w:r w:rsidR="002B62A2">
        <w:t>(</w:t>
      </w:r>
      <w:r w:rsidR="00F853BC">
        <w:t>excl. GST</w:t>
      </w:r>
      <w:r w:rsidR="007A0E93">
        <w:t>).</w:t>
      </w:r>
    </w:p>
    <w:p w14:paraId="0586031C" w14:textId="70A8EBB5" w:rsidR="004A36AE" w:rsidRPr="008D5588" w:rsidRDefault="00366612" w:rsidP="00366612">
      <w:pPr>
        <w:pStyle w:val="Normalnospace"/>
      </w:pPr>
      <w:r w:rsidRPr="008D5588">
        <w:t xml:space="preserve">Funds from other </w:t>
      </w:r>
      <w:r w:rsidR="001633A5" w:rsidRPr="005B435D">
        <w:t>Local</w:t>
      </w:r>
      <w:r w:rsidR="00B44ACA" w:rsidRPr="005B435D">
        <w:t>,</w:t>
      </w:r>
      <w:r w:rsidRPr="005B435D">
        <w:t xml:space="preserve"> </w:t>
      </w:r>
      <w:r w:rsidRPr="008D5588">
        <w:t xml:space="preserve">State or Commonwealth Government programs </w:t>
      </w:r>
      <w:r w:rsidRPr="002424B8">
        <w:rPr>
          <w:u w:val="single"/>
        </w:rPr>
        <w:t>cannot</w:t>
      </w:r>
      <w:r w:rsidRPr="008D5588">
        <w:t xml:space="preserve"> form part of the Applicant’s co-contribution.</w:t>
      </w:r>
    </w:p>
    <w:p w14:paraId="4BC763D8" w14:textId="26B360A8" w:rsidR="00C5246A" w:rsidRDefault="07254C41" w:rsidP="00497794">
      <w:pPr>
        <w:pStyle w:val="Heading1"/>
        <w:numPr>
          <w:ilvl w:val="0"/>
          <w:numId w:val="0"/>
        </w:numPr>
      </w:pPr>
      <w:bookmarkStart w:id="12" w:name="_Toc69127780"/>
      <w:bookmarkStart w:id="13" w:name="_Toc84929480"/>
      <w:r>
        <w:t xml:space="preserve">3. </w:t>
      </w:r>
      <w:r w:rsidR="00C5246A">
        <w:t>Eligibility Criteria</w:t>
      </w:r>
      <w:bookmarkEnd w:id="12"/>
      <w:bookmarkEnd w:id="13"/>
    </w:p>
    <w:p w14:paraId="203D2315" w14:textId="751B0991" w:rsidR="003400B2" w:rsidRPr="003400B2" w:rsidRDefault="00D81B47" w:rsidP="003400B2">
      <w:pPr>
        <w:rPr>
          <w:b/>
        </w:rPr>
      </w:pPr>
      <w:r w:rsidRPr="62C34BF4">
        <w:rPr>
          <w:b/>
        </w:rPr>
        <w:t>3.1</w:t>
      </w:r>
      <w:r w:rsidR="1406BCB5" w:rsidRPr="62C34BF4">
        <w:rPr>
          <w:b/>
          <w:bCs/>
        </w:rPr>
        <w:t xml:space="preserve"> </w:t>
      </w:r>
      <w:r w:rsidR="00D20136" w:rsidRPr="62C34BF4">
        <w:rPr>
          <w:b/>
        </w:rPr>
        <w:t>Eligible Applicants</w:t>
      </w:r>
      <w:r w:rsidRPr="62C34BF4">
        <w:rPr>
          <w:b/>
        </w:rPr>
        <w:t xml:space="preserve"> </w:t>
      </w:r>
    </w:p>
    <w:p w14:paraId="2D240EC4" w14:textId="19B27745" w:rsidR="00A665E3" w:rsidRDefault="003076CF" w:rsidP="000F0F4D">
      <w:pPr>
        <w:pStyle w:val="dotpoint"/>
        <w:numPr>
          <w:ilvl w:val="0"/>
          <w:numId w:val="0"/>
        </w:numPr>
      </w:pPr>
      <w:r>
        <w:t xml:space="preserve">To be eligible for assistance, applicants must be one of the following entity types:  </w:t>
      </w:r>
    </w:p>
    <w:p w14:paraId="401B63AF" w14:textId="393D9C6A" w:rsidR="00A665E3" w:rsidRPr="000A7950" w:rsidRDefault="00EE6C59" w:rsidP="00F75799">
      <w:pPr>
        <w:pStyle w:val="dotpoint"/>
        <w:numPr>
          <w:ilvl w:val="0"/>
          <w:numId w:val="0"/>
        </w:numPr>
        <w:spacing w:before="120" w:after="120"/>
      </w:pPr>
      <w:r w:rsidRPr="11DB42C6">
        <w:rPr>
          <w:b/>
        </w:rPr>
        <w:t>3</w:t>
      </w:r>
      <w:r w:rsidR="002D2015" w:rsidRPr="11DB42C6">
        <w:rPr>
          <w:b/>
        </w:rPr>
        <w:t>.1.1</w:t>
      </w:r>
      <w:r w:rsidR="002D2015" w:rsidRPr="000A7950">
        <w:t xml:space="preserve"> </w:t>
      </w:r>
      <w:r w:rsidR="00A665E3" w:rsidRPr="000A7950">
        <w:t>Businesses</w:t>
      </w:r>
      <w:r w:rsidR="007E3A89" w:rsidRPr="000A7950">
        <w:t xml:space="preserve"> must</w:t>
      </w:r>
      <w:r w:rsidR="7612ACE9">
        <w:t>:</w:t>
      </w:r>
      <w:r w:rsidR="007E3A89" w:rsidRPr="000A7950">
        <w:t xml:space="preserve"> </w:t>
      </w:r>
    </w:p>
    <w:p w14:paraId="0F71095B" w14:textId="60835436" w:rsidR="007E3A89" w:rsidRPr="000A7950" w:rsidRDefault="007E3A89" w:rsidP="0078347F">
      <w:pPr>
        <w:pStyle w:val="ListParagraph"/>
        <w:numPr>
          <w:ilvl w:val="0"/>
          <w:numId w:val="9"/>
        </w:numPr>
        <w:spacing w:before="60" w:after="60"/>
      </w:pPr>
      <w:r w:rsidRPr="000A7950">
        <w:t>Hold a current Social Traders Certification or successful Social Traders verified pre-Certification</w:t>
      </w:r>
    </w:p>
    <w:p w14:paraId="02DAD626" w14:textId="241D0925" w:rsidR="007C4F11" w:rsidRPr="00732494" w:rsidRDefault="00DF202D" w:rsidP="0078347F">
      <w:pPr>
        <w:pStyle w:val="ListParagraph"/>
        <w:numPr>
          <w:ilvl w:val="0"/>
          <w:numId w:val="9"/>
        </w:numPr>
        <w:spacing w:before="60" w:after="60"/>
      </w:pPr>
      <w:r>
        <w:t>Hold</w:t>
      </w:r>
      <w:r w:rsidR="00732494" w:rsidRPr="00732494">
        <w:t xml:space="preserve"> an Australian Business Number (ABN)</w:t>
      </w:r>
      <w:r>
        <w:t xml:space="preserve"> at the date of application</w:t>
      </w:r>
    </w:p>
    <w:p w14:paraId="30CC49C4" w14:textId="2A53D61B" w:rsidR="00A665E3" w:rsidRDefault="00A665E3" w:rsidP="0078347F">
      <w:pPr>
        <w:pStyle w:val="dotpoint"/>
        <w:numPr>
          <w:ilvl w:val="0"/>
          <w:numId w:val="9"/>
        </w:numPr>
        <w:spacing w:before="60"/>
      </w:pPr>
      <w:r>
        <w:t xml:space="preserve">Have an operating </w:t>
      </w:r>
      <w:r w:rsidR="00095674">
        <w:t xml:space="preserve">business address </w:t>
      </w:r>
      <w:r w:rsidR="00B002BC">
        <w:t xml:space="preserve">in Victoria </w:t>
      </w:r>
      <w:r>
        <w:t xml:space="preserve">and conduct the proposed activities in </w:t>
      </w:r>
      <w:r w:rsidR="00A05BDC">
        <w:t>Victoria</w:t>
      </w:r>
    </w:p>
    <w:p w14:paraId="66A23D2B" w14:textId="06A2C2F8" w:rsidR="00F95FB7" w:rsidRDefault="00A665E3" w:rsidP="0078347F">
      <w:pPr>
        <w:pStyle w:val="dotpoint"/>
        <w:numPr>
          <w:ilvl w:val="0"/>
          <w:numId w:val="9"/>
        </w:numPr>
        <w:spacing w:before="60"/>
      </w:pPr>
      <w:r>
        <w:t>Be registered for GST</w:t>
      </w:r>
      <w:r w:rsidR="00660398">
        <w:t xml:space="preserve"> </w:t>
      </w:r>
      <w:r w:rsidR="00095674">
        <w:t>at the date of application</w:t>
      </w:r>
      <w:r>
        <w:t xml:space="preserve"> </w:t>
      </w:r>
      <w:r w:rsidR="00F95FB7">
        <w:t xml:space="preserve"> </w:t>
      </w:r>
    </w:p>
    <w:p w14:paraId="0687CA12" w14:textId="3F7A7197" w:rsidR="000F7BAA" w:rsidRDefault="00A665E3" w:rsidP="0078347F">
      <w:pPr>
        <w:pStyle w:val="dotpoint"/>
        <w:numPr>
          <w:ilvl w:val="0"/>
          <w:numId w:val="9"/>
        </w:numPr>
        <w:spacing w:before="60"/>
      </w:pPr>
      <w:r>
        <w:t>Meet any co-contribution requirements with eligible cash expenditure</w:t>
      </w:r>
    </w:p>
    <w:p w14:paraId="03637C53" w14:textId="79E16F0E" w:rsidR="00F720D4" w:rsidRDefault="000033D1" w:rsidP="0078347F">
      <w:pPr>
        <w:pStyle w:val="ListParagraph"/>
        <w:numPr>
          <w:ilvl w:val="0"/>
          <w:numId w:val="9"/>
        </w:numPr>
      </w:pPr>
      <w:r>
        <w:t>D</w:t>
      </w:r>
      <w:r w:rsidR="00F720D4" w:rsidRPr="00F720D4">
        <w:t xml:space="preserve">emonstrate </w:t>
      </w:r>
      <w:r w:rsidR="005C271C">
        <w:t xml:space="preserve">12 months </w:t>
      </w:r>
      <w:r w:rsidR="00F720D4" w:rsidRPr="00F720D4">
        <w:t>operating income from trading activity</w:t>
      </w:r>
    </w:p>
    <w:p w14:paraId="6DE5288F" w14:textId="20B4E79D" w:rsidR="00A665E3" w:rsidRDefault="00EE6C59" w:rsidP="00F75799">
      <w:pPr>
        <w:pStyle w:val="dotpoint"/>
        <w:numPr>
          <w:ilvl w:val="0"/>
          <w:numId w:val="0"/>
        </w:numPr>
        <w:spacing w:before="120" w:after="120"/>
      </w:pPr>
      <w:r w:rsidRPr="11DB42C6">
        <w:rPr>
          <w:b/>
        </w:rPr>
        <w:t>3</w:t>
      </w:r>
      <w:r w:rsidR="00460EE4" w:rsidRPr="11DB42C6">
        <w:rPr>
          <w:b/>
        </w:rPr>
        <w:t>.1.2</w:t>
      </w:r>
      <w:r w:rsidR="00460EE4">
        <w:t xml:space="preserve"> </w:t>
      </w:r>
      <w:r w:rsidR="00A665E3">
        <w:t>Trust Structures</w:t>
      </w:r>
    </w:p>
    <w:p w14:paraId="716B04AC" w14:textId="3C7FA904" w:rsidR="00C02A4D" w:rsidRDefault="00A665E3" w:rsidP="0078347F">
      <w:pPr>
        <w:pStyle w:val="dotpoint"/>
        <w:numPr>
          <w:ilvl w:val="0"/>
          <w:numId w:val="10"/>
        </w:numPr>
      </w:pPr>
      <w:r>
        <w:t xml:space="preserve">An Incorporated Trustee </w:t>
      </w:r>
      <w:r w:rsidR="00095674">
        <w:t xml:space="preserve">may </w:t>
      </w:r>
      <w:r>
        <w:t>apply on behalf of a Trust provided that the Trustee</w:t>
      </w:r>
      <w:r w:rsidR="004E4A61">
        <w:t>:</w:t>
      </w:r>
    </w:p>
    <w:p w14:paraId="24224155" w14:textId="3BC52ED7" w:rsidR="00C02A4D" w:rsidRPr="00111208" w:rsidRDefault="56896508" w:rsidP="0078347F">
      <w:pPr>
        <w:pStyle w:val="dotpoint"/>
        <w:numPr>
          <w:ilvl w:val="1"/>
          <w:numId w:val="10"/>
        </w:numPr>
        <w:ind w:left="1134" w:hanging="425"/>
      </w:pPr>
      <w:r>
        <w:t>Under</w:t>
      </w:r>
      <w:r w:rsidR="00C02A4D" w:rsidRPr="002843A4">
        <w:t xml:space="preserve"> the Trust Deed, has the ability to enter into the grant agreement in its capacity as Trustee; and</w:t>
      </w:r>
    </w:p>
    <w:p w14:paraId="0B51EA2B" w14:textId="0982AB2C" w:rsidR="00A665E3" w:rsidRDefault="75032631" w:rsidP="0078347F">
      <w:pPr>
        <w:pStyle w:val="dotpoint"/>
        <w:numPr>
          <w:ilvl w:val="1"/>
          <w:numId w:val="10"/>
        </w:numPr>
        <w:ind w:left="1134" w:hanging="425"/>
      </w:pPr>
      <w:r>
        <w:t>Is</w:t>
      </w:r>
      <w:r w:rsidR="00095674">
        <w:t xml:space="preserve"> entitled to be indemnified </w:t>
      </w:r>
      <w:r w:rsidR="007E3A89">
        <w:t>out of</w:t>
      </w:r>
      <w:r w:rsidR="00095674">
        <w:t xml:space="preserve"> the Trust funds in connection with performance of the grant agreement</w:t>
      </w:r>
      <w:r w:rsidR="00BF32E2">
        <w:t>.</w:t>
      </w:r>
    </w:p>
    <w:p w14:paraId="5917F61A" w14:textId="13661A35" w:rsidR="00A665E3" w:rsidRDefault="009E0EE4" w:rsidP="0078347F">
      <w:pPr>
        <w:pStyle w:val="dotpoint"/>
        <w:numPr>
          <w:ilvl w:val="0"/>
          <w:numId w:val="10"/>
        </w:numPr>
      </w:pPr>
      <w:r>
        <w:t>An Incorporated Trustee must c</w:t>
      </w:r>
      <w:r w:rsidR="00A665E3">
        <w:t xml:space="preserve">omply with the </w:t>
      </w:r>
      <w:r w:rsidR="00445462" w:rsidRPr="005B435D">
        <w:t>co-contributi</w:t>
      </w:r>
      <w:r w:rsidR="00FF4F61" w:rsidRPr="005B435D">
        <w:t xml:space="preserve">on </w:t>
      </w:r>
      <w:r w:rsidR="00A665E3">
        <w:t xml:space="preserve">criteria as set out above under </w:t>
      </w:r>
      <w:r w:rsidR="003B60C6">
        <w:t>2.1</w:t>
      </w:r>
      <w:r w:rsidR="00BF32E2">
        <w:t>.</w:t>
      </w:r>
      <w:r w:rsidR="00F4207A">
        <w:t xml:space="preserve"> </w:t>
      </w:r>
    </w:p>
    <w:p w14:paraId="3F06D392" w14:textId="6F2BF0BB" w:rsidR="00A71EF3" w:rsidRDefault="00EE6C59" w:rsidP="00F75799">
      <w:pPr>
        <w:pStyle w:val="dotpoint"/>
        <w:numPr>
          <w:ilvl w:val="0"/>
          <w:numId w:val="0"/>
        </w:numPr>
        <w:spacing w:before="120" w:after="120"/>
      </w:pPr>
      <w:r w:rsidRPr="11DB42C6">
        <w:rPr>
          <w:b/>
        </w:rPr>
        <w:t>3</w:t>
      </w:r>
      <w:r w:rsidR="00460EE4" w:rsidRPr="11DB42C6">
        <w:rPr>
          <w:b/>
        </w:rPr>
        <w:t>.</w:t>
      </w:r>
      <w:r w:rsidR="00F75799" w:rsidRPr="11DB42C6">
        <w:rPr>
          <w:b/>
        </w:rPr>
        <w:t>1.3</w:t>
      </w:r>
      <w:r w:rsidR="00F75799">
        <w:t xml:space="preserve"> </w:t>
      </w:r>
      <w:r w:rsidR="00A71EF3">
        <w:t>Other</w:t>
      </w:r>
    </w:p>
    <w:p w14:paraId="23A1C5DB" w14:textId="2E0F9B4E" w:rsidR="00A71EF3" w:rsidRDefault="00A71EF3" w:rsidP="0078347F">
      <w:pPr>
        <w:pStyle w:val="dotpoint"/>
        <w:numPr>
          <w:ilvl w:val="0"/>
          <w:numId w:val="11"/>
        </w:numPr>
      </w:pPr>
      <w:r>
        <w:t xml:space="preserve">Not-for-profits and charitable organisations are eligible to apply, on the </w:t>
      </w:r>
      <w:r w:rsidR="00BF5C9C">
        <w:t xml:space="preserve">condition </w:t>
      </w:r>
      <w:r>
        <w:t>the</w:t>
      </w:r>
      <w:r w:rsidR="00BA2BCA">
        <w:t>ir social e</w:t>
      </w:r>
      <w:r w:rsidR="0069752F">
        <w:t>nterprise model has been operating for at least 12 months</w:t>
      </w:r>
      <w:r>
        <w:t>.</w:t>
      </w:r>
    </w:p>
    <w:p w14:paraId="6675EBDE" w14:textId="5C889C3D" w:rsidR="00A942BD" w:rsidRDefault="006F21FB" w:rsidP="00A942BD">
      <w:pPr>
        <w:pStyle w:val="dotpoint"/>
        <w:numPr>
          <w:ilvl w:val="0"/>
          <w:numId w:val="0"/>
        </w:numPr>
        <w:spacing w:before="120" w:after="120"/>
      </w:pPr>
      <w:r w:rsidRPr="11DB42C6">
        <w:rPr>
          <w:b/>
        </w:rPr>
        <w:t>3.1</w:t>
      </w:r>
      <w:r w:rsidR="006B012E" w:rsidRPr="11DB42C6">
        <w:rPr>
          <w:b/>
        </w:rPr>
        <w:t>.4</w:t>
      </w:r>
      <w:r w:rsidR="00C05A51">
        <w:t xml:space="preserve"> </w:t>
      </w:r>
      <w:r w:rsidR="00A942BD">
        <w:t>A</w:t>
      </w:r>
      <w:r w:rsidR="00A13E27">
        <w:t>ll a</w:t>
      </w:r>
      <w:r w:rsidR="00A942BD">
        <w:t>pplicants are required to demonstrate that they:</w:t>
      </w:r>
    </w:p>
    <w:p w14:paraId="38ADDDEA" w14:textId="5E1733D2" w:rsidR="005F6C8E" w:rsidRDefault="7F89F573" w:rsidP="005F6C8E">
      <w:pPr>
        <w:pStyle w:val="dotpoint"/>
      </w:pPr>
      <w:r>
        <w:t>Are</w:t>
      </w:r>
      <w:r w:rsidR="005F6C8E">
        <w:t xml:space="preserve"> a social enterprise as defined by a business model that supports an economic, social, cultural or environmental mission consistent with a public or community benefit;</w:t>
      </w:r>
    </w:p>
    <w:p w14:paraId="797C7044" w14:textId="13893B39" w:rsidR="005F763F" w:rsidRDefault="7F89F573" w:rsidP="005F763F">
      <w:pPr>
        <w:pStyle w:val="dotpoint"/>
      </w:pPr>
      <w:r>
        <w:t>Derive</w:t>
      </w:r>
      <w:r w:rsidR="005F6C8E">
        <w:t xml:space="preserve"> a substantial portion of income from trade-based activities; and</w:t>
      </w:r>
    </w:p>
    <w:p w14:paraId="3C6828CF" w14:textId="377A36CA" w:rsidR="00C23CC9" w:rsidRDefault="7F89F573" w:rsidP="00C23CC9">
      <w:pPr>
        <w:pStyle w:val="dotpoint"/>
      </w:pPr>
      <w:r>
        <w:t>Reinvest</w:t>
      </w:r>
      <w:r w:rsidR="005F6C8E">
        <w:t xml:space="preserve"> the majority of business profit in the fulfilment of their mission.</w:t>
      </w:r>
    </w:p>
    <w:p w14:paraId="44C20EEE" w14:textId="2692C67F" w:rsidR="00C23CC9" w:rsidRDefault="00C23CC9" w:rsidP="00C23CC9">
      <w:pPr>
        <w:pStyle w:val="dotpoint"/>
        <w:numPr>
          <w:ilvl w:val="0"/>
          <w:numId w:val="0"/>
        </w:numPr>
      </w:pPr>
      <w:r>
        <w:t xml:space="preserve">This is </w:t>
      </w:r>
      <w:r w:rsidR="00A13E27">
        <w:t>demonstrated</w:t>
      </w:r>
      <w:r w:rsidR="00567671">
        <w:t xml:space="preserve"> through</w:t>
      </w:r>
      <w:r w:rsidR="006D180F">
        <w:t xml:space="preserve"> providing</w:t>
      </w:r>
      <w:r w:rsidR="002F1D2D">
        <w:t xml:space="preserve"> one of the following</w:t>
      </w:r>
      <w:r w:rsidR="00C82E97">
        <w:t>:</w:t>
      </w:r>
    </w:p>
    <w:p w14:paraId="7CA1FB1D" w14:textId="080945D6" w:rsidR="00DD6A9E" w:rsidRDefault="00FF5037" w:rsidP="0078347F">
      <w:pPr>
        <w:pStyle w:val="dotpoint"/>
        <w:numPr>
          <w:ilvl w:val="0"/>
          <w:numId w:val="15"/>
        </w:numPr>
      </w:pPr>
      <w:r>
        <w:t>C</w:t>
      </w:r>
      <w:r w:rsidR="0046533F">
        <w:t>urrent</w:t>
      </w:r>
      <w:r w:rsidR="005238A1">
        <w:t xml:space="preserve"> </w:t>
      </w:r>
      <w:r w:rsidR="00567671">
        <w:t xml:space="preserve">Social </w:t>
      </w:r>
      <w:r w:rsidR="00206851">
        <w:t xml:space="preserve">Enterprise </w:t>
      </w:r>
      <w:r w:rsidR="00567671">
        <w:t>Certification</w:t>
      </w:r>
      <w:r w:rsidR="007E3A89">
        <w:t xml:space="preserve"> by</w:t>
      </w:r>
      <w:r w:rsidR="00206851">
        <w:t xml:space="preserve"> Social Traders;</w:t>
      </w:r>
      <w:r w:rsidR="00A13E27">
        <w:t xml:space="preserve"> or</w:t>
      </w:r>
    </w:p>
    <w:p w14:paraId="6318025D" w14:textId="2ACF8EB7" w:rsidR="00A13E27" w:rsidRDefault="00472013" w:rsidP="0078347F">
      <w:pPr>
        <w:pStyle w:val="dotpoint"/>
        <w:numPr>
          <w:ilvl w:val="0"/>
          <w:numId w:val="15"/>
        </w:numPr>
      </w:pPr>
      <w:r>
        <w:t>S</w:t>
      </w:r>
      <w:r w:rsidR="000D740B">
        <w:t xml:space="preserve">uccessful </w:t>
      </w:r>
      <w:r w:rsidR="00AA575B">
        <w:t xml:space="preserve">Social Enterprise </w:t>
      </w:r>
      <w:r w:rsidR="008A4DD0">
        <w:t xml:space="preserve">verified </w:t>
      </w:r>
      <w:r w:rsidR="00693571">
        <w:t>pre-</w:t>
      </w:r>
      <w:r w:rsidR="006B7801">
        <w:t>Certification</w:t>
      </w:r>
      <w:r w:rsidR="00AA575B">
        <w:t xml:space="preserve"> by</w:t>
      </w:r>
      <w:r w:rsidR="00AA575B" w:rsidRPr="00AA575B">
        <w:t xml:space="preserve"> </w:t>
      </w:r>
      <w:r w:rsidR="00AA575B">
        <w:t>Social Traders</w:t>
      </w:r>
      <w:r w:rsidR="00A55CC4">
        <w:t>*</w:t>
      </w:r>
    </w:p>
    <w:p w14:paraId="08ACCC85" w14:textId="27863784" w:rsidR="002B607E" w:rsidRPr="00D15D9A" w:rsidRDefault="00A55CC4" w:rsidP="001C38F6">
      <w:pPr>
        <w:pStyle w:val="dotpoint"/>
        <w:numPr>
          <w:ilvl w:val="0"/>
          <w:numId w:val="0"/>
        </w:numPr>
        <w:spacing w:before="120"/>
        <w:rPr>
          <w:color w:val="FF0000"/>
        </w:rPr>
      </w:pPr>
      <w:r>
        <w:t>*</w:t>
      </w:r>
      <w:r w:rsidR="00823C40" w:rsidRPr="00D15D9A">
        <w:t xml:space="preserve">Please see </w:t>
      </w:r>
      <w:r w:rsidR="00D15D9A" w:rsidRPr="00D15D9A">
        <w:t>Social Traders Assessment</w:t>
      </w:r>
      <w:r w:rsidR="001C38F6">
        <w:t xml:space="preserve"> </w:t>
      </w:r>
      <w:r w:rsidR="00A67DDE">
        <w:t xml:space="preserve">Information </w:t>
      </w:r>
      <w:r w:rsidR="001C38F6">
        <w:t>Sheet for further details.</w:t>
      </w:r>
    </w:p>
    <w:p w14:paraId="577BF1F2" w14:textId="549B94DF" w:rsidR="002B36E8" w:rsidRDefault="1A5493B8" w:rsidP="11DB42C6">
      <w:pPr>
        <w:pStyle w:val="Heading2"/>
        <w:numPr>
          <w:ilvl w:val="1"/>
          <w:numId w:val="0"/>
        </w:numPr>
      </w:pPr>
      <w:bookmarkStart w:id="14" w:name="_Toc69127782"/>
      <w:bookmarkStart w:id="15" w:name="_Toc84929482"/>
      <w:r>
        <w:t xml:space="preserve">3.2 </w:t>
      </w:r>
      <w:r w:rsidR="002B36E8">
        <w:t>Ineligible Applicants</w:t>
      </w:r>
      <w:bookmarkEnd w:id="14"/>
      <w:bookmarkEnd w:id="15"/>
    </w:p>
    <w:p w14:paraId="3ABAEFE5" w14:textId="79419EA2" w:rsidR="00766CB8" w:rsidRPr="0056135A" w:rsidRDefault="00D109CF" w:rsidP="00AC1831">
      <w:pPr>
        <w:pStyle w:val="Normalnospace"/>
        <w:spacing w:before="120"/>
      </w:pPr>
      <w:r w:rsidRPr="0056135A">
        <w:t xml:space="preserve">The following are </w:t>
      </w:r>
      <w:r w:rsidR="00AF42FE" w:rsidRPr="3E661105">
        <w:rPr>
          <w:b/>
        </w:rPr>
        <w:t xml:space="preserve">not </w:t>
      </w:r>
      <w:r w:rsidR="00AF42FE" w:rsidRPr="0056135A">
        <w:t>eligible to apply</w:t>
      </w:r>
      <w:r w:rsidRPr="0056135A">
        <w:t>:</w:t>
      </w:r>
    </w:p>
    <w:p w14:paraId="597927B5" w14:textId="7324A4C7" w:rsidR="00182550" w:rsidRPr="0056135A" w:rsidRDefault="14674C45" w:rsidP="0078347F">
      <w:pPr>
        <w:pStyle w:val="Normalnospace"/>
        <w:numPr>
          <w:ilvl w:val="0"/>
          <w:numId w:val="3"/>
        </w:numPr>
        <w:spacing w:after="60"/>
      </w:pPr>
      <w:bookmarkStart w:id="16" w:name="_Toc69127783"/>
      <w:bookmarkStart w:id="17" w:name="_Toc84929483"/>
      <w:r>
        <w:lastRenderedPageBreak/>
        <w:t>a</w:t>
      </w:r>
      <w:r w:rsidR="00182550" w:rsidRPr="0056135A">
        <w:t xml:space="preserve"> Commonwealth, </w:t>
      </w:r>
      <w:r w:rsidR="0098021C">
        <w:t>S</w:t>
      </w:r>
      <w:r w:rsidR="00182550" w:rsidRPr="0056135A">
        <w:t xml:space="preserve">tate and </w:t>
      </w:r>
      <w:r w:rsidR="0098021C">
        <w:t>L</w:t>
      </w:r>
      <w:r w:rsidR="00182550" w:rsidRPr="0056135A">
        <w:t xml:space="preserve">ocal government agency or </w:t>
      </w:r>
      <w:r w:rsidR="007E3A89">
        <w:t xml:space="preserve">public </w:t>
      </w:r>
      <w:r w:rsidR="00182550" w:rsidRPr="0056135A">
        <w:t>body</w:t>
      </w:r>
    </w:p>
    <w:p w14:paraId="17F52006" w14:textId="442A7CED" w:rsidR="00182550" w:rsidRPr="0056135A" w:rsidRDefault="5CE7BE9C" w:rsidP="0078347F">
      <w:pPr>
        <w:pStyle w:val="Normalnospace"/>
        <w:numPr>
          <w:ilvl w:val="0"/>
          <w:numId w:val="3"/>
        </w:numPr>
        <w:spacing w:after="60"/>
      </w:pPr>
      <w:r>
        <w:t>a</w:t>
      </w:r>
      <w:r w:rsidR="00182550" w:rsidRPr="0056135A">
        <w:t xml:space="preserve"> company not incorporated in Australia</w:t>
      </w:r>
    </w:p>
    <w:p w14:paraId="1FF344E4" w14:textId="440C2F43" w:rsidR="00182550" w:rsidRPr="0056135A" w:rsidRDefault="5CE7BE9C" w:rsidP="0078347F">
      <w:pPr>
        <w:pStyle w:val="Normalnospace"/>
        <w:numPr>
          <w:ilvl w:val="0"/>
          <w:numId w:val="3"/>
        </w:numPr>
        <w:spacing w:after="60"/>
      </w:pPr>
      <w:r>
        <w:t>an</w:t>
      </w:r>
      <w:r w:rsidR="00182550" w:rsidRPr="0056135A">
        <w:t xml:space="preserve"> industry association or business chamber</w:t>
      </w:r>
    </w:p>
    <w:p w14:paraId="2CA3F120" w14:textId="533AB2A4" w:rsidR="000E3FAF" w:rsidRDefault="1F97BE60" w:rsidP="0078347F">
      <w:pPr>
        <w:pStyle w:val="Normalnospace"/>
        <w:numPr>
          <w:ilvl w:val="0"/>
          <w:numId w:val="3"/>
        </w:numPr>
        <w:spacing w:after="60"/>
      </w:pPr>
      <w:r>
        <w:t>a</w:t>
      </w:r>
      <w:r w:rsidR="000E3FAF" w:rsidRPr="0056135A">
        <w:t xml:space="preserve"> publicly funded research organisation</w:t>
      </w:r>
    </w:p>
    <w:p w14:paraId="302A71E5" w14:textId="57F1C6A6" w:rsidR="00AF0C1F" w:rsidRPr="006D3710" w:rsidRDefault="001314A8" w:rsidP="0078347F">
      <w:pPr>
        <w:pStyle w:val="Normalnospace"/>
        <w:numPr>
          <w:ilvl w:val="0"/>
          <w:numId w:val="3"/>
        </w:numPr>
        <w:spacing w:after="60"/>
      </w:pPr>
      <w:r w:rsidRPr="006D3710">
        <w:t xml:space="preserve">a </w:t>
      </w:r>
      <w:r w:rsidR="00AF0C1F" w:rsidRPr="006D3710">
        <w:t>sole trader</w:t>
      </w:r>
      <w:r w:rsidR="5C031081">
        <w:t>.</w:t>
      </w:r>
    </w:p>
    <w:p w14:paraId="57395E3D" w14:textId="43C1B611" w:rsidR="003952C5" w:rsidRDefault="3292916D" w:rsidP="00497794">
      <w:pPr>
        <w:pStyle w:val="Heading1"/>
        <w:numPr>
          <w:ilvl w:val="0"/>
          <w:numId w:val="0"/>
        </w:numPr>
      </w:pPr>
      <w:r>
        <w:t xml:space="preserve">4. </w:t>
      </w:r>
      <w:r w:rsidR="00057EF0">
        <w:t>Project Eligibility</w:t>
      </w:r>
      <w:bookmarkEnd w:id="16"/>
      <w:bookmarkEnd w:id="17"/>
    </w:p>
    <w:p w14:paraId="0D42B4F7" w14:textId="5E2D9945" w:rsidR="004859DA" w:rsidRDefault="6B23C864" w:rsidP="11DB42C6">
      <w:pPr>
        <w:pStyle w:val="Heading2"/>
        <w:numPr>
          <w:ilvl w:val="1"/>
          <w:numId w:val="0"/>
        </w:numPr>
      </w:pPr>
      <w:r>
        <w:t xml:space="preserve">4.1 </w:t>
      </w:r>
      <w:r w:rsidR="004859DA">
        <w:t>Eligible Expenditure</w:t>
      </w:r>
    </w:p>
    <w:p w14:paraId="62BC8DFF" w14:textId="289A290A" w:rsidR="00A007B1" w:rsidRDefault="00A007B1" w:rsidP="00A007B1">
      <w:pPr>
        <w:pStyle w:val="Normalnospace"/>
        <w:spacing w:before="120"/>
      </w:pPr>
      <w:r>
        <w:t>Examples of p</w:t>
      </w:r>
      <w:r w:rsidRPr="00FE3F0A">
        <w:t xml:space="preserve">rojects supported under this </w:t>
      </w:r>
      <w:r>
        <w:t>program</w:t>
      </w:r>
      <w:r w:rsidRPr="00FE3F0A">
        <w:t xml:space="preserve"> include:</w:t>
      </w:r>
      <w:r w:rsidRPr="00A007B1">
        <w:t xml:space="preserve"> </w:t>
      </w:r>
    </w:p>
    <w:p w14:paraId="5B543538" w14:textId="7DF4C6F7" w:rsidR="004A69BD" w:rsidRDefault="00A007B1" w:rsidP="0078347F">
      <w:pPr>
        <w:pStyle w:val="Normalnospace"/>
        <w:numPr>
          <w:ilvl w:val="0"/>
          <w:numId w:val="22"/>
        </w:numPr>
      </w:pPr>
      <w:r w:rsidRPr="00A007B1">
        <w:t>Purchasing plant</w:t>
      </w:r>
      <w:r w:rsidR="00882FA2" w:rsidRPr="005B435D">
        <w:t>,</w:t>
      </w:r>
      <w:r w:rsidRPr="00A007B1">
        <w:t xml:space="preserve"> machinery </w:t>
      </w:r>
      <w:r w:rsidR="00882FA2" w:rsidRPr="005B435D">
        <w:t>or</w:t>
      </w:r>
      <w:r w:rsidRPr="00A007B1">
        <w:t xml:space="preserve"> equipment </w:t>
      </w:r>
      <w:r w:rsidR="00D3166C">
        <w:t>(</w:t>
      </w:r>
      <w:r w:rsidR="00D3166C" w:rsidRPr="00233658">
        <w:t>fixed assets that are used to produce goods and</w:t>
      </w:r>
      <w:r w:rsidR="007E785E">
        <w:t>/or</w:t>
      </w:r>
      <w:r w:rsidR="00D3166C" w:rsidRPr="00233658">
        <w:t xml:space="preserve"> services for the business) </w:t>
      </w:r>
      <w:r w:rsidRPr="00233658">
        <w:t>that</w:t>
      </w:r>
      <w:r w:rsidRPr="00A007B1">
        <w:t xml:space="preserve"> enables</w:t>
      </w:r>
      <w:r w:rsidR="00170AC2">
        <w:t>;</w:t>
      </w:r>
    </w:p>
    <w:p w14:paraId="2DCBCF0E" w14:textId="46A2EC58" w:rsidR="004A69BD" w:rsidRDefault="00A007B1" w:rsidP="0078347F">
      <w:pPr>
        <w:pStyle w:val="Normalnospace"/>
        <w:numPr>
          <w:ilvl w:val="1"/>
          <w:numId w:val="14"/>
        </w:numPr>
      </w:pPr>
      <w:r w:rsidRPr="00A007B1">
        <w:t>process improvements or increased production/output workflow and allocation</w:t>
      </w:r>
      <w:r w:rsidR="002F7CC8" w:rsidRPr="005B435D">
        <w:t>,</w:t>
      </w:r>
    </w:p>
    <w:p w14:paraId="000F9B7D" w14:textId="269C731B" w:rsidR="00632820" w:rsidRDefault="002F7CC8" w:rsidP="0078347F">
      <w:pPr>
        <w:pStyle w:val="Normalnospace"/>
        <w:numPr>
          <w:ilvl w:val="1"/>
          <w:numId w:val="14"/>
        </w:numPr>
      </w:pPr>
      <w:r w:rsidRPr="005B435D">
        <w:t xml:space="preserve">an </w:t>
      </w:r>
      <w:r w:rsidR="00707D92" w:rsidRPr="005B435D">
        <w:t xml:space="preserve">increase </w:t>
      </w:r>
      <w:r w:rsidRPr="005B435D">
        <w:t xml:space="preserve">in </w:t>
      </w:r>
      <w:r w:rsidR="00707D92" w:rsidRPr="005B435D">
        <w:t>operation</w:t>
      </w:r>
      <w:r w:rsidRPr="005B435D">
        <w:t>s</w:t>
      </w:r>
      <w:r w:rsidR="00707D92" w:rsidRPr="005B435D">
        <w:t xml:space="preserve"> </w:t>
      </w:r>
      <w:r w:rsidR="00A007B1" w:rsidRPr="005B435D">
        <w:t>and</w:t>
      </w:r>
      <w:r w:rsidRPr="005B435D">
        <w:t>/or</w:t>
      </w:r>
      <w:r w:rsidR="00A007B1" w:rsidRPr="005B435D">
        <w:t xml:space="preserve"> employment of </w:t>
      </w:r>
      <w:r w:rsidR="00185E90" w:rsidRPr="005B435D">
        <w:t xml:space="preserve">additional </w:t>
      </w:r>
      <w:r w:rsidR="00A007B1" w:rsidRPr="005B435D">
        <w:t>staff</w:t>
      </w:r>
      <w:r w:rsidR="006712A2" w:rsidRPr="005B435D">
        <w:t xml:space="preserve"> (Victorians</w:t>
      </w:r>
      <w:r w:rsidR="4B2E8FBB">
        <w:t xml:space="preserve"> facing barriers to employment</w:t>
      </w:r>
      <w:r w:rsidR="006712A2" w:rsidRPr="005B435D">
        <w:t>)</w:t>
      </w:r>
      <w:r w:rsidR="005876AF" w:rsidRPr="005B435D">
        <w:t>; or</w:t>
      </w:r>
    </w:p>
    <w:p w14:paraId="21F695E2" w14:textId="6094A9FE" w:rsidR="00695950" w:rsidRDefault="00695950" w:rsidP="0078347F">
      <w:pPr>
        <w:pStyle w:val="ListParagraph"/>
        <w:numPr>
          <w:ilvl w:val="1"/>
          <w:numId w:val="14"/>
        </w:numPr>
      </w:pPr>
      <w:r w:rsidRPr="00695950">
        <w:t>upgrades or expansion that allows the business to offer new or different services</w:t>
      </w:r>
      <w:r w:rsidR="1BF16E17">
        <w:t>.</w:t>
      </w:r>
    </w:p>
    <w:p w14:paraId="71C0DF05" w14:textId="03BCE0FA" w:rsidR="00EF1EA5" w:rsidRDefault="00EF1EA5" w:rsidP="00695950">
      <w:pPr>
        <w:pStyle w:val="Normalnospace"/>
      </w:pPr>
      <w:r>
        <w:t xml:space="preserve">Plant, </w:t>
      </w:r>
      <w:r w:rsidR="0064108D">
        <w:t xml:space="preserve">machinery and equipment must be </w:t>
      </w:r>
      <w:bookmarkStart w:id="18" w:name="_Hlk96622368"/>
      <w:r w:rsidR="0064108D">
        <w:t xml:space="preserve">integral to </w:t>
      </w:r>
      <w:r w:rsidR="00346A2B">
        <w:t>achieving</w:t>
      </w:r>
      <w:r w:rsidR="0064108D">
        <w:t xml:space="preserve"> the project </w:t>
      </w:r>
      <w:r w:rsidR="00346A2B">
        <w:t>outcomes</w:t>
      </w:r>
      <w:bookmarkEnd w:id="18"/>
      <w:r w:rsidR="00346A2B">
        <w:t>.</w:t>
      </w:r>
    </w:p>
    <w:p w14:paraId="2B757AAC" w14:textId="0221B6C0" w:rsidR="00695950" w:rsidRDefault="006842FE" w:rsidP="00695950">
      <w:pPr>
        <w:pStyle w:val="Normalnospace"/>
      </w:pPr>
      <w:r>
        <w:t xml:space="preserve">The </w:t>
      </w:r>
      <w:r w:rsidR="005C4AD4">
        <w:t>g</w:t>
      </w:r>
      <w:r w:rsidR="009439B1">
        <w:t>rant</w:t>
      </w:r>
      <w:r w:rsidR="00917CFD">
        <w:t xml:space="preserve"> is </w:t>
      </w:r>
      <w:r w:rsidR="00317CCE">
        <w:t xml:space="preserve">intended to support </w:t>
      </w:r>
      <w:r w:rsidR="00317CCE" w:rsidRPr="00D32D0B">
        <w:t xml:space="preserve">one </w:t>
      </w:r>
      <w:r w:rsidR="00D32D0B" w:rsidRPr="00D32D0B">
        <w:t>item</w:t>
      </w:r>
      <w:r w:rsidR="004C3DEB">
        <w:t xml:space="preserve"> of equipment per enterprise, </w:t>
      </w:r>
      <w:r w:rsidR="000A22AF">
        <w:t xml:space="preserve">however </w:t>
      </w:r>
      <w:r w:rsidR="00D33577">
        <w:t xml:space="preserve">more than one </w:t>
      </w:r>
      <w:r w:rsidR="00D32D0B">
        <w:t>item</w:t>
      </w:r>
      <w:r w:rsidR="00D33577">
        <w:t xml:space="preserve"> may be considered</w:t>
      </w:r>
      <w:r w:rsidR="00D32D0B">
        <w:t xml:space="preserve"> on a case by case basis</w:t>
      </w:r>
      <w:r w:rsidR="00D33577">
        <w:t xml:space="preserve"> </w:t>
      </w:r>
      <w:r w:rsidR="00D33577" w:rsidRPr="00D33577">
        <w:t>where there</w:t>
      </w:r>
      <w:r w:rsidR="00D32D0B">
        <w:t xml:space="preserve"> </w:t>
      </w:r>
      <w:r w:rsidR="00D33577" w:rsidRPr="00D33577">
        <w:t xml:space="preserve">is strong justification </w:t>
      </w:r>
      <w:r w:rsidR="00BE6C5D">
        <w:t>th</w:t>
      </w:r>
      <w:r w:rsidR="00A82FB3">
        <w:t xml:space="preserve">at it is </w:t>
      </w:r>
      <w:r w:rsidR="008E6DF2" w:rsidRPr="008E6DF2">
        <w:t>integral to achieving the project outcomes</w:t>
      </w:r>
      <w:r w:rsidR="008E6DF2">
        <w:t>.</w:t>
      </w:r>
    </w:p>
    <w:p w14:paraId="357AFB9C" w14:textId="0EBC4B27" w:rsidR="00A007B1" w:rsidRPr="00337621" w:rsidRDefault="00A007B1" w:rsidP="00A007B1">
      <w:pPr>
        <w:pStyle w:val="Normalnospace"/>
        <w:spacing w:before="120"/>
      </w:pPr>
      <w:r>
        <w:t>Not all expenditure may be eligible for grant funding. The Department will make the final determination regarding what is eligible expenditure</w:t>
      </w:r>
      <w:r w:rsidR="00DD2A16">
        <w:t xml:space="preserve"> at its discretion</w:t>
      </w:r>
      <w:r>
        <w:t>.</w:t>
      </w:r>
    </w:p>
    <w:p w14:paraId="38B6481C" w14:textId="3BA40A1B" w:rsidR="00CD77C3" w:rsidRDefault="001731BF" w:rsidP="00CD77C3">
      <w:r>
        <w:t>Successful applicants must meet the cost of any additional and ineligible expenditure associated with their project.</w:t>
      </w:r>
    </w:p>
    <w:p w14:paraId="6E99F767" w14:textId="2BD2CE70" w:rsidR="00510754" w:rsidRDefault="3AE28D4A" w:rsidP="11DB42C6">
      <w:pPr>
        <w:pStyle w:val="Heading2"/>
        <w:numPr>
          <w:ilvl w:val="1"/>
          <w:numId w:val="0"/>
        </w:numPr>
      </w:pPr>
      <w:bookmarkStart w:id="19" w:name="_Toc69127786"/>
      <w:bookmarkStart w:id="20" w:name="_Toc84929485"/>
      <w:r>
        <w:t xml:space="preserve">4.2 </w:t>
      </w:r>
      <w:r w:rsidR="009776D1">
        <w:t xml:space="preserve">Ineligible </w:t>
      </w:r>
      <w:bookmarkEnd w:id="19"/>
      <w:bookmarkEnd w:id="20"/>
      <w:r w:rsidR="2974A4C1">
        <w:t>E</w:t>
      </w:r>
      <w:r w:rsidR="3ED622A0">
        <w:t>xpenditure</w:t>
      </w:r>
    </w:p>
    <w:p w14:paraId="6AE66733" w14:textId="227991BB" w:rsidR="00624964" w:rsidRPr="00624964" w:rsidRDefault="00624964" w:rsidP="00624964">
      <w:r w:rsidRPr="00544215">
        <w:t xml:space="preserve">Funding requests that will </w:t>
      </w:r>
      <w:r w:rsidRPr="00BB5D92">
        <w:rPr>
          <w:b/>
          <w:bCs/>
        </w:rPr>
        <w:t>not</w:t>
      </w:r>
      <w:r w:rsidRPr="00544215">
        <w:t xml:space="preserve"> be considered include</w:t>
      </w:r>
      <w:r>
        <w:t>:</w:t>
      </w:r>
    </w:p>
    <w:p w14:paraId="0FDBF874" w14:textId="13A78C2A" w:rsidR="00B002BC" w:rsidRDefault="00B002BC" w:rsidP="0078347F">
      <w:pPr>
        <w:pStyle w:val="Normalnospace"/>
        <w:numPr>
          <w:ilvl w:val="0"/>
          <w:numId w:val="7"/>
        </w:numPr>
        <w:spacing w:before="120"/>
      </w:pPr>
      <w:r>
        <w:t>Purchase or hire of assets that are available for personal use</w:t>
      </w:r>
    </w:p>
    <w:p w14:paraId="6799690A" w14:textId="4108F641" w:rsidR="002B0597" w:rsidRDefault="002B0597" w:rsidP="0078347F">
      <w:pPr>
        <w:pStyle w:val="Normalnospace"/>
        <w:numPr>
          <w:ilvl w:val="0"/>
          <w:numId w:val="7"/>
        </w:numPr>
        <w:spacing w:before="120"/>
      </w:pPr>
      <w:r>
        <w:t>Retrospective funding, where projects have commenced work or activity prior to funding approval</w:t>
      </w:r>
    </w:p>
    <w:p w14:paraId="035F88F7" w14:textId="7137F76D" w:rsidR="002B0597" w:rsidRDefault="002B0597" w:rsidP="0078347F">
      <w:pPr>
        <w:pStyle w:val="Normalnospace"/>
        <w:numPr>
          <w:ilvl w:val="0"/>
          <w:numId w:val="7"/>
        </w:numPr>
        <w:spacing w:before="120"/>
      </w:pPr>
      <w:r>
        <w:t xml:space="preserve">Business activities or equipment that would be deemed essential for operating (i.e. ongoing salary costs, payroll software, office furniture, </w:t>
      </w:r>
      <w:r w:rsidR="000E6FF8">
        <w:t>digital infrastructure</w:t>
      </w:r>
      <w:r w:rsidR="007336EF">
        <w:t>,</w:t>
      </w:r>
      <w:r w:rsidR="00896EA7">
        <w:t xml:space="preserve"> marketing and signage, </w:t>
      </w:r>
      <w:r>
        <w:t>computers and other general operating requirements)</w:t>
      </w:r>
    </w:p>
    <w:p w14:paraId="388E656B" w14:textId="66EBB9AD" w:rsidR="00742322" w:rsidRDefault="00742322" w:rsidP="0078347F">
      <w:pPr>
        <w:pStyle w:val="Normalnospace"/>
        <w:numPr>
          <w:ilvl w:val="0"/>
          <w:numId w:val="7"/>
        </w:numPr>
        <w:spacing w:before="120"/>
      </w:pPr>
      <w:r>
        <w:t>Stock</w:t>
      </w:r>
      <w:r w:rsidR="00D029BE">
        <w:t xml:space="preserve">, </w:t>
      </w:r>
      <w:r>
        <w:t>inventory</w:t>
      </w:r>
      <w:r w:rsidR="00D029BE">
        <w:t xml:space="preserve"> and single use material</w:t>
      </w:r>
      <w:r w:rsidR="00456620">
        <w:t>s</w:t>
      </w:r>
    </w:p>
    <w:p w14:paraId="5F950B52" w14:textId="5E6B59BE" w:rsidR="000266BB" w:rsidRDefault="000266BB" w:rsidP="0078347F">
      <w:pPr>
        <w:pStyle w:val="Normalnospace"/>
        <w:numPr>
          <w:ilvl w:val="0"/>
          <w:numId w:val="7"/>
        </w:numPr>
        <w:spacing w:before="120"/>
      </w:pPr>
      <w:r>
        <w:t xml:space="preserve">Staff training and/or licences associated with the operating </w:t>
      </w:r>
      <w:r w:rsidR="00EE4BAE" w:rsidRPr="005B435D">
        <w:t>new machinery or</w:t>
      </w:r>
      <w:r>
        <w:t xml:space="preserve"> equipment</w:t>
      </w:r>
    </w:p>
    <w:p w14:paraId="3CC6CF62" w14:textId="77777777" w:rsidR="000266BB" w:rsidRDefault="000266BB" w:rsidP="0078347F">
      <w:pPr>
        <w:pStyle w:val="Normalnospace"/>
        <w:numPr>
          <w:ilvl w:val="0"/>
          <w:numId w:val="7"/>
        </w:numPr>
        <w:spacing w:before="120"/>
      </w:pPr>
      <w:r>
        <w:t>Purchase of land or buildings</w:t>
      </w:r>
    </w:p>
    <w:p w14:paraId="320EBC24" w14:textId="46075084" w:rsidR="000266BB" w:rsidRDefault="000E3CC4" w:rsidP="0078347F">
      <w:pPr>
        <w:pStyle w:val="Normalnospace"/>
        <w:numPr>
          <w:ilvl w:val="0"/>
          <w:numId w:val="7"/>
        </w:numPr>
        <w:spacing w:before="120"/>
      </w:pPr>
      <w:r>
        <w:t>Capital</w:t>
      </w:r>
      <w:r w:rsidR="000266BB">
        <w:t xml:space="preserve"> works</w:t>
      </w:r>
      <w:r w:rsidR="00F4207A">
        <w:t xml:space="preserve"> and improvements</w:t>
      </w:r>
    </w:p>
    <w:p w14:paraId="7A548D3D" w14:textId="77777777" w:rsidR="000266BB" w:rsidRDefault="000266BB" w:rsidP="0078347F">
      <w:pPr>
        <w:pStyle w:val="Normalnospace"/>
        <w:numPr>
          <w:ilvl w:val="0"/>
          <w:numId w:val="7"/>
        </w:numPr>
        <w:spacing w:before="120"/>
      </w:pPr>
      <w:r>
        <w:t>Permit costs</w:t>
      </w:r>
    </w:p>
    <w:p w14:paraId="03162787" w14:textId="77777777" w:rsidR="002B0597" w:rsidRDefault="002B0597" w:rsidP="0078347F">
      <w:pPr>
        <w:pStyle w:val="Normalnospace"/>
        <w:numPr>
          <w:ilvl w:val="0"/>
          <w:numId w:val="7"/>
        </w:numPr>
        <w:spacing w:before="120"/>
      </w:pPr>
      <w:r>
        <w:t>Supporting business expansion because of winning a government contract</w:t>
      </w:r>
    </w:p>
    <w:p w14:paraId="7411FA90" w14:textId="77777777" w:rsidR="00482CFE" w:rsidRDefault="00482CFE" w:rsidP="0078347F">
      <w:pPr>
        <w:pStyle w:val="Normalnospace"/>
        <w:numPr>
          <w:ilvl w:val="0"/>
          <w:numId w:val="7"/>
        </w:numPr>
        <w:spacing w:before="120"/>
      </w:pPr>
      <w:r>
        <w:lastRenderedPageBreak/>
        <w:t>Costs that are already funded or partially funded by government funding</w:t>
      </w:r>
    </w:p>
    <w:p w14:paraId="03F71793" w14:textId="47251135" w:rsidR="002B0597" w:rsidRDefault="002B0597" w:rsidP="0078347F">
      <w:pPr>
        <w:pStyle w:val="Normalnospace"/>
        <w:numPr>
          <w:ilvl w:val="0"/>
          <w:numId w:val="7"/>
        </w:numPr>
        <w:spacing w:before="120"/>
      </w:pPr>
      <w:r>
        <w:t>Projects that will require ongoing funding from the Victorian Government when completed</w:t>
      </w:r>
    </w:p>
    <w:p w14:paraId="51D7D67A" w14:textId="49DF8F48" w:rsidR="007C4F11" w:rsidRDefault="74DF979A" w:rsidP="005A6F93">
      <w:pPr>
        <w:pStyle w:val="Heading1"/>
        <w:numPr>
          <w:ilvl w:val="0"/>
          <w:numId w:val="0"/>
        </w:numPr>
      </w:pPr>
      <w:bookmarkStart w:id="21" w:name="_Toc69127787"/>
      <w:bookmarkStart w:id="22" w:name="_Toc84929486"/>
      <w:r>
        <w:t xml:space="preserve">5. </w:t>
      </w:r>
      <w:r w:rsidR="00A23491">
        <w:t>Project Timeline</w:t>
      </w:r>
      <w:bookmarkEnd w:id="21"/>
      <w:bookmarkEnd w:id="22"/>
    </w:p>
    <w:p w14:paraId="50DC82AF" w14:textId="5B2F4D13" w:rsidR="00A21B72" w:rsidRPr="005B435D" w:rsidRDefault="00A21B72" w:rsidP="00A21B72">
      <w:pPr>
        <w:pStyle w:val="dotpoint"/>
      </w:pPr>
      <w:r w:rsidRPr="005B435D">
        <w:t>Notification of application outcomes are expected to be within 10 weeks of application close date</w:t>
      </w:r>
      <w:r w:rsidR="00214BD8" w:rsidRPr="005B435D">
        <w:t xml:space="preserve"> </w:t>
      </w:r>
      <w:r w:rsidR="008B56C7" w:rsidRPr="005B435D">
        <w:t xml:space="preserve">(see below </w:t>
      </w:r>
      <w:r w:rsidR="00DD1052" w:rsidRPr="005B435D">
        <w:t>7.2)</w:t>
      </w:r>
      <w:r w:rsidRPr="005B435D">
        <w:t>.</w:t>
      </w:r>
    </w:p>
    <w:p w14:paraId="6755BB44" w14:textId="67754865" w:rsidR="00D27A23" w:rsidRDefault="00BA16E0" w:rsidP="00ED6358">
      <w:pPr>
        <w:pStyle w:val="dotpoint"/>
      </w:pPr>
      <w:r>
        <w:t xml:space="preserve">Successful applicants must </w:t>
      </w:r>
      <w:r w:rsidR="00C62B51">
        <w:t xml:space="preserve">commence their project prior to </w:t>
      </w:r>
      <w:r w:rsidR="00C40B4A">
        <w:t xml:space="preserve">June </w:t>
      </w:r>
      <w:r w:rsidR="00C136A6">
        <w:t>2</w:t>
      </w:r>
      <w:r w:rsidR="00C40B4A">
        <w:t>0, 202</w:t>
      </w:r>
      <w:r w:rsidR="00503B7A">
        <w:t>2. An</w:t>
      </w:r>
      <w:r w:rsidR="00DF78B7">
        <w:t xml:space="preserve"> executed </w:t>
      </w:r>
      <w:r w:rsidR="009E0EE4">
        <w:t>g</w:t>
      </w:r>
      <w:r>
        <w:t xml:space="preserve">rant </w:t>
      </w:r>
      <w:r w:rsidR="009E0EE4">
        <w:t>a</w:t>
      </w:r>
      <w:r>
        <w:t>greement with the Department</w:t>
      </w:r>
      <w:r w:rsidR="00E72179">
        <w:t xml:space="preserve"> </w:t>
      </w:r>
      <w:r w:rsidR="00C223D0">
        <w:t>must</w:t>
      </w:r>
      <w:r w:rsidR="00E72179">
        <w:t xml:space="preserve"> be in place </w:t>
      </w:r>
      <w:r w:rsidR="005667D4">
        <w:t xml:space="preserve">prior to </w:t>
      </w:r>
      <w:r w:rsidR="15E9D290">
        <w:t>project</w:t>
      </w:r>
      <w:r w:rsidR="005667D4">
        <w:t xml:space="preserve"> commencement</w:t>
      </w:r>
      <w:r w:rsidR="000C5713">
        <w:t>.</w:t>
      </w:r>
    </w:p>
    <w:p w14:paraId="35F6F6DA" w14:textId="4E459582" w:rsidR="00EA2469" w:rsidRDefault="00EA2469" w:rsidP="00D2729E">
      <w:pPr>
        <w:pStyle w:val="dotpoint"/>
      </w:pPr>
      <w:r w:rsidRPr="00EA2469">
        <w:t xml:space="preserve">Approved </w:t>
      </w:r>
      <w:r w:rsidR="2EAE15EE">
        <w:t>p</w:t>
      </w:r>
      <w:r w:rsidR="202ED29E">
        <w:t>rojects</w:t>
      </w:r>
      <w:r>
        <w:t xml:space="preserve"> </w:t>
      </w:r>
      <w:r w:rsidRPr="00EA2469">
        <w:t xml:space="preserve">must be completed by </w:t>
      </w:r>
      <w:r w:rsidR="00A64E2E" w:rsidRPr="00276B2D">
        <w:t xml:space="preserve">December </w:t>
      </w:r>
      <w:r w:rsidR="00877786">
        <w:t>5</w:t>
      </w:r>
      <w:r w:rsidR="00276B2D" w:rsidRPr="00276B2D">
        <w:t>,</w:t>
      </w:r>
      <w:r w:rsidR="00A64E2E" w:rsidRPr="00276B2D">
        <w:t xml:space="preserve"> </w:t>
      </w:r>
      <w:r w:rsidRPr="00276B2D">
        <w:t>20</w:t>
      </w:r>
      <w:r w:rsidR="00087F2A" w:rsidRPr="00276B2D">
        <w:t>22</w:t>
      </w:r>
    </w:p>
    <w:p w14:paraId="0C57FFDC" w14:textId="5C520F3E" w:rsidR="00EA2469" w:rsidRDefault="00EA2469" w:rsidP="00D2729E">
      <w:pPr>
        <w:pStyle w:val="dotpoint"/>
      </w:pPr>
      <w:r w:rsidRPr="00EA2469">
        <w:t>Program</w:t>
      </w:r>
      <w:r>
        <w:t xml:space="preserve"> </w:t>
      </w:r>
      <w:r w:rsidRPr="00EA2469">
        <w:t xml:space="preserve">close-out reports </w:t>
      </w:r>
      <w:r w:rsidR="00A2744F">
        <w:t xml:space="preserve">to be finalised </w:t>
      </w:r>
      <w:r w:rsidRPr="00EA2469">
        <w:t xml:space="preserve">within three months of completing the project and by no later than </w:t>
      </w:r>
      <w:r w:rsidR="00A94410" w:rsidRPr="00276B2D">
        <w:t>March</w:t>
      </w:r>
      <w:r w:rsidR="00276B2D" w:rsidRPr="00276B2D">
        <w:t xml:space="preserve"> 30,</w:t>
      </w:r>
      <w:r w:rsidRPr="00276B2D">
        <w:t xml:space="preserve"> 20</w:t>
      </w:r>
      <w:r w:rsidR="002A1070" w:rsidRPr="00276B2D">
        <w:t>23</w:t>
      </w:r>
      <w:r w:rsidRPr="00276B2D">
        <w:t>.</w:t>
      </w:r>
    </w:p>
    <w:p w14:paraId="025063F1" w14:textId="16CFACD4" w:rsidR="00182A07" w:rsidRPr="0086062C" w:rsidRDefault="07254C41" w:rsidP="005A6F93">
      <w:pPr>
        <w:pStyle w:val="Heading1"/>
        <w:numPr>
          <w:ilvl w:val="0"/>
          <w:numId w:val="0"/>
        </w:numPr>
      </w:pPr>
      <w:bookmarkStart w:id="23" w:name="_Toc69127788"/>
      <w:bookmarkStart w:id="24" w:name="_Toc84929487"/>
      <w:r>
        <w:t xml:space="preserve">6. </w:t>
      </w:r>
      <w:r w:rsidR="00C5246A">
        <w:t>Assessment Process</w:t>
      </w:r>
      <w:bookmarkEnd w:id="23"/>
      <w:bookmarkEnd w:id="24"/>
    </w:p>
    <w:p w14:paraId="2958D551" w14:textId="6F703BC8" w:rsidR="000E3FAF" w:rsidRPr="0086062C" w:rsidRDefault="009267BB" w:rsidP="000E3FAF">
      <w:pPr>
        <w:pStyle w:val="NoSpacing"/>
        <w:rPr>
          <w:i w:val="0"/>
          <w:iCs w:val="0"/>
          <w:color w:val="auto"/>
        </w:rPr>
      </w:pPr>
      <w:r>
        <w:rPr>
          <w:i w:val="0"/>
          <w:iCs w:val="0"/>
          <w:color w:val="auto"/>
        </w:rPr>
        <w:t>A De</w:t>
      </w:r>
      <w:r w:rsidR="00701986">
        <w:rPr>
          <w:i w:val="0"/>
          <w:iCs w:val="0"/>
          <w:color w:val="auto"/>
        </w:rPr>
        <w:t xml:space="preserve">partmental </w:t>
      </w:r>
      <w:r w:rsidR="0003100D">
        <w:rPr>
          <w:i w:val="0"/>
          <w:iCs w:val="0"/>
          <w:color w:val="auto"/>
        </w:rPr>
        <w:t>assessment panel will assess all applications</w:t>
      </w:r>
      <w:r w:rsidR="000E3FAF" w:rsidRPr="0086062C">
        <w:rPr>
          <w:i w:val="0"/>
          <w:iCs w:val="0"/>
          <w:color w:val="auto"/>
        </w:rPr>
        <w:t>. The panel will:</w:t>
      </w:r>
    </w:p>
    <w:p w14:paraId="4FFC5652" w14:textId="7C74294B" w:rsidR="000E3FAF" w:rsidRPr="0086062C" w:rsidRDefault="000E3FAF" w:rsidP="0078347F">
      <w:pPr>
        <w:pStyle w:val="NoSpacing"/>
        <w:numPr>
          <w:ilvl w:val="0"/>
          <w:numId w:val="2"/>
        </w:numPr>
        <w:spacing w:after="60"/>
        <w:rPr>
          <w:i w:val="0"/>
          <w:iCs w:val="0"/>
          <w:color w:val="auto"/>
        </w:rPr>
      </w:pPr>
      <w:r w:rsidRPr="0086062C">
        <w:rPr>
          <w:i w:val="0"/>
          <w:iCs w:val="0"/>
          <w:color w:val="auto"/>
        </w:rPr>
        <w:t>Review and score applications individually against the assessment criteria</w:t>
      </w:r>
      <w:r w:rsidR="0048417F">
        <w:rPr>
          <w:i w:val="0"/>
          <w:iCs w:val="0"/>
          <w:color w:val="auto"/>
        </w:rPr>
        <w:t>.</w:t>
      </w:r>
      <w:r w:rsidRPr="0086062C">
        <w:rPr>
          <w:i w:val="0"/>
          <w:iCs w:val="0"/>
          <w:color w:val="auto"/>
        </w:rPr>
        <w:t xml:space="preserve"> </w:t>
      </w:r>
    </w:p>
    <w:p w14:paraId="1E887616" w14:textId="2EE8968D" w:rsidR="000E3FAF" w:rsidRDefault="000E3FAF" w:rsidP="0078347F">
      <w:pPr>
        <w:pStyle w:val="NoSpacing"/>
        <w:numPr>
          <w:ilvl w:val="0"/>
          <w:numId w:val="2"/>
        </w:numPr>
        <w:spacing w:after="60"/>
        <w:rPr>
          <w:i w:val="0"/>
          <w:iCs w:val="0"/>
          <w:color w:val="auto"/>
        </w:rPr>
      </w:pPr>
      <w:r w:rsidRPr="0086062C">
        <w:rPr>
          <w:i w:val="0"/>
          <w:iCs w:val="0"/>
          <w:color w:val="auto"/>
        </w:rPr>
        <w:t>Rank all projects against each other</w:t>
      </w:r>
      <w:r w:rsidR="0048417F">
        <w:rPr>
          <w:i w:val="0"/>
          <w:iCs w:val="0"/>
          <w:color w:val="auto"/>
        </w:rPr>
        <w:t>.</w:t>
      </w:r>
    </w:p>
    <w:p w14:paraId="1FAEE757" w14:textId="56BEFF18" w:rsidR="008C13D0" w:rsidRDefault="008C13D0" w:rsidP="0078347F">
      <w:pPr>
        <w:pStyle w:val="NoSpacing"/>
        <w:numPr>
          <w:ilvl w:val="0"/>
          <w:numId w:val="2"/>
        </w:numPr>
        <w:spacing w:after="60"/>
        <w:rPr>
          <w:i w:val="0"/>
          <w:iCs w:val="0"/>
          <w:color w:val="auto"/>
        </w:rPr>
      </w:pPr>
      <w:r w:rsidRPr="008C13D0">
        <w:rPr>
          <w:i w:val="0"/>
          <w:iCs w:val="0"/>
          <w:color w:val="auto"/>
        </w:rPr>
        <w:t>Consider the allocation of funding in relation to reaching a diverse set of social enterprises and priority areas, the following wi</w:t>
      </w:r>
      <w:r w:rsidR="009E0EE4">
        <w:rPr>
          <w:i w:val="0"/>
          <w:iCs w:val="0"/>
          <w:color w:val="auto"/>
        </w:rPr>
        <w:t>ll</w:t>
      </w:r>
      <w:r w:rsidRPr="008C13D0">
        <w:rPr>
          <w:i w:val="0"/>
          <w:iCs w:val="0"/>
          <w:color w:val="auto"/>
        </w:rPr>
        <w:t xml:space="preserve"> be considered:</w:t>
      </w:r>
    </w:p>
    <w:p w14:paraId="7B3B580B" w14:textId="63C88BFA" w:rsidR="008C13D0" w:rsidRPr="008C13D0" w:rsidRDefault="008C13D0" w:rsidP="0078347F">
      <w:pPr>
        <w:pStyle w:val="NoSpacing"/>
        <w:numPr>
          <w:ilvl w:val="1"/>
          <w:numId w:val="21"/>
        </w:numPr>
        <w:spacing w:after="60"/>
        <w:rPr>
          <w:i w:val="0"/>
          <w:iCs w:val="0"/>
          <w:color w:val="auto"/>
        </w:rPr>
      </w:pPr>
      <w:r w:rsidRPr="008C13D0">
        <w:rPr>
          <w:i w:val="0"/>
          <w:iCs w:val="0"/>
          <w:color w:val="auto"/>
        </w:rPr>
        <w:t>distribution across geographical location, industry types, and social missions</w:t>
      </w:r>
    </w:p>
    <w:p w14:paraId="39F6A1EB" w14:textId="5609B66D" w:rsidR="00DD2A16" w:rsidRDefault="008C13D0" w:rsidP="0078347F">
      <w:pPr>
        <w:pStyle w:val="NoSpacing"/>
        <w:numPr>
          <w:ilvl w:val="1"/>
          <w:numId w:val="21"/>
        </w:numPr>
        <w:spacing w:after="60"/>
        <w:rPr>
          <w:i w:val="0"/>
          <w:iCs w:val="0"/>
          <w:color w:val="auto"/>
        </w:rPr>
      </w:pPr>
      <w:r w:rsidRPr="008C13D0">
        <w:rPr>
          <w:i w:val="0"/>
          <w:iCs w:val="0"/>
          <w:color w:val="auto"/>
        </w:rPr>
        <w:t xml:space="preserve">priority will be given </w:t>
      </w:r>
      <w:r w:rsidR="00EA61CC" w:rsidRPr="008C13D0">
        <w:rPr>
          <w:i w:val="0"/>
          <w:iCs w:val="0"/>
          <w:color w:val="auto"/>
        </w:rPr>
        <w:t>to</w:t>
      </w:r>
      <w:r w:rsidR="00702EEC">
        <w:rPr>
          <w:i w:val="0"/>
          <w:iCs w:val="0"/>
          <w:color w:val="auto"/>
        </w:rPr>
        <w:t>:</w:t>
      </w:r>
      <w:r w:rsidRPr="008C13D0">
        <w:rPr>
          <w:i w:val="0"/>
          <w:iCs w:val="0"/>
          <w:color w:val="auto"/>
        </w:rPr>
        <w:t xml:space="preserve"> small and medium enterprises (SMEs) with less than 20 employees</w:t>
      </w:r>
      <w:r w:rsidR="00702EEC">
        <w:rPr>
          <w:i w:val="0"/>
          <w:iCs w:val="0"/>
          <w:color w:val="auto"/>
        </w:rPr>
        <w:t>;</w:t>
      </w:r>
      <w:r w:rsidRPr="008C13D0">
        <w:rPr>
          <w:i w:val="0"/>
          <w:iCs w:val="0"/>
          <w:color w:val="auto"/>
        </w:rPr>
        <w:t xml:space="preserve"> enterprises located in regional and rural Victoria</w:t>
      </w:r>
      <w:r w:rsidR="00702EEC">
        <w:rPr>
          <w:i w:val="0"/>
          <w:iCs w:val="0"/>
          <w:color w:val="auto"/>
        </w:rPr>
        <w:t>;</w:t>
      </w:r>
      <w:r w:rsidRPr="008C13D0">
        <w:rPr>
          <w:i w:val="0"/>
          <w:iCs w:val="0"/>
          <w:color w:val="auto"/>
        </w:rPr>
        <w:t xml:space="preserve"> and Work Integration Social Enterprises (WISEs) demonstrating employment growth </w:t>
      </w:r>
    </w:p>
    <w:p w14:paraId="0ECE0E42" w14:textId="4132D27A" w:rsidR="00C95AEC" w:rsidRDefault="00C95AEC" w:rsidP="0078347F">
      <w:pPr>
        <w:pStyle w:val="NoSpacing"/>
        <w:numPr>
          <w:ilvl w:val="0"/>
          <w:numId w:val="2"/>
        </w:numPr>
        <w:spacing w:after="60"/>
        <w:rPr>
          <w:i w:val="0"/>
          <w:iCs w:val="0"/>
          <w:color w:val="auto"/>
        </w:rPr>
      </w:pPr>
      <w:r>
        <w:rPr>
          <w:i w:val="0"/>
          <w:iCs w:val="0"/>
          <w:color w:val="auto"/>
        </w:rPr>
        <w:t xml:space="preserve">Re-position the project ranking after reflecting on the priority allocation criteria in </w:t>
      </w:r>
      <w:r w:rsidR="0077123E">
        <w:rPr>
          <w:i w:val="0"/>
          <w:iCs w:val="0"/>
          <w:color w:val="auto"/>
        </w:rPr>
        <w:t xml:space="preserve">point </w:t>
      </w:r>
      <w:r>
        <w:rPr>
          <w:i w:val="0"/>
          <w:iCs w:val="0"/>
          <w:color w:val="auto"/>
        </w:rPr>
        <w:t>(3) above.</w:t>
      </w:r>
    </w:p>
    <w:p w14:paraId="63805A4E" w14:textId="4364D862" w:rsidR="006F7416" w:rsidRPr="006F7416" w:rsidRDefault="000E3FAF" w:rsidP="0078347F">
      <w:pPr>
        <w:pStyle w:val="NoSpacing"/>
        <w:numPr>
          <w:ilvl w:val="0"/>
          <w:numId w:val="2"/>
        </w:numPr>
        <w:spacing w:after="60"/>
        <w:rPr>
          <w:i w:val="0"/>
          <w:iCs w:val="0"/>
          <w:color w:val="auto"/>
        </w:rPr>
      </w:pPr>
      <w:r w:rsidRPr="0086062C">
        <w:rPr>
          <w:i w:val="0"/>
          <w:iCs w:val="0"/>
          <w:color w:val="auto"/>
        </w:rPr>
        <w:t xml:space="preserve">Determine the number of applications that will be recommended subject to </w:t>
      </w:r>
      <w:r w:rsidR="008869DD">
        <w:rPr>
          <w:i w:val="0"/>
          <w:iCs w:val="0"/>
          <w:color w:val="auto"/>
        </w:rPr>
        <w:t xml:space="preserve">available </w:t>
      </w:r>
      <w:r w:rsidRPr="0086062C">
        <w:rPr>
          <w:i w:val="0"/>
          <w:iCs w:val="0"/>
          <w:color w:val="auto"/>
        </w:rPr>
        <w:t>funding</w:t>
      </w:r>
      <w:r w:rsidR="0048417F">
        <w:rPr>
          <w:i w:val="0"/>
          <w:iCs w:val="0"/>
          <w:color w:val="auto"/>
        </w:rPr>
        <w:t>.</w:t>
      </w:r>
    </w:p>
    <w:p w14:paraId="4CB53ABE" w14:textId="1903CF1A" w:rsidR="000E3FAF" w:rsidRPr="0086062C" w:rsidRDefault="000E3FAF" w:rsidP="0078347F">
      <w:pPr>
        <w:pStyle w:val="NoSpacing"/>
        <w:numPr>
          <w:ilvl w:val="0"/>
          <w:numId w:val="2"/>
        </w:numPr>
        <w:spacing w:after="60"/>
        <w:rPr>
          <w:i w:val="0"/>
          <w:iCs w:val="0"/>
          <w:color w:val="auto"/>
        </w:rPr>
      </w:pPr>
      <w:r w:rsidRPr="0086062C">
        <w:rPr>
          <w:i w:val="0"/>
          <w:iCs w:val="0"/>
          <w:color w:val="auto"/>
        </w:rPr>
        <w:t>Recommend the applications for approval</w:t>
      </w:r>
      <w:r w:rsidR="0048417F">
        <w:rPr>
          <w:i w:val="0"/>
          <w:iCs w:val="0"/>
          <w:color w:val="auto"/>
        </w:rPr>
        <w:t>.</w:t>
      </w:r>
    </w:p>
    <w:p w14:paraId="04F55B4C" w14:textId="77777777" w:rsidR="000E3FAF" w:rsidRPr="000E3FAF" w:rsidRDefault="000E3FAF" w:rsidP="000E3FAF">
      <w:pPr>
        <w:pStyle w:val="NoSpacing"/>
        <w:spacing w:after="60"/>
        <w:ind w:left="720"/>
        <w:rPr>
          <w:color w:val="auto"/>
        </w:rPr>
      </w:pPr>
    </w:p>
    <w:p w14:paraId="231AE789" w14:textId="2D5B1987" w:rsidR="00C5246A" w:rsidRDefault="07254C41" w:rsidP="11DB42C6">
      <w:pPr>
        <w:pStyle w:val="Heading2"/>
        <w:numPr>
          <w:ilvl w:val="1"/>
          <w:numId w:val="0"/>
        </w:numPr>
      </w:pPr>
      <w:bookmarkStart w:id="25" w:name="_Toc69127789"/>
      <w:bookmarkStart w:id="26" w:name="_Toc84929488"/>
      <w:r>
        <w:t xml:space="preserve">6.1 </w:t>
      </w:r>
      <w:r w:rsidR="00C5246A">
        <w:t>Assessment Criteria</w:t>
      </w:r>
      <w:bookmarkEnd w:id="25"/>
      <w:bookmarkEnd w:id="26"/>
    </w:p>
    <w:p w14:paraId="706BF4EE" w14:textId="4DE48E2A" w:rsidR="0059793E" w:rsidRDefault="0059793E" w:rsidP="00BB1D15">
      <w:pPr>
        <w:pStyle w:val="Normalnospace"/>
        <w:spacing w:before="120"/>
      </w:pPr>
      <w:r w:rsidRPr="0059793E">
        <w:t xml:space="preserve">An application must address each assessment criterion and make the best possible case for funding. Claims made against each criterion must be substantiated and full details of all underlying risks and assumptions should be clearly stated. Supporting documentation must be attached (See section </w:t>
      </w:r>
      <w:r w:rsidR="008305E3">
        <w:t>8</w:t>
      </w:r>
      <w:r w:rsidRPr="0059793E">
        <w:t>).</w:t>
      </w:r>
    </w:p>
    <w:p w14:paraId="519CA705" w14:textId="3C49A5D7" w:rsidR="002C4244" w:rsidRDefault="00361360" w:rsidP="00BB1D15">
      <w:pPr>
        <w:pStyle w:val="Normalnospace"/>
        <w:spacing w:before="120"/>
      </w:pPr>
      <w:r>
        <w:t>All supplementary attachments and information provided as part of the application will be taken into consideration during the assessment process.</w:t>
      </w:r>
    </w:p>
    <w:tbl>
      <w:tblPr>
        <w:tblStyle w:val="TableGrid"/>
        <w:tblW w:w="0" w:type="auto"/>
        <w:tblInd w:w="-5" w:type="dxa"/>
        <w:tblLook w:val="04A0" w:firstRow="1" w:lastRow="0" w:firstColumn="1" w:lastColumn="0" w:noHBand="0" w:noVBand="1"/>
      </w:tblPr>
      <w:tblGrid>
        <w:gridCol w:w="2977"/>
        <w:gridCol w:w="4792"/>
        <w:gridCol w:w="1183"/>
      </w:tblGrid>
      <w:tr w:rsidR="00C225EC" w14:paraId="33CD7DFD" w14:textId="20162487" w:rsidTr="4C35B06F">
        <w:trPr>
          <w:trHeight w:val="363"/>
        </w:trPr>
        <w:tc>
          <w:tcPr>
            <w:tcW w:w="2977" w:type="dxa"/>
            <w:vAlign w:val="center"/>
          </w:tcPr>
          <w:p w14:paraId="529B8340" w14:textId="7563222D" w:rsidR="00C225EC" w:rsidRPr="00026045" w:rsidRDefault="00C225EC" w:rsidP="00026045">
            <w:pPr>
              <w:pStyle w:val="Normalnospace"/>
              <w:spacing w:after="0"/>
              <w:jc w:val="center"/>
              <w:rPr>
                <w:b/>
                <w:bCs/>
              </w:rPr>
            </w:pPr>
            <w:r w:rsidRPr="00026045">
              <w:rPr>
                <w:b/>
                <w:bCs/>
              </w:rPr>
              <w:t>Assessment Criteria</w:t>
            </w:r>
          </w:p>
        </w:tc>
        <w:tc>
          <w:tcPr>
            <w:tcW w:w="4792" w:type="dxa"/>
            <w:vAlign w:val="center"/>
          </w:tcPr>
          <w:p w14:paraId="330722C4" w14:textId="4EFE9F90" w:rsidR="001D4394" w:rsidRPr="00026045" w:rsidRDefault="0025060A" w:rsidP="001D4394">
            <w:pPr>
              <w:pStyle w:val="Normalnospace"/>
              <w:spacing w:after="0"/>
              <w:jc w:val="center"/>
              <w:rPr>
                <w:b/>
                <w:bCs/>
              </w:rPr>
            </w:pPr>
            <w:r>
              <w:rPr>
                <w:b/>
                <w:bCs/>
              </w:rPr>
              <w:t>Considerations</w:t>
            </w:r>
          </w:p>
        </w:tc>
        <w:tc>
          <w:tcPr>
            <w:tcW w:w="1183" w:type="dxa"/>
            <w:vAlign w:val="center"/>
          </w:tcPr>
          <w:p w14:paraId="0C8416D4" w14:textId="545A9519" w:rsidR="00C225EC" w:rsidRPr="00026045" w:rsidRDefault="00C225EC" w:rsidP="00885CB5">
            <w:pPr>
              <w:pStyle w:val="Normalnospace"/>
              <w:spacing w:after="0"/>
              <w:jc w:val="center"/>
              <w:rPr>
                <w:b/>
                <w:bCs/>
              </w:rPr>
            </w:pPr>
            <w:r>
              <w:rPr>
                <w:b/>
                <w:bCs/>
              </w:rPr>
              <w:t>Weighting</w:t>
            </w:r>
          </w:p>
        </w:tc>
      </w:tr>
      <w:tr w:rsidR="00D327E6" w14:paraId="486CFD34" w14:textId="77777777" w:rsidTr="4C35B06F">
        <w:tc>
          <w:tcPr>
            <w:tcW w:w="2977" w:type="dxa"/>
          </w:tcPr>
          <w:p w14:paraId="78AA9CBE" w14:textId="1F3AED26" w:rsidR="0025060A" w:rsidRPr="00781379" w:rsidRDefault="0065323E" w:rsidP="0078347F">
            <w:pPr>
              <w:pStyle w:val="Normalnospace"/>
              <w:numPr>
                <w:ilvl w:val="0"/>
                <w:numId w:val="17"/>
              </w:numPr>
              <w:spacing w:before="120"/>
              <w:rPr>
                <w:b/>
              </w:rPr>
            </w:pPr>
            <w:r>
              <w:rPr>
                <w:b/>
              </w:rPr>
              <w:t xml:space="preserve">How will </w:t>
            </w:r>
            <w:r w:rsidR="00C53AE3">
              <w:rPr>
                <w:b/>
              </w:rPr>
              <w:t>the project</w:t>
            </w:r>
            <w:r w:rsidR="00CE3AF5">
              <w:rPr>
                <w:b/>
              </w:rPr>
              <w:t xml:space="preserve"> increase</w:t>
            </w:r>
            <w:r w:rsidR="00E36DF3">
              <w:rPr>
                <w:b/>
              </w:rPr>
              <w:t xml:space="preserve"> your capacity </w:t>
            </w:r>
            <w:r w:rsidR="00AE3B92">
              <w:rPr>
                <w:b/>
              </w:rPr>
              <w:t>for business growth</w:t>
            </w:r>
            <w:r w:rsidR="00D56706" w:rsidRPr="00781379">
              <w:rPr>
                <w:b/>
              </w:rPr>
              <w:t>?</w:t>
            </w:r>
          </w:p>
        </w:tc>
        <w:tc>
          <w:tcPr>
            <w:tcW w:w="4792" w:type="dxa"/>
          </w:tcPr>
          <w:p w14:paraId="2785CE32" w14:textId="348E17C5" w:rsidR="00D327E6" w:rsidRDefault="00594F88" w:rsidP="002F6B5F">
            <w:r>
              <w:t xml:space="preserve">Detail how the project </w:t>
            </w:r>
            <w:r w:rsidR="00231815">
              <w:t>will grow your</w:t>
            </w:r>
            <w:r w:rsidR="00584719">
              <w:t xml:space="preserve"> </w:t>
            </w:r>
            <w:r w:rsidR="00FC4031">
              <w:t xml:space="preserve">social </w:t>
            </w:r>
            <w:r w:rsidR="0017452C">
              <w:t>e</w:t>
            </w:r>
            <w:r w:rsidR="008F27C7">
              <w:t>nterprise</w:t>
            </w:r>
            <w:r>
              <w:t xml:space="preserve"> </w:t>
            </w:r>
            <w:r w:rsidR="00F0453E">
              <w:t xml:space="preserve">to enable one or more </w:t>
            </w:r>
            <w:r w:rsidR="009D456A">
              <w:t>of the following outcomes</w:t>
            </w:r>
            <w:r w:rsidR="001F7EAF">
              <w:t>:</w:t>
            </w:r>
          </w:p>
          <w:p w14:paraId="61A32DA2" w14:textId="05CE5F46" w:rsidR="002A2D1F" w:rsidRDefault="002A2D1F" w:rsidP="0078347F">
            <w:pPr>
              <w:pStyle w:val="ListParagraph"/>
              <w:numPr>
                <w:ilvl w:val="0"/>
                <w:numId w:val="19"/>
              </w:numPr>
              <w:spacing w:before="60" w:after="60"/>
              <w:ind w:left="357" w:hanging="357"/>
              <w:contextualSpacing w:val="0"/>
            </w:pPr>
            <w:r>
              <w:t>employment growth</w:t>
            </w:r>
            <w:r w:rsidR="00530262">
              <w:t>,</w:t>
            </w:r>
          </w:p>
          <w:p w14:paraId="03D1FA57" w14:textId="5929BFBE" w:rsidR="008F2CD7" w:rsidRDefault="0094001F" w:rsidP="0078347F">
            <w:pPr>
              <w:pStyle w:val="ListParagraph"/>
              <w:numPr>
                <w:ilvl w:val="0"/>
                <w:numId w:val="19"/>
              </w:numPr>
              <w:spacing w:before="60" w:after="60"/>
              <w:ind w:left="357" w:hanging="357"/>
              <w:contextualSpacing w:val="0"/>
            </w:pPr>
            <w:r>
              <w:t>a</w:t>
            </w:r>
            <w:r w:rsidR="00310FD6">
              <w:t xml:space="preserve">ccess to </w:t>
            </w:r>
            <w:r w:rsidR="00291059">
              <w:t>new</w:t>
            </w:r>
            <w:r w:rsidR="008F2CD7">
              <w:t xml:space="preserve"> </w:t>
            </w:r>
            <w:r w:rsidR="00291059">
              <w:t>markets</w:t>
            </w:r>
            <w:r w:rsidR="00874FD7">
              <w:t xml:space="preserve"> and customer growt</w:t>
            </w:r>
            <w:r w:rsidR="008F2CD7">
              <w:t>h</w:t>
            </w:r>
            <w:r w:rsidR="00530262">
              <w:t>,</w:t>
            </w:r>
          </w:p>
          <w:p w14:paraId="46B194E7" w14:textId="31ADC885" w:rsidR="00342CA3" w:rsidRDefault="00342CA3" w:rsidP="0078347F">
            <w:pPr>
              <w:pStyle w:val="ListParagraph"/>
              <w:numPr>
                <w:ilvl w:val="0"/>
                <w:numId w:val="19"/>
              </w:numPr>
              <w:spacing w:before="60" w:after="60"/>
              <w:ind w:left="357" w:hanging="357"/>
              <w:contextualSpacing w:val="0"/>
            </w:pPr>
            <w:r>
              <w:t>access to social procurement</w:t>
            </w:r>
            <w:r w:rsidR="00530262">
              <w:t>,</w:t>
            </w:r>
          </w:p>
          <w:p w14:paraId="2351C87A" w14:textId="72F270C1" w:rsidR="008F2CD7" w:rsidRDefault="008C37E7" w:rsidP="0078347F">
            <w:pPr>
              <w:pStyle w:val="ListParagraph"/>
              <w:numPr>
                <w:ilvl w:val="0"/>
                <w:numId w:val="19"/>
              </w:numPr>
              <w:spacing w:before="60" w:after="60"/>
              <w:ind w:left="357" w:hanging="357"/>
              <w:contextualSpacing w:val="0"/>
            </w:pPr>
            <w:r>
              <w:t xml:space="preserve">new products </w:t>
            </w:r>
            <w:r w:rsidR="004F448F">
              <w:t>and services</w:t>
            </w:r>
            <w:r w:rsidR="00530262">
              <w:t>,</w:t>
            </w:r>
          </w:p>
          <w:p w14:paraId="4DAB85C9" w14:textId="59DC7F2B" w:rsidR="00D327E6" w:rsidRDefault="004F448F" w:rsidP="0078347F">
            <w:pPr>
              <w:pStyle w:val="ListParagraph"/>
              <w:numPr>
                <w:ilvl w:val="0"/>
                <w:numId w:val="19"/>
              </w:numPr>
              <w:spacing w:before="60" w:after="60"/>
              <w:ind w:left="357" w:hanging="357"/>
              <w:contextualSpacing w:val="0"/>
            </w:pPr>
            <w:r>
              <w:lastRenderedPageBreak/>
              <w:t>increased revenue</w:t>
            </w:r>
            <w:r w:rsidR="00530262">
              <w:t>,</w:t>
            </w:r>
          </w:p>
          <w:p w14:paraId="444C2C0B" w14:textId="57D0F185" w:rsidR="00D327E6" w:rsidRPr="001D4394" w:rsidRDefault="00A766CF" w:rsidP="0078347F">
            <w:pPr>
              <w:pStyle w:val="ListParagraph"/>
              <w:numPr>
                <w:ilvl w:val="0"/>
                <w:numId w:val="19"/>
              </w:numPr>
              <w:spacing w:before="60" w:after="60"/>
              <w:ind w:left="357" w:hanging="357"/>
              <w:contextualSpacing w:val="0"/>
            </w:pPr>
            <w:r>
              <w:t>broader benefits to the sector</w:t>
            </w:r>
            <w:r w:rsidR="00530262">
              <w:t>.</w:t>
            </w:r>
          </w:p>
        </w:tc>
        <w:tc>
          <w:tcPr>
            <w:tcW w:w="1183" w:type="dxa"/>
          </w:tcPr>
          <w:p w14:paraId="39428820" w14:textId="366113B0" w:rsidR="00D327E6" w:rsidRDefault="00D450F2" w:rsidP="007E1D78">
            <w:pPr>
              <w:pStyle w:val="Normalnospace"/>
              <w:spacing w:before="120"/>
            </w:pPr>
            <w:r>
              <w:lastRenderedPageBreak/>
              <w:t>30%</w:t>
            </w:r>
          </w:p>
        </w:tc>
      </w:tr>
      <w:tr w:rsidR="001F4AC1" w14:paraId="67A264F6" w14:textId="77777777" w:rsidTr="4C35B06F">
        <w:tc>
          <w:tcPr>
            <w:tcW w:w="2977" w:type="dxa"/>
          </w:tcPr>
          <w:p w14:paraId="31C89E17" w14:textId="66852B6C" w:rsidR="003630F7" w:rsidRPr="00310FD6" w:rsidRDefault="004F448F" w:rsidP="0078347F">
            <w:pPr>
              <w:pStyle w:val="Normalnospace"/>
              <w:numPr>
                <w:ilvl w:val="0"/>
                <w:numId w:val="17"/>
              </w:numPr>
              <w:spacing w:before="120"/>
              <w:rPr>
                <w:b/>
              </w:rPr>
            </w:pPr>
            <w:r>
              <w:rPr>
                <w:b/>
                <w:bCs/>
              </w:rPr>
              <w:t xml:space="preserve">How will the project </w:t>
            </w:r>
            <w:r w:rsidR="00F170DB">
              <w:rPr>
                <w:b/>
                <w:bCs/>
              </w:rPr>
              <w:t>increase</w:t>
            </w:r>
            <w:r w:rsidR="007C2F26">
              <w:rPr>
                <w:b/>
                <w:bCs/>
              </w:rPr>
              <w:t xml:space="preserve"> your</w:t>
            </w:r>
            <w:r w:rsidR="002C618A">
              <w:rPr>
                <w:b/>
                <w:bCs/>
              </w:rPr>
              <w:t xml:space="preserve"> social</w:t>
            </w:r>
            <w:r w:rsidR="00CC7F39">
              <w:rPr>
                <w:b/>
                <w:bCs/>
              </w:rPr>
              <w:t xml:space="preserve"> imp</w:t>
            </w:r>
            <w:r w:rsidR="00EA06DA">
              <w:rPr>
                <w:b/>
                <w:bCs/>
              </w:rPr>
              <w:t>act</w:t>
            </w:r>
            <w:r w:rsidR="002C618A">
              <w:rPr>
                <w:b/>
                <w:bCs/>
              </w:rPr>
              <w:t>?</w:t>
            </w:r>
          </w:p>
        </w:tc>
        <w:tc>
          <w:tcPr>
            <w:tcW w:w="4792" w:type="dxa"/>
          </w:tcPr>
          <w:p w14:paraId="7865A980" w14:textId="2854F3A6" w:rsidR="001F4AC1" w:rsidRPr="001D4394" w:rsidRDefault="000953AC" w:rsidP="00BB7107">
            <w:pPr>
              <w:pStyle w:val="Normalnospace"/>
            </w:pPr>
            <w:r>
              <w:t xml:space="preserve">Detail how </w:t>
            </w:r>
            <w:r w:rsidRPr="003A3D7B">
              <w:t>the</w:t>
            </w:r>
            <w:r>
              <w:t xml:space="preserve"> </w:t>
            </w:r>
            <w:r w:rsidRPr="003E6F15">
              <w:t xml:space="preserve">project </w:t>
            </w:r>
            <w:r>
              <w:t>will</w:t>
            </w:r>
            <w:r w:rsidR="00EA0ACD">
              <w:t xml:space="preserve"> enable</w:t>
            </w:r>
            <w:r w:rsidRPr="003E6F15">
              <w:t xml:space="preserve"> the </w:t>
            </w:r>
            <w:r w:rsidR="005262AB">
              <w:t xml:space="preserve">social </w:t>
            </w:r>
            <w:r>
              <w:t>enterprise</w:t>
            </w:r>
            <w:r w:rsidRPr="003E6F15">
              <w:t xml:space="preserve"> </w:t>
            </w:r>
            <w:r w:rsidR="00EA0ACD">
              <w:t>to</w:t>
            </w:r>
            <w:r>
              <w:t xml:space="preserve"> </w:t>
            </w:r>
            <w:r w:rsidR="00FD7D00">
              <w:t xml:space="preserve">deliver </w:t>
            </w:r>
            <w:r>
              <w:t>it</w:t>
            </w:r>
            <w:r w:rsidR="00FD7D00">
              <w:t>’</w:t>
            </w:r>
            <w:r>
              <w:t xml:space="preserve">s </w:t>
            </w:r>
            <w:r w:rsidR="001F5416">
              <w:t>economic, social, cultural or</w:t>
            </w:r>
            <w:r w:rsidR="00BB7107">
              <w:t xml:space="preserve"> </w:t>
            </w:r>
            <w:r w:rsidR="001F5416">
              <w:t>environmental mission</w:t>
            </w:r>
            <w:r w:rsidR="00C54315">
              <w:t>.</w:t>
            </w:r>
          </w:p>
        </w:tc>
        <w:tc>
          <w:tcPr>
            <w:tcW w:w="1183" w:type="dxa"/>
          </w:tcPr>
          <w:p w14:paraId="6F2488D6" w14:textId="4E70D4AA" w:rsidR="00D450F2" w:rsidRDefault="00D450F2" w:rsidP="007E1D78">
            <w:pPr>
              <w:pStyle w:val="Normalnospace"/>
              <w:spacing w:before="120"/>
            </w:pPr>
            <w:r>
              <w:t>30%</w:t>
            </w:r>
          </w:p>
        </w:tc>
      </w:tr>
      <w:tr w:rsidR="000B5FA2" w14:paraId="2E8B28CE" w14:textId="77777777" w:rsidTr="4C35B06F">
        <w:tc>
          <w:tcPr>
            <w:tcW w:w="2977" w:type="dxa"/>
          </w:tcPr>
          <w:p w14:paraId="18AD8D79" w14:textId="792046E9" w:rsidR="000B5FA2" w:rsidRDefault="00310FD6" w:rsidP="0078347F">
            <w:pPr>
              <w:pStyle w:val="Normalnospace"/>
              <w:numPr>
                <w:ilvl w:val="0"/>
                <w:numId w:val="18"/>
              </w:numPr>
              <w:spacing w:before="120"/>
              <w:rPr>
                <w:b/>
                <w:bCs/>
              </w:rPr>
            </w:pPr>
            <w:r>
              <w:rPr>
                <w:b/>
                <w:bCs/>
              </w:rPr>
              <w:t>How will the project be delivered?</w:t>
            </w:r>
            <w:r w:rsidR="0081695D">
              <w:rPr>
                <w:b/>
                <w:bCs/>
              </w:rPr>
              <w:t xml:space="preserve"> </w:t>
            </w:r>
          </w:p>
          <w:p w14:paraId="5A0460C8" w14:textId="37484877" w:rsidR="00AD20D3" w:rsidRPr="00C22E5D" w:rsidRDefault="00AD20D3" w:rsidP="00C3765D">
            <w:pPr>
              <w:pStyle w:val="Normalnospace"/>
              <w:spacing w:before="120"/>
              <w:rPr>
                <w:b/>
                <w:bCs/>
                <w:i/>
                <w:iCs/>
              </w:rPr>
            </w:pPr>
          </w:p>
        </w:tc>
        <w:tc>
          <w:tcPr>
            <w:tcW w:w="4792" w:type="dxa"/>
          </w:tcPr>
          <w:p w14:paraId="1F52646D" w14:textId="38B4BBFD" w:rsidR="00725C6C" w:rsidRDefault="00725C6C" w:rsidP="009D41F9">
            <w:pPr>
              <w:pStyle w:val="Normalnospace"/>
            </w:pPr>
            <w:r>
              <w:t>Detail</w:t>
            </w:r>
            <w:r w:rsidR="00865E4B" w:rsidRPr="00865E4B">
              <w:t xml:space="preserve"> </w:t>
            </w:r>
            <w:r w:rsidR="00D23D7E">
              <w:t>how you will</w:t>
            </w:r>
            <w:r w:rsidR="00865E4B" w:rsidRPr="00865E4B">
              <w:t xml:space="preserve"> successfully implement</w:t>
            </w:r>
            <w:r>
              <w:t xml:space="preserve"> the project by d</w:t>
            </w:r>
            <w:r w:rsidR="00865E4B" w:rsidRPr="00865E4B">
              <w:t>emonstrat</w:t>
            </w:r>
            <w:r>
              <w:t>ing</w:t>
            </w:r>
            <w:r w:rsidR="00865E4B" w:rsidRPr="00865E4B">
              <w:t xml:space="preserve"> </w:t>
            </w:r>
            <w:r w:rsidR="00AF713C">
              <w:t xml:space="preserve">the extent to which the </w:t>
            </w:r>
            <w:r>
              <w:t>project:</w:t>
            </w:r>
          </w:p>
          <w:p w14:paraId="50C111A7" w14:textId="1E4EB9C2" w:rsidR="009C4734" w:rsidRDefault="00EF55E7" w:rsidP="0078347F">
            <w:pPr>
              <w:pStyle w:val="ListParagraph"/>
              <w:numPr>
                <w:ilvl w:val="0"/>
                <w:numId w:val="5"/>
              </w:numPr>
              <w:spacing w:before="60" w:after="60"/>
              <w:ind w:left="357" w:hanging="357"/>
            </w:pPr>
            <w:r>
              <w:t>is</w:t>
            </w:r>
            <w:r w:rsidR="009C4734" w:rsidRPr="009C4734">
              <w:t xml:space="preserve"> supported by a clear approach and realistic timeframes</w:t>
            </w:r>
          </w:p>
          <w:p w14:paraId="31930044" w14:textId="1581E77A" w:rsidR="00C32629" w:rsidRDefault="00D63B16" w:rsidP="0078347F">
            <w:pPr>
              <w:pStyle w:val="ListParagraph"/>
              <w:numPr>
                <w:ilvl w:val="0"/>
                <w:numId w:val="5"/>
              </w:numPr>
              <w:spacing w:before="60" w:after="60"/>
              <w:ind w:left="357" w:hanging="357"/>
            </w:pPr>
            <w:r>
              <w:t>has</w:t>
            </w:r>
            <w:r w:rsidR="00167B67">
              <w:t xml:space="preserve"> all</w:t>
            </w:r>
            <w:r w:rsidR="00A247ED">
              <w:t xml:space="preserve"> the</w:t>
            </w:r>
            <w:r>
              <w:t xml:space="preserve"> </w:t>
            </w:r>
            <w:r w:rsidR="009C61EC">
              <w:t>necessary steps in place to ensure readiness</w:t>
            </w:r>
          </w:p>
          <w:p w14:paraId="30EF350A" w14:textId="264250BB" w:rsidR="00016CD7" w:rsidRPr="00016CD7" w:rsidRDefault="009D41F9" w:rsidP="0078347F">
            <w:pPr>
              <w:pStyle w:val="ListParagraph"/>
              <w:numPr>
                <w:ilvl w:val="0"/>
                <w:numId w:val="5"/>
              </w:numPr>
              <w:spacing w:before="60" w:after="60"/>
            </w:pPr>
            <w:r>
              <w:t>i</w:t>
            </w:r>
            <w:r w:rsidR="00016CD7" w:rsidRPr="00016CD7">
              <w:t>s financially viable, based on sound cost estimates and represents value for money</w:t>
            </w:r>
          </w:p>
          <w:p w14:paraId="3CDC0D60" w14:textId="77777777" w:rsidR="00D7101E" w:rsidRDefault="009D41F9" w:rsidP="0078347F">
            <w:pPr>
              <w:pStyle w:val="Normalnospace"/>
              <w:numPr>
                <w:ilvl w:val="0"/>
                <w:numId w:val="5"/>
              </w:numPr>
              <w:spacing w:before="60" w:after="60"/>
            </w:pPr>
            <w:r>
              <w:t>i</w:t>
            </w:r>
            <w:r w:rsidR="00DA6F5B" w:rsidRPr="00DA6F5B">
              <w:t>ncorporates principles of environmental sustainability</w:t>
            </w:r>
          </w:p>
          <w:p w14:paraId="7501AD8C" w14:textId="5C838C8D" w:rsidR="00D7101E" w:rsidRDefault="00B4755E" w:rsidP="0078347F">
            <w:pPr>
              <w:pStyle w:val="Normalnospace"/>
              <w:numPr>
                <w:ilvl w:val="0"/>
                <w:numId w:val="5"/>
              </w:numPr>
              <w:spacing w:before="60" w:after="60"/>
            </w:pPr>
            <w:r>
              <w:t xml:space="preserve">has </w:t>
            </w:r>
            <w:r w:rsidR="005C0885">
              <w:t xml:space="preserve">contingency arrangements in the event of any disruption to deliver the </w:t>
            </w:r>
            <w:r w:rsidR="00274BD0">
              <w:t>p</w:t>
            </w:r>
            <w:r w:rsidR="005C0885">
              <w:t>roject, particularly in relation to COVID-19.</w:t>
            </w:r>
          </w:p>
        </w:tc>
        <w:tc>
          <w:tcPr>
            <w:tcW w:w="1183" w:type="dxa"/>
          </w:tcPr>
          <w:p w14:paraId="5C6BCC58" w14:textId="1F2B0589" w:rsidR="000B5FA2" w:rsidRDefault="00D450F2" w:rsidP="007E1D78">
            <w:pPr>
              <w:pStyle w:val="Normalnospace"/>
              <w:spacing w:before="120"/>
            </w:pPr>
            <w:r>
              <w:t>20%</w:t>
            </w:r>
          </w:p>
        </w:tc>
      </w:tr>
      <w:tr w:rsidR="00C225EC" w14:paraId="0B5EA9D7" w14:textId="04211727" w:rsidTr="4C35B06F">
        <w:tc>
          <w:tcPr>
            <w:tcW w:w="2977" w:type="dxa"/>
          </w:tcPr>
          <w:p w14:paraId="6D672302" w14:textId="11E556A3" w:rsidR="00BC0446" w:rsidRPr="00B4138D" w:rsidRDefault="00683D27" w:rsidP="0078347F">
            <w:pPr>
              <w:pStyle w:val="ListParagraph"/>
              <w:numPr>
                <w:ilvl w:val="0"/>
                <w:numId w:val="16"/>
              </w:numPr>
              <w:spacing w:before="120"/>
              <w:rPr>
                <w:b/>
                <w:bCs/>
                <w:i/>
                <w:iCs/>
              </w:rPr>
            </w:pPr>
            <w:r w:rsidRPr="00683D27">
              <w:rPr>
                <w:b/>
                <w:bCs/>
              </w:rPr>
              <w:t xml:space="preserve">Why does the project need Government support to proceed? </w:t>
            </w:r>
          </w:p>
        </w:tc>
        <w:tc>
          <w:tcPr>
            <w:tcW w:w="4792" w:type="dxa"/>
          </w:tcPr>
          <w:p w14:paraId="4940D634" w14:textId="258B7561" w:rsidR="00A21B76" w:rsidRDefault="00706BDD" w:rsidP="00A97356">
            <w:pPr>
              <w:pStyle w:val="Normalnospace"/>
              <w:spacing w:beforeLines="60" w:before="144" w:after="60"/>
              <w:contextualSpacing/>
            </w:pPr>
            <w:r w:rsidRPr="00706BDD">
              <w:t>Detail the risks to the project without Government support</w:t>
            </w:r>
            <w:r w:rsidR="00A97356">
              <w:t xml:space="preserve"> by demonstrating the extent to which the project</w:t>
            </w:r>
            <w:r w:rsidR="006344BC">
              <w:t>:</w:t>
            </w:r>
          </w:p>
          <w:p w14:paraId="6628BA61" w14:textId="0BDA9282" w:rsidR="006A1A96" w:rsidRPr="006A1A96" w:rsidRDefault="006344BC" w:rsidP="0078347F">
            <w:pPr>
              <w:pStyle w:val="ListParagraph"/>
              <w:numPr>
                <w:ilvl w:val="0"/>
                <w:numId w:val="6"/>
              </w:numPr>
              <w:spacing w:before="60" w:after="60"/>
              <w:ind w:left="357" w:hanging="357"/>
              <w:contextualSpacing w:val="0"/>
            </w:pPr>
            <w:r>
              <w:t>a</w:t>
            </w:r>
            <w:r w:rsidR="006A1A96" w:rsidRPr="006A1A96">
              <w:t>ddresses an existing challenge, gap or issue</w:t>
            </w:r>
            <w:r w:rsidR="00E806F0">
              <w:t xml:space="preserve"> for the applicant</w:t>
            </w:r>
            <w:r w:rsidR="00530262">
              <w:t>,</w:t>
            </w:r>
            <w:r w:rsidR="00E806F0">
              <w:t xml:space="preserve"> </w:t>
            </w:r>
          </w:p>
          <w:p w14:paraId="2B6A3E36" w14:textId="5B333DA6" w:rsidR="00A21B76" w:rsidRDefault="0015246A" w:rsidP="0078347F">
            <w:pPr>
              <w:pStyle w:val="ListParagraph"/>
              <w:numPr>
                <w:ilvl w:val="0"/>
                <w:numId w:val="6"/>
              </w:numPr>
              <w:spacing w:before="60" w:after="60"/>
              <w:ind w:left="357" w:hanging="357"/>
              <w:contextualSpacing w:val="0"/>
            </w:pPr>
            <w:r>
              <w:t>h</w:t>
            </w:r>
            <w:r w:rsidR="004F269E" w:rsidRPr="004F269E">
              <w:t xml:space="preserve">as identified evidence </w:t>
            </w:r>
            <w:r w:rsidR="007874BF">
              <w:t xml:space="preserve">for </w:t>
            </w:r>
            <w:r w:rsidR="00884137">
              <w:t xml:space="preserve">the </w:t>
            </w:r>
            <w:r w:rsidR="007874BF">
              <w:t xml:space="preserve">need </w:t>
            </w:r>
            <w:r w:rsidR="004F269E" w:rsidRPr="004F269E">
              <w:t>based on previous research</w:t>
            </w:r>
            <w:r w:rsidR="00530262">
              <w:t>,</w:t>
            </w:r>
          </w:p>
          <w:p w14:paraId="28B6E43C" w14:textId="4895224F" w:rsidR="00872B77" w:rsidRPr="00AF3673" w:rsidRDefault="00B155D8" w:rsidP="0078347F">
            <w:pPr>
              <w:pStyle w:val="ListParagraph"/>
              <w:numPr>
                <w:ilvl w:val="0"/>
                <w:numId w:val="6"/>
              </w:numPr>
              <w:spacing w:before="60" w:after="60"/>
              <w:ind w:left="357" w:hanging="357"/>
              <w:contextualSpacing w:val="0"/>
            </w:pPr>
            <w:r>
              <w:t>has</w:t>
            </w:r>
            <w:r w:rsidR="009C7073">
              <w:t xml:space="preserve"> exhausted </w:t>
            </w:r>
            <w:r w:rsidR="00AF3673">
              <w:t>alternative funding options</w:t>
            </w:r>
            <w:r w:rsidR="009C7073">
              <w:t>.</w:t>
            </w:r>
          </w:p>
        </w:tc>
        <w:tc>
          <w:tcPr>
            <w:tcW w:w="1183" w:type="dxa"/>
          </w:tcPr>
          <w:p w14:paraId="426A0F49" w14:textId="11555A24" w:rsidR="007E1D78" w:rsidRDefault="00D450F2" w:rsidP="007E1D78">
            <w:pPr>
              <w:pStyle w:val="Normalnospace"/>
              <w:spacing w:before="120"/>
            </w:pPr>
            <w:r>
              <w:t>20%</w:t>
            </w:r>
          </w:p>
          <w:p w14:paraId="0481DD48" w14:textId="3355833F" w:rsidR="00C225EC" w:rsidRPr="00A6441C" w:rsidRDefault="00C225EC" w:rsidP="00CB00DA">
            <w:pPr>
              <w:pStyle w:val="Normalnospace"/>
              <w:spacing w:before="120"/>
            </w:pPr>
          </w:p>
        </w:tc>
      </w:tr>
    </w:tbl>
    <w:p w14:paraId="582A4ABE" w14:textId="71586D90" w:rsidR="00FA1351" w:rsidRDefault="1A6D220A" w:rsidP="11DB42C6">
      <w:pPr>
        <w:pStyle w:val="Heading2"/>
        <w:numPr>
          <w:ilvl w:val="1"/>
          <w:numId w:val="0"/>
        </w:numPr>
      </w:pPr>
      <w:bookmarkStart w:id="27" w:name="_Toc69127790"/>
      <w:bookmarkStart w:id="28" w:name="_Toc84929489"/>
      <w:r>
        <w:t xml:space="preserve">6.2 </w:t>
      </w:r>
      <w:r w:rsidR="001057D9">
        <w:t>Due Diligence Assessments</w:t>
      </w:r>
      <w:bookmarkEnd w:id="27"/>
      <w:bookmarkEnd w:id="28"/>
    </w:p>
    <w:p w14:paraId="6BE0471B" w14:textId="15B57EA9" w:rsidR="003B74F0" w:rsidRPr="003B74F0" w:rsidRDefault="002C7F0A" w:rsidP="003B74F0">
      <w:pPr>
        <w:pStyle w:val="Normalnospace"/>
      </w:pPr>
      <w:r w:rsidRPr="002D1645">
        <w:t>Applicants are subject to a risk assessment which verifies business details provided with the</w:t>
      </w:r>
      <w:r w:rsidR="00D57C7B">
        <w:t xml:space="preserve"> Australian Business Register,</w:t>
      </w:r>
      <w:r>
        <w:t xml:space="preserve"> </w:t>
      </w:r>
      <w:r w:rsidRPr="002D1645">
        <w:t>Australian Securities and Investment Commission, Australian Charities and Not-for-profits</w:t>
      </w:r>
      <w:r>
        <w:t xml:space="preserve"> </w:t>
      </w:r>
      <w:r w:rsidRPr="002D1645">
        <w:t>Commissioner, Consumer Affairs Victoria and/or other applicable regulator</w:t>
      </w:r>
      <w:r w:rsidR="003B74F0" w:rsidRPr="003B74F0">
        <w:t>.</w:t>
      </w:r>
    </w:p>
    <w:p w14:paraId="36F13234" w14:textId="27C2F1F9" w:rsidR="003B74F0" w:rsidRPr="003B74F0" w:rsidRDefault="003B74F0" w:rsidP="003B74F0">
      <w:pPr>
        <w:pStyle w:val="Normalnospace"/>
      </w:pPr>
      <w:r w:rsidRPr="003B74F0">
        <w:t>Any of the following circumstances may be taken into consideration in any decision whether</w:t>
      </w:r>
      <w:r>
        <w:t xml:space="preserve"> </w:t>
      </w:r>
      <w:r w:rsidRPr="003B74F0">
        <w:t>to award a grant:</w:t>
      </w:r>
    </w:p>
    <w:p w14:paraId="5E1FB8A0" w14:textId="36460114" w:rsidR="003B74F0" w:rsidRPr="00131A59" w:rsidRDefault="003B74F0" w:rsidP="00131A59">
      <w:pPr>
        <w:pStyle w:val="dotpoint"/>
      </w:pPr>
      <w:r>
        <w:t>Any adverse findings by a regulator regarding an Applicant;</w:t>
      </w:r>
    </w:p>
    <w:p w14:paraId="01FAB3C3" w14:textId="087ECEAF" w:rsidR="003B74F0" w:rsidRPr="003B74F0" w:rsidRDefault="003B74F0" w:rsidP="00131A59">
      <w:pPr>
        <w:pStyle w:val="dotpoint"/>
      </w:pPr>
      <w:r>
        <w:t>An Applicant is placed under external administration;</w:t>
      </w:r>
    </w:p>
    <w:p w14:paraId="09CEE6F5" w14:textId="0F589465" w:rsidR="003B74F0" w:rsidRPr="003B74F0" w:rsidRDefault="003B74F0" w:rsidP="00131A59">
      <w:pPr>
        <w:pStyle w:val="dotpoint"/>
      </w:pPr>
      <w:r>
        <w:t>There is a petition to wind up or deregister the Applicant;</w:t>
      </w:r>
    </w:p>
    <w:p w14:paraId="5E013B81" w14:textId="665AD734" w:rsidR="003B74F0" w:rsidRDefault="003B74F0" w:rsidP="00131A59">
      <w:pPr>
        <w:pStyle w:val="dotpoint"/>
      </w:pPr>
      <w:r>
        <w:t>The Applicant is or becomes deregistered or unregistered (including cancellation</w:t>
      </w:r>
      <w:r w:rsidR="00837092">
        <w:t xml:space="preserve"> </w:t>
      </w:r>
      <w:r>
        <w:t>or lapse in registration); and</w:t>
      </w:r>
    </w:p>
    <w:p w14:paraId="45FEDFA6" w14:textId="020F88A3" w:rsidR="00A4760F" w:rsidRPr="003B74F0" w:rsidRDefault="00A4760F" w:rsidP="00131A59">
      <w:pPr>
        <w:pStyle w:val="dotpoint"/>
      </w:pPr>
      <w:r>
        <w:t>The veracity of information supplied in the application</w:t>
      </w:r>
    </w:p>
    <w:p w14:paraId="2F87D005" w14:textId="14149451" w:rsidR="003B74F0" w:rsidRPr="003B74F0" w:rsidRDefault="003B74F0" w:rsidP="003B74F0">
      <w:pPr>
        <w:pStyle w:val="Normalnospace"/>
      </w:pPr>
      <w:r w:rsidRPr="003B74F0">
        <w:t>The Department may at any time, remove an Applicant from the Application process, if in</w:t>
      </w:r>
      <w:r>
        <w:t xml:space="preserve"> </w:t>
      </w:r>
      <w:r w:rsidRPr="003B74F0">
        <w:t>the Department’s opinion association with the Applicant may bring the Department, a</w:t>
      </w:r>
      <w:r>
        <w:t xml:space="preserve"> </w:t>
      </w:r>
      <w:r w:rsidRPr="003B74F0">
        <w:t>Minister or the State of Victoria in disrepute.</w:t>
      </w:r>
    </w:p>
    <w:p w14:paraId="62CEE70F" w14:textId="55B1F4BF" w:rsidR="00B84EE4" w:rsidRDefault="4A943A57" w:rsidP="005A6F93">
      <w:pPr>
        <w:pStyle w:val="Heading1"/>
        <w:numPr>
          <w:ilvl w:val="0"/>
          <w:numId w:val="0"/>
        </w:numPr>
      </w:pPr>
      <w:bookmarkStart w:id="29" w:name="_Toc84929490"/>
      <w:bookmarkStart w:id="30" w:name="_Toc69127791"/>
      <w:r>
        <w:lastRenderedPageBreak/>
        <w:t xml:space="preserve">7. </w:t>
      </w:r>
      <w:r w:rsidR="002F47BB">
        <w:t>Application Process</w:t>
      </w:r>
      <w:bookmarkEnd w:id="29"/>
      <w:r w:rsidR="00084D4A">
        <w:t xml:space="preserve"> </w:t>
      </w:r>
    </w:p>
    <w:p w14:paraId="4D410C3E" w14:textId="662AFD7F" w:rsidR="00E538E0" w:rsidRDefault="211361B9" w:rsidP="11DB42C6">
      <w:pPr>
        <w:pStyle w:val="Heading2"/>
        <w:numPr>
          <w:ilvl w:val="1"/>
          <w:numId w:val="0"/>
        </w:numPr>
      </w:pPr>
      <w:bookmarkStart w:id="31" w:name="_Toc69127793"/>
      <w:bookmarkStart w:id="32" w:name="_Toc84929492"/>
      <w:bookmarkEnd w:id="30"/>
      <w:r>
        <w:t xml:space="preserve">7.1 </w:t>
      </w:r>
      <w:r w:rsidR="00E538E0">
        <w:t>Prepare an Application</w:t>
      </w:r>
      <w:bookmarkEnd w:id="31"/>
      <w:bookmarkEnd w:id="32"/>
    </w:p>
    <w:p w14:paraId="2F72D7F2" w14:textId="4F0B802C" w:rsidR="00031F74" w:rsidRPr="00A83939" w:rsidRDefault="00031F74" w:rsidP="00031F74">
      <w:pPr>
        <w:pStyle w:val="Normalnospace"/>
      </w:pPr>
      <w:bookmarkStart w:id="33" w:name="_Toc69127794"/>
      <w:bookmarkStart w:id="34" w:name="_Toc84929493"/>
      <w:r w:rsidRPr="00A83939">
        <w:t>Applicants must undertake the following steps to apply:</w:t>
      </w:r>
    </w:p>
    <w:p w14:paraId="63D31B87" w14:textId="6CD1911B" w:rsidR="00031F74" w:rsidRPr="00A83939" w:rsidRDefault="00031F74" w:rsidP="0078347F">
      <w:pPr>
        <w:pStyle w:val="dotpoint"/>
        <w:numPr>
          <w:ilvl w:val="0"/>
          <w:numId w:val="4"/>
        </w:numPr>
      </w:pPr>
      <w:r w:rsidRPr="00A83939">
        <w:t>Carefully read these Program Guideline</w:t>
      </w:r>
      <w:r w:rsidR="00D37EFA" w:rsidRPr="00A83939">
        <w:t xml:space="preserve">s and </w:t>
      </w:r>
      <w:r w:rsidR="001765C5">
        <w:t>confirm</w:t>
      </w:r>
      <w:r w:rsidR="00361BBB">
        <w:t xml:space="preserve"> </w:t>
      </w:r>
      <w:r w:rsidR="006E5FC1" w:rsidRPr="00A83939">
        <w:t>eligibility</w:t>
      </w:r>
      <w:r w:rsidR="007648D7">
        <w:t xml:space="preserve"> for this grant</w:t>
      </w:r>
      <w:r w:rsidR="00164450">
        <w:t>.</w:t>
      </w:r>
    </w:p>
    <w:p w14:paraId="34D40839" w14:textId="77777777" w:rsidR="00031F74" w:rsidRPr="00A83939" w:rsidRDefault="00031F74" w:rsidP="0078347F">
      <w:pPr>
        <w:pStyle w:val="dotpoint"/>
        <w:numPr>
          <w:ilvl w:val="0"/>
          <w:numId w:val="4"/>
        </w:numPr>
      </w:pPr>
      <w:r w:rsidRPr="00A83939">
        <w:t>Compile all necessary supporting documents to apply as detailed in the ‘Documentation and Information Requirements’ section of these Program Guidelines.</w:t>
      </w:r>
    </w:p>
    <w:p w14:paraId="454C480D" w14:textId="77777777" w:rsidR="00031F74" w:rsidRPr="00A83939" w:rsidRDefault="00031F74" w:rsidP="0078347F">
      <w:pPr>
        <w:pStyle w:val="dotpoint"/>
        <w:numPr>
          <w:ilvl w:val="0"/>
          <w:numId w:val="4"/>
        </w:numPr>
      </w:pPr>
      <w:r w:rsidRPr="00A83939">
        <w:t>Submit application online via Program website.</w:t>
      </w:r>
    </w:p>
    <w:p w14:paraId="41173823" w14:textId="7A22E387" w:rsidR="009827CB" w:rsidRPr="00EF25CB" w:rsidRDefault="00031F74" w:rsidP="0078347F">
      <w:pPr>
        <w:pStyle w:val="Heading2"/>
        <w:numPr>
          <w:ilvl w:val="0"/>
          <w:numId w:val="4"/>
        </w:numPr>
        <w:rPr>
          <w:b w:val="0"/>
          <w:bCs/>
        </w:rPr>
      </w:pPr>
      <w:r w:rsidRPr="00EF25CB">
        <w:rPr>
          <w:b w:val="0"/>
          <w:bCs/>
        </w:rPr>
        <w:t>Await email confirmation of application submission. Please check spam/junk mail if</w:t>
      </w:r>
      <w:r w:rsidR="00EF25CB" w:rsidRPr="00EF25CB">
        <w:rPr>
          <w:b w:val="0"/>
          <w:bCs/>
        </w:rPr>
        <w:t xml:space="preserve"> </w:t>
      </w:r>
      <w:r w:rsidRPr="00EF25CB">
        <w:rPr>
          <w:b w:val="0"/>
          <w:bCs/>
        </w:rPr>
        <w:t>confirmation email cannot be seen in your inbox.</w:t>
      </w:r>
      <w:r w:rsidR="009950C8" w:rsidRPr="00EF25CB">
        <w:rPr>
          <w:b w:val="0"/>
          <w:bCs/>
          <w:i/>
          <w:iCs/>
        </w:rPr>
        <w:t xml:space="preserve"> </w:t>
      </w:r>
    </w:p>
    <w:p w14:paraId="0D60B3A6" w14:textId="78A3684D" w:rsidR="00C41B12" w:rsidRDefault="0E7C7B59" w:rsidP="11DB42C6">
      <w:pPr>
        <w:pStyle w:val="Heading2"/>
        <w:numPr>
          <w:ilvl w:val="1"/>
          <w:numId w:val="0"/>
        </w:numPr>
        <w:rPr>
          <w:b w:val="0"/>
        </w:rPr>
      </w:pPr>
      <w:r>
        <w:t xml:space="preserve">7.2 </w:t>
      </w:r>
      <w:r w:rsidR="00B66353" w:rsidRPr="00C5246A">
        <w:t>Open and Close Dates</w:t>
      </w:r>
      <w:bookmarkEnd w:id="33"/>
      <w:bookmarkEnd w:id="34"/>
    </w:p>
    <w:tbl>
      <w:tblPr>
        <w:tblW w:w="8363" w:type="dxa"/>
        <w:tblInd w:w="421" w:type="dxa"/>
        <w:tblLook w:val="04A0" w:firstRow="1" w:lastRow="0" w:firstColumn="1" w:lastColumn="0" w:noHBand="0" w:noVBand="1"/>
      </w:tblPr>
      <w:tblGrid>
        <w:gridCol w:w="3685"/>
        <w:gridCol w:w="4678"/>
      </w:tblGrid>
      <w:tr w:rsidR="00A47F06" w:rsidRPr="00F24850" w14:paraId="52F5FB11" w14:textId="77777777" w:rsidTr="003753DB">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D7DA2" w14:textId="77777777" w:rsidR="00A47F06" w:rsidRPr="00B24F27" w:rsidRDefault="00A47F06" w:rsidP="003753DB">
            <w:pPr>
              <w:spacing w:after="0"/>
            </w:pPr>
            <w:bookmarkStart w:id="35" w:name="_Toc69127795"/>
            <w:bookmarkStart w:id="36" w:name="_Toc84929494"/>
            <w:r w:rsidRPr="00B24F27">
              <w:t>Applications Open</w:t>
            </w:r>
          </w:p>
          <w:p w14:paraId="46E98E56" w14:textId="77777777" w:rsidR="00A47F06" w:rsidRPr="00B24F27" w:rsidRDefault="00A47F06" w:rsidP="003753DB">
            <w:pPr>
              <w:spacing w:after="0"/>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54F5" w14:textId="15CD5CDB" w:rsidR="00A47F06" w:rsidRPr="00B24F27" w:rsidRDefault="006B2C6A" w:rsidP="003753DB">
            <w:pPr>
              <w:spacing w:after="0"/>
            </w:pPr>
            <w:r>
              <w:t>2</w:t>
            </w:r>
            <w:r w:rsidR="007C1100">
              <w:t>2</w:t>
            </w:r>
            <w:r w:rsidR="00A47F06" w:rsidRPr="00B24F27">
              <w:t>/03/2022</w:t>
            </w:r>
            <w:r w:rsidR="00A47F06">
              <w:t xml:space="preserve"> </w:t>
            </w:r>
          </w:p>
        </w:tc>
      </w:tr>
      <w:tr w:rsidR="00A47F06" w:rsidRPr="00F24850" w14:paraId="3C7CD41C" w14:textId="77777777" w:rsidTr="003753DB">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DA0A1" w14:textId="77777777" w:rsidR="00A47F06" w:rsidRPr="00B24F27" w:rsidRDefault="00A47F06" w:rsidP="003753DB">
            <w:pPr>
              <w:spacing w:after="0"/>
            </w:pPr>
            <w:r w:rsidRPr="00B24F27">
              <w:t>Applications Close</w:t>
            </w:r>
          </w:p>
          <w:p w14:paraId="3CF81814" w14:textId="77777777" w:rsidR="00A47F06" w:rsidRPr="00B24F27" w:rsidRDefault="00A47F06" w:rsidP="003753DB">
            <w:pPr>
              <w:spacing w:after="0"/>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09E12" w14:textId="51A20F83" w:rsidR="00A47F06" w:rsidRPr="00B24F27" w:rsidRDefault="006B2C6A" w:rsidP="003753DB">
            <w:pPr>
              <w:spacing w:after="0"/>
            </w:pPr>
            <w:r>
              <w:t>10</w:t>
            </w:r>
            <w:r w:rsidR="00A47F06" w:rsidRPr="00B24F27">
              <w:t>/04/2022</w:t>
            </w:r>
            <w:r w:rsidR="00A47F06">
              <w:t xml:space="preserve"> </w:t>
            </w:r>
          </w:p>
        </w:tc>
      </w:tr>
    </w:tbl>
    <w:p w14:paraId="6D93B794" w14:textId="77777777" w:rsidR="00CF6691" w:rsidRDefault="00CF6691" w:rsidP="00164450">
      <w:pPr>
        <w:pStyle w:val="dotpoint"/>
        <w:numPr>
          <w:ilvl w:val="0"/>
          <w:numId w:val="0"/>
        </w:numPr>
      </w:pPr>
    </w:p>
    <w:p w14:paraId="0A07F23B" w14:textId="48F44997" w:rsidR="009950C8" w:rsidRPr="00A83939" w:rsidRDefault="009950C8" w:rsidP="009950C8">
      <w:pPr>
        <w:pStyle w:val="dotpoint"/>
      </w:pPr>
      <w:r w:rsidRPr="00A83939">
        <w:t xml:space="preserve">Applications must be submitted in the portal by </w:t>
      </w:r>
      <w:r w:rsidR="00920A3B" w:rsidRPr="00920A3B">
        <w:rPr>
          <w:b/>
          <w:bCs/>
        </w:rPr>
        <w:t>11:59</w:t>
      </w:r>
      <w:r w:rsidRPr="00920A3B">
        <w:rPr>
          <w:b/>
          <w:bCs/>
        </w:rPr>
        <w:t>pm on the</w:t>
      </w:r>
      <w:r w:rsidRPr="00A83939">
        <w:t xml:space="preserve"> </w:t>
      </w:r>
      <w:r w:rsidRPr="00BA7F41">
        <w:rPr>
          <w:b/>
        </w:rPr>
        <w:t>closing date</w:t>
      </w:r>
      <w:r w:rsidRPr="00A83939">
        <w:t xml:space="preserve">. Please note that late </w:t>
      </w:r>
      <w:r w:rsidR="00140DBC">
        <w:t xml:space="preserve">and incomplete </w:t>
      </w:r>
      <w:r w:rsidRPr="00A83939">
        <w:t>applications will not be accepted.</w:t>
      </w:r>
    </w:p>
    <w:p w14:paraId="6C4CDDA0" w14:textId="3BDC35C7" w:rsidR="006B2A57" w:rsidRPr="003E78DB" w:rsidRDefault="009950C8" w:rsidP="007C2237">
      <w:pPr>
        <w:pStyle w:val="dotpoint"/>
      </w:pPr>
      <w:r w:rsidRPr="001F04F7">
        <w:t>All applicants will be advised in writing via email of the outcome of their</w:t>
      </w:r>
      <w:r w:rsidR="007C2237" w:rsidRPr="003E78DB">
        <w:t xml:space="preserve"> </w:t>
      </w:r>
      <w:r w:rsidRPr="003E78DB">
        <w:t xml:space="preserve">application </w:t>
      </w:r>
      <w:r w:rsidR="00AA178C" w:rsidRPr="00B13C44">
        <w:t>a</w:t>
      </w:r>
      <w:r w:rsidRPr="00B13C44">
        <w:t xml:space="preserve">pproximately </w:t>
      </w:r>
      <w:r w:rsidR="00A57745" w:rsidRPr="00B13C44">
        <w:t>t</w:t>
      </w:r>
      <w:r w:rsidR="00FF15CE" w:rsidRPr="00B13C44">
        <w:t>en</w:t>
      </w:r>
      <w:r w:rsidRPr="00B13C44">
        <w:t xml:space="preserve"> weeks</w:t>
      </w:r>
      <w:r w:rsidRPr="003E78DB">
        <w:t xml:space="preserve"> from the closing date.</w:t>
      </w:r>
    </w:p>
    <w:p w14:paraId="5059056E" w14:textId="27976D01" w:rsidR="006B2A57" w:rsidRDefault="5B076941" w:rsidP="005A6F93">
      <w:pPr>
        <w:pStyle w:val="Heading1"/>
        <w:numPr>
          <w:ilvl w:val="0"/>
          <w:numId w:val="0"/>
        </w:numPr>
      </w:pPr>
      <w:r>
        <w:t xml:space="preserve">8. </w:t>
      </w:r>
      <w:r w:rsidR="00644842">
        <w:t>Documentation and Information Requirements</w:t>
      </w:r>
      <w:bookmarkEnd w:id="35"/>
      <w:bookmarkEnd w:id="36"/>
    </w:p>
    <w:p w14:paraId="7E71470B" w14:textId="3525B520" w:rsidR="003644F2" w:rsidRPr="003644F2" w:rsidRDefault="003644F2" w:rsidP="003644F2">
      <w:r>
        <w:t>Applicants must include the following documentation:</w:t>
      </w:r>
    </w:p>
    <w:tbl>
      <w:tblPr>
        <w:tblStyle w:val="TableGrid1"/>
        <w:tblW w:w="9341" w:type="dxa"/>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24" w:type="dxa"/>
          <w:left w:w="113" w:type="dxa"/>
          <w:right w:w="115" w:type="dxa"/>
        </w:tblCellMar>
        <w:tblLook w:val="04A0" w:firstRow="1" w:lastRow="0" w:firstColumn="1" w:lastColumn="0" w:noHBand="0" w:noVBand="1"/>
      </w:tblPr>
      <w:tblGrid>
        <w:gridCol w:w="2537"/>
        <w:gridCol w:w="6804"/>
      </w:tblGrid>
      <w:tr w:rsidR="00F25821" w14:paraId="0DD8B4AC" w14:textId="77777777" w:rsidTr="00515140">
        <w:trPr>
          <w:trHeight w:val="427"/>
        </w:trPr>
        <w:tc>
          <w:tcPr>
            <w:tcW w:w="2537" w:type="dxa"/>
            <w:shd w:val="clear" w:color="auto" w:fill="100249" w:themeFill="accent4"/>
          </w:tcPr>
          <w:p w14:paraId="583548C4" w14:textId="77777777" w:rsidR="00F25821" w:rsidRDefault="00F25821" w:rsidP="00515140">
            <w:pPr>
              <w:spacing w:after="0" w:line="259" w:lineRule="auto"/>
            </w:pPr>
            <w:bookmarkStart w:id="37" w:name="_Toc69127796"/>
            <w:bookmarkStart w:id="38" w:name="_Toc84929495"/>
            <w:r>
              <w:rPr>
                <w:b/>
                <w:color w:val="FFFEFD"/>
              </w:rPr>
              <w:t>Document type</w:t>
            </w:r>
          </w:p>
        </w:tc>
        <w:tc>
          <w:tcPr>
            <w:tcW w:w="6804" w:type="dxa"/>
            <w:shd w:val="clear" w:color="auto" w:fill="100249" w:themeFill="accent4"/>
          </w:tcPr>
          <w:p w14:paraId="0F35610C" w14:textId="77777777" w:rsidR="00F25821" w:rsidRDefault="00F25821" w:rsidP="00515140">
            <w:pPr>
              <w:spacing w:after="0" w:line="259" w:lineRule="auto"/>
            </w:pPr>
            <w:r>
              <w:rPr>
                <w:b/>
                <w:color w:val="FFFEFD"/>
              </w:rPr>
              <w:t>Notes</w:t>
            </w:r>
          </w:p>
        </w:tc>
      </w:tr>
      <w:tr w:rsidR="00F25821" w14:paraId="33D3F5AE" w14:textId="77777777" w:rsidTr="000658DB">
        <w:trPr>
          <w:trHeight w:val="1020"/>
        </w:trPr>
        <w:tc>
          <w:tcPr>
            <w:tcW w:w="2537" w:type="dxa"/>
            <w:shd w:val="clear" w:color="auto" w:fill="F2F2F2" w:themeFill="background1" w:themeFillShade="F2"/>
            <w:vAlign w:val="center"/>
          </w:tcPr>
          <w:p w14:paraId="4D97DD83" w14:textId="3BA666BE" w:rsidR="00F25821" w:rsidRPr="002B457F" w:rsidRDefault="00F25821" w:rsidP="00515140">
            <w:pPr>
              <w:spacing w:after="0" w:line="259" w:lineRule="auto"/>
              <w:rPr>
                <w:sz w:val="20"/>
                <w:szCs w:val="20"/>
              </w:rPr>
            </w:pPr>
            <w:r w:rsidRPr="002B457F">
              <w:rPr>
                <w:sz w:val="20"/>
                <w:szCs w:val="20"/>
              </w:rPr>
              <w:t>Evidence of</w:t>
            </w:r>
            <w:r w:rsidR="00B40DCF" w:rsidRPr="002B457F">
              <w:rPr>
                <w:sz w:val="20"/>
                <w:szCs w:val="20"/>
              </w:rPr>
              <w:t xml:space="preserve"> Certification</w:t>
            </w:r>
          </w:p>
        </w:tc>
        <w:tc>
          <w:tcPr>
            <w:tcW w:w="6804" w:type="dxa"/>
            <w:shd w:val="clear" w:color="auto" w:fill="F2F2F2" w:themeFill="background1" w:themeFillShade="F2"/>
            <w:vAlign w:val="center"/>
          </w:tcPr>
          <w:p w14:paraId="5619B8D0" w14:textId="617CAC0A" w:rsidR="00F25821" w:rsidRPr="002B457F" w:rsidRDefault="00FC3F08" w:rsidP="00515140">
            <w:pPr>
              <w:spacing w:after="0" w:line="259" w:lineRule="auto"/>
              <w:rPr>
                <w:sz w:val="20"/>
                <w:szCs w:val="20"/>
              </w:rPr>
            </w:pPr>
            <w:r w:rsidRPr="002B457F">
              <w:rPr>
                <w:sz w:val="20"/>
                <w:szCs w:val="20"/>
              </w:rPr>
              <w:t xml:space="preserve">Copy of </w:t>
            </w:r>
            <w:r w:rsidR="00E55731" w:rsidRPr="002B457F">
              <w:rPr>
                <w:sz w:val="20"/>
                <w:szCs w:val="20"/>
              </w:rPr>
              <w:t xml:space="preserve">current </w:t>
            </w:r>
            <w:r w:rsidRPr="002B457F">
              <w:rPr>
                <w:sz w:val="20"/>
                <w:szCs w:val="20"/>
              </w:rPr>
              <w:t>Social Traders Certification or evidence of application for Social Traders pre-certification assessment (</w:t>
            </w:r>
            <w:r w:rsidR="00A74533" w:rsidRPr="002B457F">
              <w:rPr>
                <w:i/>
                <w:iCs/>
                <w:sz w:val="20"/>
                <w:szCs w:val="20"/>
              </w:rPr>
              <w:t xml:space="preserve">see Social Traders Assessment </w:t>
            </w:r>
            <w:r w:rsidR="00316A3B">
              <w:rPr>
                <w:i/>
                <w:iCs/>
                <w:sz w:val="20"/>
                <w:szCs w:val="20"/>
              </w:rPr>
              <w:t>Information</w:t>
            </w:r>
            <w:r w:rsidR="00A74533" w:rsidRPr="002B457F">
              <w:rPr>
                <w:i/>
                <w:iCs/>
                <w:sz w:val="20"/>
                <w:szCs w:val="20"/>
              </w:rPr>
              <w:t xml:space="preserve"> Sheet </w:t>
            </w:r>
            <w:r w:rsidR="72209001" w:rsidRPr="11DB42C6">
              <w:rPr>
                <w:i/>
                <w:iCs/>
                <w:sz w:val="20"/>
                <w:szCs w:val="20"/>
              </w:rPr>
              <w:t xml:space="preserve">(Appendix) </w:t>
            </w:r>
            <w:r w:rsidR="00A74533" w:rsidRPr="002B457F">
              <w:rPr>
                <w:i/>
                <w:iCs/>
                <w:sz w:val="20"/>
                <w:szCs w:val="20"/>
              </w:rPr>
              <w:t>for further details</w:t>
            </w:r>
            <w:r w:rsidR="00AF1E26" w:rsidRPr="002B457F">
              <w:rPr>
                <w:sz w:val="20"/>
                <w:szCs w:val="20"/>
              </w:rPr>
              <w:t>)</w:t>
            </w:r>
          </w:p>
        </w:tc>
      </w:tr>
      <w:tr w:rsidR="00BA47D9" w14:paraId="59875E2A" w14:textId="77777777" w:rsidTr="000658DB">
        <w:trPr>
          <w:trHeight w:val="1020"/>
        </w:trPr>
        <w:tc>
          <w:tcPr>
            <w:tcW w:w="2537" w:type="dxa"/>
            <w:shd w:val="clear" w:color="auto" w:fill="F2F2F2" w:themeFill="background1" w:themeFillShade="F2"/>
            <w:vAlign w:val="center"/>
          </w:tcPr>
          <w:p w14:paraId="4840014F" w14:textId="53757CE8" w:rsidR="00BA47D9" w:rsidRPr="002B457F" w:rsidRDefault="00ED2458" w:rsidP="00515140">
            <w:pPr>
              <w:spacing w:after="0" w:line="259" w:lineRule="auto"/>
            </w:pPr>
            <w:r>
              <w:rPr>
                <w:sz w:val="20"/>
                <w:szCs w:val="20"/>
              </w:rPr>
              <w:t>Financials</w:t>
            </w:r>
          </w:p>
        </w:tc>
        <w:tc>
          <w:tcPr>
            <w:tcW w:w="6804" w:type="dxa"/>
            <w:shd w:val="clear" w:color="auto" w:fill="F2F2F2" w:themeFill="background1" w:themeFillShade="F2"/>
            <w:vAlign w:val="center"/>
          </w:tcPr>
          <w:p w14:paraId="5A7F1CF9" w14:textId="6FC61ED4" w:rsidR="00BA47D9" w:rsidRPr="002B457F" w:rsidRDefault="004623C1" w:rsidP="00515140">
            <w:pPr>
              <w:spacing w:after="0" w:line="259" w:lineRule="auto"/>
            </w:pPr>
            <w:r>
              <w:rPr>
                <w:sz w:val="20"/>
                <w:szCs w:val="20"/>
              </w:rPr>
              <w:t>12-month</w:t>
            </w:r>
            <w:r w:rsidR="00573955">
              <w:rPr>
                <w:sz w:val="20"/>
                <w:szCs w:val="20"/>
              </w:rPr>
              <w:t xml:space="preserve"> Profit </w:t>
            </w:r>
            <w:r w:rsidR="000E657B">
              <w:rPr>
                <w:sz w:val="20"/>
                <w:szCs w:val="20"/>
              </w:rPr>
              <w:t xml:space="preserve">&amp; Loss Statement </w:t>
            </w:r>
            <w:r w:rsidR="00CF4B29">
              <w:rPr>
                <w:sz w:val="20"/>
                <w:szCs w:val="20"/>
              </w:rPr>
              <w:t>(</w:t>
            </w:r>
            <w:r w:rsidR="006208D4">
              <w:rPr>
                <w:sz w:val="20"/>
                <w:szCs w:val="20"/>
              </w:rPr>
              <w:t>either</w:t>
            </w:r>
            <w:r w:rsidR="006E07C4">
              <w:rPr>
                <w:sz w:val="20"/>
                <w:szCs w:val="20"/>
              </w:rPr>
              <w:t xml:space="preserve"> </w:t>
            </w:r>
            <w:r w:rsidR="00996A95">
              <w:rPr>
                <w:sz w:val="20"/>
                <w:szCs w:val="20"/>
              </w:rPr>
              <w:t>Financial Year 21</w:t>
            </w:r>
            <w:r w:rsidR="001250B2">
              <w:rPr>
                <w:sz w:val="20"/>
                <w:szCs w:val="20"/>
              </w:rPr>
              <w:t xml:space="preserve"> or Year to Date</w:t>
            </w:r>
            <w:r w:rsidR="00390986">
              <w:rPr>
                <w:sz w:val="20"/>
                <w:szCs w:val="20"/>
              </w:rPr>
              <w:t>)</w:t>
            </w:r>
            <w:r w:rsidR="001250B2" w:rsidRPr="00CF4B29">
              <w:rPr>
                <w:sz w:val="20"/>
                <w:szCs w:val="20"/>
              </w:rPr>
              <w:t xml:space="preserve"> </w:t>
            </w:r>
            <w:r w:rsidR="00D16F39">
              <w:rPr>
                <w:sz w:val="20"/>
                <w:szCs w:val="20"/>
              </w:rPr>
              <w:t>t</w:t>
            </w:r>
            <w:r w:rsidR="001250B2" w:rsidRPr="00CF4B29">
              <w:rPr>
                <w:sz w:val="20"/>
                <w:szCs w:val="20"/>
              </w:rPr>
              <w:t xml:space="preserve">o demonstrate 12 </w:t>
            </w:r>
            <w:r w:rsidR="001250B2" w:rsidRPr="00D67CF3">
              <w:rPr>
                <w:sz w:val="20"/>
                <w:szCs w:val="20"/>
              </w:rPr>
              <w:t xml:space="preserve">months </w:t>
            </w:r>
            <w:r w:rsidR="001250B2" w:rsidRPr="00CF4B29">
              <w:rPr>
                <w:sz w:val="20"/>
                <w:szCs w:val="20"/>
              </w:rPr>
              <w:t>operating income from trading activity</w:t>
            </w:r>
          </w:p>
        </w:tc>
      </w:tr>
      <w:tr w:rsidR="00F25821" w14:paraId="5AC3884F" w14:textId="77777777" w:rsidTr="000658DB">
        <w:trPr>
          <w:trHeight w:val="780"/>
        </w:trPr>
        <w:tc>
          <w:tcPr>
            <w:tcW w:w="2537" w:type="dxa"/>
            <w:shd w:val="clear" w:color="auto" w:fill="F2F2F2" w:themeFill="background1" w:themeFillShade="F2"/>
            <w:vAlign w:val="center"/>
          </w:tcPr>
          <w:p w14:paraId="6584E030" w14:textId="77777777" w:rsidR="00F25821" w:rsidRPr="002B457F" w:rsidRDefault="00F25821" w:rsidP="00515140">
            <w:pPr>
              <w:spacing w:after="0" w:line="259" w:lineRule="auto"/>
              <w:rPr>
                <w:sz w:val="20"/>
                <w:szCs w:val="20"/>
              </w:rPr>
            </w:pPr>
            <w:r w:rsidRPr="002B457F">
              <w:rPr>
                <w:sz w:val="20"/>
                <w:szCs w:val="20"/>
              </w:rPr>
              <w:t>Quotes</w:t>
            </w:r>
          </w:p>
        </w:tc>
        <w:tc>
          <w:tcPr>
            <w:tcW w:w="6804" w:type="dxa"/>
            <w:shd w:val="clear" w:color="auto" w:fill="F2F2F2" w:themeFill="background1" w:themeFillShade="F2"/>
            <w:vAlign w:val="center"/>
          </w:tcPr>
          <w:p w14:paraId="35997252" w14:textId="21ACBFFA" w:rsidR="00F25821" w:rsidRPr="002B457F" w:rsidRDefault="005010B2" w:rsidP="00515140">
            <w:pPr>
              <w:spacing w:after="0" w:line="259" w:lineRule="auto"/>
              <w:rPr>
                <w:sz w:val="20"/>
                <w:szCs w:val="20"/>
              </w:rPr>
            </w:pPr>
            <w:r w:rsidRPr="002B457F">
              <w:rPr>
                <w:sz w:val="20"/>
                <w:szCs w:val="20"/>
              </w:rPr>
              <w:t>A</w:t>
            </w:r>
            <w:r w:rsidR="006B085C" w:rsidRPr="002B457F">
              <w:rPr>
                <w:sz w:val="20"/>
                <w:szCs w:val="20"/>
              </w:rPr>
              <w:t>t least two i</w:t>
            </w:r>
            <w:r w:rsidR="00F25821" w:rsidRPr="002B457F">
              <w:rPr>
                <w:sz w:val="20"/>
                <w:szCs w:val="20"/>
              </w:rPr>
              <w:t>temised quotes</w:t>
            </w:r>
            <w:r w:rsidR="00FC1981" w:rsidRPr="002B457F">
              <w:rPr>
                <w:sz w:val="20"/>
                <w:szCs w:val="20"/>
              </w:rPr>
              <w:t xml:space="preserve"> </w:t>
            </w:r>
            <w:r w:rsidR="00C03921">
              <w:rPr>
                <w:sz w:val="20"/>
                <w:szCs w:val="20"/>
              </w:rPr>
              <w:t xml:space="preserve">relating to proposed project expenditure </w:t>
            </w:r>
            <w:r w:rsidR="00FC1981" w:rsidRPr="002B457F">
              <w:rPr>
                <w:sz w:val="20"/>
                <w:szCs w:val="20"/>
              </w:rPr>
              <w:t>from a legitimate supplier</w:t>
            </w:r>
            <w:r w:rsidR="00F25821" w:rsidRPr="002B457F">
              <w:rPr>
                <w:sz w:val="20"/>
                <w:szCs w:val="20"/>
              </w:rPr>
              <w:t xml:space="preserve"> that include</w:t>
            </w:r>
            <w:r w:rsidR="004403B9">
              <w:rPr>
                <w:sz w:val="20"/>
                <w:szCs w:val="20"/>
              </w:rPr>
              <w:t>s</w:t>
            </w:r>
            <w:r w:rsidR="00F25821" w:rsidRPr="002B457F">
              <w:rPr>
                <w:sz w:val="20"/>
                <w:szCs w:val="20"/>
              </w:rPr>
              <w:t xml:space="preserve"> the supplier’s business details and ABN.</w:t>
            </w:r>
            <w:r w:rsidR="00C7391F" w:rsidRPr="002B457F">
              <w:rPr>
                <w:i/>
                <w:iCs/>
                <w:sz w:val="20"/>
                <w:szCs w:val="20"/>
              </w:rPr>
              <w:t xml:space="preserve"> NOTE: One quote may be</w:t>
            </w:r>
            <w:r w:rsidR="005F50D9" w:rsidRPr="002B457F">
              <w:rPr>
                <w:i/>
                <w:iCs/>
                <w:sz w:val="20"/>
                <w:szCs w:val="20"/>
              </w:rPr>
              <w:t xml:space="preserve"> supplied where there is strong justification, such as specialist equipment</w:t>
            </w:r>
            <w:r w:rsidR="007947D9" w:rsidRPr="002B457F">
              <w:rPr>
                <w:i/>
                <w:iCs/>
                <w:sz w:val="20"/>
                <w:szCs w:val="20"/>
              </w:rPr>
              <w:t xml:space="preserve"> or suppliers</w:t>
            </w:r>
            <w:r w:rsidR="008B0100" w:rsidRPr="002B457F">
              <w:rPr>
                <w:i/>
                <w:iCs/>
                <w:sz w:val="20"/>
                <w:szCs w:val="20"/>
              </w:rPr>
              <w:t xml:space="preserve">. </w:t>
            </w:r>
            <w:r w:rsidR="003E1179">
              <w:rPr>
                <w:i/>
                <w:iCs/>
                <w:sz w:val="20"/>
                <w:szCs w:val="20"/>
              </w:rPr>
              <w:t xml:space="preserve">See </w:t>
            </w:r>
            <w:r w:rsidR="3E0195FB" w:rsidRPr="11DB42C6">
              <w:rPr>
                <w:i/>
                <w:iCs/>
                <w:sz w:val="20"/>
                <w:szCs w:val="20"/>
              </w:rPr>
              <w:t>section</w:t>
            </w:r>
            <w:r w:rsidR="006365B7">
              <w:rPr>
                <w:i/>
                <w:iCs/>
                <w:sz w:val="20"/>
                <w:szCs w:val="20"/>
              </w:rPr>
              <w:t xml:space="preserve"> </w:t>
            </w:r>
            <w:r w:rsidR="00AF55B1">
              <w:rPr>
                <w:i/>
                <w:iCs/>
                <w:sz w:val="20"/>
                <w:szCs w:val="20"/>
              </w:rPr>
              <w:t>14</w:t>
            </w:r>
            <w:r w:rsidR="006365B7">
              <w:rPr>
                <w:i/>
                <w:iCs/>
                <w:sz w:val="20"/>
                <w:szCs w:val="20"/>
              </w:rPr>
              <w:t xml:space="preserve"> regarding conflict of interest</w:t>
            </w:r>
            <w:r w:rsidR="00233281">
              <w:rPr>
                <w:i/>
                <w:iCs/>
                <w:sz w:val="20"/>
                <w:szCs w:val="20"/>
              </w:rPr>
              <w:t>.</w:t>
            </w:r>
          </w:p>
        </w:tc>
      </w:tr>
      <w:tr w:rsidR="00F25821" w14:paraId="6A3F9D6B" w14:textId="77777777" w:rsidTr="000658DB">
        <w:trPr>
          <w:trHeight w:val="780"/>
        </w:trPr>
        <w:tc>
          <w:tcPr>
            <w:tcW w:w="2537" w:type="dxa"/>
            <w:shd w:val="clear" w:color="auto" w:fill="F2F2F2" w:themeFill="background1" w:themeFillShade="F2"/>
            <w:vAlign w:val="center"/>
          </w:tcPr>
          <w:p w14:paraId="05A28584" w14:textId="16076C3E" w:rsidR="00F25821" w:rsidRPr="002B457F" w:rsidRDefault="00F25821" w:rsidP="00515140">
            <w:pPr>
              <w:spacing w:after="0" w:line="259" w:lineRule="auto"/>
              <w:rPr>
                <w:sz w:val="20"/>
                <w:szCs w:val="20"/>
              </w:rPr>
            </w:pPr>
            <w:r w:rsidRPr="002B457F">
              <w:rPr>
                <w:sz w:val="20"/>
                <w:szCs w:val="20"/>
              </w:rPr>
              <w:t>Project plan</w:t>
            </w:r>
          </w:p>
        </w:tc>
        <w:tc>
          <w:tcPr>
            <w:tcW w:w="6804" w:type="dxa"/>
            <w:shd w:val="clear" w:color="auto" w:fill="F2F2F2" w:themeFill="background1" w:themeFillShade="F2"/>
            <w:vAlign w:val="center"/>
          </w:tcPr>
          <w:p w14:paraId="46E8C0F7" w14:textId="15675733" w:rsidR="00F25821" w:rsidRPr="002B457F" w:rsidRDefault="00F25821" w:rsidP="00515140">
            <w:pPr>
              <w:spacing w:after="0" w:line="259" w:lineRule="auto"/>
              <w:rPr>
                <w:sz w:val="20"/>
                <w:szCs w:val="20"/>
              </w:rPr>
            </w:pPr>
            <w:r w:rsidRPr="002B457F">
              <w:rPr>
                <w:sz w:val="20"/>
                <w:szCs w:val="20"/>
              </w:rPr>
              <w:t xml:space="preserve">Documentation outlining and supporting the proposed timeline and outcomes of the </w:t>
            </w:r>
            <w:r w:rsidR="00C80279" w:rsidRPr="002B457F">
              <w:rPr>
                <w:sz w:val="20"/>
                <w:szCs w:val="20"/>
              </w:rPr>
              <w:t>project. Including any project risks and mitigation strategies</w:t>
            </w:r>
            <w:r w:rsidR="00461CEE" w:rsidRPr="002B457F">
              <w:rPr>
                <w:sz w:val="20"/>
                <w:szCs w:val="20"/>
              </w:rPr>
              <w:t>.</w:t>
            </w:r>
          </w:p>
        </w:tc>
      </w:tr>
      <w:tr w:rsidR="00F25821" w14:paraId="4D42BF0C" w14:textId="77777777" w:rsidTr="000658DB">
        <w:trPr>
          <w:trHeight w:val="1260"/>
        </w:trPr>
        <w:tc>
          <w:tcPr>
            <w:tcW w:w="2537" w:type="dxa"/>
            <w:shd w:val="clear" w:color="auto" w:fill="F2F2F2" w:themeFill="background1" w:themeFillShade="F2"/>
            <w:vAlign w:val="center"/>
          </w:tcPr>
          <w:p w14:paraId="2586FBF9" w14:textId="24594A89" w:rsidR="00F25821" w:rsidRPr="002B457F" w:rsidRDefault="00F25821" w:rsidP="00515140">
            <w:pPr>
              <w:spacing w:after="0" w:line="259" w:lineRule="auto"/>
              <w:rPr>
                <w:sz w:val="20"/>
                <w:szCs w:val="20"/>
              </w:rPr>
            </w:pPr>
            <w:r w:rsidRPr="002B457F">
              <w:rPr>
                <w:sz w:val="20"/>
                <w:szCs w:val="20"/>
              </w:rPr>
              <w:lastRenderedPageBreak/>
              <w:t>Other support materials</w:t>
            </w:r>
            <w:r w:rsidR="0081309F" w:rsidRPr="002B457F">
              <w:rPr>
                <w:sz w:val="20"/>
                <w:szCs w:val="20"/>
              </w:rPr>
              <w:t xml:space="preserve"> (optiona</w:t>
            </w:r>
            <w:r w:rsidR="00C76221" w:rsidRPr="002B457F">
              <w:rPr>
                <w:sz w:val="20"/>
                <w:szCs w:val="20"/>
              </w:rPr>
              <w:t>l)</w:t>
            </w:r>
          </w:p>
        </w:tc>
        <w:tc>
          <w:tcPr>
            <w:tcW w:w="6804" w:type="dxa"/>
            <w:shd w:val="clear" w:color="auto" w:fill="F2F2F2" w:themeFill="background1" w:themeFillShade="F2"/>
            <w:vAlign w:val="center"/>
          </w:tcPr>
          <w:p w14:paraId="467D3ABA" w14:textId="074202A6" w:rsidR="00F25821" w:rsidRPr="002B457F" w:rsidRDefault="00F25821" w:rsidP="00515140">
            <w:pPr>
              <w:spacing w:after="0" w:line="259" w:lineRule="auto"/>
              <w:rPr>
                <w:sz w:val="20"/>
                <w:szCs w:val="20"/>
              </w:rPr>
            </w:pPr>
            <w:r w:rsidRPr="002B457F">
              <w:rPr>
                <w:sz w:val="20"/>
                <w:szCs w:val="20"/>
              </w:rPr>
              <w:t xml:space="preserve">May include letters of support, income projections, studies, master plans, compliance requirements or other evidence of support </w:t>
            </w:r>
            <w:r w:rsidR="00461CEE" w:rsidRPr="002B457F">
              <w:rPr>
                <w:sz w:val="20"/>
                <w:szCs w:val="20"/>
              </w:rPr>
              <w:t>directly related to</w:t>
            </w:r>
            <w:r w:rsidRPr="002B457F">
              <w:rPr>
                <w:sz w:val="20"/>
                <w:szCs w:val="20"/>
              </w:rPr>
              <w:t xml:space="preserve"> the </w:t>
            </w:r>
            <w:r w:rsidR="00E33061" w:rsidRPr="002B457F">
              <w:rPr>
                <w:sz w:val="20"/>
                <w:szCs w:val="20"/>
              </w:rPr>
              <w:t>project</w:t>
            </w:r>
            <w:r w:rsidRPr="002B457F">
              <w:rPr>
                <w:sz w:val="20"/>
                <w:szCs w:val="20"/>
              </w:rPr>
              <w:t>.</w:t>
            </w:r>
            <w:r w:rsidR="00E33061" w:rsidRPr="002B457F">
              <w:rPr>
                <w:sz w:val="20"/>
                <w:szCs w:val="20"/>
              </w:rPr>
              <w:t xml:space="preserve"> </w:t>
            </w:r>
            <w:r w:rsidR="00170379" w:rsidRPr="002B457F">
              <w:rPr>
                <w:i/>
                <w:iCs/>
                <w:sz w:val="20"/>
                <w:szCs w:val="20"/>
              </w:rPr>
              <w:t xml:space="preserve">NOTE: </w:t>
            </w:r>
            <w:r w:rsidR="00E33061" w:rsidRPr="002B457F">
              <w:rPr>
                <w:i/>
                <w:iCs/>
                <w:sz w:val="20"/>
                <w:szCs w:val="20"/>
              </w:rPr>
              <w:t>Only submit</w:t>
            </w:r>
            <w:r w:rsidR="00170379" w:rsidRPr="002B457F">
              <w:rPr>
                <w:i/>
                <w:iCs/>
                <w:sz w:val="20"/>
                <w:szCs w:val="20"/>
              </w:rPr>
              <w:t xml:space="preserve"> supporting documentation that has </w:t>
            </w:r>
            <w:r w:rsidR="003E6092" w:rsidRPr="002B457F">
              <w:rPr>
                <w:i/>
                <w:iCs/>
                <w:sz w:val="20"/>
                <w:szCs w:val="20"/>
              </w:rPr>
              <w:t xml:space="preserve">a </w:t>
            </w:r>
            <w:r w:rsidR="00170379" w:rsidRPr="002B457F">
              <w:rPr>
                <w:i/>
                <w:iCs/>
                <w:sz w:val="20"/>
                <w:szCs w:val="20"/>
              </w:rPr>
              <w:t>clear correlation to the project.</w:t>
            </w:r>
          </w:p>
        </w:tc>
      </w:tr>
    </w:tbl>
    <w:p w14:paraId="3DA71178" w14:textId="2DE83FCC" w:rsidR="00C5246A" w:rsidRDefault="24B3BE51" w:rsidP="005A6F93">
      <w:pPr>
        <w:pStyle w:val="Heading1"/>
        <w:numPr>
          <w:ilvl w:val="0"/>
          <w:numId w:val="0"/>
        </w:numPr>
      </w:pPr>
      <w:r>
        <w:t xml:space="preserve">9. </w:t>
      </w:r>
      <w:r w:rsidR="00DD16D9">
        <w:t>Conditions of Funding</w:t>
      </w:r>
      <w:bookmarkEnd w:id="37"/>
      <w:bookmarkEnd w:id="38"/>
    </w:p>
    <w:p w14:paraId="35CBB1F4" w14:textId="4CFCE539" w:rsidR="001D711B" w:rsidRDefault="1A3B9150" w:rsidP="11DB42C6">
      <w:pPr>
        <w:pStyle w:val="Heading2"/>
        <w:numPr>
          <w:ilvl w:val="1"/>
          <w:numId w:val="0"/>
        </w:numPr>
      </w:pPr>
      <w:bookmarkStart w:id="39" w:name="_Toc69127797"/>
      <w:bookmarkStart w:id="40" w:name="_Toc84929496"/>
      <w:r>
        <w:t xml:space="preserve">9.1 </w:t>
      </w:r>
      <w:r w:rsidR="00B1179A">
        <w:t>Grant</w:t>
      </w:r>
      <w:r w:rsidR="001D711B">
        <w:t xml:space="preserve"> agreements</w:t>
      </w:r>
      <w:bookmarkEnd w:id="39"/>
      <w:bookmarkEnd w:id="40"/>
    </w:p>
    <w:p w14:paraId="5693CDB7" w14:textId="77777777" w:rsidR="00382F6E" w:rsidRPr="00C5504C" w:rsidRDefault="00382F6E" w:rsidP="00382F6E">
      <w:pPr>
        <w:pStyle w:val="Normalnospace"/>
      </w:pPr>
      <w:r w:rsidRPr="00C5504C">
        <w:t>If successful, Applicants will be invited to enter into a legally binding grant agreement with the Department by a date to be determined by the Department. The grant agreement details all funding obligations and conditions.</w:t>
      </w:r>
    </w:p>
    <w:p w14:paraId="7F47B799" w14:textId="33F83D53" w:rsidR="00382F6E" w:rsidRPr="00C5504C" w:rsidRDefault="00382F6E" w:rsidP="00382F6E">
      <w:pPr>
        <w:pStyle w:val="Normalnospace"/>
      </w:pPr>
      <w:r w:rsidRPr="00C5504C">
        <w:t xml:space="preserve">The funding offer may be withdrawn if the </w:t>
      </w:r>
      <w:r w:rsidR="00C03921">
        <w:t>g</w:t>
      </w:r>
      <w:r w:rsidRPr="00C5504C">
        <w:t xml:space="preserve">rant </w:t>
      </w:r>
      <w:r w:rsidR="00C03921">
        <w:t>a</w:t>
      </w:r>
      <w:r w:rsidRPr="00C5504C">
        <w:t xml:space="preserve">greement is not executed and returned to the Department by the successful Applicant by the date to be set by the Department (anticipated to be 14 days from the date the Department sends the </w:t>
      </w:r>
      <w:r w:rsidR="00C03921">
        <w:t>g</w:t>
      </w:r>
      <w:r w:rsidRPr="00C5504C">
        <w:t xml:space="preserve">rant </w:t>
      </w:r>
      <w:r w:rsidR="00C03921">
        <w:t>a</w:t>
      </w:r>
      <w:r w:rsidRPr="00C5504C">
        <w:t>greement to a successful Applicant).</w:t>
      </w:r>
    </w:p>
    <w:p w14:paraId="12149924" w14:textId="4DA007D6" w:rsidR="007E164D" w:rsidRDefault="007E164D" w:rsidP="00382F6E">
      <w:pPr>
        <w:pStyle w:val="Normalnospace"/>
      </w:pPr>
      <w:r>
        <w:t>The project must not commence until a grant agreement has been duly executed by both the Department and the successful applicant.</w:t>
      </w:r>
    </w:p>
    <w:p w14:paraId="0DA1DC04" w14:textId="533E24BF" w:rsidR="00382F6E" w:rsidRDefault="00382F6E" w:rsidP="00382F6E">
      <w:pPr>
        <w:pStyle w:val="Normalnospace"/>
      </w:pPr>
      <w:r w:rsidRPr="00C5504C">
        <w:t>Once the agreement has been executed, the successful Applicant will be required to commence the project within the agreed timeframe. If a successful Applicant does not commence the project by the commencement date, the Department may termina</w:t>
      </w:r>
      <w:r w:rsidRPr="00493855">
        <w:t>te the</w:t>
      </w:r>
      <w:r w:rsidRPr="00C5504C">
        <w:t xml:space="preserve"> agreement in accordance with its terms.</w:t>
      </w:r>
    </w:p>
    <w:p w14:paraId="5C5F3122" w14:textId="669888F1" w:rsidR="0021298A" w:rsidRDefault="26B135F5" w:rsidP="11DB42C6">
      <w:pPr>
        <w:pStyle w:val="Heading2"/>
        <w:numPr>
          <w:ilvl w:val="1"/>
          <w:numId w:val="0"/>
        </w:numPr>
      </w:pPr>
      <w:bookmarkStart w:id="41" w:name="_Toc69127799"/>
      <w:bookmarkStart w:id="42" w:name="_Toc84929498"/>
      <w:r>
        <w:t xml:space="preserve">9.2 </w:t>
      </w:r>
      <w:r w:rsidR="0021298A">
        <w:t>Publicity/Acknowledgement</w:t>
      </w:r>
      <w:bookmarkEnd w:id="41"/>
      <w:bookmarkEnd w:id="42"/>
    </w:p>
    <w:p w14:paraId="4AECC6E8" w14:textId="77777777" w:rsidR="0021298A" w:rsidRDefault="0021298A" w:rsidP="00481666">
      <w:pPr>
        <w:pStyle w:val="Normalnospace"/>
      </w:pPr>
      <w:r>
        <w:t>Successful applicants</w:t>
      </w:r>
      <w:r w:rsidRPr="008B2926">
        <w:t xml:space="preserve"> must agree to cooperate with the </w:t>
      </w:r>
      <w:r>
        <w:t>D</w:t>
      </w:r>
      <w:r w:rsidRPr="008B2926">
        <w:t>epartment in the promotion of the program. This may include involvement in media releases, case studies or promotional events and activities.</w:t>
      </w:r>
    </w:p>
    <w:p w14:paraId="6BC17215" w14:textId="2A58A1C6" w:rsidR="0021298A" w:rsidRDefault="004C7941" w:rsidP="00481666">
      <w:pPr>
        <w:pStyle w:val="Normalnospace"/>
      </w:pPr>
      <w:r>
        <w:t>Successful applicants</w:t>
      </w:r>
      <w:r w:rsidR="0021298A" w:rsidRPr="00C22DFD">
        <w:t xml:space="preserve"> must not make any public announcement or issue any press release regarding the receipt of a grant without prior written approval from the Department.</w:t>
      </w:r>
    </w:p>
    <w:p w14:paraId="77428470" w14:textId="1EA03CA1" w:rsidR="0021298A" w:rsidRDefault="0021298A" w:rsidP="00481666">
      <w:pPr>
        <w:pStyle w:val="Normalnospace"/>
      </w:pPr>
      <w:r>
        <w:t xml:space="preserve">The Department may publicise the benefits accruing to the </w:t>
      </w:r>
      <w:r w:rsidR="004C7941">
        <w:t>successful applicant</w:t>
      </w:r>
      <w:r>
        <w:t xml:space="preserve"> and/or the State associated with the provision of the grant and the State’s support for the </w:t>
      </w:r>
      <w:r w:rsidR="781523C6">
        <w:t>project.</w:t>
      </w:r>
      <w:r>
        <w:t xml:space="preserve"> The Department may include the name of the </w:t>
      </w:r>
      <w:r w:rsidR="004C7941">
        <w:t>successful applicant</w:t>
      </w:r>
      <w:r>
        <w:t xml:space="preserve"> and/or grant amount in any publicity material and in the Department’s annual report.</w:t>
      </w:r>
    </w:p>
    <w:p w14:paraId="4A02C617" w14:textId="5E15539C" w:rsidR="006748A7" w:rsidRDefault="006748A7" w:rsidP="00481666">
      <w:pPr>
        <w:pStyle w:val="Normalnospace"/>
      </w:pPr>
      <w:r w:rsidRPr="008B2926">
        <w:t xml:space="preserve">The </w:t>
      </w:r>
      <w:r>
        <w:t>D</w:t>
      </w:r>
      <w:r w:rsidRPr="008B2926">
        <w:t xml:space="preserve">epartment may request </w:t>
      </w:r>
      <w:r w:rsidR="004C7941">
        <w:t>successful applicant</w:t>
      </w:r>
      <w:r w:rsidRPr="008B2926">
        <w:t xml:space="preserve"> fact check</w:t>
      </w:r>
      <w:r w:rsidR="004C7941">
        <w:t>s</w:t>
      </w:r>
      <w:r w:rsidRPr="008B2926">
        <w:t xml:space="preserve"> any text and seek approval to use any owned imagery associated with the activity prior to the publication of any such promotional materials.</w:t>
      </w:r>
    </w:p>
    <w:p w14:paraId="7BF1C67F" w14:textId="645A7432" w:rsidR="00246F45" w:rsidRDefault="00892F2E" w:rsidP="00481666">
      <w:pPr>
        <w:pStyle w:val="Normalnospace"/>
      </w:pPr>
      <w:r>
        <w:t xml:space="preserve">If requested by the Department, the </w:t>
      </w:r>
      <w:r w:rsidR="004C7941">
        <w:t xml:space="preserve">successful applicant </w:t>
      </w:r>
      <w:r>
        <w:t>must ensure that the State’s support for the grant is acknowledged on all promotional materials and appropriate signage consistent with the Guidelines for Victorian Government Advertising and Communications or as otherwise specified by the Department.</w:t>
      </w:r>
    </w:p>
    <w:p w14:paraId="1342D4A3" w14:textId="44CFBDF7" w:rsidR="001D711B" w:rsidRDefault="0464DD3D" w:rsidP="005A6F93">
      <w:pPr>
        <w:pStyle w:val="Heading1"/>
        <w:numPr>
          <w:ilvl w:val="0"/>
          <w:numId w:val="0"/>
        </w:numPr>
      </w:pPr>
      <w:bookmarkStart w:id="43" w:name="_Toc69127804"/>
      <w:bookmarkStart w:id="44" w:name="_Toc84929503"/>
      <w:r>
        <w:t xml:space="preserve">10. </w:t>
      </w:r>
      <w:r w:rsidR="00C17321">
        <w:t>Reporting</w:t>
      </w:r>
      <w:r w:rsidR="00AD34A5">
        <w:t xml:space="preserve"> </w:t>
      </w:r>
      <w:r w:rsidR="00461CA1">
        <w:t xml:space="preserve">for </w:t>
      </w:r>
      <w:r w:rsidR="003171EE">
        <w:t xml:space="preserve">Program </w:t>
      </w:r>
      <w:r w:rsidR="00461CA1">
        <w:t>Evaluation</w:t>
      </w:r>
      <w:bookmarkEnd w:id="43"/>
      <w:bookmarkEnd w:id="44"/>
    </w:p>
    <w:p w14:paraId="69B433BB" w14:textId="50CC9675" w:rsidR="00051A3C" w:rsidRDefault="00051A3C" w:rsidP="00051A3C">
      <w:pPr>
        <w:pStyle w:val="Normalnospace"/>
      </w:pPr>
      <w:r>
        <w:t xml:space="preserve">As a condition of funding, successful applicants will be required to participate in any program monitoring and evaluation activities initiated by the </w:t>
      </w:r>
      <w:r w:rsidR="00DB2808">
        <w:t>D</w:t>
      </w:r>
      <w:r>
        <w:t>epartment. This may include completing surveys throughout the program to measure progress to achieving outcomes, and for up to three years after program completion. Non-compliance could impact future applications to the Department’s programs.</w:t>
      </w:r>
    </w:p>
    <w:p w14:paraId="6599022C" w14:textId="41316BF1" w:rsidR="00051A3C" w:rsidRDefault="00051A3C" w:rsidP="00051A3C">
      <w:pPr>
        <w:pStyle w:val="Normalnospace"/>
      </w:pPr>
      <w:r>
        <w:lastRenderedPageBreak/>
        <w:t xml:space="preserve">Reporting is critical to the department in understanding program impact, supporting continuous improvement in program design and delivery, and delivering more effective grant programs to the people of Victoria.  </w:t>
      </w:r>
    </w:p>
    <w:p w14:paraId="7A4FBAAF" w14:textId="082700C8" w:rsidR="00AA064C" w:rsidRDefault="11A887EA" w:rsidP="005A6F93">
      <w:pPr>
        <w:pStyle w:val="Heading1"/>
        <w:numPr>
          <w:ilvl w:val="0"/>
          <w:numId w:val="0"/>
        </w:numPr>
      </w:pPr>
      <w:bookmarkStart w:id="45" w:name="_Toc69127805"/>
      <w:bookmarkStart w:id="46" w:name="_Toc84929504"/>
      <w:r>
        <w:t xml:space="preserve">11. </w:t>
      </w:r>
      <w:r w:rsidR="001D711B">
        <w:t>Privacy and confidentiality</w:t>
      </w:r>
      <w:bookmarkEnd w:id="45"/>
      <w:bookmarkEnd w:id="46"/>
    </w:p>
    <w:p w14:paraId="5DCD87F3" w14:textId="50BCF866" w:rsidR="00010719" w:rsidRDefault="00010719" w:rsidP="00481666">
      <w:pPr>
        <w:pStyle w:val="Normalnospace"/>
      </w:pPr>
      <w:r w:rsidRPr="00010719">
        <w:t xml:space="preserve">Information provided by the Applicant for the purpose of this application will be used by the Department for the purposes of assessment of applications, program administration and program review. In making an application, the </w:t>
      </w:r>
      <w:r w:rsidR="00F25EE8">
        <w:t>A</w:t>
      </w:r>
      <w:r w:rsidRPr="00010719">
        <w:t>pplicant consents to the provision of their information to State and Commonwealth Government departments and agencies for the purpose of assessing applications.</w:t>
      </w:r>
      <w:r w:rsidR="00842D23">
        <w:t xml:space="preserve"> </w:t>
      </w:r>
      <w:r w:rsidR="00842D23" w:rsidRPr="00842D23">
        <w:t xml:space="preserve">If </w:t>
      </w:r>
      <w:r w:rsidR="00B14A65">
        <w:t>there</w:t>
      </w:r>
      <w:r w:rsidR="00FF683A">
        <w:t xml:space="preserve"> is </w:t>
      </w:r>
      <w:r w:rsidR="00B14A65">
        <w:t>an intention</w:t>
      </w:r>
      <w:r w:rsidR="00842D23" w:rsidRPr="00842D23">
        <w:t xml:space="preserve"> to include personal information about third parties in </w:t>
      </w:r>
      <w:r w:rsidR="00F16B41">
        <w:t>the</w:t>
      </w:r>
      <w:r w:rsidR="00842D23" w:rsidRPr="00842D23">
        <w:t xml:space="preserve"> application, please ensure they are aware of </w:t>
      </w:r>
      <w:r w:rsidR="00432FB9">
        <w:t>and consent to</w:t>
      </w:r>
      <w:r w:rsidR="00842D23" w:rsidRPr="00842D23">
        <w:t xml:space="preserve"> the contents of this privacy statement.</w:t>
      </w:r>
    </w:p>
    <w:p w14:paraId="63B645B3" w14:textId="47396D1D" w:rsidR="003F7468" w:rsidRDefault="003F7468" w:rsidP="00481666">
      <w:pPr>
        <w:pStyle w:val="Normalnospace"/>
      </w:pPr>
      <w:r>
        <w:t xml:space="preserve">Any personal information about </w:t>
      </w:r>
      <w:r w:rsidR="00174B87">
        <w:t>the Applicant</w:t>
      </w:r>
      <w:r>
        <w:t xml:space="preserve"> or a third party will be collected, held, managed, used, disclosed or transferred in accordance with the provisions of the </w:t>
      </w:r>
      <w:r w:rsidR="00E020A8" w:rsidRPr="00751589">
        <w:rPr>
          <w:i/>
          <w:iCs/>
        </w:rPr>
        <w:t>Privacy and Data Protection</w:t>
      </w:r>
      <w:r w:rsidRPr="00751589">
        <w:rPr>
          <w:i/>
          <w:iCs/>
        </w:rPr>
        <w:t xml:space="preserve"> Act </w:t>
      </w:r>
      <w:r w:rsidR="00E020A8" w:rsidRPr="00751589">
        <w:rPr>
          <w:i/>
          <w:iCs/>
        </w:rPr>
        <w:t>2014</w:t>
      </w:r>
      <w:r>
        <w:t xml:space="preserve"> (Vic) and other applicable laws.</w:t>
      </w:r>
    </w:p>
    <w:p w14:paraId="1A60355B" w14:textId="52A7F5B1" w:rsidR="0046480A" w:rsidRDefault="00E11023" w:rsidP="00481666">
      <w:pPr>
        <w:pStyle w:val="Normalnospace"/>
      </w:pPr>
      <w:r w:rsidRPr="00E11023">
        <w:t xml:space="preserve">Enquiries about access to personal information, or for other concerns regarding the privacy of personal information, can be emailed to the Department’s Privacy Unit by emailing </w:t>
      </w:r>
      <w:hyperlink r:id="rId12" w:history="1">
        <w:r w:rsidRPr="00EA3264">
          <w:rPr>
            <w:rStyle w:val="Hyperlink"/>
          </w:rPr>
          <w:t>privacy@ecodev.vic.gov.au</w:t>
        </w:r>
      </w:hyperlink>
      <w:r w:rsidRPr="00E11023">
        <w:t>.</w:t>
      </w:r>
      <w:r w:rsidR="00D93E02">
        <w:t xml:space="preserve"> </w:t>
      </w:r>
      <w:r w:rsidR="00841833" w:rsidRPr="00841833">
        <w:t xml:space="preserve">A copy of our privacy statement is located at </w:t>
      </w:r>
      <w:hyperlink r:id="rId13" w:history="1">
        <w:r w:rsidR="0046480A" w:rsidRPr="00560962">
          <w:rPr>
            <w:rStyle w:val="Hyperlink"/>
          </w:rPr>
          <w:t>www.djpr.vic.gov.au/privacy</w:t>
        </w:r>
      </w:hyperlink>
    </w:p>
    <w:p w14:paraId="4BD09918" w14:textId="001302C2" w:rsidR="003F7468" w:rsidRPr="00775367" w:rsidRDefault="003F7468" w:rsidP="00481666">
      <w:pPr>
        <w:pStyle w:val="Normalnospace"/>
      </w:pPr>
    </w:p>
    <w:p w14:paraId="1188CEE8" w14:textId="4FD4CD96" w:rsidR="00E2656A" w:rsidRDefault="7ABE777E" w:rsidP="005A6F93">
      <w:pPr>
        <w:pStyle w:val="Heading1"/>
        <w:numPr>
          <w:ilvl w:val="0"/>
          <w:numId w:val="0"/>
        </w:numPr>
      </w:pPr>
      <w:bookmarkStart w:id="47" w:name="_Toc69127806"/>
      <w:bookmarkStart w:id="48" w:name="_Toc84929505"/>
      <w:r>
        <w:t xml:space="preserve">12. </w:t>
      </w:r>
      <w:r w:rsidR="00E2656A">
        <w:t>Absolute discretion</w:t>
      </w:r>
      <w:bookmarkEnd w:id="47"/>
      <w:bookmarkEnd w:id="48"/>
    </w:p>
    <w:p w14:paraId="3A89BF1C" w14:textId="63543BB2" w:rsidR="0008133E" w:rsidRDefault="0008133E" w:rsidP="00E02E76">
      <w:pPr>
        <w:spacing w:line="264" w:lineRule="auto"/>
      </w:pPr>
      <w:r>
        <w:t>The Department’s decisions on all matters pertaining to the recommendation of grant funding under this Program is at the Department’s absolute discretion. This includes not making any funding available, approving a lesser amount than that applied for and amending funding conditions prior to executing a grant agreement without notice.</w:t>
      </w:r>
    </w:p>
    <w:p w14:paraId="7CE28509" w14:textId="44414AFA" w:rsidR="00E2656A" w:rsidRDefault="00D21D6E" w:rsidP="00481666">
      <w:pPr>
        <w:pStyle w:val="Normalnospace"/>
      </w:pPr>
      <w:r w:rsidRPr="00AD22C7">
        <w:t>The Department</w:t>
      </w:r>
      <w:r w:rsidR="00E2656A" w:rsidRPr="00450DE0">
        <w:t xml:space="preserve"> reserves the right to request the applicant </w:t>
      </w:r>
      <w:r w:rsidR="00E02E76">
        <w:t xml:space="preserve">to </w:t>
      </w:r>
      <w:r w:rsidR="00E2656A" w:rsidRPr="00450DE0">
        <w:t>provide further information should it be deemed necessary.</w:t>
      </w:r>
    </w:p>
    <w:p w14:paraId="0F1B35B3" w14:textId="6147E664" w:rsidR="005838FD" w:rsidRDefault="005838FD" w:rsidP="00481666">
      <w:pPr>
        <w:pStyle w:val="Normalnospace"/>
      </w:pPr>
      <w:r w:rsidRPr="00AD22C7">
        <w:t>The Department reserves the right to amend these guidelines and the application terms at any time as it deems appropriate.</w:t>
      </w:r>
    </w:p>
    <w:p w14:paraId="66129D6C" w14:textId="4FAE11CA" w:rsidR="004E6B65" w:rsidRPr="00942942" w:rsidRDefault="2C173AD9" w:rsidP="11DB42C6">
      <w:pPr>
        <w:pStyle w:val="Heading2"/>
        <w:numPr>
          <w:ilvl w:val="1"/>
          <w:numId w:val="0"/>
        </w:numPr>
      </w:pPr>
      <w:bookmarkStart w:id="49" w:name="_Toc69127808"/>
      <w:bookmarkStart w:id="50" w:name="_Toc84929507"/>
      <w:r>
        <w:t xml:space="preserve">12.1 </w:t>
      </w:r>
      <w:r w:rsidR="004E6B65">
        <w:t>Disrepute</w:t>
      </w:r>
      <w:bookmarkEnd w:id="49"/>
      <w:bookmarkEnd w:id="50"/>
    </w:p>
    <w:p w14:paraId="7ABD013D" w14:textId="006DA733" w:rsidR="005D1143" w:rsidRDefault="004E6B65" w:rsidP="00C457D2">
      <w:pPr>
        <w:pStyle w:val="Normalnospace"/>
      </w:pPr>
      <w:r w:rsidRPr="001E4228">
        <w:t xml:space="preserve">The Department may at any time, remove an applicant from the </w:t>
      </w:r>
      <w:r>
        <w:t>a</w:t>
      </w:r>
      <w:r w:rsidRPr="001E4228">
        <w:t xml:space="preserve">pplication </w:t>
      </w:r>
      <w:r>
        <w:t>and assessment</w:t>
      </w:r>
      <w:r w:rsidRPr="001E4228">
        <w:t xml:space="preserve"> process, if in the Department’s opinion association with the applicant may bring the Department, a Minister or the State of Victoria in disrepute.</w:t>
      </w:r>
      <w:bookmarkStart w:id="51" w:name="_Hlk68091071"/>
    </w:p>
    <w:p w14:paraId="39BEEF43" w14:textId="4050E8BD" w:rsidR="000E1B5C" w:rsidRDefault="211542A4" w:rsidP="005A6F93">
      <w:pPr>
        <w:pStyle w:val="Heading1"/>
        <w:numPr>
          <w:ilvl w:val="0"/>
          <w:numId w:val="0"/>
        </w:numPr>
      </w:pPr>
      <w:bookmarkStart w:id="52" w:name="_Toc69127810"/>
      <w:bookmarkStart w:id="53" w:name="_Toc84929509"/>
      <w:bookmarkEnd w:id="51"/>
      <w:r>
        <w:t xml:space="preserve">13. </w:t>
      </w:r>
      <w:r w:rsidR="000E1B5C">
        <w:t>G</w:t>
      </w:r>
      <w:r w:rsidR="00CC138E">
        <w:t xml:space="preserve">oods and </w:t>
      </w:r>
      <w:r w:rsidR="000E1B5C">
        <w:t>S</w:t>
      </w:r>
      <w:r w:rsidR="00CC138E">
        <w:t xml:space="preserve">ervices </w:t>
      </w:r>
      <w:r w:rsidR="000E1B5C">
        <w:t>T</w:t>
      </w:r>
      <w:bookmarkEnd w:id="52"/>
      <w:bookmarkEnd w:id="53"/>
      <w:r w:rsidR="00CC138E">
        <w:t>ax (GST)</w:t>
      </w:r>
    </w:p>
    <w:p w14:paraId="713C1B6A" w14:textId="2E610E12" w:rsidR="00CC138E" w:rsidRPr="00CC138E" w:rsidRDefault="00CC138E" w:rsidP="00CC138E">
      <w:pPr>
        <w:pStyle w:val="Heading1"/>
        <w:numPr>
          <w:ilvl w:val="0"/>
          <w:numId w:val="0"/>
        </w:numPr>
        <w:rPr>
          <w:b w:val="0"/>
          <w:sz w:val="20"/>
        </w:rPr>
      </w:pPr>
      <w:bookmarkStart w:id="54" w:name="_Toc69127811"/>
      <w:bookmarkStart w:id="55" w:name="_Toc84929510"/>
      <w:r w:rsidRPr="00CC138E">
        <w:rPr>
          <w:b w:val="0"/>
          <w:sz w:val="20"/>
        </w:rPr>
        <w:t xml:space="preserve">Payments will include the grant amount plus GST. </w:t>
      </w:r>
      <w:r w:rsidR="00D44BAB">
        <w:rPr>
          <w:b w:val="0"/>
          <w:sz w:val="20"/>
        </w:rPr>
        <w:t>An</w:t>
      </w:r>
      <w:r w:rsidRPr="00CC138E">
        <w:rPr>
          <w:b w:val="0"/>
          <w:sz w:val="20"/>
        </w:rPr>
        <w:t xml:space="preserve"> invoice to </w:t>
      </w:r>
      <w:r w:rsidR="00DD34ED">
        <w:rPr>
          <w:b w:val="0"/>
          <w:sz w:val="20"/>
        </w:rPr>
        <w:t>the Department</w:t>
      </w:r>
      <w:r w:rsidRPr="00CC138E">
        <w:rPr>
          <w:b w:val="0"/>
          <w:sz w:val="20"/>
        </w:rPr>
        <w:t xml:space="preserve"> should show the total amount </w:t>
      </w:r>
      <w:r w:rsidR="00491C33">
        <w:rPr>
          <w:b w:val="0"/>
          <w:sz w:val="20"/>
        </w:rPr>
        <w:t>of</w:t>
      </w:r>
      <w:r w:rsidRPr="00CC138E">
        <w:rPr>
          <w:b w:val="0"/>
          <w:sz w:val="20"/>
        </w:rPr>
        <w:t xml:space="preserve"> the grant plus</w:t>
      </w:r>
      <w:r w:rsidR="00491C33">
        <w:rPr>
          <w:b w:val="0"/>
          <w:sz w:val="20"/>
        </w:rPr>
        <w:t xml:space="preserve"> the</w:t>
      </w:r>
      <w:r w:rsidRPr="00CC138E">
        <w:rPr>
          <w:b w:val="0"/>
          <w:sz w:val="20"/>
        </w:rPr>
        <w:t xml:space="preserve"> required GST</w:t>
      </w:r>
      <w:r w:rsidR="00204193">
        <w:rPr>
          <w:b w:val="0"/>
          <w:sz w:val="20"/>
        </w:rPr>
        <w:t>.</w:t>
      </w:r>
    </w:p>
    <w:p w14:paraId="34097DFA" w14:textId="3A09CF83" w:rsidR="00936DEE" w:rsidRDefault="123467D2" w:rsidP="005A6F93">
      <w:pPr>
        <w:pStyle w:val="Heading1"/>
        <w:numPr>
          <w:ilvl w:val="0"/>
          <w:numId w:val="0"/>
        </w:numPr>
      </w:pPr>
      <w:r>
        <w:t xml:space="preserve">14. </w:t>
      </w:r>
      <w:r w:rsidR="00936DEE">
        <w:t>Conflict of Interest</w:t>
      </w:r>
      <w:bookmarkEnd w:id="54"/>
      <w:bookmarkEnd w:id="55"/>
    </w:p>
    <w:p w14:paraId="3D3C4FCE" w14:textId="77777777" w:rsidR="00471D30" w:rsidRDefault="00471D30" w:rsidP="00481666">
      <w:pPr>
        <w:pStyle w:val="Normalnospace"/>
      </w:pPr>
      <w:r>
        <w:t>A conflict of interest is a situation in which someone in a position of trust or influence has competing professional or personal interests.</w:t>
      </w:r>
    </w:p>
    <w:p w14:paraId="77C29D9D" w14:textId="5A4D219C" w:rsidR="00CA2860" w:rsidRDefault="00471D30" w:rsidP="00265596">
      <w:pPr>
        <w:pStyle w:val="Normalnospace"/>
      </w:pPr>
      <w:r>
        <w:lastRenderedPageBreak/>
        <w:t>Applicants must advise the Department of any real or perceived conflict of interest relating to a project for which it has applied for funding.</w:t>
      </w:r>
      <w:r w:rsidR="00F11511">
        <w:t xml:space="preserve"> </w:t>
      </w:r>
      <w:r w:rsidR="00F11511" w:rsidRPr="00F11511">
        <w:t>This includes any commercial, employment or financial interest in</w:t>
      </w:r>
      <w:r w:rsidR="004845F4">
        <w:t xml:space="preserve"> </w:t>
      </w:r>
      <w:r w:rsidR="00F97B11">
        <w:t xml:space="preserve">the </w:t>
      </w:r>
      <w:r w:rsidR="00F11511" w:rsidRPr="00F11511">
        <w:t>proposed supplier(s) and any personal interest, such as a family or other close relationship with the proposed supplier(s).</w:t>
      </w:r>
      <w:r>
        <w:t xml:space="preserve"> </w:t>
      </w:r>
    </w:p>
    <w:p w14:paraId="59ACA6D3" w14:textId="77777777" w:rsidR="00CC138E" w:rsidRPr="00CC138E" w:rsidRDefault="00BF4B5E" w:rsidP="00CC138E">
      <w:pPr>
        <w:pStyle w:val="Heading1"/>
        <w:numPr>
          <w:ilvl w:val="0"/>
          <w:numId w:val="0"/>
        </w:numPr>
        <w:rPr>
          <w:b w:val="0"/>
          <w:sz w:val="20"/>
        </w:rPr>
      </w:pPr>
      <w:r w:rsidRPr="00CC138E">
        <w:rPr>
          <w:b w:val="0"/>
          <w:sz w:val="20"/>
        </w:rPr>
        <w:t>Conflicts of interest for Victorian Government staff</w:t>
      </w:r>
      <w:r w:rsidR="00E94F94" w:rsidRPr="00CC138E">
        <w:rPr>
          <w:b w:val="0"/>
          <w:sz w:val="20"/>
        </w:rPr>
        <w:t xml:space="preserve"> assessing the application</w:t>
      </w:r>
      <w:r w:rsidRPr="00CC138E">
        <w:rPr>
          <w:b w:val="0"/>
          <w:sz w:val="20"/>
        </w:rPr>
        <w:t xml:space="preserve"> will be handled as set out in the </w:t>
      </w:r>
      <w:r w:rsidR="00477C2F" w:rsidRPr="00CC138E">
        <w:rPr>
          <w:b w:val="0"/>
          <w:sz w:val="20"/>
        </w:rPr>
        <w:t xml:space="preserve">Code of Conduct for </w:t>
      </w:r>
      <w:r w:rsidRPr="00CC138E">
        <w:rPr>
          <w:b w:val="0"/>
          <w:sz w:val="20"/>
        </w:rPr>
        <w:t xml:space="preserve">Victorian Public Service </w:t>
      </w:r>
      <w:r w:rsidR="00477C2F" w:rsidRPr="00CC138E">
        <w:rPr>
          <w:b w:val="0"/>
          <w:sz w:val="20"/>
        </w:rPr>
        <w:t>Employees</w:t>
      </w:r>
      <w:r w:rsidRPr="00CC138E">
        <w:rPr>
          <w:b w:val="0"/>
          <w:sz w:val="20"/>
        </w:rPr>
        <w:t xml:space="preserve"> (Section </w:t>
      </w:r>
      <w:r w:rsidR="002729A8" w:rsidRPr="00CC138E">
        <w:rPr>
          <w:b w:val="0"/>
          <w:sz w:val="20"/>
        </w:rPr>
        <w:t>61</w:t>
      </w:r>
      <w:r w:rsidRPr="00CC138E">
        <w:rPr>
          <w:b w:val="0"/>
          <w:sz w:val="20"/>
        </w:rPr>
        <w:t xml:space="preserve">) of the Public </w:t>
      </w:r>
      <w:r w:rsidR="002729A8" w:rsidRPr="00CC138E">
        <w:rPr>
          <w:b w:val="0"/>
          <w:sz w:val="20"/>
        </w:rPr>
        <w:t>Administration</w:t>
      </w:r>
      <w:r w:rsidRPr="00CC138E">
        <w:rPr>
          <w:b w:val="0"/>
          <w:sz w:val="20"/>
        </w:rPr>
        <w:t xml:space="preserve"> Act </w:t>
      </w:r>
      <w:r w:rsidR="002729A8" w:rsidRPr="00CC138E">
        <w:rPr>
          <w:b w:val="0"/>
          <w:sz w:val="20"/>
        </w:rPr>
        <w:t>2004</w:t>
      </w:r>
      <w:r w:rsidR="00E94F94" w:rsidRPr="00CC138E">
        <w:rPr>
          <w:b w:val="0"/>
          <w:sz w:val="20"/>
        </w:rPr>
        <w:t xml:space="preserve"> (VIC)</w:t>
      </w:r>
      <w:bookmarkStart w:id="56" w:name="_Toc69127812"/>
      <w:bookmarkStart w:id="57" w:name="_Toc84929512"/>
    </w:p>
    <w:p w14:paraId="0E88E958" w14:textId="3DC2F6EC" w:rsidR="00101195" w:rsidRDefault="6413DD4E" w:rsidP="005A6F93">
      <w:pPr>
        <w:pStyle w:val="Heading1"/>
        <w:numPr>
          <w:ilvl w:val="0"/>
          <w:numId w:val="0"/>
        </w:numPr>
      </w:pPr>
      <w:r>
        <w:t xml:space="preserve">15. </w:t>
      </w:r>
      <w:r w:rsidR="00101195">
        <w:t xml:space="preserve">Use of </w:t>
      </w:r>
      <w:r w:rsidR="00983FC8">
        <w:t>Third-Party</w:t>
      </w:r>
      <w:r w:rsidR="00101195">
        <w:t xml:space="preserve"> Grant Writers</w:t>
      </w:r>
      <w:bookmarkEnd w:id="56"/>
      <w:bookmarkEnd w:id="57"/>
    </w:p>
    <w:p w14:paraId="356C85BF" w14:textId="77777777" w:rsidR="00101195" w:rsidRDefault="00101195" w:rsidP="00481666">
      <w:pPr>
        <w:pStyle w:val="Normalnospace"/>
      </w:pPr>
      <w:r>
        <w:t>If a third-party grant writer is used:</w:t>
      </w:r>
    </w:p>
    <w:p w14:paraId="1F53D3BE" w14:textId="77777777" w:rsidR="00101195" w:rsidRDefault="00101195" w:rsidP="00131A59">
      <w:pPr>
        <w:pStyle w:val="dotpoint"/>
      </w:pPr>
      <w:r>
        <w:t xml:space="preserve">applicants are reminded that they are responsible for ensuring all information in the application is accurate and correct </w:t>
      </w:r>
    </w:p>
    <w:p w14:paraId="6DEEF451" w14:textId="77777777" w:rsidR="00101195" w:rsidRDefault="00101195" w:rsidP="00131A59">
      <w:pPr>
        <w:pStyle w:val="dotpoint"/>
      </w:pPr>
      <w:r>
        <w:t>any generic responses to questions in the application may detract from success in the application assessment stage</w:t>
      </w:r>
    </w:p>
    <w:p w14:paraId="031FAE88" w14:textId="77777777" w:rsidR="00101195" w:rsidRDefault="00101195" w:rsidP="00131A59">
      <w:pPr>
        <w:pStyle w:val="dotpoint"/>
      </w:pPr>
      <w:r>
        <w:t>the Department reserves the right to seek proof of any data or information provided in the application</w:t>
      </w:r>
    </w:p>
    <w:p w14:paraId="7177487B" w14:textId="34290225" w:rsidR="00101195" w:rsidRDefault="00101195" w:rsidP="00131A59">
      <w:pPr>
        <w:pStyle w:val="dotpoint"/>
      </w:pPr>
      <w:r>
        <w:t xml:space="preserve">no part of any approved grant amount can be applied to the costs of a </w:t>
      </w:r>
      <w:r w:rsidR="00437F17">
        <w:t>third-party</w:t>
      </w:r>
      <w:r>
        <w:t xml:space="preserve"> grant writer </w:t>
      </w:r>
    </w:p>
    <w:p w14:paraId="19F6DA00" w14:textId="05613344" w:rsidR="00137E81" w:rsidRDefault="00101195" w:rsidP="00481666">
      <w:pPr>
        <w:pStyle w:val="dotpoint"/>
      </w:pPr>
      <w:r>
        <w:t>a declaration letter acknowledging that applicants have reviewed and accept the content of the application submitted must be attached to the application.</w:t>
      </w:r>
    </w:p>
    <w:p w14:paraId="39C937E5" w14:textId="57D316A7" w:rsidR="00137E81" w:rsidRDefault="00137E81" w:rsidP="00481666">
      <w:pPr>
        <w:pStyle w:val="Normalnospace"/>
      </w:pPr>
    </w:p>
    <w:p w14:paraId="14B4B83D" w14:textId="43452ECB" w:rsidR="00777D9B" w:rsidRDefault="25947DEC" w:rsidP="005A6F93">
      <w:pPr>
        <w:pStyle w:val="Heading1"/>
        <w:numPr>
          <w:ilvl w:val="0"/>
          <w:numId w:val="0"/>
        </w:numPr>
      </w:pPr>
      <w:bookmarkStart w:id="58" w:name="_Toc69127815"/>
      <w:bookmarkStart w:id="59" w:name="_Toc84929515"/>
      <w:bookmarkEnd w:id="0"/>
      <w:r>
        <w:t xml:space="preserve">16. </w:t>
      </w:r>
      <w:r w:rsidR="00F836A3">
        <w:t>Further R</w:t>
      </w:r>
      <w:r w:rsidR="00457C2F">
        <w:t>e</w:t>
      </w:r>
      <w:r w:rsidR="008174D9">
        <w:t>sources</w:t>
      </w:r>
      <w:bookmarkEnd w:id="58"/>
      <w:bookmarkEnd w:id="59"/>
      <w:r w:rsidR="00D41F4E">
        <w:t xml:space="preserve"> </w:t>
      </w:r>
    </w:p>
    <w:p w14:paraId="25C5ACBA" w14:textId="0A77EB1C" w:rsidR="004D2AC0" w:rsidRDefault="00811D1D" w:rsidP="004D2AC0">
      <w:r>
        <w:t xml:space="preserve">Further information </w:t>
      </w:r>
      <w:r w:rsidR="00303441">
        <w:t xml:space="preserve">regarding this program can be found </w:t>
      </w:r>
      <w:r w:rsidR="001C1730">
        <w:t xml:space="preserve">here: </w:t>
      </w:r>
      <w:hyperlink r:id="rId14" w:history="1">
        <w:r w:rsidR="005C3FB1" w:rsidRPr="004417E9">
          <w:rPr>
            <w:rStyle w:val="Hyperlink"/>
          </w:rPr>
          <w:t>https://business.vic.gov.au/grants-and-programs/social-enterprise-support-grants-program</w:t>
        </w:r>
      </w:hyperlink>
      <w:r w:rsidR="005C3FB1">
        <w:t xml:space="preserve"> </w:t>
      </w:r>
    </w:p>
    <w:p w14:paraId="2344AAA1" w14:textId="3C72401C" w:rsidR="001C1730" w:rsidRDefault="001C1730" w:rsidP="004D2AC0">
      <w:r>
        <w:t xml:space="preserve">If you have any questions during the application period, please contact </w:t>
      </w:r>
      <w:r w:rsidR="0062441B">
        <w:t>SPE@ecodev.vic.gov.au</w:t>
      </w:r>
      <w:r>
        <w:t xml:space="preserve"> </w:t>
      </w:r>
    </w:p>
    <w:p w14:paraId="24845FDB" w14:textId="7C737E8C" w:rsidR="00777D9B" w:rsidRPr="00777D9B" w:rsidRDefault="00777D9B" w:rsidP="00D61F95">
      <w:pPr>
        <w:pStyle w:val="Normalnospace"/>
      </w:pPr>
    </w:p>
    <w:p w14:paraId="023E9273" w14:textId="412DF0E7" w:rsidR="11DB42C6" w:rsidRDefault="11DB42C6" w:rsidP="11DB42C6">
      <w:pPr>
        <w:pStyle w:val="Normalnospace"/>
      </w:pPr>
    </w:p>
    <w:p w14:paraId="75D4996F" w14:textId="07923F0A" w:rsidR="11DB42C6" w:rsidRDefault="11DB42C6" w:rsidP="11DB42C6">
      <w:pPr>
        <w:pStyle w:val="Normalnospace"/>
      </w:pPr>
    </w:p>
    <w:p w14:paraId="5EB31B89" w14:textId="4AFCB283" w:rsidR="11DB42C6" w:rsidRDefault="11DB42C6" w:rsidP="11DB42C6">
      <w:pPr>
        <w:pStyle w:val="Normalnospace"/>
      </w:pPr>
    </w:p>
    <w:p w14:paraId="6EC7B658" w14:textId="77777777" w:rsidR="00BE0E4F" w:rsidRDefault="00BE0E4F" w:rsidP="11DB42C6">
      <w:pPr>
        <w:pStyle w:val="Normalnospace"/>
      </w:pPr>
    </w:p>
    <w:p w14:paraId="0CB7A199" w14:textId="77777777" w:rsidR="00BE0E4F" w:rsidRDefault="00BE0E4F" w:rsidP="11DB42C6">
      <w:pPr>
        <w:pStyle w:val="Normalnospace"/>
      </w:pPr>
    </w:p>
    <w:p w14:paraId="71664F49" w14:textId="77777777" w:rsidR="00BE0E4F" w:rsidRDefault="00BE0E4F" w:rsidP="11DB42C6">
      <w:pPr>
        <w:pStyle w:val="Normalnospace"/>
      </w:pPr>
    </w:p>
    <w:p w14:paraId="0297C82A" w14:textId="77777777" w:rsidR="00BE0E4F" w:rsidRDefault="00BE0E4F" w:rsidP="11DB42C6">
      <w:pPr>
        <w:pStyle w:val="Normalnospace"/>
      </w:pPr>
    </w:p>
    <w:p w14:paraId="147A363F" w14:textId="77777777" w:rsidR="00BE0E4F" w:rsidRDefault="00BE0E4F" w:rsidP="11DB42C6">
      <w:pPr>
        <w:pStyle w:val="Normalnospace"/>
      </w:pPr>
    </w:p>
    <w:p w14:paraId="566C77A2" w14:textId="77777777" w:rsidR="00BE0E4F" w:rsidRDefault="00BE0E4F" w:rsidP="11DB42C6">
      <w:pPr>
        <w:pStyle w:val="Normalnospace"/>
      </w:pPr>
    </w:p>
    <w:p w14:paraId="33BE7795" w14:textId="77777777" w:rsidR="00BE0E4F" w:rsidRDefault="00BE0E4F" w:rsidP="11DB42C6">
      <w:pPr>
        <w:pStyle w:val="Normalnospace"/>
      </w:pPr>
    </w:p>
    <w:p w14:paraId="383B9630" w14:textId="77777777" w:rsidR="00BE0E4F" w:rsidRDefault="00BE0E4F" w:rsidP="11DB42C6">
      <w:pPr>
        <w:pStyle w:val="Normalnospace"/>
      </w:pPr>
    </w:p>
    <w:p w14:paraId="77DBEDBB" w14:textId="77777777" w:rsidR="00BE0E4F" w:rsidRDefault="00BE0E4F" w:rsidP="11DB42C6">
      <w:pPr>
        <w:pStyle w:val="Normalnospace"/>
      </w:pPr>
    </w:p>
    <w:p w14:paraId="0AA13EAE" w14:textId="40FC638A" w:rsidR="00BE0E4F" w:rsidRDefault="00886BAF" w:rsidP="11DB42C6">
      <w:pPr>
        <w:pStyle w:val="Normalnospace"/>
        <w:rPr>
          <w:b/>
          <w:bCs/>
          <w:sz w:val="24"/>
          <w:szCs w:val="24"/>
        </w:rPr>
      </w:pPr>
      <w:r w:rsidRPr="00886BAF">
        <w:rPr>
          <w:b/>
          <w:bCs/>
          <w:sz w:val="24"/>
          <w:szCs w:val="24"/>
        </w:rPr>
        <w:lastRenderedPageBreak/>
        <w:t>Appendix</w:t>
      </w:r>
    </w:p>
    <w:sdt>
      <w:sdtPr>
        <w:rPr>
          <w:b/>
          <w:bCs/>
          <w:sz w:val="36"/>
          <w:szCs w:val="36"/>
        </w:rPr>
        <w:alias w:val="Title"/>
        <w:tag w:val="Title"/>
        <w:id w:val="-1624218438"/>
        <w:placeholder>
          <w:docPart w:val="2B9BFCE0D3394515A672659632A51DBB"/>
        </w:placeholder>
        <w15:color w:val="FF0000"/>
      </w:sdtPr>
      <w:sdtEndPr>
        <w:rPr>
          <w:rFonts w:ascii="Arial Bold" w:hAnsi="Arial Bold"/>
          <w:bCs w:val="0"/>
          <w:color w:val="201547" w:themeColor="text2"/>
          <w:sz w:val="44"/>
          <w:szCs w:val="40"/>
        </w:rPr>
      </w:sdtEndPr>
      <w:sdtContent>
        <w:p w14:paraId="37FD6DCA" w14:textId="6DA1C80C" w:rsidR="006D207C" w:rsidRPr="00523C09" w:rsidRDefault="00523C09" w:rsidP="11DB42C6">
          <w:pPr>
            <w:pStyle w:val="Normalnospace"/>
            <w:rPr>
              <w:rFonts w:ascii="Arial Bold" w:hAnsi="Arial Bold"/>
              <w:b/>
              <w:color w:val="201547" w:themeColor="text2"/>
              <w:sz w:val="44"/>
              <w:szCs w:val="40"/>
            </w:rPr>
          </w:pPr>
          <w:r w:rsidRPr="00523C09">
            <w:rPr>
              <w:b/>
              <w:bCs/>
              <w:sz w:val="36"/>
              <w:szCs w:val="36"/>
            </w:rPr>
            <w:t>Social Traders assessment information sheet</w:t>
          </w:r>
        </w:p>
      </w:sdtContent>
    </w:sdt>
    <w:p w14:paraId="4034301E" w14:textId="77777777" w:rsidR="00BE0E4F" w:rsidRDefault="00BE0E4F" w:rsidP="00BE0E4F">
      <w:pPr>
        <w:pStyle w:val="Normalnospace"/>
      </w:pPr>
    </w:p>
    <w:p w14:paraId="2D26CB36" w14:textId="77777777" w:rsidR="00BE0E4F" w:rsidRPr="00BB6830" w:rsidRDefault="00BE0E4F" w:rsidP="00BE0E4F">
      <w:pPr>
        <w:pStyle w:val="Normalnospace"/>
        <w:rPr>
          <w:b/>
          <w:bCs/>
          <w:sz w:val="24"/>
          <w:szCs w:val="24"/>
        </w:rPr>
      </w:pPr>
      <w:r w:rsidRPr="00BB6830">
        <w:rPr>
          <w:b/>
          <w:bCs/>
          <w:sz w:val="24"/>
          <w:szCs w:val="24"/>
        </w:rPr>
        <w:t xml:space="preserve">This sheet is for enterprises who are not yet </w:t>
      </w:r>
      <w:r>
        <w:rPr>
          <w:b/>
          <w:bCs/>
          <w:sz w:val="24"/>
          <w:szCs w:val="24"/>
        </w:rPr>
        <w:t>c</w:t>
      </w:r>
      <w:r w:rsidRPr="00BB6830">
        <w:rPr>
          <w:b/>
          <w:bCs/>
          <w:sz w:val="24"/>
          <w:szCs w:val="24"/>
        </w:rPr>
        <w:t xml:space="preserve">ertified </w:t>
      </w:r>
      <w:r>
        <w:rPr>
          <w:b/>
          <w:bCs/>
          <w:sz w:val="24"/>
          <w:szCs w:val="24"/>
        </w:rPr>
        <w:t xml:space="preserve">with Social Traders </w:t>
      </w:r>
      <w:r w:rsidRPr="00BB6830">
        <w:rPr>
          <w:b/>
          <w:bCs/>
          <w:sz w:val="24"/>
          <w:szCs w:val="24"/>
        </w:rPr>
        <w:t>and intend to apply for the Social Enterprise Support Grant 20</w:t>
      </w:r>
      <w:r>
        <w:rPr>
          <w:b/>
          <w:bCs/>
          <w:sz w:val="24"/>
          <w:szCs w:val="24"/>
        </w:rPr>
        <w:t>2</w:t>
      </w:r>
      <w:r w:rsidRPr="00BB6830">
        <w:rPr>
          <w:b/>
          <w:bCs/>
          <w:sz w:val="24"/>
          <w:szCs w:val="24"/>
        </w:rPr>
        <w:t>2.</w:t>
      </w:r>
    </w:p>
    <w:p w14:paraId="444EA810" w14:textId="77777777" w:rsidR="00BE0E4F" w:rsidRPr="00BB6830" w:rsidRDefault="00BE0E4F" w:rsidP="00BE0E4F">
      <w:pPr>
        <w:pStyle w:val="Normalnospace"/>
        <w:rPr>
          <w:sz w:val="22"/>
          <w:szCs w:val="22"/>
        </w:rPr>
      </w:pPr>
    </w:p>
    <w:p w14:paraId="189258AA" w14:textId="77777777" w:rsidR="00BE0E4F" w:rsidRPr="00BB6830" w:rsidRDefault="00BE0E4F" w:rsidP="00BE0E4F">
      <w:pPr>
        <w:pStyle w:val="Normalnospace"/>
        <w:rPr>
          <w:b/>
          <w:bCs/>
          <w:sz w:val="22"/>
          <w:szCs w:val="22"/>
        </w:rPr>
      </w:pPr>
      <w:r w:rsidRPr="00BB6830">
        <w:rPr>
          <w:b/>
          <w:bCs/>
          <w:sz w:val="22"/>
          <w:szCs w:val="22"/>
        </w:rPr>
        <w:t>Process for pre-certification assessment:</w:t>
      </w:r>
      <w:r w:rsidRPr="00BB6830">
        <w:rPr>
          <w:noProof/>
          <w:sz w:val="22"/>
          <w:szCs w:val="22"/>
        </w:rPr>
        <w:t xml:space="preserve"> </w:t>
      </w:r>
      <w:r w:rsidRPr="00BB6830">
        <w:rPr>
          <w:noProof/>
          <w:sz w:val="22"/>
          <w:szCs w:val="22"/>
        </w:rPr>
        <w:drawing>
          <wp:inline distT="0" distB="0" distL="0" distR="0" wp14:anchorId="4CC8412A" wp14:editId="3978C7B8">
            <wp:extent cx="6410325" cy="1504950"/>
            <wp:effectExtent l="19050" t="0" r="2857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16025FC" w14:textId="77777777" w:rsidR="00BE0E4F" w:rsidRPr="00BB6830" w:rsidRDefault="00BE0E4F" w:rsidP="00BE0E4F">
      <w:pPr>
        <w:pStyle w:val="Normalnospace"/>
        <w:rPr>
          <w:b/>
          <w:bCs/>
          <w:sz w:val="22"/>
          <w:szCs w:val="22"/>
        </w:rPr>
      </w:pPr>
      <w:r w:rsidRPr="00BB6830">
        <w:rPr>
          <w:b/>
          <w:bCs/>
          <w:sz w:val="22"/>
          <w:szCs w:val="22"/>
        </w:rPr>
        <w:t>Required documentation</w:t>
      </w:r>
    </w:p>
    <w:p w14:paraId="209DFF2D" w14:textId="77777777" w:rsidR="00BE0E4F" w:rsidRPr="00BB6830" w:rsidRDefault="00BE0E4F" w:rsidP="0078347F">
      <w:pPr>
        <w:pStyle w:val="Normalnospace"/>
        <w:numPr>
          <w:ilvl w:val="0"/>
          <w:numId w:val="24"/>
        </w:numPr>
        <w:rPr>
          <w:sz w:val="22"/>
          <w:szCs w:val="22"/>
        </w:rPr>
      </w:pPr>
      <w:r w:rsidRPr="00BB6830">
        <w:rPr>
          <w:sz w:val="22"/>
          <w:szCs w:val="22"/>
        </w:rPr>
        <w:t>500 word statement describing your social enterprise:</w:t>
      </w:r>
    </w:p>
    <w:p w14:paraId="685337E3" w14:textId="77777777" w:rsidR="00BE0E4F" w:rsidRPr="00BB6830" w:rsidRDefault="00BE0E4F" w:rsidP="0078347F">
      <w:pPr>
        <w:pStyle w:val="Normalnospace"/>
        <w:numPr>
          <w:ilvl w:val="0"/>
          <w:numId w:val="23"/>
        </w:numPr>
        <w:rPr>
          <w:sz w:val="22"/>
          <w:szCs w:val="22"/>
        </w:rPr>
      </w:pPr>
      <w:r w:rsidRPr="00BB6830">
        <w:rPr>
          <w:sz w:val="22"/>
          <w:szCs w:val="22"/>
        </w:rPr>
        <w:t>The social, cultural or environmental purpose of your enterprise.</w:t>
      </w:r>
    </w:p>
    <w:p w14:paraId="5B93F7CC" w14:textId="77777777" w:rsidR="00BE0E4F" w:rsidRPr="00BB6830" w:rsidRDefault="00BE0E4F" w:rsidP="0078347F">
      <w:pPr>
        <w:pStyle w:val="Normalnospace"/>
        <w:numPr>
          <w:ilvl w:val="0"/>
          <w:numId w:val="23"/>
        </w:numPr>
        <w:rPr>
          <w:sz w:val="22"/>
          <w:szCs w:val="22"/>
        </w:rPr>
      </w:pPr>
      <w:r w:rsidRPr="00BB6830">
        <w:rPr>
          <w:sz w:val="22"/>
          <w:szCs w:val="22"/>
        </w:rPr>
        <w:t>The primary intent for establishing and operating your enterprise.</w:t>
      </w:r>
    </w:p>
    <w:p w14:paraId="5696425F" w14:textId="77777777" w:rsidR="00BE0E4F" w:rsidRPr="00BB6830" w:rsidRDefault="00BE0E4F" w:rsidP="0078347F">
      <w:pPr>
        <w:pStyle w:val="Normalnospace"/>
        <w:numPr>
          <w:ilvl w:val="0"/>
          <w:numId w:val="23"/>
        </w:numPr>
        <w:rPr>
          <w:sz w:val="22"/>
          <w:szCs w:val="22"/>
        </w:rPr>
      </w:pPr>
      <w:r w:rsidRPr="00BB6830">
        <w:rPr>
          <w:sz w:val="22"/>
          <w:szCs w:val="22"/>
        </w:rPr>
        <w:t>The problem definition i.e. what is the social, cultural or environmental problem your enterprise is addressing.</w:t>
      </w:r>
    </w:p>
    <w:p w14:paraId="5D7D1A9D" w14:textId="77777777" w:rsidR="00BE0E4F" w:rsidRPr="00BB6830" w:rsidRDefault="00BE0E4F" w:rsidP="0078347F">
      <w:pPr>
        <w:pStyle w:val="Normalnospace"/>
        <w:numPr>
          <w:ilvl w:val="0"/>
          <w:numId w:val="23"/>
        </w:numPr>
        <w:rPr>
          <w:sz w:val="22"/>
          <w:szCs w:val="22"/>
        </w:rPr>
      </w:pPr>
      <w:r w:rsidRPr="00BB6830">
        <w:rPr>
          <w:sz w:val="22"/>
          <w:szCs w:val="22"/>
        </w:rPr>
        <w:t>The main activities your enterprise engages in to generate social or environmental impact.</w:t>
      </w:r>
    </w:p>
    <w:p w14:paraId="2372ECA7" w14:textId="77777777" w:rsidR="00BE0E4F" w:rsidRPr="00BB6830" w:rsidRDefault="00BE0E4F" w:rsidP="0078347F">
      <w:pPr>
        <w:pStyle w:val="Normalnospace"/>
        <w:numPr>
          <w:ilvl w:val="0"/>
          <w:numId w:val="23"/>
        </w:numPr>
        <w:rPr>
          <w:sz w:val="22"/>
          <w:szCs w:val="22"/>
        </w:rPr>
      </w:pPr>
      <w:r w:rsidRPr="00BB6830">
        <w:rPr>
          <w:sz w:val="22"/>
          <w:szCs w:val="22"/>
        </w:rPr>
        <w:t>What goods and services you sell.</w:t>
      </w:r>
    </w:p>
    <w:p w14:paraId="0AED8090" w14:textId="77777777" w:rsidR="00BE0E4F" w:rsidRPr="00BB6830" w:rsidRDefault="00BE0E4F" w:rsidP="0078347F">
      <w:pPr>
        <w:pStyle w:val="Normalnospace"/>
        <w:numPr>
          <w:ilvl w:val="0"/>
          <w:numId w:val="24"/>
        </w:numPr>
        <w:rPr>
          <w:sz w:val="22"/>
          <w:szCs w:val="22"/>
        </w:rPr>
      </w:pPr>
      <w:r w:rsidRPr="00BB6830">
        <w:rPr>
          <w:sz w:val="22"/>
          <w:szCs w:val="22"/>
        </w:rPr>
        <w:t xml:space="preserve">ABN </w:t>
      </w:r>
    </w:p>
    <w:p w14:paraId="5469C923" w14:textId="77777777" w:rsidR="00BE0E4F" w:rsidRPr="00BB6830" w:rsidRDefault="00BE0E4F" w:rsidP="0078347F">
      <w:pPr>
        <w:pStyle w:val="Normalnospace"/>
        <w:numPr>
          <w:ilvl w:val="0"/>
          <w:numId w:val="24"/>
        </w:numPr>
        <w:rPr>
          <w:sz w:val="22"/>
          <w:szCs w:val="22"/>
        </w:rPr>
      </w:pPr>
      <w:r w:rsidRPr="00BB6830">
        <w:rPr>
          <w:sz w:val="22"/>
          <w:szCs w:val="22"/>
        </w:rPr>
        <w:t>Link to your website</w:t>
      </w:r>
    </w:p>
    <w:p w14:paraId="79561FB9" w14:textId="77777777" w:rsidR="00BE0E4F" w:rsidRPr="00BB6830" w:rsidRDefault="00BE0E4F" w:rsidP="0078347F">
      <w:pPr>
        <w:pStyle w:val="Normalnospace"/>
        <w:numPr>
          <w:ilvl w:val="0"/>
          <w:numId w:val="24"/>
        </w:numPr>
        <w:rPr>
          <w:sz w:val="22"/>
          <w:szCs w:val="22"/>
        </w:rPr>
      </w:pPr>
      <w:r w:rsidRPr="00BB6830">
        <w:rPr>
          <w:sz w:val="22"/>
          <w:szCs w:val="22"/>
        </w:rPr>
        <w:t>12 month Profit &amp; Loss statement (either FY21 or Year to Date).</w:t>
      </w:r>
    </w:p>
    <w:p w14:paraId="780BFE81" w14:textId="77777777" w:rsidR="00BE0E4F" w:rsidRPr="00BB6830" w:rsidRDefault="00BE0E4F" w:rsidP="0078347F">
      <w:pPr>
        <w:pStyle w:val="Normalnospace"/>
        <w:numPr>
          <w:ilvl w:val="0"/>
          <w:numId w:val="24"/>
        </w:numPr>
        <w:rPr>
          <w:sz w:val="22"/>
          <w:szCs w:val="22"/>
        </w:rPr>
      </w:pPr>
      <w:r w:rsidRPr="00BB6830">
        <w:rPr>
          <w:sz w:val="22"/>
          <w:szCs w:val="22"/>
        </w:rPr>
        <w:t>Any other supporting information on your social enterprise model.</w:t>
      </w:r>
    </w:p>
    <w:p w14:paraId="7F2F9644" w14:textId="77777777" w:rsidR="00BE0E4F" w:rsidRPr="00BB6830" w:rsidRDefault="00BE0E4F" w:rsidP="00BE0E4F">
      <w:pPr>
        <w:pStyle w:val="Normalnospace"/>
        <w:rPr>
          <w:sz w:val="22"/>
          <w:szCs w:val="22"/>
        </w:rPr>
      </w:pPr>
    </w:p>
    <w:p w14:paraId="5ECB8182" w14:textId="5FA4B533" w:rsidR="00BE0E4F" w:rsidRDefault="00BE0E4F" w:rsidP="00BE0E4F">
      <w:pPr>
        <w:pStyle w:val="Normalnospace"/>
      </w:pPr>
      <w:r w:rsidRPr="00BB6830">
        <w:rPr>
          <w:b/>
          <w:bCs/>
          <w:sz w:val="22"/>
          <w:szCs w:val="22"/>
        </w:rPr>
        <w:t xml:space="preserve">Please submit your documentation to </w:t>
      </w:r>
      <w:hyperlink r:id="rId20" w:history="1">
        <w:r w:rsidRPr="00BB6830">
          <w:rPr>
            <w:rStyle w:val="Hyperlink"/>
            <w:b/>
            <w:bCs/>
            <w:sz w:val="22"/>
            <w:szCs w:val="22"/>
          </w:rPr>
          <w:t>certification@socialtraders.com.au</w:t>
        </w:r>
      </w:hyperlink>
    </w:p>
    <w:p w14:paraId="434CFD3D" w14:textId="5953B9AC" w:rsidR="11DB42C6" w:rsidRDefault="11DB42C6" w:rsidP="11DB42C6">
      <w:pPr>
        <w:pStyle w:val="Normalnospace"/>
      </w:pPr>
    </w:p>
    <w:p w14:paraId="018D7D02" w14:textId="586067D6" w:rsidR="11DB42C6" w:rsidRDefault="11DB42C6" w:rsidP="11DB42C6">
      <w:pPr>
        <w:pStyle w:val="Normalnospace"/>
      </w:pPr>
    </w:p>
    <w:p w14:paraId="6285E854" w14:textId="28D83424" w:rsidR="11DB42C6" w:rsidRDefault="11DB42C6" w:rsidP="11DB42C6">
      <w:pPr>
        <w:pStyle w:val="Normalnospace"/>
      </w:pPr>
    </w:p>
    <w:p w14:paraId="7D48053C" w14:textId="1195ED45" w:rsidR="00777D9B" w:rsidRDefault="00777D9B" w:rsidP="00D61F95">
      <w:pPr>
        <w:pStyle w:val="Normalnospace"/>
        <w:rPr>
          <w:b/>
          <w:sz w:val="24"/>
          <w:szCs w:val="24"/>
        </w:rPr>
      </w:pPr>
    </w:p>
    <w:sectPr w:rsidR="00777D9B" w:rsidSect="005F4AC9">
      <w:headerReference w:type="default" r:id="rId21"/>
      <w:footerReference w:type="default" r:id="rId22"/>
      <w:headerReference w:type="first" r:id="rId23"/>
      <w:footerReference w:type="first" r:id="rId24"/>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00C19" w14:textId="77777777" w:rsidR="009E32F9" w:rsidRDefault="009E32F9" w:rsidP="003A409A">
      <w:r>
        <w:separator/>
      </w:r>
    </w:p>
    <w:p w14:paraId="1C5CC3C5" w14:textId="77777777" w:rsidR="009E32F9" w:rsidRDefault="009E32F9" w:rsidP="003A409A"/>
    <w:p w14:paraId="2DCF283F" w14:textId="77777777" w:rsidR="009E32F9" w:rsidRDefault="009E32F9"/>
    <w:p w14:paraId="7F47BDE4" w14:textId="77777777" w:rsidR="009E32F9" w:rsidRDefault="009E32F9"/>
  </w:endnote>
  <w:endnote w:type="continuationSeparator" w:id="0">
    <w:p w14:paraId="661B554E" w14:textId="77777777" w:rsidR="009E32F9" w:rsidRDefault="009E32F9" w:rsidP="003A409A">
      <w:r>
        <w:continuationSeparator/>
      </w:r>
    </w:p>
    <w:p w14:paraId="41A490F0" w14:textId="77777777" w:rsidR="009E32F9" w:rsidRDefault="009E32F9" w:rsidP="003A409A"/>
    <w:p w14:paraId="61592DD6" w14:textId="77777777" w:rsidR="009E32F9" w:rsidRDefault="009E32F9"/>
    <w:p w14:paraId="3540651A" w14:textId="77777777" w:rsidR="009E32F9" w:rsidRDefault="009E32F9"/>
  </w:endnote>
  <w:endnote w:type="continuationNotice" w:id="1">
    <w:p w14:paraId="1F76EB6A" w14:textId="77777777" w:rsidR="009E32F9" w:rsidRDefault="009E32F9" w:rsidP="003A409A"/>
    <w:p w14:paraId="3031F284" w14:textId="77777777" w:rsidR="009E32F9" w:rsidRDefault="009E32F9" w:rsidP="003A409A"/>
    <w:p w14:paraId="0731747E" w14:textId="77777777" w:rsidR="009E32F9" w:rsidRDefault="009E32F9"/>
    <w:p w14:paraId="0F4EC4A4" w14:textId="77777777" w:rsidR="009E32F9" w:rsidRDefault="009E3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637630" w14:paraId="27E03C61" w14:textId="77777777" w:rsidTr="456EC49F">
      <w:tc>
        <w:tcPr>
          <w:tcW w:w="4140" w:type="dxa"/>
          <w:vAlign w:val="center"/>
          <w:hideMark/>
        </w:tcPr>
        <w:p w14:paraId="0625BC1D" w14:textId="5727380A" w:rsidR="004033C8" w:rsidRDefault="00605422" w:rsidP="004033C8">
          <w:pPr>
            <w:pStyle w:val="Footer"/>
          </w:pPr>
          <w:r>
            <w:rPr>
              <w:noProof/>
            </w:rPr>
            <mc:AlternateContent>
              <mc:Choice Requires="wps">
                <w:drawing>
                  <wp:anchor distT="0" distB="0" distL="114300" distR="114300" simplePos="0" relativeHeight="251657216" behindDoc="0" locked="0" layoutInCell="0" allowOverlap="1" wp14:anchorId="169DBA77" wp14:editId="36B7B3FC">
                    <wp:simplePos x="0" y="0"/>
                    <wp:positionH relativeFrom="page">
                      <wp:posOffset>0</wp:posOffset>
                    </wp:positionH>
                    <wp:positionV relativeFrom="page">
                      <wp:posOffset>10227945</wp:posOffset>
                    </wp:positionV>
                    <wp:extent cx="7560310" cy="273050"/>
                    <wp:effectExtent l="0" t="0" r="0" b="12700"/>
                    <wp:wrapNone/>
                    <wp:docPr id="6" name="MSIPCMc4544d9c882b3ae9fccc410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ED5C3" w14:textId="3C6FA2F0"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9DBA77" id="_x0000_t202" coordsize="21600,21600" o:spt="202" path="m,l,21600r21600,l21600,xe">
                    <v:stroke joinstyle="miter"/>
                    <v:path gradientshapeok="t" o:connecttype="rect"/>
                  </v:shapetype>
                  <v:shape id="MSIPCMc4544d9c882b3ae9fccc4108"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NJnuo2wAgAATgUAAA4A&#10;AAAAAAAAAAAAAAAALgIAAGRycy9lMm9Eb2MueG1sUEsBAi0AFAAGAAgAAAAhAJ/VQezfAAAACwEA&#10;AA8AAAAAAAAAAAAAAAAACgUAAGRycy9kb3ducmV2LnhtbFBLBQYAAAAABAAEAPMAAAAWBgAAAAA=&#10;" o:allowincell="f" filled="f" stroked="f" strokeweight=".5pt">
                    <v:textbox inset=",0,,0">
                      <w:txbxContent>
                        <w:p w14:paraId="687ED5C3" w14:textId="3C6FA2F0"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v:textbox>
                    <w10:wrap anchorx="page" anchory="page"/>
                  </v:shape>
                </w:pict>
              </mc:Fallback>
            </mc:AlternateContent>
          </w:r>
          <w:r w:rsidR="004033C8">
            <w:t xml:space="preserve">Social Enterprise Support Grants </w:t>
          </w:r>
        </w:p>
        <w:p w14:paraId="214DEAB7" w14:textId="70AE5E14" w:rsidR="00637630" w:rsidRDefault="004033C8" w:rsidP="004033C8">
          <w:pPr>
            <w:pStyle w:val="Footer"/>
            <w:rPr>
              <w:rStyle w:val="PageNumber"/>
            </w:rPr>
          </w:pPr>
          <w:r>
            <w:t>Guidelines February 2022</w:t>
          </w:r>
        </w:p>
      </w:tc>
      <w:tc>
        <w:tcPr>
          <w:tcW w:w="2460" w:type="dxa"/>
          <w:vAlign w:val="center"/>
          <w:hideMark/>
        </w:tcPr>
        <w:p w14:paraId="45323F54" w14:textId="77777777" w:rsidR="00637630" w:rsidRDefault="00637630"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637630" w:rsidRDefault="00637630" w:rsidP="003A409A">
          <w:pPr>
            <w:pStyle w:val="Footer"/>
          </w:pPr>
          <w:r>
            <w:rPr>
              <w:noProof/>
            </w:rPr>
            <w:drawing>
              <wp:inline distT="0" distB="0" distL="0" distR="0" wp14:anchorId="28BE3324" wp14:editId="2636A2B1">
                <wp:extent cx="1331595" cy="397510"/>
                <wp:effectExtent l="0" t="0" r="1905" b="2540"/>
                <wp:docPr id="2"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637630" w:rsidRDefault="00637630" w:rsidP="003A409A">
    <w:pPr>
      <w:pStyle w:val="Footer"/>
    </w:pPr>
  </w:p>
  <w:p w14:paraId="3C560A87" w14:textId="77777777" w:rsidR="00637630" w:rsidRDefault="00637630" w:rsidP="003A409A"/>
  <w:p w14:paraId="34E6B3CA" w14:textId="77777777" w:rsidR="00637630" w:rsidRDefault="00637630"/>
  <w:p w14:paraId="714EA77B" w14:textId="77777777" w:rsidR="00637630" w:rsidRDefault="006376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637630" w14:paraId="29404DE2" w14:textId="77777777" w:rsidTr="456EC49F">
      <w:tc>
        <w:tcPr>
          <w:tcW w:w="4140" w:type="dxa"/>
          <w:vAlign w:val="center"/>
          <w:hideMark/>
        </w:tcPr>
        <w:p w14:paraId="2E9109BF" w14:textId="1EB423BB" w:rsidR="00637630" w:rsidRDefault="00605422" w:rsidP="003A409A">
          <w:pPr>
            <w:pStyle w:val="Footer"/>
          </w:pPr>
          <w:r>
            <w:rPr>
              <w:noProof/>
            </w:rPr>
            <mc:AlternateContent>
              <mc:Choice Requires="wps">
                <w:drawing>
                  <wp:anchor distT="0" distB="0" distL="114300" distR="114300" simplePos="0" relativeHeight="251665408" behindDoc="0" locked="0" layoutInCell="0" allowOverlap="1" wp14:anchorId="7FCB7B7F" wp14:editId="72E0419A">
                    <wp:simplePos x="0" y="0"/>
                    <wp:positionH relativeFrom="page">
                      <wp:posOffset>0</wp:posOffset>
                    </wp:positionH>
                    <wp:positionV relativeFrom="page">
                      <wp:posOffset>10227945</wp:posOffset>
                    </wp:positionV>
                    <wp:extent cx="7560310" cy="273050"/>
                    <wp:effectExtent l="0" t="0" r="0" b="12700"/>
                    <wp:wrapNone/>
                    <wp:docPr id="7" name="MSIPCMf2c24bf7ab1b7900b4e736a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A79367" w14:textId="0A895169"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CB7B7F" id="_x0000_t202" coordsize="21600,21600" o:spt="202" path="m,l,21600r21600,l21600,xe">
                    <v:stroke joinstyle="miter"/>
                    <v:path gradientshapeok="t" o:connecttype="rect"/>
                  </v:shapetype>
                  <v:shape id="MSIPCMf2c24bf7ab1b7900b4e736a3"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CusfGizAgAAUAUA&#10;AA4AAAAAAAAAAAAAAAAALgIAAGRycy9lMm9Eb2MueG1sUEsBAi0AFAAGAAgAAAAhAJ/VQezfAAAA&#10;CwEAAA8AAAAAAAAAAAAAAAAADQUAAGRycy9kb3ducmV2LnhtbFBLBQYAAAAABAAEAPMAAAAZBgAA&#10;AAA=&#10;" o:allowincell="f" filled="f" stroked="f" strokeweight=".5pt">
                    <v:textbox inset=",0,,0">
                      <w:txbxContent>
                        <w:p w14:paraId="3FA79367" w14:textId="0A895169"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v:textbox>
                    <w10:wrap anchorx="page" anchory="page"/>
                  </v:shape>
                </w:pict>
              </mc:Fallback>
            </mc:AlternateContent>
          </w:r>
          <w:r w:rsidR="007E0E2C">
            <w:t>Social Enterprise Support Grants</w:t>
          </w:r>
          <w:r w:rsidR="00637630">
            <w:t xml:space="preserve"> </w:t>
          </w:r>
        </w:p>
        <w:p w14:paraId="27085B5D" w14:textId="1F91AAD6" w:rsidR="00637630" w:rsidRPr="00FB3D1A" w:rsidRDefault="00637630" w:rsidP="003A409A">
          <w:pPr>
            <w:pStyle w:val="Footer"/>
            <w:rPr>
              <w:rStyle w:val="PageNumber"/>
              <w:caps/>
            </w:rPr>
          </w:pPr>
          <w:r>
            <w:t>Guidelines</w:t>
          </w:r>
          <w:r w:rsidR="007E0E2C">
            <w:t xml:space="preserve"> February 2022</w:t>
          </w:r>
        </w:p>
      </w:tc>
      <w:tc>
        <w:tcPr>
          <w:tcW w:w="2460" w:type="dxa"/>
          <w:vAlign w:val="center"/>
          <w:hideMark/>
        </w:tcPr>
        <w:p w14:paraId="06A5B843" w14:textId="77777777" w:rsidR="00637630" w:rsidRDefault="00637630"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637630" w:rsidRDefault="00637630" w:rsidP="003A409A">
          <w:pPr>
            <w:pStyle w:val="Footer"/>
          </w:pPr>
          <w:r>
            <w:rPr>
              <w:noProof/>
            </w:rPr>
            <w:drawing>
              <wp:inline distT="0" distB="0" distL="0" distR="0" wp14:anchorId="442713F4" wp14:editId="62947F4B">
                <wp:extent cx="1331595" cy="397510"/>
                <wp:effectExtent l="0" t="0" r="1905" b="2540"/>
                <wp:docPr id="5"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637630" w:rsidRDefault="00637630" w:rsidP="003A409A">
    <w:pPr>
      <w:pStyle w:val="Footer"/>
    </w:pPr>
  </w:p>
  <w:p w14:paraId="2CFEB57F" w14:textId="72419473" w:rsidR="00637630" w:rsidRDefault="00637630" w:rsidP="003A409A"/>
  <w:p w14:paraId="232B4F1B" w14:textId="77777777" w:rsidR="00637630" w:rsidRDefault="00637630"/>
  <w:p w14:paraId="4A81A3CA" w14:textId="77777777" w:rsidR="00637630" w:rsidRDefault="006376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114EA" w14:textId="77777777" w:rsidR="009E32F9" w:rsidRDefault="009E32F9" w:rsidP="003A409A">
      <w:r>
        <w:separator/>
      </w:r>
    </w:p>
    <w:p w14:paraId="5B6C410E" w14:textId="77777777" w:rsidR="009E32F9" w:rsidRDefault="009E32F9" w:rsidP="003A409A"/>
    <w:p w14:paraId="63088D13" w14:textId="77777777" w:rsidR="009E32F9" w:rsidRDefault="009E32F9"/>
    <w:p w14:paraId="5A190DAF" w14:textId="77777777" w:rsidR="009E32F9" w:rsidRDefault="009E32F9"/>
  </w:footnote>
  <w:footnote w:type="continuationSeparator" w:id="0">
    <w:p w14:paraId="34CC4B86" w14:textId="77777777" w:rsidR="009E32F9" w:rsidRDefault="009E32F9" w:rsidP="003A409A">
      <w:r>
        <w:continuationSeparator/>
      </w:r>
    </w:p>
    <w:p w14:paraId="1C7A322B" w14:textId="77777777" w:rsidR="009E32F9" w:rsidRDefault="009E32F9" w:rsidP="003A409A"/>
    <w:p w14:paraId="16E350F9" w14:textId="77777777" w:rsidR="009E32F9" w:rsidRDefault="009E32F9"/>
    <w:p w14:paraId="29A62086" w14:textId="77777777" w:rsidR="009E32F9" w:rsidRDefault="009E32F9"/>
  </w:footnote>
  <w:footnote w:type="continuationNotice" w:id="1">
    <w:p w14:paraId="0E782429" w14:textId="77777777" w:rsidR="009E32F9" w:rsidRDefault="009E32F9" w:rsidP="003A409A"/>
    <w:p w14:paraId="320FF956" w14:textId="77777777" w:rsidR="009E32F9" w:rsidRDefault="009E32F9" w:rsidP="003A409A"/>
    <w:p w14:paraId="29DD13D0" w14:textId="77777777" w:rsidR="009E32F9" w:rsidRDefault="009E32F9"/>
    <w:p w14:paraId="214DD58D" w14:textId="77777777" w:rsidR="009E32F9" w:rsidRDefault="009E3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12051E43" w:rsidR="00637630" w:rsidRDefault="00605422" w:rsidP="003A409A">
    <w:r>
      <w:rPr>
        <w:noProof/>
        <w:lang w:val="en-GB" w:eastAsia="en-GB"/>
      </w:rPr>
      <mc:AlternateContent>
        <mc:Choice Requires="wps">
          <w:drawing>
            <wp:anchor distT="0" distB="0" distL="114300" distR="114300" simplePos="0" relativeHeight="251673600" behindDoc="0" locked="0" layoutInCell="0" allowOverlap="1" wp14:anchorId="6966B92B" wp14:editId="6972B204">
              <wp:simplePos x="0" y="0"/>
              <wp:positionH relativeFrom="page">
                <wp:posOffset>0</wp:posOffset>
              </wp:positionH>
              <wp:positionV relativeFrom="page">
                <wp:posOffset>190500</wp:posOffset>
              </wp:positionV>
              <wp:extent cx="7560310" cy="273050"/>
              <wp:effectExtent l="0" t="0" r="0" b="12700"/>
              <wp:wrapNone/>
              <wp:docPr id="8" name="MSIPCM7c0b494a8cf22c901b7df956"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620079" w14:textId="2C1F893F"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66B92B" id="_x0000_t202" coordsize="21600,21600" o:spt="202" path="m,l,21600r21600,l21600,xe">
              <v:stroke joinstyle="miter"/>
              <v:path gradientshapeok="t" o:connecttype="rect"/>
            </v:shapetype>
            <v:shape id="MSIPCM7c0b494a8cf22c901b7df956" o:spid="_x0000_s1026" type="#_x0000_t202" alt="{&quot;HashCode&quot;:-1288817837,&quot;Height&quot;:841.0,&quot;Width&quot;:595.0,&quot;Placement&quot;:&quot;Header&quot;,&quot;Index&quot;:&quot;Primary&quot;,&quot;Section&quot;:1,&quot;Top&quot;:0.0,&quot;Left&quot;:0.0}" style="position:absolute;margin-left:0;margin-top:1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" o:allowincell="f" filled="f" stroked="f" strokeweight=".5pt">
              <v:textbox inset=",0,,0">
                <w:txbxContent>
                  <w:p w14:paraId="12620079" w14:textId="2C1F893F"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v:textbox>
              <w10:wrap anchorx="page" anchory="page"/>
            </v:shape>
          </w:pict>
        </mc:Fallback>
      </mc:AlternateContent>
    </w:r>
    <w:r w:rsidR="00637630">
      <w:rPr>
        <w:noProof/>
        <w:lang w:val="en-GB" w:eastAsia="en-GB"/>
      </w:rPr>
      <w:drawing>
        <wp:anchor distT="0" distB="0" distL="114300" distR="114300" simplePos="0" relativeHeight="251640832"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637630" w:rsidRDefault="00637630" w:rsidP="00E60B85">
    <w:pPr>
      <w:tabs>
        <w:tab w:val="left" w:pos="1027"/>
      </w:tabs>
    </w:pPr>
    <w:r>
      <w:tab/>
    </w:r>
  </w:p>
  <w:p w14:paraId="35BA804D" w14:textId="77777777" w:rsidR="00637630" w:rsidRDefault="00637630"/>
  <w:p w14:paraId="47F9CCF4" w14:textId="77777777" w:rsidR="00637630" w:rsidRDefault="006376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3930621E" w:rsidR="00637630" w:rsidRDefault="00605422" w:rsidP="003A409A">
    <w:pPr>
      <w:pStyle w:val="Header"/>
    </w:pPr>
    <w:r>
      <w:rPr>
        <w:noProof/>
        <w:lang w:val="en-GB" w:eastAsia="en-GB"/>
      </w:rPr>
      <mc:AlternateContent>
        <mc:Choice Requires="wps">
          <w:drawing>
            <wp:anchor distT="0" distB="0" distL="114300" distR="114300" simplePos="0" relativeHeight="251681792" behindDoc="0" locked="0" layoutInCell="0" allowOverlap="1" wp14:anchorId="1030FE6E" wp14:editId="0C2A5B2B">
              <wp:simplePos x="0" y="0"/>
              <wp:positionH relativeFrom="page">
                <wp:posOffset>0</wp:posOffset>
              </wp:positionH>
              <wp:positionV relativeFrom="page">
                <wp:posOffset>190500</wp:posOffset>
              </wp:positionV>
              <wp:extent cx="7560310" cy="273050"/>
              <wp:effectExtent l="0" t="0" r="0" b="12700"/>
              <wp:wrapNone/>
              <wp:docPr id="9" name="MSIPCM6beb4a6e8a37a7ab93f411bf"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0D80EC" w14:textId="0A26AC91"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30FE6E" id="_x0000_t202" coordsize="21600,21600" o:spt="202" path="m,l,21600r21600,l21600,xe">
              <v:stroke joinstyle="miter"/>
              <v:path gradientshapeok="t" o:connecttype="rect"/>
            </v:shapetype>
            <v:shape id="MSIPCM6beb4a6e8a37a7ab93f411bf"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JNrMhiwAgAAUAUAAA4AAAAA&#10;AAAAAAAAAAAALgIAAGRycy9lMm9Eb2MueG1sUEsBAi0AFAAGAAgAAAAhAEsiCebcAAAABwEAAA8A&#10;AAAAAAAAAAAAAAAACgUAAGRycy9kb3ducmV2LnhtbFBLBQYAAAAABAAEAPMAAAATBgAAAAA=&#10;" o:allowincell="f" filled="f" stroked="f" strokeweight=".5pt">
              <v:textbox inset=",0,,0">
                <w:txbxContent>
                  <w:p w14:paraId="550D80EC" w14:textId="0A26AC91" w:rsidR="00605422" w:rsidRPr="00605422" w:rsidRDefault="00605422" w:rsidP="00605422">
                    <w:pPr>
                      <w:spacing w:after="0"/>
                      <w:jc w:val="center"/>
                      <w:rPr>
                        <w:rFonts w:ascii="Calibri" w:hAnsi="Calibri" w:cs="Calibri"/>
                        <w:color w:val="000000"/>
                        <w:sz w:val="24"/>
                      </w:rPr>
                    </w:pPr>
                    <w:r w:rsidRPr="00605422">
                      <w:rPr>
                        <w:rFonts w:ascii="Calibri" w:hAnsi="Calibri" w:cs="Calibri"/>
                        <w:color w:val="000000"/>
                        <w:sz w:val="24"/>
                      </w:rPr>
                      <w:t>OFFICIAL</w:t>
                    </w:r>
                  </w:p>
                </w:txbxContent>
              </v:textbox>
              <w10:wrap anchorx="page" anchory="page"/>
            </v:shape>
          </w:pict>
        </mc:Fallback>
      </mc:AlternateContent>
    </w:r>
    <w:r w:rsidR="00637630">
      <w:rPr>
        <w:noProof/>
        <w:lang w:val="en-GB" w:eastAsia="en-GB"/>
      </w:rPr>
      <w:drawing>
        <wp:anchor distT="0" distB="0" distL="114300" distR="114300" simplePos="0" relativeHeight="251649024"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p w14:paraId="24C7A3C6" w14:textId="77777777" w:rsidR="00637630" w:rsidRDefault="00637630" w:rsidP="003A409A"/>
  <w:p w14:paraId="56C6425D" w14:textId="77777777" w:rsidR="00637630" w:rsidRDefault="00637630"/>
  <w:p w14:paraId="260EB85B" w14:textId="77777777" w:rsidR="00637630" w:rsidRDefault="006376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2FB"/>
    <w:multiLevelType w:val="hybridMultilevel"/>
    <w:tmpl w:val="B94AE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F66713"/>
    <w:multiLevelType w:val="hybridMultilevel"/>
    <w:tmpl w:val="1CCC24B6"/>
    <w:lvl w:ilvl="0" w:tplc="0C09000B">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3DD41FA"/>
    <w:multiLevelType w:val="hybridMultilevel"/>
    <w:tmpl w:val="C9065E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A93AEE"/>
    <w:multiLevelType w:val="hybridMultilevel"/>
    <w:tmpl w:val="DB4A2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241F41"/>
    <w:multiLevelType w:val="hybridMultilevel"/>
    <w:tmpl w:val="824035B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30359A"/>
    <w:multiLevelType w:val="hybridMultilevel"/>
    <w:tmpl w:val="65A4B9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B64CE6"/>
    <w:multiLevelType w:val="hybridMultilevel"/>
    <w:tmpl w:val="03E812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390129"/>
    <w:multiLevelType w:val="hybridMultilevel"/>
    <w:tmpl w:val="C1D0CA24"/>
    <w:lvl w:ilvl="0" w:tplc="0C09000F">
      <w:start w:val="4"/>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C0576B2"/>
    <w:multiLevelType w:val="hybridMultilevel"/>
    <w:tmpl w:val="9BBC08F6"/>
    <w:lvl w:ilvl="0" w:tplc="B6BA720C">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BE74D9"/>
    <w:multiLevelType w:val="hybridMultilevel"/>
    <w:tmpl w:val="2EB085AA"/>
    <w:lvl w:ilvl="0" w:tplc="B7EEB432">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775A70"/>
    <w:multiLevelType w:val="hybridMultilevel"/>
    <w:tmpl w:val="A12E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911D0B"/>
    <w:multiLevelType w:val="hybridMultilevel"/>
    <w:tmpl w:val="D1C02C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A06A81"/>
    <w:multiLevelType w:val="hybridMultilevel"/>
    <w:tmpl w:val="92BCA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382865"/>
    <w:multiLevelType w:val="hybridMultilevel"/>
    <w:tmpl w:val="251E4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982460"/>
    <w:multiLevelType w:val="hybridMultilevel"/>
    <w:tmpl w:val="5BA64B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B050AB6"/>
    <w:multiLevelType w:val="multilevel"/>
    <w:tmpl w:val="AF92EEC4"/>
    <w:lvl w:ilvl="0">
      <w:start w:val="1"/>
      <w:numFmt w:val="decimal"/>
      <w:pStyle w:val="Heading1"/>
      <w:lvlText w:val="%1"/>
      <w:lvlJc w:val="left"/>
      <w:pPr>
        <w:ind w:left="1992" w:hanging="432"/>
      </w:pPr>
    </w:lvl>
    <w:lvl w:ilvl="1">
      <w:start w:val="1"/>
      <w:numFmt w:val="decimal"/>
      <w:pStyle w:val="Heading2"/>
      <w:lvlText w:val="%1.%2"/>
      <w:lvlJc w:val="left"/>
      <w:pPr>
        <w:ind w:left="1001"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DA305D1"/>
    <w:multiLevelType w:val="hybridMultilevel"/>
    <w:tmpl w:val="6AD4A6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64C3EEE"/>
    <w:multiLevelType w:val="hybridMultilevel"/>
    <w:tmpl w:val="DBCE2014"/>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B1D180C"/>
    <w:multiLevelType w:val="hybridMultilevel"/>
    <w:tmpl w:val="D7CA1EE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DF136C"/>
    <w:multiLevelType w:val="hybridMultilevel"/>
    <w:tmpl w:val="9A2E3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B94BA8"/>
    <w:multiLevelType w:val="hybridMultilevel"/>
    <w:tmpl w:val="7E1A13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2C24D46"/>
    <w:multiLevelType w:val="hybridMultilevel"/>
    <w:tmpl w:val="54640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965814"/>
    <w:multiLevelType w:val="hybridMultilevel"/>
    <w:tmpl w:val="65F626B4"/>
    <w:lvl w:ilvl="0" w:tplc="B7EEB432">
      <w:start w:val="1"/>
      <w:numFmt w:val="decimal"/>
      <w:lvlText w:val="%1."/>
      <w:lvlJc w:val="left"/>
      <w:pPr>
        <w:ind w:left="720" w:hanging="360"/>
      </w:pPr>
      <w:rPr>
        <w:color w:val="auto"/>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9C0F70"/>
    <w:multiLevelType w:val="hybridMultilevel"/>
    <w:tmpl w:val="56B28356"/>
    <w:lvl w:ilvl="0" w:tplc="0C090017">
      <w:start w:val="1"/>
      <w:numFmt w:val="lowerLetter"/>
      <w:lvlText w:val="%1)"/>
      <w:lvlJc w:val="left"/>
      <w:pPr>
        <w:ind w:left="720" w:hanging="360"/>
      </w:pPr>
      <w:rPr>
        <w:rFonts w:hint="default"/>
      </w:rPr>
    </w:lvl>
    <w:lvl w:ilvl="1" w:tplc="D9C4E56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9"/>
  </w:num>
  <w:num w:numId="3">
    <w:abstractNumId w:val="18"/>
  </w:num>
  <w:num w:numId="4">
    <w:abstractNumId w:val="13"/>
  </w:num>
  <w:num w:numId="5">
    <w:abstractNumId w:val="16"/>
  </w:num>
  <w:num w:numId="6">
    <w:abstractNumId w:val="3"/>
  </w:num>
  <w:num w:numId="7">
    <w:abstractNumId w:val="12"/>
  </w:num>
  <w:num w:numId="8">
    <w:abstractNumId w:val="5"/>
  </w:num>
  <w:num w:numId="9">
    <w:abstractNumId w:val="11"/>
  </w:num>
  <w:num w:numId="10">
    <w:abstractNumId w:val="23"/>
  </w:num>
  <w:num w:numId="11">
    <w:abstractNumId w:val="4"/>
  </w:num>
  <w:num w:numId="12">
    <w:abstractNumId w:val="10"/>
  </w:num>
  <w:num w:numId="13">
    <w:abstractNumId w:val="19"/>
  </w:num>
  <w:num w:numId="14">
    <w:abstractNumId w:val="2"/>
  </w:num>
  <w:num w:numId="15">
    <w:abstractNumId w:val="6"/>
  </w:num>
  <w:num w:numId="16">
    <w:abstractNumId w:val="7"/>
  </w:num>
  <w:num w:numId="17">
    <w:abstractNumId w:val="14"/>
  </w:num>
  <w:num w:numId="18">
    <w:abstractNumId w:val="17"/>
  </w:num>
  <w:num w:numId="19">
    <w:abstractNumId w:val="0"/>
  </w:num>
  <w:num w:numId="20">
    <w:abstractNumId w:val="15"/>
    <w:lvlOverride w:ilvl="0">
      <w:startOverride w:val="3"/>
    </w:lvlOverride>
    <w:lvlOverride w:ilvl="1">
      <w:startOverride w:val="3"/>
    </w:lvlOverride>
  </w:num>
  <w:num w:numId="21">
    <w:abstractNumId w:val="22"/>
  </w:num>
  <w:num w:numId="22">
    <w:abstractNumId w:val="21"/>
  </w:num>
  <w:num w:numId="23">
    <w:abstractNumId w:val="1"/>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0MjE2NDA0NDYzsTBU0lEKTi0uzszPAykwrQUAd48xnywAAAA="/>
  </w:docVars>
  <w:rsids>
    <w:rsidRoot w:val="000B281A"/>
    <w:rsid w:val="0000016F"/>
    <w:rsid w:val="00000693"/>
    <w:rsid w:val="000009BA"/>
    <w:rsid w:val="00000A53"/>
    <w:rsid w:val="00000BB0"/>
    <w:rsid w:val="00000C3D"/>
    <w:rsid w:val="00000FC7"/>
    <w:rsid w:val="000010B7"/>
    <w:rsid w:val="000015E2"/>
    <w:rsid w:val="0000197B"/>
    <w:rsid w:val="00001F3C"/>
    <w:rsid w:val="00002018"/>
    <w:rsid w:val="0000245D"/>
    <w:rsid w:val="00002504"/>
    <w:rsid w:val="00002538"/>
    <w:rsid w:val="00002F09"/>
    <w:rsid w:val="00003140"/>
    <w:rsid w:val="000033D1"/>
    <w:rsid w:val="000037FB"/>
    <w:rsid w:val="000039C9"/>
    <w:rsid w:val="00003A98"/>
    <w:rsid w:val="0000439D"/>
    <w:rsid w:val="00004454"/>
    <w:rsid w:val="0000490C"/>
    <w:rsid w:val="00004CCD"/>
    <w:rsid w:val="00004D72"/>
    <w:rsid w:val="00004E4D"/>
    <w:rsid w:val="00004F4D"/>
    <w:rsid w:val="00005232"/>
    <w:rsid w:val="00005A67"/>
    <w:rsid w:val="00005AAC"/>
    <w:rsid w:val="0000659A"/>
    <w:rsid w:val="00007594"/>
    <w:rsid w:val="00007616"/>
    <w:rsid w:val="00007744"/>
    <w:rsid w:val="00007A5E"/>
    <w:rsid w:val="00007C9F"/>
    <w:rsid w:val="00007D89"/>
    <w:rsid w:val="000101B4"/>
    <w:rsid w:val="000106A7"/>
    <w:rsid w:val="00010719"/>
    <w:rsid w:val="0001081E"/>
    <w:rsid w:val="00010CDF"/>
    <w:rsid w:val="00011275"/>
    <w:rsid w:val="00011574"/>
    <w:rsid w:val="00011ABD"/>
    <w:rsid w:val="00011AFF"/>
    <w:rsid w:val="00011D9E"/>
    <w:rsid w:val="00011DA5"/>
    <w:rsid w:val="00011FF5"/>
    <w:rsid w:val="00012045"/>
    <w:rsid w:val="000121DB"/>
    <w:rsid w:val="00012553"/>
    <w:rsid w:val="000128E2"/>
    <w:rsid w:val="00012D7D"/>
    <w:rsid w:val="00013344"/>
    <w:rsid w:val="00013A6F"/>
    <w:rsid w:val="00013CDD"/>
    <w:rsid w:val="00013E04"/>
    <w:rsid w:val="00013EC3"/>
    <w:rsid w:val="0001411E"/>
    <w:rsid w:val="000146F8"/>
    <w:rsid w:val="0001541F"/>
    <w:rsid w:val="00015951"/>
    <w:rsid w:val="00015A20"/>
    <w:rsid w:val="00015C04"/>
    <w:rsid w:val="00016372"/>
    <w:rsid w:val="00016CD7"/>
    <w:rsid w:val="00016CFC"/>
    <w:rsid w:val="00016F2C"/>
    <w:rsid w:val="00017272"/>
    <w:rsid w:val="00017D79"/>
    <w:rsid w:val="00020058"/>
    <w:rsid w:val="000201F2"/>
    <w:rsid w:val="0002087F"/>
    <w:rsid w:val="000208B5"/>
    <w:rsid w:val="00020963"/>
    <w:rsid w:val="00020A86"/>
    <w:rsid w:val="00020F84"/>
    <w:rsid w:val="000212A8"/>
    <w:rsid w:val="000213DC"/>
    <w:rsid w:val="00021480"/>
    <w:rsid w:val="00021A6B"/>
    <w:rsid w:val="00021B0D"/>
    <w:rsid w:val="00021C54"/>
    <w:rsid w:val="00022530"/>
    <w:rsid w:val="0002282F"/>
    <w:rsid w:val="000228BA"/>
    <w:rsid w:val="00022C63"/>
    <w:rsid w:val="00022DF5"/>
    <w:rsid w:val="00023027"/>
    <w:rsid w:val="0002310D"/>
    <w:rsid w:val="00023397"/>
    <w:rsid w:val="00023A5D"/>
    <w:rsid w:val="00024349"/>
    <w:rsid w:val="00024407"/>
    <w:rsid w:val="00024830"/>
    <w:rsid w:val="00024A40"/>
    <w:rsid w:val="00024AB1"/>
    <w:rsid w:val="00024BBF"/>
    <w:rsid w:val="00024E5E"/>
    <w:rsid w:val="000252C7"/>
    <w:rsid w:val="00025D78"/>
    <w:rsid w:val="00026045"/>
    <w:rsid w:val="000266BB"/>
    <w:rsid w:val="000267AA"/>
    <w:rsid w:val="00027088"/>
    <w:rsid w:val="00027553"/>
    <w:rsid w:val="000276DD"/>
    <w:rsid w:val="00027757"/>
    <w:rsid w:val="00027827"/>
    <w:rsid w:val="00027E61"/>
    <w:rsid w:val="0003063E"/>
    <w:rsid w:val="00030719"/>
    <w:rsid w:val="00030798"/>
    <w:rsid w:val="00030891"/>
    <w:rsid w:val="000308AA"/>
    <w:rsid w:val="00030DF5"/>
    <w:rsid w:val="00030E01"/>
    <w:rsid w:val="0003100D"/>
    <w:rsid w:val="000317C1"/>
    <w:rsid w:val="00031F74"/>
    <w:rsid w:val="000320BF"/>
    <w:rsid w:val="000322AB"/>
    <w:rsid w:val="000325D9"/>
    <w:rsid w:val="0003284A"/>
    <w:rsid w:val="000328B2"/>
    <w:rsid w:val="000328F1"/>
    <w:rsid w:val="00033472"/>
    <w:rsid w:val="00033553"/>
    <w:rsid w:val="00033B5F"/>
    <w:rsid w:val="0003420B"/>
    <w:rsid w:val="00034271"/>
    <w:rsid w:val="000344FD"/>
    <w:rsid w:val="00034D92"/>
    <w:rsid w:val="000354A5"/>
    <w:rsid w:val="00035556"/>
    <w:rsid w:val="0003558F"/>
    <w:rsid w:val="00035746"/>
    <w:rsid w:val="00035F19"/>
    <w:rsid w:val="00035F22"/>
    <w:rsid w:val="00036455"/>
    <w:rsid w:val="00036A25"/>
    <w:rsid w:val="00036F50"/>
    <w:rsid w:val="00037047"/>
    <w:rsid w:val="000374D1"/>
    <w:rsid w:val="00037672"/>
    <w:rsid w:val="0003777B"/>
    <w:rsid w:val="00037D06"/>
    <w:rsid w:val="00040759"/>
    <w:rsid w:val="00040917"/>
    <w:rsid w:val="0004138F"/>
    <w:rsid w:val="00042711"/>
    <w:rsid w:val="00042916"/>
    <w:rsid w:val="00042954"/>
    <w:rsid w:val="00042BBB"/>
    <w:rsid w:val="00042D91"/>
    <w:rsid w:val="0004328E"/>
    <w:rsid w:val="00043347"/>
    <w:rsid w:val="0004364F"/>
    <w:rsid w:val="00043715"/>
    <w:rsid w:val="00043733"/>
    <w:rsid w:val="00043B12"/>
    <w:rsid w:val="00043DDF"/>
    <w:rsid w:val="0004471D"/>
    <w:rsid w:val="000447F3"/>
    <w:rsid w:val="00044A2F"/>
    <w:rsid w:val="00044A9B"/>
    <w:rsid w:val="00044E22"/>
    <w:rsid w:val="000453F1"/>
    <w:rsid w:val="0004541C"/>
    <w:rsid w:val="00045601"/>
    <w:rsid w:val="000461F9"/>
    <w:rsid w:val="00046247"/>
    <w:rsid w:val="000463EB"/>
    <w:rsid w:val="00046875"/>
    <w:rsid w:val="00046D21"/>
    <w:rsid w:val="00046E2C"/>
    <w:rsid w:val="00047443"/>
    <w:rsid w:val="000478FA"/>
    <w:rsid w:val="00047ADC"/>
    <w:rsid w:val="00047BDB"/>
    <w:rsid w:val="00047C38"/>
    <w:rsid w:val="00047ECC"/>
    <w:rsid w:val="000503F4"/>
    <w:rsid w:val="0005090B"/>
    <w:rsid w:val="0005097C"/>
    <w:rsid w:val="000509F3"/>
    <w:rsid w:val="00050E20"/>
    <w:rsid w:val="00051125"/>
    <w:rsid w:val="0005147E"/>
    <w:rsid w:val="0005159E"/>
    <w:rsid w:val="00051A3C"/>
    <w:rsid w:val="00052523"/>
    <w:rsid w:val="00052584"/>
    <w:rsid w:val="00052BE8"/>
    <w:rsid w:val="00053206"/>
    <w:rsid w:val="00053410"/>
    <w:rsid w:val="00053666"/>
    <w:rsid w:val="00053860"/>
    <w:rsid w:val="00053AEB"/>
    <w:rsid w:val="00053CEE"/>
    <w:rsid w:val="00054053"/>
    <w:rsid w:val="0005433E"/>
    <w:rsid w:val="00054597"/>
    <w:rsid w:val="00054737"/>
    <w:rsid w:val="00054AAC"/>
    <w:rsid w:val="00054BC9"/>
    <w:rsid w:val="00054D8C"/>
    <w:rsid w:val="00054F99"/>
    <w:rsid w:val="0005538C"/>
    <w:rsid w:val="00055849"/>
    <w:rsid w:val="00055F16"/>
    <w:rsid w:val="00055F3B"/>
    <w:rsid w:val="00055FA4"/>
    <w:rsid w:val="0005619C"/>
    <w:rsid w:val="000561CF"/>
    <w:rsid w:val="0005748B"/>
    <w:rsid w:val="000576FE"/>
    <w:rsid w:val="00057EF0"/>
    <w:rsid w:val="00060186"/>
    <w:rsid w:val="00060437"/>
    <w:rsid w:val="0006043A"/>
    <w:rsid w:val="000605F8"/>
    <w:rsid w:val="00060D0E"/>
    <w:rsid w:val="0006104E"/>
    <w:rsid w:val="00061575"/>
    <w:rsid w:val="00061F71"/>
    <w:rsid w:val="00061FB6"/>
    <w:rsid w:val="00062160"/>
    <w:rsid w:val="000622A1"/>
    <w:rsid w:val="00062608"/>
    <w:rsid w:val="00062AAD"/>
    <w:rsid w:val="000631F6"/>
    <w:rsid w:val="0006323A"/>
    <w:rsid w:val="00063259"/>
    <w:rsid w:val="00063B9D"/>
    <w:rsid w:val="00063C05"/>
    <w:rsid w:val="00063FB6"/>
    <w:rsid w:val="00064038"/>
    <w:rsid w:val="000642AF"/>
    <w:rsid w:val="0006444F"/>
    <w:rsid w:val="00064A6E"/>
    <w:rsid w:val="00064AF6"/>
    <w:rsid w:val="00064C73"/>
    <w:rsid w:val="00064DDD"/>
    <w:rsid w:val="00064F63"/>
    <w:rsid w:val="000650E4"/>
    <w:rsid w:val="000658DB"/>
    <w:rsid w:val="0006592D"/>
    <w:rsid w:val="00065993"/>
    <w:rsid w:val="00065A67"/>
    <w:rsid w:val="00065AAF"/>
    <w:rsid w:val="00065D22"/>
    <w:rsid w:val="000662EB"/>
    <w:rsid w:val="00066324"/>
    <w:rsid w:val="00066482"/>
    <w:rsid w:val="00066ADB"/>
    <w:rsid w:val="00066D60"/>
    <w:rsid w:val="00067154"/>
    <w:rsid w:val="000675AD"/>
    <w:rsid w:val="000679AA"/>
    <w:rsid w:val="00067B36"/>
    <w:rsid w:val="00067C95"/>
    <w:rsid w:val="00070106"/>
    <w:rsid w:val="00070912"/>
    <w:rsid w:val="000709F8"/>
    <w:rsid w:val="00071306"/>
    <w:rsid w:val="00071E99"/>
    <w:rsid w:val="00072016"/>
    <w:rsid w:val="00072530"/>
    <w:rsid w:val="00072801"/>
    <w:rsid w:val="00072C8A"/>
    <w:rsid w:val="000732A9"/>
    <w:rsid w:val="0007332C"/>
    <w:rsid w:val="00073CFB"/>
    <w:rsid w:val="00074069"/>
    <w:rsid w:val="00074524"/>
    <w:rsid w:val="0007484A"/>
    <w:rsid w:val="0007489D"/>
    <w:rsid w:val="000748FD"/>
    <w:rsid w:val="00074BB4"/>
    <w:rsid w:val="00075171"/>
    <w:rsid w:val="00075461"/>
    <w:rsid w:val="00075626"/>
    <w:rsid w:val="000757F6"/>
    <w:rsid w:val="00075932"/>
    <w:rsid w:val="00075F53"/>
    <w:rsid w:val="0007610C"/>
    <w:rsid w:val="000765D5"/>
    <w:rsid w:val="00077E8C"/>
    <w:rsid w:val="000802CB"/>
    <w:rsid w:val="0008057B"/>
    <w:rsid w:val="0008074B"/>
    <w:rsid w:val="00080898"/>
    <w:rsid w:val="000809A7"/>
    <w:rsid w:val="00080E1A"/>
    <w:rsid w:val="00080EA6"/>
    <w:rsid w:val="0008133E"/>
    <w:rsid w:val="000814F9"/>
    <w:rsid w:val="0008195C"/>
    <w:rsid w:val="0008197A"/>
    <w:rsid w:val="0008219E"/>
    <w:rsid w:val="00082369"/>
    <w:rsid w:val="0008239C"/>
    <w:rsid w:val="0008275D"/>
    <w:rsid w:val="00082F1B"/>
    <w:rsid w:val="0008323A"/>
    <w:rsid w:val="000838E8"/>
    <w:rsid w:val="000839A7"/>
    <w:rsid w:val="00083C81"/>
    <w:rsid w:val="00083CDA"/>
    <w:rsid w:val="0008413A"/>
    <w:rsid w:val="0008422E"/>
    <w:rsid w:val="00084524"/>
    <w:rsid w:val="00084D4A"/>
    <w:rsid w:val="00084EA3"/>
    <w:rsid w:val="00084FBE"/>
    <w:rsid w:val="000852B8"/>
    <w:rsid w:val="00085514"/>
    <w:rsid w:val="00085637"/>
    <w:rsid w:val="00085784"/>
    <w:rsid w:val="00085B18"/>
    <w:rsid w:val="000860F1"/>
    <w:rsid w:val="00086404"/>
    <w:rsid w:val="00086ABA"/>
    <w:rsid w:val="0008794C"/>
    <w:rsid w:val="00087F2A"/>
    <w:rsid w:val="00087F9E"/>
    <w:rsid w:val="00090118"/>
    <w:rsid w:val="00090331"/>
    <w:rsid w:val="00090923"/>
    <w:rsid w:val="000909A9"/>
    <w:rsid w:val="00090B2C"/>
    <w:rsid w:val="00090B4C"/>
    <w:rsid w:val="00090D8B"/>
    <w:rsid w:val="00090F78"/>
    <w:rsid w:val="00091678"/>
    <w:rsid w:val="000917CE"/>
    <w:rsid w:val="000919BB"/>
    <w:rsid w:val="00091A5F"/>
    <w:rsid w:val="00091E1F"/>
    <w:rsid w:val="0009247D"/>
    <w:rsid w:val="0009260F"/>
    <w:rsid w:val="00092673"/>
    <w:rsid w:val="0009275B"/>
    <w:rsid w:val="00092798"/>
    <w:rsid w:val="00092823"/>
    <w:rsid w:val="00092EAE"/>
    <w:rsid w:val="00093097"/>
    <w:rsid w:val="000931E3"/>
    <w:rsid w:val="00093632"/>
    <w:rsid w:val="000939AE"/>
    <w:rsid w:val="00093B5D"/>
    <w:rsid w:val="00094293"/>
    <w:rsid w:val="000942AC"/>
    <w:rsid w:val="000953AC"/>
    <w:rsid w:val="00095674"/>
    <w:rsid w:val="00095789"/>
    <w:rsid w:val="00095FCD"/>
    <w:rsid w:val="000968C1"/>
    <w:rsid w:val="00096975"/>
    <w:rsid w:val="00096A4A"/>
    <w:rsid w:val="000977A2"/>
    <w:rsid w:val="000977C4"/>
    <w:rsid w:val="00097ACD"/>
    <w:rsid w:val="00097E76"/>
    <w:rsid w:val="000A0051"/>
    <w:rsid w:val="000A01C5"/>
    <w:rsid w:val="000A0442"/>
    <w:rsid w:val="000A0DDE"/>
    <w:rsid w:val="000A1151"/>
    <w:rsid w:val="000A120F"/>
    <w:rsid w:val="000A1520"/>
    <w:rsid w:val="000A1D3A"/>
    <w:rsid w:val="000A1EE0"/>
    <w:rsid w:val="000A22AF"/>
    <w:rsid w:val="000A3AA3"/>
    <w:rsid w:val="000A3B80"/>
    <w:rsid w:val="000A3E06"/>
    <w:rsid w:val="000A4591"/>
    <w:rsid w:val="000A4C36"/>
    <w:rsid w:val="000A4DF2"/>
    <w:rsid w:val="000A4E09"/>
    <w:rsid w:val="000A4E93"/>
    <w:rsid w:val="000A540D"/>
    <w:rsid w:val="000A5B17"/>
    <w:rsid w:val="000A5B54"/>
    <w:rsid w:val="000A5C48"/>
    <w:rsid w:val="000A5DF6"/>
    <w:rsid w:val="000A60C5"/>
    <w:rsid w:val="000A637F"/>
    <w:rsid w:val="000A6477"/>
    <w:rsid w:val="000A693D"/>
    <w:rsid w:val="000A6C0F"/>
    <w:rsid w:val="000A6C18"/>
    <w:rsid w:val="000A751C"/>
    <w:rsid w:val="000A7594"/>
    <w:rsid w:val="000A785E"/>
    <w:rsid w:val="000A7950"/>
    <w:rsid w:val="000A79B8"/>
    <w:rsid w:val="000A7B22"/>
    <w:rsid w:val="000A7B9E"/>
    <w:rsid w:val="000A7FF8"/>
    <w:rsid w:val="000B0806"/>
    <w:rsid w:val="000B0B32"/>
    <w:rsid w:val="000B10F9"/>
    <w:rsid w:val="000B16DC"/>
    <w:rsid w:val="000B1CAC"/>
    <w:rsid w:val="000B1D6B"/>
    <w:rsid w:val="000B1DDB"/>
    <w:rsid w:val="000B1DF9"/>
    <w:rsid w:val="000B1E34"/>
    <w:rsid w:val="000B20D2"/>
    <w:rsid w:val="000B21D8"/>
    <w:rsid w:val="000B21F1"/>
    <w:rsid w:val="000B21FB"/>
    <w:rsid w:val="000B281A"/>
    <w:rsid w:val="000B320E"/>
    <w:rsid w:val="000B3336"/>
    <w:rsid w:val="000B339D"/>
    <w:rsid w:val="000B3BC8"/>
    <w:rsid w:val="000B3DCF"/>
    <w:rsid w:val="000B3E92"/>
    <w:rsid w:val="000B3FCF"/>
    <w:rsid w:val="000B4AB2"/>
    <w:rsid w:val="000B4B5D"/>
    <w:rsid w:val="000B4D68"/>
    <w:rsid w:val="000B4E2C"/>
    <w:rsid w:val="000B52CF"/>
    <w:rsid w:val="000B57B3"/>
    <w:rsid w:val="000B5945"/>
    <w:rsid w:val="000B5AFD"/>
    <w:rsid w:val="000B5FA2"/>
    <w:rsid w:val="000B614A"/>
    <w:rsid w:val="000B64B4"/>
    <w:rsid w:val="000B64FD"/>
    <w:rsid w:val="000B66FC"/>
    <w:rsid w:val="000B69B2"/>
    <w:rsid w:val="000B7F2E"/>
    <w:rsid w:val="000C0535"/>
    <w:rsid w:val="000C12E1"/>
    <w:rsid w:val="000C1AFD"/>
    <w:rsid w:val="000C1BB2"/>
    <w:rsid w:val="000C2594"/>
    <w:rsid w:val="000C28E6"/>
    <w:rsid w:val="000C2B70"/>
    <w:rsid w:val="000C309A"/>
    <w:rsid w:val="000C32DF"/>
    <w:rsid w:val="000C35A9"/>
    <w:rsid w:val="000C37E6"/>
    <w:rsid w:val="000C388D"/>
    <w:rsid w:val="000C3AA1"/>
    <w:rsid w:val="000C3DC3"/>
    <w:rsid w:val="000C404E"/>
    <w:rsid w:val="000C4068"/>
    <w:rsid w:val="000C447F"/>
    <w:rsid w:val="000C45DA"/>
    <w:rsid w:val="000C4F5F"/>
    <w:rsid w:val="000C51EC"/>
    <w:rsid w:val="000C55AC"/>
    <w:rsid w:val="000C55DA"/>
    <w:rsid w:val="000C5713"/>
    <w:rsid w:val="000C5C88"/>
    <w:rsid w:val="000C5F41"/>
    <w:rsid w:val="000C60E1"/>
    <w:rsid w:val="000C63B6"/>
    <w:rsid w:val="000C6715"/>
    <w:rsid w:val="000C6974"/>
    <w:rsid w:val="000C6BD3"/>
    <w:rsid w:val="000C7AF1"/>
    <w:rsid w:val="000C7FDF"/>
    <w:rsid w:val="000D009C"/>
    <w:rsid w:val="000D015A"/>
    <w:rsid w:val="000D04D7"/>
    <w:rsid w:val="000D06A4"/>
    <w:rsid w:val="000D0870"/>
    <w:rsid w:val="000D089C"/>
    <w:rsid w:val="000D0D20"/>
    <w:rsid w:val="000D10FA"/>
    <w:rsid w:val="000D1659"/>
    <w:rsid w:val="000D1893"/>
    <w:rsid w:val="000D23D6"/>
    <w:rsid w:val="000D25E3"/>
    <w:rsid w:val="000D2D63"/>
    <w:rsid w:val="000D315B"/>
    <w:rsid w:val="000D3FA4"/>
    <w:rsid w:val="000D44E6"/>
    <w:rsid w:val="000D4E25"/>
    <w:rsid w:val="000D4F55"/>
    <w:rsid w:val="000D4FCE"/>
    <w:rsid w:val="000D501C"/>
    <w:rsid w:val="000D50BB"/>
    <w:rsid w:val="000D559F"/>
    <w:rsid w:val="000D5951"/>
    <w:rsid w:val="000D5ED2"/>
    <w:rsid w:val="000D6040"/>
    <w:rsid w:val="000D63B7"/>
    <w:rsid w:val="000D6828"/>
    <w:rsid w:val="000D6B37"/>
    <w:rsid w:val="000D72B9"/>
    <w:rsid w:val="000D73E9"/>
    <w:rsid w:val="000D740B"/>
    <w:rsid w:val="000D7CF4"/>
    <w:rsid w:val="000D7F78"/>
    <w:rsid w:val="000E0151"/>
    <w:rsid w:val="000E054A"/>
    <w:rsid w:val="000E0894"/>
    <w:rsid w:val="000E115A"/>
    <w:rsid w:val="000E19E5"/>
    <w:rsid w:val="000E1B5C"/>
    <w:rsid w:val="000E1C0A"/>
    <w:rsid w:val="000E1D40"/>
    <w:rsid w:val="000E2512"/>
    <w:rsid w:val="000E2760"/>
    <w:rsid w:val="000E289C"/>
    <w:rsid w:val="000E3257"/>
    <w:rsid w:val="000E3572"/>
    <w:rsid w:val="000E35B1"/>
    <w:rsid w:val="000E35F6"/>
    <w:rsid w:val="000E361B"/>
    <w:rsid w:val="000E3694"/>
    <w:rsid w:val="000E37F4"/>
    <w:rsid w:val="000E3CC4"/>
    <w:rsid w:val="000E3FAF"/>
    <w:rsid w:val="000E4699"/>
    <w:rsid w:val="000E4ACF"/>
    <w:rsid w:val="000E5370"/>
    <w:rsid w:val="000E5513"/>
    <w:rsid w:val="000E575F"/>
    <w:rsid w:val="000E5BE5"/>
    <w:rsid w:val="000E5D76"/>
    <w:rsid w:val="000E6121"/>
    <w:rsid w:val="000E657B"/>
    <w:rsid w:val="000E6621"/>
    <w:rsid w:val="000E6872"/>
    <w:rsid w:val="000E6CA4"/>
    <w:rsid w:val="000E6CF6"/>
    <w:rsid w:val="000E6FF8"/>
    <w:rsid w:val="000E73AA"/>
    <w:rsid w:val="000E755F"/>
    <w:rsid w:val="000F080E"/>
    <w:rsid w:val="000F08C5"/>
    <w:rsid w:val="000F0970"/>
    <w:rsid w:val="000F0A25"/>
    <w:rsid w:val="000F0C0C"/>
    <w:rsid w:val="000F0C12"/>
    <w:rsid w:val="000F0F4D"/>
    <w:rsid w:val="000F0FBD"/>
    <w:rsid w:val="000F113F"/>
    <w:rsid w:val="000F21E8"/>
    <w:rsid w:val="000F2334"/>
    <w:rsid w:val="000F33B0"/>
    <w:rsid w:val="000F3C3E"/>
    <w:rsid w:val="000F4B40"/>
    <w:rsid w:val="000F4BA3"/>
    <w:rsid w:val="000F4BAA"/>
    <w:rsid w:val="000F5696"/>
    <w:rsid w:val="000F5BF4"/>
    <w:rsid w:val="000F5E02"/>
    <w:rsid w:val="000F601A"/>
    <w:rsid w:val="000F61FE"/>
    <w:rsid w:val="000F6494"/>
    <w:rsid w:val="000F6A5D"/>
    <w:rsid w:val="000F72F4"/>
    <w:rsid w:val="000F7319"/>
    <w:rsid w:val="000F74C0"/>
    <w:rsid w:val="000F7A3B"/>
    <w:rsid w:val="000F7AA3"/>
    <w:rsid w:val="000F7B1A"/>
    <w:rsid w:val="000F7BAA"/>
    <w:rsid w:val="000F7EA5"/>
    <w:rsid w:val="00100632"/>
    <w:rsid w:val="00100A64"/>
    <w:rsid w:val="00101195"/>
    <w:rsid w:val="001011A8"/>
    <w:rsid w:val="00101776"/>
    <w:rsid w:val="001018C3"/>
    <w:rsid w:val="00102102"/>
    <w:rsid w:val="00102249"/>
    <w:rsid w:val="001023BA"/>
    <w:rsid w:val="001029B5"/>
    <w:rsid w:val="00103201"/>
    <w:rsid w:val="001037F2"/>
    <w:rsid w:val="00103DE7"/>
    <w:rsid w:val="00103FE2"/>
    <w:rsid w:val="001040FF"/>
    <w:rsid w:val="00104411"/>
    <w:rsid w:val="001057D9"/>
    <w:rsid w:val="001059F8"/>
    <w:rsid w:val="00105BB6"/>
    <w:rsid w:val="00105C28"/>
    <w:rsid w:val="00105F90"/>
    <w:rsid w:val="001062E7"/>
    <w:rsid w:val="00106569"/>
    <w:rsid w:val="001065D5"/>
    <w:rsid w:val="001069C8"/>
    <w:rsid w:val="00106B44"/>
    <w:rsid w:val="00106DC5"/>
    <w:rsid w:val="00106E2B"/>
    <w:rsid w:val="00107632"/>
    <w:rsid w:val="00107789"/>
    <w:rsid w:val="001079A5"/>
    <w:rsid w:val="00107C60"/>
    <w:rsid w:val="00107D0B"/>
    <w:rsid w:val="00107DD0"/>
    <w:rsid w:val="00110107"/>
    <w:rsid w:val="00110BB8"/>
    <w:rsid w:val="00110F3E"/>
    <w:rsid w:val="00111191"/>
    <w:rsid w:val="00111208"/>
    <w:rsid w:val="0011130F"/>
    <w:rsid w:val="00111645"/>
    <w:rsid w:val="00111F59"/>
    <w:rsid w:val="00112235"/>
    <w:rsid w:val="001124CA"/>
    <w:rsid w:val="0011316D"/>
    <w:rsid w:val="00113B6E"/>
    <w:rsid w:val="00113E0E"/>
    <w:rsid w:val="00113F22"/>
    <w:rsid w:val="0011408F"/>
    <w:rsid w:val="00114520"/>
    <w:rsid w:val="001152F7"/>
    <w:rsid w:val="0011540B"/>
    <w:rsid w:val="00115933"/>
    <w:rsid w:val="001159DF"/>
    <w:rsid w:val="00115A84"/>
    <w:rsid w:val="00115D89"/>
    <w:rsid w:val="00116561"/>
    <w:rsid w:val="0011692F"/>
    <w:rsid w:val="001170D7"/>
    <w:rsid w:val="0011713E"/>
    <w:rsid w:val="0011731D"/>
    <w:rsid w:val="00117A41"/>
    <w:rsid w:val="00117B4E"/>
    <w:rsid w:val="00117CF0"/>
    <w:rsid w:val="0012005F"/>
    <w:rsid w:val="00120075"/>
    <w:rsid w:val="00121537"/>
    <w:rsid w:val="00121A47"/>
    <w:rsid w:val="00121A5A"/>
    <w:rsid w:val="00121A60"/>
    <w:rsid w:val="00121AA1"/>
    <w:rsid w:val="00121AFF"/>
    <w:rsid w:val="00121DA9"/>
    <w:rsid w:val="00121F8A"/>
    <w:rsid w:val="001220EB"/>
    <w:rsid w:val="001224FE"/>
    <w:rsid w:val="00122B1F"/>
    <w:rsid w:val="00122DB4"/>
    <w:rsid w:val="001233CA"/>
    <w:rsid w:val="001233D1"/>
    <w:rsid w:val="001235B0"/>
    <w:rsid w:val="001239F0"/>
    <w:rsid w:val="00123C30"/>
    <w:rsid w:val="00123FCC"/>
    <w:rsid w:val="00124472"/>
    <w:rsid w:val="00124868"/>
    <w:rsid w:val="00124C0E"/>
    <w:rsid w:val="00124E81"/>
    <w:rsid w:val="001250B2"/>
    <w:rsid w:val="001253AC"/>
    <w:rsid w:val="00125751"/>
    <w:rsid w:val="00125779"/>
    <w:rsid w:val="00125BE3"/>
    <w:rsid w:val="00125CB1"/>
    <w:rsid w:val="00125F32"/>
    <w:rsid w:val="00125F82"/>
    <w:rsid w:val="00126554"/>
    <w:rsid w:val="00126646"/>
    <w:rsid w:val="0012691F"/>
    <w:rsid w:val="00126FD5"/>
    <w:rsid w:val="00127771"/>
    <w:rsid w:val="00127AD3"/>
    <w:rsid w:val="001301B5"/>
    <w:rsid w:val="001301D2"/>
    <w:rsid w:val="001304B3"/>
    <w:rsid w:val="00130BF9"/>
    <w:rsid w:val="00130CFC"/>
    <w:rsid w:val="00131351"/>
    <w:rsid w:val="001314A8"/>
    <w:rsid w:val="0013182A"/>
    <w:rsid w:val="00131A59"/>
    <w:rsid w:val="00131AE9"/>
    <w:rsid w:val="00131C3F"/>
    <w:rsid w:val="00132670"/>
    <w:rsid w:val="00132C1F"/>
    <w:rsid w:val="001332E3"/>
    <w:rsid w:val="00133A56"/>
    <w:rsid w:val="00133C2E"/>
    <w:rsid w:val="00134163"/>
    <w:rsid w:val="00135040"/>
    <w:rsid w:val="00135320"/>
    <w:rsid w:val="00135A2C"/>
    <w:rsid w:val="0013634C"/>
    <w:rsid w:val="001363DF"/>
    <w:rsid w:val="00136C78"/>
    <w:rsid w:val="00136D7A"/>
    <w:rsid w:val="00137469"/>
    <w:rsid w:val="00137527"/>
    <w:rsid w:val="0013767F"/>
    <w:rsid w:val="00137E81"/>
    <w:rsid w:val="001402E5"/>
    <w:rsid w:val="00140464"/>
    <w:rsid w:val="00140DBC"/>
    <w:rsid w:val="0014173D"/>
    <w:rsid w:val="001417B4"/>
    <w:rsid w:val="00141944"/>
    <w:rsid w:val="00142063"/>
    <w:rsid w:val="00142137"/>
    <w:rsid w:val="001422AB"/>
    <w:rsid w:val="001427DA"/>
    <w:rsid w:val="00142E7D"/>
    <w:rsid w:val="00142F9B"/>
    <w:rsid w:val="00143C58"/>
    <w:rsid w:val="001440F7"/>
    <w:rsid w:val="0014492A"/>
    <w:rsid w:val="00144BBD"/>
    <w:rsid w:val="00144C04"/>
    <w:rsid w:val="00144C89"/>
    <w:rsid w:val="001457ED"/>
    <w:rsid w:val="00146472"/>
    <w:rsid w:val="00146849"/>
    <w:rsid w:val="00146C5D"/>
    <w:rsid w:val="00147328"/>
    <w:rsid w:val="00147334"/>
    <w:rsid w:val="0014759B"/>
    <w:rsid w:val="001478E6"/>
    <w:rsid w:val="00147D3C"/>
    <w:rsid w:val="00147DA1"/>
    <w:rsid w:val="00147DAB"/>
    <w:rsid w:val="00147F32"/>
    <w:rsid w:val="00150C10"/>
    <w:rsid w:val="00150E0C"/>
    <w:rsid w:val="00150E87"/>
    <w:rsid w:val="00151307"/>
    <w:rsid w:val="001514D3"/>
    <w:rsid w:val="0015174E"/>
    <w:rsid w:val="00151907"/>
    <w:rsid w:val="00151A0E"/>
    <w:rsid w:val="00151F0D"/>
    <w:rsid w:val="0015246A"/>
    <w:rsid w:val="00152914"/>
    <w:rsid w:val="00152BC5"/>
    <w:rsid w:val="00153156"/>
    <w:rsid w:val="00153679"/>
    <w:rsid w:val="001539BD"/>
    <w:rsid w:val="00153FBF"/>
    <w:rsid w:val="00154440"/>
    <w:rsid w:val="001544C1"/>
    <w:rsid w:val="001545E2"/>
    <w:rsid w:val="00154768"/>
    <w:rsid w:val="00154868"/>
    <w:rsid w:val="00154894"/>
    <w:rsid w:val="00154A02"/>
    <w:rsid w:val="00154CB8"/>
    <w:rsid w:val="00155307"/>
    <w:rsid w:val="00155E5A"/>
    <w:rsid w:val="0015634A"/>
    <w:rsid w:val="00156425"/>
    <w:rsid w:val="00156D1D"/>
    <w:rsid w:val="00156F98"/>
    <w:rsid w:val="001570F3"/>
    <w:rsid w:val="001576FE"/>
    <w:rsid w:val="00157C6D"/>
    <w:rsid w:val="00157CA8"/>
    <w:rsid w:val="00160743"/>
    <w:rsid w:val="001607DB"/>
    <w:rsid w:val="00162011"/>
    <w:rsid w:val="001622D0"/>
    <w:rsid w:val="001626C8"/>
    <w:rsid w:val="00162923"/>
    <w:rsid w:val="00162C0A"/>
    <w:rsid w:val="00162D25"/>
    <w:rsid w:val="00163080"/>
    <w:rsid w:val="00163167"/>
    <w:rsid w:val="001633A5"/>
    <w:rsid w:val="00163450"/>
    <w:rsid w:val="00163F2C"/>
    <w:rsid w:val="0016426A"/>
    <w:rsid w:val="00164450"/>
    <w:rsid w:val="00164564"/>
    <w:rsid w:val="0016457E"/>
    <w:rsid w:val="001651D1"/>
    <w:rsid w:val="00165258"/>
    <w:rsid w:val="00165374"/>
    <w:rsid w:val="00165644"/>
    <w:rsid w:val="00165851"/>
    <w:rsid w:val="001658E6"/>
    <w:rsid w:val="00165982"/>
    <w:rsid w:val="001659C0"/>
    <w:rsid w:val="00166371"/>
    <w:rsid w:val="00166AFE"/>
    <w:rsid w:val="00166E19"/>
    <w:rsid w:val="0016722B"/>
    <w:rsid w:val="0016746E"/>
    <w:rsid w:val="00167577"/>
    <w:rsid w:val="00167B67"/>
    <w:rsid w:val="00167E21"/>
    <w:rsid w:val="0017031A"/>
    <w:rsid w:val="00170379"/>
    <w:rsid w:val="001707A6"/>
    <w:rsid w:val="00170AC2"/>
    <w:rsid w:val="00170FCC"/>
    <w:rsid w:val="00171457"/>
    <w:rsid w:val="001719C8"/>
    <w:rsid w:val="001720E6"/>
    <w:rsid w:val="001722E1"/>
    <w:rsid w:val="00172360"/>
    <w:rsid w:val="001725FC"/>
    <w:rsid w:val="00172B81"/>
    <w:rsid w:val="00172E6C"/>
    <w:rsid w:val="00173084"/>
    <w:rsid w:val="001731BF"/>
    <w:rsid w:val="001733FA"/>
    <w:rsid w:val="00173661"/>
    <w:rsid w:val="001737C6"/>
    <w:rsid w:val="001737CE"/>
    <w:rsid w:val="0017452C"/>
    <w:rsid w:val="00174550"/>
    <w:rsid w:val="0017489B"/>
    <w:rsid w:val="00174B87"/>
    <w:rsid w:val="001754CF"/>
    <w:rsid w:val="00175654"/>
    <w:rsid w:val="00175A52"/>
    <w:rsid w:val="00175BA3"/>
    <w:rsid w:val="00175D33"/>
    <w:rsid w:val="00175ED2"/>
    <w:rsid w:val="00175FD5"/>
    <w:rsid w:val="00176424"/>
    <w:rsid w:val="0017653B"/>
    <w:rsid w:val="001765C5"/>
    <w:rsid w:val="00176990"/>
    <w:rsid w:val="00176EB4"/>
    <w:rsid w:val="00177341"/>
    <w:rsid w:val="00177AAA"/>
    <w:rsid w:val="00180818"/>
    <w:rsid w:val="00180880"/>
    <w:rsid w:val="0018094D"/>
    <w:rsid w:val="001814AE"/>
    <w:rsid w:val="00181685"/>
    <w:rsid w:val="001816DE"/>
    <w:rsid w:val="0018173F"/>
    <w:rsid w:val="00181818"/>
    <w:rsid w:val="00181A9B"/>
    <w:rsid w:val="00181DD7"/>
    <w:rsid w:val="001823C6"/>
    <w:rsid w:val="00182486"/>
    <w:rsid w:val="00182550"/>
    <w:rsid w:val="00182A07"/>
    <w:rsid w:val="00182CB2"/>
    <w:rsid w:val="00182FC9"/>
    <w:rsid w:val="001830D8"/>
    <w:rsid w:val="001835CE"/>
    <w:rsid w:val="001836FB"/>
    <w:rsid w:val="00183EEF"/>
    <w:rsid w:val="001842D6"/>
    <w:rsid w:val="001842DD"/>
    <w:rsid w:val="0018484F"/>
    <w:rsid w:val="0018485C"/>
    <w:rsid w:val="00184905"/>
    <w:rsid w:val="00184EB5"/>
    <w:rsid w:val="0018562A"/>
    <w:rsid w:val="00185A28"/>
    <w:rsid w:val="00185C4D"/>
    <w:rsid w:val="00185E90"/>
    <w:rsid w:val="00186125"/>
    <w:rsid w:val="0018618D"/>
    <w:rsid w:val="00186385"/>
    <w:rsid w:val="00186508"/>
    <w:rsid w:val="00186D41"/>
    <w:rsid w:val="00186FDA"/>
    <w:rsid w:val="001877FD"/>
    <w:rsid w:val="00187E4E"/>
    <w:rsid w:val="00190036"/>
    <w:rsid w:val="00190407"/>
    <w:rsid w:val="00190E53"/>
    <w:rsid w:val="00190E98"/>
    <w:rsid w:val="001913AD"/>
    <w:rsid w:val="00191651"/>
    <w:rsid w:val="001917A0"/>
    <w:rsid w:val="00192C76"/>
    <w:rsid w:val="00192F50"/>
    <w:rsid w:val="0019401A"/>
    <w:rsid w:val="00194102"/>
    <w:rsid w:val="001943AD"/>
    <w:rsid w:val="001944A1"/>
    <w:rsid w:val="00194B40"/>
    <w:rsid w:val="001952CE"/>
    <w:rsid w:val="00195906"/>
    <w:rsid w:val="00195BA1"/>
    <w:rsid w:val="00195C02"/>
    <w:rsid w:val="00195D42"/>
    <w:rsid w:val="00196044"/>
    <w:rsid w:val="001963CA"/>
    <w:rsid w:val="0019656D"/>
    <w:rsid w:val="0019667E"/>
    <w:rsid w:val="00196770"/>
    <w:rsid w:val="00196B28"/>
    <w:rsid w:val="00197014"/>
    <w:rsid w:val="00197206"/>
    <w:rsid w:val="001976CB"/>
    <w:rsid w:val="00197BCB"/>
    <w:rsid w:val="00197D2E"/>
    <w:rsid w:val="00197D86"/>
    <w:rsid w:val="00197F20"/>
    <w:rsid w:val="001A0581"/>
    <w:rsid w:val="001A0727"/>
    <w:rsid w:val="001A083D"/>
    <w:rsid w:val="001A08B3"/>
    <w:rsid w:val="001A0917"/>
    <w:rsid w:val="001A09C6"/>
    <w:rsid w:val="001A0DDF"/>
    <w:rsid w:val="001A0F35"/>
    <w:rsid w:val="001A15AA"/>
    <w:rsid w:val="001A2E4A"/>
    <w:rsid w:val="001A3062"/>
    <w:rsid w:val="001A3657"/>
    <w:rsid w:val="001A3B4B"/>
    <w:rsid w:val="001A3B66"/>
    <w:rsid w:val="001A48ED"/>
    <w:rsid w:val="001A496A"/>
    <w:rsid w:val="001A4EFE"/>
    <w:rsid w:val="001A5314"/>
    <w:rsid w:val="001A5697"/>
    <w:rsid w:val="001A5729"/>
    <w:rsid w:val="001A5A26"/>
    <w:rsid w:val="001A60B4"/>
    <w:rsid w:val="001A60B6"/>
    <w:rsid w:val="001A6363"/>
    <w:rsid w:val="001A6733"/>
    <w:rsid w:val="001A6F7C"/>
    <w:rsid w:val="001A71D9"/>
    <w:rsid w:val="001A795C"/>
    <w:rsid w:val="001A7DBB"/>
    <w:rsid w:val="001B0C89"/>
    <w:rsid w:val="001B2037"/>
    <w:rsid w:val="001B2580"/>
    <w:rsid w:val="001B316A"/>
    <w:rsid w:val="001B3234"/>
    <w:rsid w:val="001B34BB"/>
    <w:rsid w:val="001B369C"/>
    <w:rsid w:val="001B3B48"/>
    <w:rsid w:val="001B3C16"/>
    <w:rsid w:val="001B3FC0"/>
    <w:rsid w:val="001B46E1"/>
    <w:rsid w:val="001B473F"/>
    <w:rsid w:val="001B4F3C"/>
    <w:rsid w:val="001B50FA"/>
    <w:rsid w:val="001B525E"/>
    <w:rsid w:val="001B6031"/>
    <w:rsid w:val="001B66AE"/>
    <w:rsid w:val="001B66BE"/>
    <w:rsid w:val="001B6BF0"/>
    <w:rsid w:val="001B72D3"/>
    <w:rsid w:val="001B7A7C"/>
    <w:rsid w:val="001B7B08"/>
    <w:rsid w:val="001C0244"/>
    <w:rsid w:val="001C070D"/>
    <w:rsid w:val="001C08DF"/>
    <w:rsid w:val="001C0D13"/>
    <w:rsid w:val="001C11FA"/>
    <w:rsid w:val="001C1327"/>
    <w:rsid w:val="001C1463"/>
    <w:rsid w:val="001C1730"/>
    <w:rsid w:val="001C1948"/>
    <w:rsid w:val="001C2490"/>
    <w:rsid w:val="001C250B"/>
    <w:rsid w:val="001C258E"/>
    <w:rsid w:val="001C3026"/>
    <w:rsid w:val="001C31B7"/>
    <w:rsid w:val="001C33DB"/>
    <w:rsid w:val="001C38F6"/>
    <w:rsid w:val="001C3945"/>
    <w:rsid w:val="001C44F4"/>
    <w:rsid w:val="001C4729"/>
    <w:rsid w:val="001C474F"/>
    <w:rsid w:val="001C4900"/>
    <w:rsid w:val="001C4901"/>
    <w:rsid w:val="001C4D45"/>
    <w:rsid w:val="001C4E41"/>
    <w:rsid w:val="001C4E42"/>
    <w:rsid w:val="001C50BA"/>
    <w:rsid w:val="001C5457"/>
    <w:rsid w:val="001C616F"/>
    <w:rsid w:val="001C65FB"/>
    <w:rsid w:val="001C6D75"/>
    <w:rsid w:val="001C6DF6"/>
    <w:rsid w:val="001C6FE4"/>
    <w:rsid w:val="001C746C"/>
    <w:rsid w:val="001C76FA"/>
    <w:rsid w:val="001C789D"/>
    <w:rsid w:val="001C7A87"/>
    <w:rsid w:val="001C7B03"/>
    <w:rsid w:val="001C7B4E"/>
    <w:rsid w:val="001D001F"/>
    <w:rsid w:val="001D0673"/>
    <w:rsid w:val="001D06E2"/>
    <w:rsid w:val="001D1389"/>
    <w:rsid w:val="001D1600"/>
    <w:rsid w:val="001D1AA9"/>
    <w:rsid w:val="001D1E08"/>
    <w:rsid w:val="001D1E64"/>
    <w:rsid w:val="001D26CA"/>
    <w:rsid w:val="001D2DD2"/>
    <w:rsid w:val="001D34F3"/>
    <w:rsid w:val="001D4193"/>
    <w:rsid w:val="001D41AD"/>
    <w:rsid w:val="001D4394"/>
    <w:rsid w:val="001D4514"/>
    <w:rsid w:val="001D4544"/>
    <w:rsid w:val="001D485C"/>
    <w:rsid w:val="001D4A71"/>
    <w:rsid w:val="001D566B"/>
    <w:rsid w:val="001D5884"/>
    <w:rsid w:val="001D5A82"/>
    <w:rsid w:val="001D5AE6"/>
    <w:rsid w:val="001D5DC1"/>
    <w:rsid w:val="001D6101"/>
    <w:rsid w:val="001D63E3"/>
    <w:rsid w:val="001D6540"/>
    <w:rsid w:val="001D6BF2"/>
    <w:rsid w:val="001D6E55"/>
    <w:rsid w:val="001D6E6B"/>
    <w:rsid w:val="001D711B"/>
    <w:rsid w:val="001D74A5"/>
    <w:rsid w:val="001D762B"/>
    <w:rsid w:val="001D78C9"/>
    <w:rsid w:val="001D7CA5"/>
    <w:rsid w:val="001D7F9E"/>
    <w:rsid w:val="001D7F9F"/>
    <w:rsid w:val="001E01AE"/>
    <w:rsid w:val="001E05CE"/>
    <w:rsid w:val="001E0992"/>
    <w:rsid w:val="001E0C39"/>
    <w:rsid w:val="001E0E4C"/>
    <w:rsid w:val="001E1196"/>
    <w:rsid w:val="001E12F8"/>
    <w:rsid w:val="001E1530"/>
    <w:rsid w:val="001E16D0"/>
    <w:rsid w:val="001E186B"/>
    <w:rsid w:val="001E198B"/>
    <w:rsid w:val="001E1B93"/>
    <w:rsid w:val="001E22D4"/>
    <w:rsid w:val="001E24DF"/>
    <w:rsid w:val="001E29BB"/>
    <w:rsid w:val="001E2CA1"/>
    <w:rsid w:val="001E2CD1"/>
    <w:rsid w:val="001E3280"/>
    <w:rsid w:val="001E382C"/>
    <w:rsid w:val="001E3F68"/>
    <w:rsid w:val="001E4228"/>
    <w:rsid w:val="001E422D"/>
    <w:rsid w:val="001E44B2"/>
    <w:rsid w:val="001E4C32"/>
    <w:rsid w:val="001E4E69"/>
    <w:rsid w:val="001E4F05"/>
    <w:rsid w:val="001E515C"/>
    <w:rsid w:val="001E51C2"/>
    <w:rsid w:val="001E5496"/>
    <w:rsid w:val="001E589D"/>
    <w:rsid w:val="001E5BE9"/>
    <w:rsid w:val="001E5C18"/>
    <w:rsid w:val="001E5F6B"/>
    <w:rsid w:val="001E614D"/>
    <w:rsid w:val="001E6398"/>
    <w:rsid w:val="001E647B"/>
    <w:rsid w:val="001E6C40"/>
    <w:rsid w:val="001E6E58"/>
    <w:rsid w:val="001E703D"/>
    <w:rsid w:val="001E7280"/>
    <w:rsid w:val="001E73B9"/>
    <w:rsid w:val="001E75DB"/>
    <w:rsid w:val="001E764E"/>
    <w:rsid w:val="001E7D0A"/>
    <w:rsid w:val="001F0111"/>
    <w:rsid w:val="001F04F7"/>
    <w:rsid w:val="001F0553"/>
    <w:rsid w:val="001F05B7"/>
    <w:rsid w:val="001F0731"/>
    <w:rsid w:val="001F0F0C"/>
    <w:rsid w:val="001F1E97"/>
    <w:rsid w:val="001F21AC"/>
    <w:rsid w:val="001F2808"/>
    <w:rsid w:val="001F2A90"/>
    <w:rsid w:val="001F2B38"/>
    <w:rsid w:val="001F2E8A"/>
    <w:rsid w:val="001F30E5"/>
    <w:rsid w:val="001F3A72"/>
    <w:rsid w:val="001F3AB0"/>
    <w:rsid w:val="001F3FEF"/>
    <w:rsid w:val="001F4028"/>
    <w:rsid w:val="001F4364"/>
    <w:rsid w:val="001F43B7"/>
    <w:rsid w:val="001F43E7"/>
    <w:rsid w:val="001F4AC1"/>
    <w:rsid w:val="001F4AD9"/>
    <w:rsid w:val="001F4E5B"/>
    <w:rsid w:val="001F4FA5"/>
    <w:rsid w:val="001F5416"/>
    <w:rsid w:val="001F5CB0"/>
    <w:rsid w:val="001F6793"/>
    <w:rsid w:val="001F7232"/>
    <w:rsid w:val="001F7735"/>
    <w:rsid w:val="001F7C51"/>
    <w:rsid w:val="001F7D86"/>
    <w:rsid w:val="001F7EAF"/>
    <w:rsid w:val="001F7F5C"/>
    <w:rsid w:val="002001A0"/>
    <w:rsid w:val="00200215"/>
    <w:rsid w:val="0020085F"/>
    <w:rsid w:val="002009A9"/>
    <w:rsid w:val="0020120D"/>
    <w:rsid w:val="002012EC"/>
    <w:rsid w:val="0020130B"/>
    <w:rsid w:val="00201E2E"/>
    <w:rsid w:val="00201E47"/>
    <w:rsid w:val="00202018"/>
    <w:rsid w:val="00202572"/>
    <w:rsid w:val="00202656"/>
    <w:rsid w:val="00202FF6"/>
    <w:rsid w:val="002034B3"/>
    <w:rsid w:val="00203E8E"/>
    <w:rsid w:val="0020413C"/>
    <w:rsid w:val="00204193"/>
    <w:rsid w:val="002045F2"/>
    <w:rsid w:val="00205F70"/>
    <w:rsid w:val="002061C5"/>
    <w:rsid w:val="0020633E"/>
    <w:rsid w:val="00206851"/>
    <w:rsid w:val="002070CC"/>
    <w:rsid w:val="00207A99"/>
    <w:rsid w:val="00207D6A"/>
    <w:rsid w:val="00210071"/>
    <w:rsid w:val="00210480"/>
    <w:rsid w:val="00210894"/>
    <w:rsid w:val="002111D3"/>
    <w:rsid w:val="00211F45"/>
    <w:rsid w:val="0021298A"/>
    <w:rsid w:val="00212A07"/>
    <w:rsid w:val="00212BF7"/>
    <w:rsid w:val="00213467"/>
    <w:rsid w:val="00213567"/>
    <w:rsid w:val="00213785"/>
    <w:rsid w:val="00214658"/>
    <w:rsid w:val="00214BAE"/>
    <w:rsid w:val="00214BD8"/>
    <w:rsid w:val="00215454"/>
    <w:rsid w:val="002159A7"/>
    <w:rsid w:val="00215B43"/>
    <w:rsid w:val="00215C03"/>
    <w:rsid w:val="00216303"/>
    <w:rsid w:val="00216487"/>
    <w:rsid w:val="0021676D"/>
    <w:rsid w:val="00216770"/>
    <w:rsid w:val="0021678A"/>
    <w:rsid w:val="002168D1"/>
    <w:rsid w:val="00216F0A"/>
    <w:rsid w:val="0021703E"/>
    <w:rsid w:val="002170D1"/>
    <w:rsid w:val="002171D0"/>
    <w:rsid w:val="0021731D"/>
    <w:rsid w:val="002173FC"/>
    <w:rsid w:val="0021743B"/>
    <w:rsid w:val="002175BA"/>
    <w:rsid w:val="00217743"/>
    <w:rsid w:val="00217952"/>
    <w:rsid w:val="002179BB"/>
    <w:rsid w:val="00217E8C"/>
    <w:rsid w:val="002206B6"/>
    <w:rsid w:val="00220714"/>
    <w:rsid w:val="002209A5"/>
    <w:rsid w:val="002210F1"/>
    <w:rsid w:val="0022136B"/>
    <w:rsid w:val="002215CF"/>
    <w:rsid w:val="002216FA"/>
    <w:rsid w:val="00221968"/>
    <w:rsid w:val="002219D8"/>
    <w:rsid w:val="00222603"/>
    <w:rsid w:val="002227C1"/>
    <w:rsid w:val="0022299A"/>
    <w:rsid w:val="002229EB"/>
    <w:rsid w:val="00222A54"/>
    <w:rsid w:val="00222CAB"/>
    <w:rsid w:val="00222F4C"/>
    <w:rsid w:val="002230BE"/>
    <w:rsid w:val="002232FE"/>
    <w:rsid w:val="00224075"/>
    <w:rsid w:val="00224335"/>
    <w:rsid w:val="0022483D"/>
    <w:rsid w:val="00224899"/>
    <w:rsid w:val="00224C43"/>
    <w:rsid w:val="002250C2"/>
    <w:rsid w:val="00225181"/>
    <w:rsid w:val="00225227"/>
    <w:rsid w:val="00225296"/>
    <w:rsid w:val="002255B2"/>
    <w:rsid w:val="00225985"/>
    <w:rsid w:val="00225A4C"/>
    <w:rsid w:val="00225BD8"/>
    <w:rsid w:val="00225CFE"/>
    <w:rsid w:val="00225E6D"/>
    <w:rsid w:val="00226096"/>
    <w:rsid w:val="002262C4"/>
    <w:rsid w:val="002268F2"/>
    <w:rsid w:val="00226A10"/>
    <w:rsid w:val="00226E0A"/>
    <w:rsid w:val="00230480"/>
    <w:rsid w:val="00230609"/>
    <w:rsid w:val="00230966"/>
    <w:rsid w:val="00230BD2"/>
    <w:rsid w:val="00231815"/>
    <w:rsid w:val="00232226"/>
    <w:rsid w:val="002322D1"/>
    <w:rsid w:val="00232B2C"/>
    <w:rsid w:val="00232D1E"/>
    <w:rsid w:val="00232D58"/>
    <w:rsid w:val="00232F71"/>
    <w:rsid w:val="0023315B"/>
    <w:rsid w:val="00233281"/>
    <w:rsid w:val="00233658"/>
    <w:rsid w:val="00233662"/>
    <w:rsid w:val="00233775"/>
    <w:rsid w:val="002337C1"/>
    <w:rsid w:val="002337D1"/>
    <w:rsid w:val="00233814"/>
    <w:rsid w:val="00233F68"/>
    <w:rsid w:val="002341C3"/>
    <w:rsid w:val="00234476"/>
    <w:rsid w:val="00234680"/>
    <w:rsid w:val="002351CE"/>
    <w:rsid w:val="002351F4"/>
    <w:rsid w:val="00235486"/>
    <w:rsid w:val="002357D8"/>
    <w:rsid w:val="00236194"/>
    <w:rsid w:val="0023643F"/>
    <w:rsid w:val="002371FA"/>
    <w:rsid w:val="00237670"/>
    <w:rsid w:val="0023768E"/>
    <w:rsid w:val="00237C8F"/>
    <w:rsid w:val="00240728"/>
    <w:rsid w:val="00240F81"/>
    <w:rsid w:val="00241170"/>
    <w:rsid w:val="002412EC"/>
    <w:rsid w:val="0024143F"/>
    <w:rsid w:val="002417B2"/>
    <w:rsid w:val="00241B9F"/>
    <w:rsid w:val="002424B8"/>
    <w:rsid w:val="0024293A"/>
    <w:rsid w:val="00242E8B"/>
    <w:rsid w:val="00242F03"/>
    <w:rsid w:val="00243436"/>
    <w:rsid w:val="002437B4"/>
    <w:rsid w:val="002439AF"/>
    <w:rsid w:val="00243F7A"/>
    <w:rsid w:val="0024411C"/>
    <w:rsid w:val="00244332"/>
    <w:rsid w:val="00244340"/>
    <w:rsid w:val="00244563"/>
    <w:rsid w:val="002446C9"/>
    <w:rsid w:val="0024489B"/>
    <w:rsid w:val="002448E4"/>
    <w:rsid w:val="002449E6"/>
    <w:rsid w:val="002450BF"/>
    <w:rsid w:val="00245314"/>
    <w:rsid w:val="00245688"/>
    <w:rsid w:val="00246103"/>
    <w:rsid w:val="00246A2B"/>
    <w:rsid w:val="00246D29"/>
    <w:rsid w:val="00246F45"/>
    <w:rsid w:val="0024733F"/>
    <w:rsid w:val="0024766E"/>
    <w:rsid w:val="00247795"/>
    <w:rsid w:val="002477B1"/>
    <w:rsid w:val="00247B0E"/>
    <w:rsid w:val="00247C71"/>
    <w:rsid w:val="00247E13"/>
    <w:rsid w:val="00247E3D"/>
    <w:rsid w:val="0025027C"/>
    <w:rsid w:val="0025060A"/>
    <w:rsid w:val="00250DEE"/>
    <w:rsid w:val="002513AF"/>
    <w:rsid w:val="002515C9"/>
    <w:rsid w:val="002515DA"/>
    <w:rsid w:val="00251ECD"/>
    <w:rsid w:val="00251F6C"/>
    <w:rsid w:val="0025211D"/>
    <w:rsid w:val="0025291B"/>
    <w:rsid w:val="002529EE"/>
    <w:rsid w:val="00252A06"/>
    <w:rsid w:val="00252F59"/>
    <w:rsid w:val="00253182"/>
    <w:rsid w:val="00253185"/>
    <w:rsid w:val="0025324F"/>
    <w:rsid w:val="00253431"/>
    <w:rsid w:val="002536B5"/>
    <w:rsid w:val="0025394C"/>
    <w:rsid w:val="002541AD"/>
    <w:rsid w:val="0025457B"/>
    <w:rsid w:val="002549F9"/>
    <w:rsid w:val="00254DDA"/>
    <w:rsid w:val="002553EB"/>
    <w:rsid w:val="002557F0"/>
    <w:rsid w:val="002559DF"/>
    <w:rsid w:val="00255A21"/>
    <w:rsid w:val="0025635F"/>
    <w:rsid w:val="0025664D"/>
    <w:rsid w:val="00256B59"/>
    <w:rsid w:val="00256DBE"/>
    <w:rsid w:val="00257A13"/>
    <w:rsid w:val="0026017C"/>
    <w:rsid w:val="002601AF"/>
    <w:rsid w:val="00260669"/>
    <w:rsid w:val="00260B3F"/>
    <w:rsid w:val="00260EC8"/>
    <w:rsid w:val="0026126A"/>
    <w:rsid w:val="002616E6"/>
    <w:rsid w:val="00261954"/>
    <w:rsid w:val="00261997"/>
    <w:rsid w:val="002619C4"/>
    <w:rsid w:val="00261C15"/>
    <w:rsid w:val="00261E9B"/>
    <w:rsid w:val="00261EFD"/>
    <w:rsid w:val="00262005"/>
    <w:rsid w:val="0026215C"/>
    <w:rsid w:val="0026234A"/>
    <w:rsid w:val="002624B9"/>
    <w:rsid w:val="0026278F"/>
    <w:rsid w:val="00263955"/>
    <w:rsid w:val="00264246"/>
    <w:rsid w:val="0026438F"/>
    <w:rsid w:val="002646CF"/>
    <w:rsid w:val="0026490E"/>
    <w:rsid w:val="00264B7B"/>
    <w:rsid w:val="00264B94"/>
    <w:rsid w:val="00264C36"/>
    <w:rsid w:val="00264E28"/>
    <w:rsid w:val="00265075"/>
    <w:rsid w:val="00265400"/>
    <w:rsid w:val="00265553"/>
    <w:rsid w:val="00265596"/>
    <w:rsid w:val="002656F6"/>
    <w:rsid w:val="00265ADB"/>
    <w:rsid w:val="00265E73"/>
    <w:rsid w:val="00266175"/>
    <w:rsid w:val="0026643B"/>
    <w:rsid w:val="002667F6"/>
    <w:rsid w:val="00266984"/>
    <w:rsid w:val="00266A46"/>
    <w:rsid w:val="002701F6"/>
    <w:rsid w:val="002704D2"/>
    <w:rsid w:val="00270577"/>
    <w:rsid w:val="00270921"/>
    <w:rsid w:val="00271290"/>
    <w:rsid w:val="002713E0"/>
    <w:rsid w:val="00272027"/>
    <w:rsid w:val="002721C9"/>
    <w:rsid w:val="00272391"/>
    <w:rsid w:val="0027283F"/>
    <w:rsid w:val="0027291B"/>
    <w:rsid w:val="002729A8"/>
    <w:rsid w:val="00272ACF"/>
    <w:rsid w:val="002737D1"/>
    <w:rsid w:val="002739BF"/>
    <w:rsid w:val="00273B98"/>
    <w:rsid w:val="00274376"/>
    <w:rsid w:val="002747FB"/>
    <w:rsid w:val="002748A1"/>
    <w:rsid w:val="002748B2"/>
    <w:rsid w:val="0027494C"/>
    <w:rsid w:val="00274BD0"/>
    <w:rsid w:val="00274D16"/>
    <w:rsid w:val="00275705"/>
    <w:rsid w:val="00275B2A"/>
    <w:rsid w:val="00275BB1"/>
    <w:rsid w:val="0027634D"/>
    <w:rsid w:val="0027665D"/>
    <w:rsid w:val="00276B2D"/>
    <w:rsid w:val="00276E50"/>
    <w:rsid w:val="00276F48"/>
    <w:rsid w:val="0027735B"/>
    <w:rsid w:val="00277CAE"/>
    <w:rsid w:val="0028040D"/>
    <w:rsid w:val="002807C9"/>
    <w:rsid w:val="002807ED"/>
    <w:rsid w:val="00280E2F"/>
    <w:rsid w:val="00280E4B"/>
    <w:rsid w:val="00280E87"/>
    <w:rsid w:val="00280F61"/>
    <w:rsid w:val="00281B83"/>
    <w:rsid w:val="00281D43"/>
    <w:rsid w:val="00282122"/>
    <w:rsid w:val="002822BB"/>
    <w:rsid w:val="00282628"/>
    <w:rsid w:val="002827B7"/>
    <w:rsid w:val="00282858"/>
    <w:rsid w:val="00282AC7"/>
    <w:rsid w:val="00282E07"/>
    <w:rsid w:val="00283193"/>
    <w:rsid w:val="0028396F"/>
    <w:rsid w:val="00283B09"/>
    <w:rsid w:val="002843A4"/>
    <w:rsid w:val="002847C5"/>
    <w:rsid w:val="002850EF"/>
    <w:rsid w:val="002851A9"/>
    <w:rsid w:val="0028525A"/>
    <w:rsid w:val="00285B93"/>
    <w:rsid w:val="00285E33"/>
    <w:rsid w:val="00285F02"/>
    <w:rsid w:val="002866C1"/>
    <w:rsid w:val="00286711"/>
    <w:rsid w:val="00286A25"/>
    <w:rsid w:val="002870D8"/>
    <w:rsid w:val="0028743A"/>
    <w:rsid w:val="002875B0"/>
    <w:rsid w:val="00287AE0"/>
    <w:rsid w:val="00290D63"/>
    <w:rsid w:val="00291059"/>
    <w:rsid w:val="002910FE"/>
    <w:rsid w:val="002917CC"/>
    <w:rsid w:val="00291862"/>
    <w:rsid w:val="0029189C"/>
    <w:rsid w:val="0029199A"/>
    <w:rsid w:val="0029246F"/>
    <w:rsid w:val="00292849"/>
    <w:rsid w:val="00293719"/>
    <w:rsid w:val="00293AA9"/>
    <w:rsid w:val="00293B42"/>
    <w:rsid w:val="002944DB"/>
    <w:rsid w:val="002948BA"/>
    <w:rsid w:val="002950A1"/>
    <w:rsid w:val="0029543A"/>
    <w:rsid w:val="002958CB"/>
    <w:rsid w:val="00295904"/>
    <w:rsid w:val="00295A17"/>
    <w:rsid w:val="00295ACF"/>
    <w:rsid w:val="00296020"/>
    <w:rsid w:val="0029622E"/>
    <w:rsid w:val="0029695D"/>
    <w:rsid w:val="00296D22"/>
    <w:rsid w:val="0029716A"/>
    <w:rsid w:val="0029754E"/>
    <w:rsid w:val="002A012B"/>
    <w:rsid w:val="002A05C1"/>
    <w:rsid w:val="002A1070"/>
    <w:rsid w:val="002A10AF"/>
    <w:rsid w:val="002A1234"/>
    <w:rsid w:val="002A124C"/>
    <w:rsid w:val="002A126E"/>
    <w:rsid w:val="002A15D9"/>
    <w:rsid w:val="002A1F19"/>
    <w:rsid w:val="002A215D"/>
    <w:rsid w:val="002A2A8A"/>
    <w:rsid w:val="002A2AD5"/>
    <w:rsid w:val="002A2D1F"/>
    <w:rsid w:val="002A2F62"/>
    <w:rsid w:val="002A3397"/>
    <w:rsid w:val="002A3776"/>
    <w:rsid w:val="002A37D4"/>
    <w:rsid w:val="002A3F4B"/>
    <w:rsid w:val="002A3F7D"/>
    <w:rsid w:val="002A436B"/>
    <w:rsid w:val="002A4436"/>
    <w:rsid w:val="002A44FE"/>
    <w:rsid w:val="002A4EC8"/>
    <w:rsid w:val="002A530D"/>
    <w:rsid w:val="002A5DFC"/>
    <w:rsid w:val="002A5E25"/>
    <w:rsid w:val="002A620B"/>
    <w:rsid w:val="002A63CB"/>
    <w:rsid w:val="002A683C"/>
    <w:rsid w:val="002A6868"/>
    <w:rsid w:val="002A6AA7"/>
    <w:rsid w:val="002A6D11"/>
    <w:rsid w:val="002A6DA7"/>
    <w:rsid w:val="002A6E7D"/>
    <w:rsid w:val="002A6F79"/>
    <w:rsid w:val="002A74B6"/>
    <w:rsid w:val="002A754E"/>
    <w:rsid w:val="002A7757"/>
    <w:rsid w:val="002AC597"/>
    <w:rsid w:val="002B0503"/>
    <w:rsid w:val="002B0597"/>
    <w:rsid w:val="002B0917"/>
    <w:rsid w:val="002B0C06"/>
    <w:rsid w:val="002B0F76"/>
    <w:rsid w:val="002B15EF"/>
    <w:rsid w:val="002B1A4A"/>
    <w:rsid w:val="002B1DB5"/>
    <w:rsid w:val="002B2923"/>
    <w:rsid w:val="002B36E8"/>
    <w:rsid w:val="002B380F"/>
    <w:rsid w:val="002B383E"/>
    <w:rsid w:val="002B3AA5"/>
    <w:rsid w:val="002B3B5C"/>
    <w:rsid w:val="002B457F"/>
    <w:rsid w:val="002B4AA1"/>
    <w:rsid w:val="002B4E7E"/>
    <w:rsid w:val="002B5366"/>
    <w:rsid w:val="002B549B"/>
    <w:rsid w:val="002B5B3A"/>
    <w:rsid w:val="002B6042"/>
    <w:rsid w:val="002B607E"/>
    <w:rsid w:val="002B61F5"/>
    <w:rsid w:val="002B62A2"/>
    <w:rsid w:val="002B6705"/>
    <w:rsid w:val="002B67DD"/>
    <w:rsid w:val="002B68A7"/>
    <w:rsid w:val="002B68D7"/>
    <w:rsid w:val="002B6A56"/>
    <w:rsid w:val="002B6FDF"/>
    <w:rsid w:val="002B7086"/>
    <w:rsid w:val="002B7F36"/>
    <w:rsid w:val="002C001B"/>
    <w:rsid w:val="002C0124"/>
    <w:rsid w:val="002C0E29"/>
    <w:rsid w:val="002C0FB5"/>
    <w:rsid w:val="002C1B58"/>
    <w:rsid w:val="002C25F3"/>
    <w:rsid w:val="002C2DA7"/>
    <w:rsid w:val="002C3177"/>
    <w:rsid w:val="002C36C5"/>
    <w:rsid w:val="002C3F8A"/>
    <w:rsid w:val="002C4244"/>
    <w:rsid w:val="002C45C8"/>
    <w:rsid w:val="002C45FC"/>
    <w:rsid w:val="002C472D"/>
    <w:rsid w:val="002C4742"/>
    <w:rsid w:val="002C4AB6"/>
    <w:rsid w:val="002C4DA0"/>
    <w:rsid w:val="002C4DAA"/>
    <w:rsid w:val="002C4DFA"/>
    <w:rsid w:val="002C53E4"/>
    <w:rsid w:val="002C5879"/>
    <w:rsid w:val="002C5E8B"/>
    <w:rsid w:val="002C5F7E"/>
    <w:rsid w:val="002C618A"/>
    <w:rsid w:val="002C62EA"/>
    <w:rsid w:val="002C6B7F"/>
    <w:rsid w:val="002C6D5D"/>
    <w:rsid w:val="002C6F5F"/>
    <w:rsid w:val="002C72C9"/>
    <w:rsid w:val="002C73F4"/>
    <w:rsid w:val="002C7598"/>
    <w:rsid w:val="002C75AE"/>
    <w:rsid w:val="002C76F2"/>
    <w:rsid w:val="002C7A66"/>
    <w:rsid w:val="002C7AE6"/>
    <w:rsid w:val="002C7E56"/>
    <w:rsid w:val="002C7F0A"/>
    <w:rsid w:val="002D0C82"/>
    <w:rsid w:val="002D0EB8"/>
    <w:rsid w:val="002D1022"/>
    <w:rsid w:val="002D114B"/>
    <w:rsid w:val="002D1421"/>
    <w:rsid w:val="002D1645"/>
    <w:rsid w:val="002D168E"/>
    <w:rsid w:val="002D16D3"/>
    <w:rsid w:val="002D1C10"/>
    <w:rsid w:val="002D2015"/>
    <w:rsid w:val="002D2292"/>
    <w:rsid w:val="002D2378"/>
    <w:rsid w:val="002D26AC"/>
    <w:rsid w:val="002D2F3E"/>
    <w:rsid w:val="002D30D3"/>
    <w:rsid w:val="002D362C"/>
    <w:rsid w:val="002D3DE5"/>
    <w:rsid w:val="002D3F48"/>
    <w:rsid w:val="002D473E"/>
    <w:rsid w:val="002D49D2"/>
    <w:rsid w:val="002D4A3D"/>
    <w:rsid w:val="002D4A7C"/>
    <w:rsid w:val="002D4B6D"/>
    <w:rsid w:val="002D4CC5"/>
    <w:rsid w:val="002D5302"/>
    <w:rsid w:val="002D5718"/>
    <w:rsid w:val="002D5888"/>
    <w:rsid w:val="002D5BC5"/>
    <w:rsid w:val="002D5C6D"/>
    <w:rsid w:val="002D652C"/>
    <w:rsid w:val="002D6798"/>
    <w:rsid w:val="002D6A49"/>
    <w:rsid w:val="002D6B7B"/>
    <w:rsid w:val="002D7E03"/>
    <w:rsid w:val="002E0654"/>
    <w:rsid w:val="002E06C4"/>
    <w:rsid w:val="002E0EBE"/>
    <w:rsid w:val="002E1337"/>
    <w:rsid w:val="002E1485"/>
    <w:rsid w:val="002E186D"/>
    <w:rsid w:val="002E1A55"/>
    <w:rsid w:val="002E1C9C"/>
    <w:rsid w:val="002E1CA8"/>
    <w:rsid w:val="002E1E2D"/>
    <w:rsid w:val="002E1F6B"/>
    <w:rsid w:val="002E1FC4"/>
    <w:rsid w:val="002E217E"/>
    <w:rsid w:val="002E2C02"/>
    <w:rsid w:val="002E349F"/>
    <w:rsid w:val="002E36BA"/>
    <w:rsid w:val="002E37D1"/>
    <w:rsid w:val="002E3A85"/>
    <w:rsid w:val="002E506C"/>
    <w:rsid w:val="002E511F"/>
    <w:rsid w:val="002E51E7"/>
    <w:rsid w:val="002E5254"/>
    <w:rsid w:val="002E6021"/>
    <w:rsid w:val="002E6071"/>
    <w:rsid w:val="002E63A0"/>
    <w:rsid w:val="002E65F8"/>
    <w:rsid w:val="002F011D"/>
    <w:rsid w:val="002F018A"/>
    <w:rsid w:val="002F046A"/>
    <w:rsid w:val="002F1463"/>
    <w:rsid w:val="002F1506"/>
    <w:rsid w:val="002F193C"/>
    <w:rsid w:val="002F1BF0"/>
    <w:rsid w:val="002F1D2D"/>
    <w:rsid w:val="002F2BAB"/>
    <w:rsid w:val="002F2F84"/>
    <w:rsid w:val="002F3C7D"/>
    <w:rsid w:val="002F3FE1"/>
    <w:rsid w:val="002F4547"/>
    <w:rsid w:val="002F4554"/>
    <w:rsid w:val="002F4701"/>
    <w:rsid w:val="002F47BB"/>
    <w:rsid w:val="002F4B4B"/>
    <w:rsid w:val="002F4BE5"/>
    <w:rsid w:val="002F4F64"/>
    <w:rsid w:val="002F5448"/>
    <w:rsid w:val="002F545F"/>
    <w:rsid w:val="002F577A"/>
    <w:rsid w:val="002F5B19"/>
    <w:rsid w:val="002F5E1C"/>
    <w:rsid w:val="002F5F39"/>
    <w:rsid w:val="002F6A35"/>
    <w:rsid w:val="002F6A60"/>
    <w:rsid w:val="002F6B5F"/>
    <w:rsid w:val="002F6BB8"/>
    <w:rsid w:val="002F6EB0"/>
    <w:rsid w:val="002F6F2B"/>
    <w:rsid w:val="002F7695"/>
    <w:rsid w:val="002F76CD"/>
    <w:rsid w:val="002F76F1"/>
    <w:rsid w:val="002F77EB"/>
    <w:rsid w:val="002F7CC8"/>
    <w:rsid w:val="002F7FBD"/>
    <w:rsid w:val="00300340"/>
    <w:rsid w:val="00300590"/>
    <w:rsid w:val="00300A6F"/>
    <w:rsid w:val="00300C8C"/>
    <w:rsid w:val="00300F9A"/>
    <w:rsid w:val="0030116E"/>
    <w:rsid w:val="003011E0"/>
    <w:rsid w:val="00301320"/>
    <w:rsid w:val="003019BF"/>
    <w:rsid w:val="0030202D"/>
    <w:rsid w:val="003020F3"/>
    <w:rsid w:val="0030241D"/>
    <w:rsid w:val="0030283F"/>
    <w:rsid w:val="00303317"/>
    <w:rsid w:val="0030335E"/>
    <w:rsid w:val="00303441"/>
    <w:rsid w:val="003036EC"/>
    <w:rsid w:val="00303AA2"/>
    <w:rsid w:val="00303FD3"/>
    <w:rsid w:val="003040BC"/>
    <w:rsid w:val="003041CA"/>
    <w:rsid w:val="00304B3B"/>
    <w:rsid w:val="00304B90"/>
    <w:rsid w:val="00305129"/>
    <w:rsid w:val="00305567"/>
    <w:rsid w:val="00305AB7"/>
    <w:rsid w:val="00305CD1"/>
    <w:rsid w:val="00305D03"/>
    <w:rsid w:val="00306123"/>
    <w:rsid w:val="0030622F"/>
    <w:rsid w:val="00306257"/>
    <w:rsid w:val="003065C9"/>
    <w:rsid w:val="00306946"/>
    <w:rsid w:val="00306A8F"/>
    <w:rsid w:val="00306B4D"/>
    <w:rsid w:val="00306FEF"/>
    <w:rsid w:val="0030728F"/>
    <w:rsid w:val="003076CF"/>
    <w:rsid w:val="00307B14"/>
    <w:rsid w:val="00307E78"/>
    <w:rsid w:val="00310148"/>
    <w:rsid w:val="00310374"/>
    <w:rsid w:val="00310FD6"/>
    <w:rsid w:val="003117DF"/>
    <w:rsid w:val="00311A13"/>
    <w:rsid w:val="00311E96"/>
    <w:rsid w:val="00311EE2"/>
    <w:rsid w:val="00312010"/>
    <w:rsid w:val="00312356"/>
    <w:rsid w:val="00312369"/>
    <w:rsid w:val="00312764"/>
    <w:rsid w:val="0031299F"/>
    <w:rsid w:val="00312DC8"/>
    <w:rsid w:val="00312EFA"/>
    <w:rsid w:val="00313019"/>
    <w:rsid w:val="00313067"/>
    <w:rsid w:val="003130CA"/>
    <w:rsid w:val="00313153"/>
    <w:rsid w:val="00313948"/>
    <w:rsid w:val="00313C07"/>
    <w:rsid w:val="00313CB7"/>
    <w:rsid w:val="00313D00"/>
    <w:rsid w:val="00314142"/>
    <w:rsid w:val="003148F8"/>
    <w:rsid w:val="003152D0"/>
    <w:rsid w:val="0031534E"/>
    <w:rsid w:val="00315645"/>
    <w:rsid w:val="0031573F"/>
    <w:rsid w:val="00315A01"/>
    <w:rsid w:val="00315C65"/>
    <w:rsid w:val="00315D97"/>
    <w:rsid w:val="00315EA2"/>
    <w:rsid w:val="00315F71"/>
    <w:rsid w:val="00315FCA"/>
    <w:rsid w:val="003161BB"/>
    <w:rsid w:val="00316A3B"/>
    <w:rsid w:val="00316AFD"/>
    <w:rsid w:val="00316CC2"/>
    <w:rsid w:val="00317055"/>
    <w:rsid w:val="0031718D"/>
    <w:rsid w:val="003171EE"/>
    <w:rsid w:val="00317248"/>
    <w:rsid w:val="003173E8"/>
    <w:rsid w:val="0031769C"/>
    <w:rsid w:val="00317CCE"/>
    <w:rsid w:val="00317E69"/>
    <w:rsid w:val="0032017A"/>
    <w:rsid w:val="00320704"/>
    <w:rsid w:val="00320F73"/>
    <w:rsid w:val="00321228"/>
    <w:rsid w:val="003215DE"/>
    <w:rsid w:val="003216E5"/>
    <w:rsid w:val="00321933"/>
    <w:rsid w:val="003219B6"/>
    <w:rsid w:val="0032217F"/>
    <w:rsid w:val="003221A0"/>
    <w:rsid w:val="0032239F"/>
    <w:rsid w:val="00322539"/>
    <w:rsid w:val="00322AD1"/>
    <w:rsid w:val="00322CE2"/>
    <w:rsid w:val="00323670"/>
    <w:rsid w:val="00323C5A"/>
    <w:rsid w:val="00325896"/>
    <w:rsid w:val="003267C0"/>
    <w:rsid w:val="0032696A"/>
    <w:rsid w:val="0032697C"/>
    <w:rsid w:val="00326D20"/>
    <w:rsid w:val="00327121"/>
    <w:rsid w:val="0032777E"/>
    <w:rsid w:val="003277D1"/>
    <w:rsid w:val="0033070E"/>
    <w:rsid w:val="00330FC5"/>
    <w:rsid w:val="003310B4"/>
    <w:rsid w:val="00331B79"/>
    <w:rsid w:val="00331F13"/>
    <w:rsid w:val="0033231E"/>
    <w:rsid w:val="0033232D"/>
    <w:rsid w:val="0033283A"/>
    <w:rsid w:val="0033384D"/>
    <w:rsid w:val="0033461B"/>
    <w:rsid w:val="003346D7"/>
    <w:rsid w:val="00334AE1"/>
    <w:rsid w:val="00334B77"/>
    <w:rsid w:val="00335945"/>
    <w:rsid w:val="00335A79"/>
    <w:rsid w:val="00335D85"/>
    <w:rsid w:val="00336E1B"/>
    <w:rsid w:val="003374CA"/>
    <w:rsid w:val="00337621"/>
    <w:rsid w:val="003378F3"/>
    <w:rsid w:val="003400B2"/>
    <w:rsid w:val="0034019C"/>
    <w:rsid w:val="00340353"/>
    <w:rsid w:val="00340CBD"/>
    <w:rsid w:val="00341158"/>
    <w:rsid w:val="003418F2"/>
    <w:rsid w:val="00341B18"/>
    <w:rsid w:val="00341DD6"/>
    <w:rsid w:val="00342032"/>
    <w:rsid w:val="00342CA3"/>
    <w:rsid w:val="003430C5"/>
    <w:rsid w:val="00343651"/>
    <w:rsid w:val="00343965"/>
    <w:rsid w:val="00343A4C"/>
    <w:rsid w:val="00343DDB"/>
    <w:rsid w:val="0034415A"/>
    <w:rsid w:val="00344410"/>
    <w:rsid w:val="00344686"/>
    <w:rsid w:val="0034487C"/>
    <w:rsid w:val="00344A12"/>
    <w:rsid w:val="00345469"/>
    <w:rsid w:val="003454D1"/>
    <w:rsid w:val="003459DC"/>
    <w:rsid w:val="0034662C"/>
    <w:rsid w:val="0034679A"/>
    <w:rsid w:val="003467B3"/>
    <w:rsid w:val="0034689A"/>
    <w:rsid w:val="003468DB"/>
    <w:rsid w:val="00346A2B"/>
    <w:rsid w:val="00347038"/>
    <w:rsid w:val="003471F6"/>
    <w:rsid w:val="00347614"/>
    <w:rsid w:val="003476FB"/>
    <w:rsid w:val="0034779C"/>
    <w:rsid w:val="00347ABE"/>
    <w:rsid w:val="00350285"/>
    <w:rsid w:val="00350499"/>
    <w:rsid w:val="0035085F"/>
    <w:rsid w:val="003512CD"/>
    <w:rsid w:val="003512DF"/>
    <w:rsid w:val="0035154F"/>
    <w:rsid w:val="00351BEC"/>
    <w:rsid w:val="00351FA3"/>
    <w:rsid w:val="00352447"/>
    <w:rsid w:val="0035273D"/>
    <w:rsid w:val="00352C1B"/>
    <w:rsid w:val="00352CF3"/>
    <w:rsid w:val="00353BB6"/>
    <w:rsid w:val="00353FEA"/>
    <w:rsid w:val="00354C02"/>
    <w:rsid w:val="00354F96"/>
    <w:rsid w:val="00354F9A"/>
    <w:rsid w:val="003558D3"/>
    <w:rsid w:val="00355B44"/>
    <w:rsid w:val="00355EE6"/>
    <w:rsid w:val="003561CA"/>
    <w:rsid w:val="0035625A"/>
    <w:rsid w:val="0035656E"/>
    <w:rsid w:val="00356A9F"/>
    <w:rsid w:val="00357203"/>
    <w:rsid w:val="00357521"/>
    <w:rsid w:val="00357E91"/>
    <w:rsid w:val="003602DC"/>
    <w:rsid w:val="00360331"/>
    <w:rsid w:val="003605C4"/>
    <w:rsid w:val="003607D0"/>
    <w:rsid w:val="00360DD8"/>
    <w:rsid w:val="00360E4C"/>
    <w:rsid w:val="00361058"/>
    <w:rsid w:val="00361303"/>
    <w:rsid w:val="00361360"/>
    <w:rsid w:val="00361736"/>
    <w:rsid w:val="00361823"/>
    <w:rsid w:val="00361BBB"/>
    <w:rsid w:val="003621F8"/>
    <w:rsid w:val="003628B2"/>
    <w:rsid w:val="00362C26"/>
    <w:rsid w:val="00362FE0"/>
    <w:rsid w:val="00363016"/>
    <w:rsid w:val="003630C6"/>
    <w:rsid w:val="003630F7"/>
    <w:rsid w:val="003633A4"/>
    <w:rsid w:val="003633D8"/>
    <w:rsid w:val="0036400E"/>
    <w:rsid w:val="003640B3"/>
    <w:rsid w:val="003644F2"/>
    <w:rsid w:val="00364975"/>
    <w:rsid w:val="00364F94"/>
    <w:rsid w:val="00365031"/>
    <w:rsid w:val="00365675"/>
    <w:rsid w:val="00366284"/>
    <w:rsid w:val="003662A8"/>
    <w:rsid w:val="00366317"/>
    <w:rsid w:val="00366612"/>
    <w:rsid w:val="0036678E"/>
    <w:rsid w:val="003669D2"/>
    <w:rsid w:val="00366A9D"/>
    <w:rsid w:val="00367190"/>
    <w:rsid w:val="0036734D"/>
    <w:rsid w:val="00367866"/>
    <w:rsid w:val="0036787D"/>
    <w:rsid w:val="00367B62"/>
    <w:rsid w:val="00370597"/>
    <w:rsid w:val="003709BC"/>
    <w:rsid w:val="00370AC3"/>
    <w:rsid w:val="00370D20"/>
    <w:rsid w:val="00371371"/>
    <w:rsid w:val="00371764"/>
    <w:rsid w:val="00371CB6"/>
    <w:rsid w:val="00371FE7"/>
    <w:rsid w:val="0037217B"/>
    <w:rsid w:val="003728F8"/>
    <w:rsid w:val="00372B69"/>
    <w:rsid w:val="0037305E"/>
    <w:rsid w:val="003734EB"/>
    <w:rsid w:val="003738A0"/>
    <w:rsid w:val="00373D47"/>
    <w:rsid w:val="003743A1"/>
    <w:rsid w:val="00374D37"/>
    <w:rsid w:val="003752CA"/>
    <w:rsid w:val="003753DB"/>
    <w:rsid w:val="0037543F"/>
    <w:rsid w:val="0037572E"/>
    <w:rsid w:val="00375849"/>
    <w:rsid w:val="00375BF6"/>
    <w:rsid w:val="00375D25"/>
    <w:rsid w:val="00376099"/>
    <w:rsid w:val="003763BF"/>
    <w:rsid w:val="003763D6"/>
    <w:rsid w:val="003764CF"/>
    <w:rsid w:val="00376CEB"/>
    <w:rsid w:val="00376E5C"/>
    <w:rsid w:val="00377894"/>
    <w:rsid w:val="00377E79"/>
    <w:rsid w:val="003801BC"/>
    <w:rsid w:val="0038044D"/>
    <w:rsid w:val="003807DF"/>
    <w:rsid w:val="0038083B"/>
    <w:rsid w:val="00380858"/>
    <w:rsid w:val="00381357"/>
    <w:rsid w:val="00381542"/>
    <w:rsid w:val="003818FB"/>
    <w:rsid w:val="003827C4"/>
    <w:rsid w:val="00382B50"/>
    <w:rsid w:val="00382F6E"/>
    <w:rsid w:val="00383907"/>
    <w:rsid w:val="0038396F"/>
    <w:rsid w:val="00383AB7"/>
    <w:rsid w:val="00384262"/>
    <w:rsid w:val="0038443A"/>
    <w:rsid w:val="00384468"/>
    <w:rsid w:val="00384595"/>
    <w:rsid w:val="00384899"/>
    <w:rsid w:val="003852D3"/>
    <w:rsid w:val="003853F6"/>
    <w:rsid w:val="003858CE"/>
    <w:rsid w:val="003859EE"/>
    <w:rsid w:val="0038657A"/>
    <w:rsid w:val="00386C7C"/>
    <w:rsid w:val="0038738E"/>
    <w:rsid w:val="003873E1"/>
    <w:rsid w:val="003877E4"/>
    <w:rsid w:val="00387B5D"/>
    <w:rsid w:val="00387F48"/>
    <w:rsid w:val="0039060F"/>
    <w:rsid w:val="00390986"/>
    <w:rsid w:val="00390B7C"/>
    <w:rsid w:val="00390F01"/>
    <w:rsid w:val="003912A6"/>
    <w:rsid w:val="00391D7E"/>
    <w:rsid w:val="00391DBE"/>
    <w:rsid w:val="003920B0"/>
    <w:rsid w:val="003920C7"/>
    <w:rsid w:val="003920DD"/>
    <w:rsid w:val="003921B4"/>
    <w:rsid w:val="003926DF"/>
    <w:rsid w:val="00392B22"/>
    <w:rsid w:val="00392EEA"/>
    <w:rsid w:val="00393283"/>
    <w:rsid w:val="003935C7"/>
    <w:rsid w:val="00393D97"/>
    <w:rsid w:val="003943AF"/>
    <w:rsid w:val="0039446F"/>
    <w:rsid w:val="003945BA"/>
    <w:rsid w:val="00394994"/>
    <w:rsid w:val="00394A4F"/>
    <w:rsid w:val="00394D21"/>
    <w:rsid w:val="00394E13"/>
    <w:rsid w:val="003952C5"/>
    <w:rsid w:val="00395F6A"/>
    <w:rsid w:val="00396181"/>
    <w:rsid w:val="00396496"/>
    <w:rsid w:val="0039666F"/>
    <w:rsid w:val="00396C5D"/>
    <w:rsid w:val="00396F2F"/>
    <w:rsid w:val="00396FE2"/>
    <w:rsid w:val="00397584"/>
    <w:rsid w:val="00397655"/>
    <w:rsid w:val="00397B2F"/>
    <w:rsid w:val="00397DD6"/>
    <w:rsid w:val="00397EB3"/>
    <w:rsid w:val="00397EBC"/>
    <w:rsid w:val="003A01FF"/>
    <w:rsid w:val="003A0864"/>
    <w:rsid w:val="003A10AE"/>
    <w:rsid w:val="003A170C"/>
    <w:rsid w:val="003A1E8B"/>
    <w:rsid w:val="003A1F44"/>
    <w:rsid w:val="003A2322"/>
    <w:rsid w:val="003A259D"/>
    <w:rsid w:val="003A2EE8"/>
    <w:rsid w:val="003A3037"/>
    <w:rsid w:val="003A33CF"/>
    <w:rsid w:val="003A383B"/>
    <w:rsid w:val="003A3875"/>
    <w:rsid w:val="003A3A6F"/>
    <w:rsid w:val="003A3D7B"/>
    <w:rsid w:val="003A409A"/>
    <w:rsid w:val="003A469E"/>
    <w:rsid w:val="003A4D12"/>
    <w:rsid w:val="003A522A"/>
    <w:rsid w:val="003A5482"/>
    <w:rsid w:val="003A5F00"/>
    <w:rsid w:val="003A65BA"/>
    <w:rsid w:val="003A68A4"/>
    <w:rsid w:val="003A77DA"/>
    <w:rsid w:val="003A7865"/>
    <w:rsid w:val="003B019E"/>
    <w:rsid w:val="003B03D8"/>
    <w:rsid w:val="003B081E"/>
    <w:rsid w:val="003B133E"/>
    <w:rsid w:val="003B13A6"/>
    <w:rsid w:val="003B167A"/>
    <w:rsid w:val="003B1CFA"/>
    <w:rsid w:val="003B2C68"/>
    <w:rsid w:val="003B3E53"/>
    <w:rsid w:val="003B3EB1"/>
    <w:rsid w:val="003B4A16"/>
    <w:rsid w:val="003B51C1"/>
    <w:rsid w:val="003B520B"/>
    <w:rsid w:val="003B5CE3"/>
    <w:rsid w:val="003B607D"/>
    <w:rsid w:val="003B60C6"/>
    <w:rsid w:val="003B662D"/>
    <w:rsid w:val="003B6958"/>
    <w:rsid w:val="003B6F98"/>
    <w:rsid w:val="003B7062"/>
    <w:rsid w:val="003B7388"/>
    <w:rsid w:val="003B74F0"/>
    <w:rsid w:val="003B75A2"/>
    <w:rsid w:val="003B7651"/>
    <w:rsid w:val="003B7724"/>
    <w:rsid w:val="003C00B9"/>
    <w:rsid w:val="003C01B9"/>
    <w:rsid w:val="003C0453"/>
    <w:rsid w:val="003C06C6"/>
    <w:rsid w:val="003C06D5"/>
    <w:rsid w:val="003C09FC"/>
    <w:rsid w:val="003C0AC3"/>
    <w:rsid w:val="003C16E1"/>
    <w:rsid w:val="003C1AEF"/>
    <w:rsid w:val="003C1DEB"/>
    <w:rsid w:val="003C2C95"/>
    <w:rsid w:val="003C34DD"/>
    <w:rsid w:val="003C3F47"/>
    <w:rsid w:val="003C5634"/>
    <w:rsid w:val="003C5FCF"/>
    <w:rsid w:val="003C61E9"/>
    <w:rsid w:val="003C6217"/>
    <w:rsid w:val="003C625A"/>
    <w:rsid w:val="003C66DC"/>
    <w:rsid w:val="003C66F0"/>
    <w:rsid w:val="003C6B61"/>
    <w:rsid w:val="003C72F0"/>
    <w:rsid w:val="003C751D"/>
    <w:rsid w:val="003C7859"/>
    <w:rsid w:val="003C7914"/>
    <w:rsid w:val="003D02A1"/>
    <w:rsid w:val="003D0403"/>
    <w:rsid w:val="003D0A62"/>
    <w:rsid w:val="003D0F28"/>
    <w:rsid w:val="003D1063"/>
    <w:rsid w:val="003D1D23"/>
    <w:rsid w:val="003D2AE4"/>
    <w:rsid w:val="003D32A0"/>
    <w:rsid w:val="003D4096"/>
    <w:rsid w:val="003D43A6"/>
    <w:rsid w:val="003D43FA"/>
    <w:rsid w:val="003D45FA"/>
    <w:rsid w:val="003D46E5"/>
    <w:rsid w:val="003D477E"/>
    <w:rsid w:val="003D4807"/>
    <w:rsid w:val="003D49A7"/>
    <w:rsid w:val="003D4AC1"/>
    <w:rsid w:val="003D4B79"/>
    <w:rsid w:val="003D5281"/>
    <w:rsid w:val="003D57B5"/>
    <w:rsid w:val="003D5D1E"/>
    <w:rsid w:val="003D6467"/>
    <w:rsid w:val="003D6BEA"/>
    <w:rsid w:val="003D6D24"/>
    <w:rsid w:val="003D6E82"/>
    <w:rsid w:val="003D6EE7"/>
    <w:rsid w:val="003D6F82"/>
    <w:rsid w:val="003D7368"/>
    <w:rsid w:val="003D766B"/>
    <w:rsid w:val="003D785C"/>
    <w:rsid w:val="003D7A07"/>
    <w:rsid w:val="003E03CC"/>
    <w:rsid w:val="003E0423"/>
    <w:rsid w:val="003E0884"/>
    <w:rsid w:val="003E0F06"/>
    <w:rsid w:val="003E1179"/>
    <w:rsid w:val="003E2AAC"/>
    <w:rsid w:val="003E305B"/>
    <w:rsid w:val="003E3314"/>
    <w:rsid w:val="003E3490"/>
    <w:rsid w:val="003E3A83"/>
    <w:rsid w:val="003E3AC8"/>
    <w:rsid w:val="003E3C9F"/>
    <w:rsid w:val="003E3D9B"/>
    <w:rsid w:val="003E4165"/>
    <w:rsid w:val="003E46F7"/>
    <w:rsid w:val="003E4812"/>
    <w:rsid w:val="003E49F2"/>
    <w:rsid w:val="003E4A1D"/>
    <w:rsid w:val="003E4A25"/>
    <w:rsid w:val="003E4BC2"/>
    <w:rsid w:val="003E50D9"/>
    <w:rsid w:val="003E5130"/>
    <w:rsid w:val="003E57BA"/>
    <w:rsid w:val="003E5906"/>
    <w:rsid w:val="003E59DA"/>
    <w:rsid w:val="003E5DDB"/>
    <w:rsid w:val="003E6092"/>
    <w:rsid w:val="003E62BC"/>
    <w:rsid w:val="003E65AD"/>
    <w:rsid w:val="003E6858"/>
    <w:rsid w:val="003E6F15"/>
    <w:rsid w:val="003E7090"/>
    <w:rsid w:val="003E70C2"/>
    <w:rsid w:val="003E78DB"/>
    <w:rsid w:val="003E79B3"/>
    <w:rsid w:val="003E7A8D"/>
    <w:rsid w:val="003E7CD4"/>
    <w:rsid w:val="003EF88A"/>
    <w:rsid w:val="003F014B"/>
    <w:rsid w:val="003F021E"/>
    <w:rsid w:val="003F0BC2"/>
    <w:rsid w:val="003F0D4A"/>
    <w:rsid w:val="003F10F6"/>
    <w:rsid w:val="003F131F"/>
    <w:rsid w:val="003F1CBE"/>
    <w:rsid w:val="003F1D02"/>
    <w:rsid w:val="003F1EF2"/>
    <w:rsid w:val="003F1FA7"/>
    <w:rsid w:val="003F1FD7"/>
    <w:rsid w:val="003F21D7"/>
    <w:rsid w:val="003F23E4"/>
    <w:rsid w:val="003F24C3"/>
    <w:rsid w:val="003F2A37"/>
    <w:rsid w:val="003F2CFE"/>
    <w:rsid w:val="003F2F05"/>
    <w:rsid w:val="003F31A1"/>
    <w:rsid w:val="003F3867"/>
    <w:rsid w:val="003F3BB6"/>
    <w:rsid w:val="003F4060"/>
    <w:rsid w:val="003F40EE"/>
    <w:rsid w:val="003F48B3"/>
    <w:rsid w:val="003F4BDE"/>
    <w:rsid w:val="003F5043"/>
    <w:rsid w:val="003F5048"/>
    <w:rsid w:val="003F52A1"/>
    <w:rsid w:val="003F597D"/>
    <w:rsid w:val="003F5CCB"/>
    <w:rsid w:val="003F5F1E"/>
    <w:rsid w:val="003F6231"/>
    <w:rsid w:val="003F729C"/>
    <w:rsid w:val="003F7468"/>
    <w:rsid w:val="003F779F"/>
    <w:rsid w:val="003F77F0"/>
    <w:rsid w:val="0040014F"/>
    <w:rsid w:val="004002B2"/>
    <w:rsid w:val="00400CE6"/>
    <w:rsid w:val="004022B3"/>
    <w:rsid w:val="00402401"/>
    <w:rsid w:val="004025BB"/>
    <w:rsid w:val="0040285C"/>
    <w:rsid w:val="00402932"/>
    <w:rsid w:val="00402979"/>
    <w:rsid w:val="004029B6"/>
    <w:rsid w:val="00402B79"/>
    <w:rsid w:val="00402D3C"/>
    <w:rsid w:val="00403004"/>
    <w:rsid w:val="004033C8"/>
    <w:rsid w:val="00403990"/>
    <w:rsid w:val="00403A18"/>
    <w:rsid w:val="00403D96"/>
    <w:rsid w:val="00403EF1"/>
    <w:rsid w:val="004040C9"/>
    <w:rsid w:val="0040441E"/>
    <w:rsid w:val="00404443"/>
    <w:rsid w:val="00404F23"/>
    <w:rsid w:val="004051B3"/>
    <w:rsid w:val="0040529A"/>
    <w:rsid w:val="00405409"/>
    <w:rsid w:val="004054C2"/>
    <w:rsid w:val="00405690"/>
    <w:rsid w:val="0040641A"/>
    <w:rsid w:val="00406535"/>
    <w:rsid w:val="004067A0"/>
    <w:rsid w:val="00406A5F"/>
    <w:rsid w:val="00406B47"/>
    <w:rsid w:val="00406E73"/>
    <w:rsid w:val="00406F13"/>
    <w:rsid w:val="0040704D"/>
    <w:rsid w:val="004075C5"/>
    <w:rsid w:val="004078D3"/>
    <w:rsid w:val="00407A90"/>
    <w:rsid w:val="00407BD4"/>
    <w:rsid w:val="0041022D"/>
    <w:rsid w:val="004105AA"/>
    <w:rsid w:val="00410E3A"/>
    <w:rsid w:val="00410E76"/>
    <w:rsid w:val="00411621"/>
    <w:rsid w:val="00411733"/>
    <w:rsid w:val="00411742"/>
    <w:rsid w:val="00412506"/>
    <w:rsid w:val="004126D7"/>
    <w:rsid w:val="004126F0"/>
    <w:rsid w:val="00412C79"/>
    <w:rsid w:val="00412D1C"/>
    <w:rsid w:val="0041301C"/>
    <w:rsid w:val="00413775"/>
    <w:rsid w:val="00413A31"/>
    <w:rsid w:val="00413BDA"/>
    <w:rsid w:val="00413C7B"/>
    <w:rsid w:val="00413EEC"/>
    <w:rsid w:val="004148AD"/>
    <w:rsid w:val="00414B20"/>
    <w:rsid w:val="00414F53"/>
    <w:rsid w:val="00415A30"/>
    <w:rsid w:val="00415D61"/>
    <w:rsid w:val="0041659A"/>
    <w:rsid w:val="00416677"/>
    <w:rsid w:val="004169AE"/>
    <w:rsid w:val="00416DCA"/>
    <w:rsid w:val="00416ECA"/>
    <w:rsid w:val="004176F2"/>
    <w:rsid w:val="004179EA"/>
    <w:rsid w:val="00417E3F"/>
    <w:rsid w:val="00417F96"/>
    <w:rsid w:val="00420E29"/>
    <w:rsid w:val="00421032"/>
    <w:rsid w:val="0042103B"/>
    <w:rsid w:val="00421185"/>
    <w:rsid w:val="004211CB"/>
    <w:rsid w:val="0042193E"/>
    <w:rsid w:val="00421A76"/>
    <w:rsid w:val="00421FD2"/>
    <w:rsid w:val="00422A7C"/>
    <w:rsid w:val="00422D5D"/>
    <w:rsid w:val="00422E6F"/>
    <w:rsid w:val="004234F4"/>
    <w:rsid w:val="00423EF2"/>
    <w:rsid w:val="00423F78"/>
    <w:rsid w:val="00424071"/>
    <w:rsid w:val="0042426C"/>
    <w:rsid w:val="00424AA9"/>
    <w:rsid w:val="004252F7"/>
    <w:rsid w:val="0042578E"/>
    <w:rsid w:val="004261B1"/>
    <w:rsid w:val="00426B61"/>
    <w:rsid w:val="00426F05"/>
    <w:rsid w:val="004275B7"/>
    <w:rsid w:val="00427808"/>
    <w:rsid w:val="00427888"/>
    <w:rsid w:val="00427A95"/>
    <w:rsid w:val="00427C6E"/>
    <w:rsid w:val="0043017E"/>
    <w:rsid w:val="0043023D"/>
    <w:rsid w:val="00430D72"/>
    <w:rsid w:val="004312F5"/>
    <w:rsid w:val="0043182A"/>
    <w:rsid w:val="00431E49"/>
    <w:rsid w:val="00432151"/>
    <w:rsid w:val="0043225F"/>
    <w:rsid w:val="00432334"/>
    <w:rsid w:val="00432416"/>
    <w:rsid w:val="00432475"/>
    <w:rsid w:val="00432FB9"/>
    <w:rsid w:val="00433274"/>
    <w:rsid w:val="0043369E"/>
    <w:rsid w:val="00433B56"/>
    <w:rsid w:val="00433D11"/>
    <w:rsid w:val="00433FF9"/>
    <w:rsid w:val="004340A2"/>
    <w:rsid w:val="004348B4"/>
    <w:rsid w:val="00434AB0"/>
    <w:rsid w:val="00434C42"/>
    <w:rsid w:val="00434F8A"/>
    <w:rsid w:val="00435077"/>
    <w:rsid w:val="00435C8F"/>
    <w:rsid w:val="0043625A"/>
    <w:rsid w:val="00437465"/>
    <w:rsid w:val="00437C8A"/>
    <w:rsid w:val="00437F17"/>
    <w:rsid w:val="004402F0"/>
    <w:rsid w:val="004403B9"/>
    <w:rsid w:val="004409BB"/>
    <w:rsid w:val="00440C5C"/>
    <w:rsid w:val="00440CAA"/>
    <w:rsid w:val="00441567"/>
    <w:rsid w:val="00441977"/>
    <w:rsid w:val="00441AB0"/>
    <w:rsid w:val="0044231C"/>
    <w:rsid w:val="00442507"/>
    <w:rsid w:val="00442CCB"/>
    <w:rsid w:val="00442F5C"/>
    <w:rsid w:val="00442F8D"/>
    <w:rsid w:val="00442FA2"/>
    <w:rsid w:val="00442FB7"/>
    <w:rsid w:val="0044308D"/>
    <w:rsid w:val="00443394"/>
    <w:rsid w:val="00443514"/>
    <w:rsid w:val="00443673"/>
    <w:rsid w:val="0044381A"/>
    <w:rsid w:val="004438F1"/>
    <w:rsid w:val="00443AFB"/>
    <w:rsid w:val="00443B9F"/>
    <w:rsid w:val="00443BB6"/>
    <w:rsid w:val="00443DBD"/>
    <w:rsid w:val="004440D7"/>
    <w:rsid w:val="0044452C"/>
    <w:rsid w:val="00444AEE"/>
    <w:rsid w:val="00444CB5"/>
    <w:rsid w:val="0044534A"/>
    <w:rsid w:val="00445462"/>
    <w:rsid w:val="00445881"/>
    <w:rsid w:val="00445942"/>
    <w:rsid w:val="00445AEA"/>
    <w:rsid w:val="00446550"/>
    <w:rsid w:val="00446590"/>
    <w:rsid w:val="004466D8"/>
    <w:rsid w:val="0044684F"/>
    <w:rsid w:val="00446A27"/>
    <w:rsid w:val="00446DDE"/>
    <w:rsid w:val="00447634"/>
    <w:rsid w:val="00447B67"/>
    <w:rsid w:val="00447F5D"/>
    <w:rsid w:val="00447FE9"/>
    <w:rsid w:val="0045006B"/>
    <w:rsid w:val="00450181"/>
    <w:rsid w:val="004508C3"/>
    <w:rsid w:val="00450C62"/>
    <w:rsid w:val="00450D46"/>
    <w:rsid w:val="00450DE0"/>
    <w:rsid w:val="004510B5"/>
    <w:rsid w:val="004510E2"/>
    <w:rsid w:val="004511E1"/>
    <w:rsid w:val="00451823"/>
    <w:rsid w:val="00452227"/>
    <w:rsid w:val="00452284"/>
    <w:rsid w:val="00452332"/>
    <w:rsid w:val="0045263E"/>
    <w:rsid w:val="0045272A"/>
    <w:rsid w:val="00452732"/>
    <w:rsid w:val="00452D3F"/>
    <w:rsid w:val="00453392"/>
    <w:rsid w:val="004533EB"/>
    <w:rsid w:val="00453852"/>
    <w:rsid w:val="0045393D"/>
    <w:rsid w:val="00453F51"/>
    <w:rsid w:val="0045492B"/>
    <w:rsid w:val="00454F58"/>
    <w:rsid w:val="00455535"/>
    <w:rsid w:val="00455998"/>
    <w:rsid w:val="00455B5E"/>
    <w:rsid w:val="00455D24"/>
    <w:rsid w:val="00456112"/>
    <w:rsid w:val="00456245"/>
    <w:rsid w:val="00456294"/>
    <w:rsid w:val="00456620"/>
    <w:rsid w:val="0045754A"/>
    <w:rsid w:val="004575C6"/>
    <w:rsid w:val="004579F5"/>
    <w:rsid w:val="00457C2F"/>
    <w:rsid w:val="004602BA"/>
    <w:rsid w:val="00460412"/>
    <w:rsid w:val="0046087B"/>
    <w:rsid w:val="00460B8B"/>
    <w:rsid w:val="00460E5E"/>
    <w:rsid w:val="00460EE4"/>
    <w:rsid w:val="004610CC"/>
    <w:rsid w:val="00461372"/>
    <w:rsid w:val="00461460"/>
    <w:rsid w:val="00461CA1"/>
    <w:rsid w:val="00461CEE"/>
    <w:rsid w:val="00461D1E"/>
    <w:rsid w:val="00462274"/>
    <w:rsid w:val="004623C1"/>
    <w:rsid w:val="004629DF"/>
    <w:rsid w:val="00462C29"/>
    <w:rsid w:val="00462C92"/>
    <w:rsid w:val="00463C35"/>
    <w:rsid w:val="004644B9"/>
    <w:rsid w:val="0046480A"/>
    <w:rsid w:val="00464B45"/>
    <w:rsid w:val="0046507C"/>
    <w:rsid w:val="0046533F"/>
    <w:rsid w:val="004653A5"/>
    <w:rsid w:val="0046590E"/>
    <w:rsid w:val="00465B28"/>
    <w:rsid w:val="00465B3D"/>
    <w:rsid w:val="00465E45"/>
    <w:rsid w:val="004660D9"/>
    <w:rsid w:val="0046669C"/>
    <w:rsid w:val="00466702"/>
    <w:rsid w:val="004667C6"/>
    <w:rsid w:val="004667CE"/>
    <w:rsid w:val="004668D2"/>
    <w:rsid w:val="004669C2"/>
    <w:rsid w:val="00467E6D"/>
    <w:rsid w:val="00467F8E"/>
    <w:rsid w:val="00470636"/>
    <w:rsid w:val="00470927"/>
    <w:rsid w:val="00470B62"/>
    <w:rsid w:val="00470B8C"/>
    <w:rsid w:val="00470F48"/>
    <w:rsid w:val="00470F65"/>
    <w:rsid w:val="00471845"/>
    <w:rsid w:val="00471874"/>
    <w:rsid w:val="00471A3B"/>
    <w:rsid w:val="00471D30"/>
    <w:rsid w:val="00471DC4"/>
    <w:rsid w:val="00471FCF"/>
    <w:rsid w:val="00472013"/>
    <w:rsid w:val="004722AD"/>
    <w:rsid w:val="00472847"/>
    <w:rsid w:val="004728A3"/>
    <w:rsid w:val="004728F7"/>
    <w:rsid w:val="00472914"/>
    <w:rsid w:val="00472C5D"/>
    <w:rsid w:val="004739DF"/>
    <w:rsid w:val="00473A10"/>
    <w:rsid w:val="00473AEB"/>
    <w:rsid w:val="00474012"/>
    <w:rsid w:val="00474180"/>
    <w:rsid w:val="00474409"/>
    <w:rsid w:val="00474464"/>
    <w:rsid w:val="00474A8B"/>
    <w:rsid w:val="00474BC1"/>
    <w:rsid w:val="00474CF7"/>
    <w:rsid w:val="00474F5A"/>
    <w:rsid w:val="004750DA"/>
    <w:rsid w:val="0047570B"/>
    <w:rsid w:val="00475A5C"/>
    <w:rsid w:val="0047624D"/>
    <w:rsid w:val="00476574"/>
    <w:rsid w:val="00476841"/>
    <w:rsid w:val="0047690B"/>
    <w:rsid w:val="00476E82"/>
    <w:rsid w:val="0047712A"/>
    <w:rsid w:val="004772D6"/>
    <w:rsid w:val="0047744E"/>
    <w:rsid w:val="004776DD"/>
    <w:rsid w:val="00477A10"/>
    <w:rsid w:val="00477C2F"/>
    <w:rsid w:val="00477DB5"/>
    <w:rsid w:val="00480103"/>
    <w:rsid w:val="00480466"/>
    <w:rsid w:val="00480529"/>
    <w:rsid w:val="0048095B"/>
    <w:rsid w:val="00480A07"/>
    <w:rsid w:val="00481666"/>
    <w:rsid w:val="00481CBD"/>
    <w:rsid w:val="004822F3"/>
    <w:rsid w:val="004826A7"/>
    <w:rsid w:val="00482BE3"/>
    <w:rsid w:val="00482CFE"/>
    <w:rsid w:val="004831DF"/>
    <w:rsid w:val="00483323"/>
    <w:rsid w:val="00483907"/>
    <w:rsid w:val="00483A2A"/>
    <w:rsid w:val="0048417F"/>
    <w:rsid w:val="004841ED"/>
    <w:rsid w:val="0048437E"/>
    <w:rsid w:val="004845F4"/>
    <w:rsid w:val="004850A2"/>
    <w:rsid w:val="004853C5"/>
    <w:rsid w:val="004855E1"/>
    <w:rsid w:val="004856A1"/>
    <w:rsid w:val="004857BD"/>
    <w:rsid w:val="004859DA"/>
    <w:rsid w:val="00485A85"/>
    <w:rsid w:val="00485B24"/>
    <w:rsid w:val="00485FAE"/>
    <w:rsid w:val="0048636E"/>
    <w:rsid w:val="0048670D"/>
    <w:rsid w:val="004867D1"/>
    <w:rsid w:val="00486878"/>
    <w:rsid w:val="0048694B"/>
    <w:rsid w:val="00486C45"/>
    <w:rsid w:val="00486F27"/>
    <w:rsid w:val="0048721F"/>
    <w:rsid w:val="004873CB"/>
    <w:rsid w:val="00487B9C"/>
    <w:rsid w:val="00487D74"/>
    <w:rsid w:val="00487DB2"/>
    <w:rsid w:val="00487FD0"/>
    <w:rsid w:val="00490AC8"/>
    <w:rsid w:val="00490E35"/>
    <w:rsid w:val="00491004"/>
    <w:rsid w:val="004915A2"/>
    <w:rsid w:val="00491C33"/>
    <w:rsid w:val="00491CC7"/>
    <w:rsid w:val="00491F0F"/>
    <w:rsid w:val="0049269D"/>
    <w:rsid w:val="0049305A"/>
    <w:rsid w:val="004930F4"/>
    <w:rsid w:val="004932DD"/>
    <w:rsid w:val="004932E1"/>
    <w:rsid w:val="0049336C"/>
    <w:rsid w:val="004938A9"/>
    <w:rsid w:val="00493908"/>
    <w:rsid w:val="0049427D"/>
    <w:rsid w:val="0049454E"/>
    <w:rsid w:val="004945B7"/>
    <w:rsid w:val="0049469D"/>
    <w:rsid w:val="00494A88"/>
    <w:rsid w:val="00494CB5"/>
    <w:rsid w:val="00494ED3"/>
    <w:rsid w:val="00495194"/>
    <w:rsid w:val="004953F4"/>
    <w:rsid w:val="00495465"/>
    <w:rsid w:val="004954A1"/>
    <w:rsid w:val="004957FA"/>
    <w:rsid w:val="004959CC"/>
    <w:rsid w:val="00495A5E"/>
    <w:rsid w:val="00495B1C"/>
    <w:rsid w:val="00496C09"/>
    <w:rsid w:val="00496C75"/>
    <w:rsid w:val="00497794"/>
    <w:rsid w:val="004979AD"/>
    <w:rsid w:val="00497D82"/>
    <w:rsid w:val="00497D9C"/>
    <w:rsid w:val="004A021B"/>
    <w:rsid w:val="004A0558"/>
    <w:rsid w:val="004A0C84"/>
    <w:rsid w:val="004A0EDF"/>
    <w:rsid w:val="004A1066"/>
    <w:rsid w:val="004A1120"/>
    <w:rsid w:val="004A1795"/>
    <w:rsid w:val="004A3131"/>
    <w:rsid w:val="004A3147"/>
    <w:rsid w:val="004A35DF"/>
    <w:rsid w:val="004A36AE"/>
    <w:rsid w:val="004A3896"/>
    <w:rsid w:val="004A39EC"/>
    <w:rsid w:val="004A3F7E"/>
    <w:rsid w:val="004A443A"/>
    <w:rsid w:val="004A455F"/>
    <w:rsid w:val="004A4B5E"/>
    <w:rsid w:val="004A575F"/>
    <w:rsid w:val="004A5B2B"/>
    <w:rsid w:val="004A5B67"/>
    <w:rsid w:val="004A5B89"/>
    <w:rsid w:val="004A6425"/>
    <w:rsid w:val="004A69BD"/>
    <w:rsid w:val="004A746E"/>
    <w:rsid w:val="004A7654"/>
    <w:rsid w:val="004A7722"/>
    <w:rsid w:val="004A7A2B"/>
    <w:rsid w:val="004B0117"/>
    <w:rsid w:val="004B0535"/>
    <w:rsid w:val="004B080A"/>
    <w:rsid w:val="004B0A9F"/>
    <w:rsid w:val="004B0B4E"/>
    <w:rsid w:val="004B0C93"/>
    <w:rsid w:val="004B0D3D"/>
    <w:rsid w:val="004B0F0B"/>
    <w:rsid w:val="004B0FBB"/>
    <w:rsid w:val="004B1008"/>
    <w:rsid w:val="004B12B1"/>
    <w:rsid w:val="004B1461"/>
    <w:rsid w:val="004B19D0"/>
    <w:rsid w:val="004B1B25"/>
    <w:rsid w:val="004B1E1D"/>
    <w:rsid w:val="004B1EA2"/>
    <w:rsid w:val="004B1FC2"/>
    <w:rsid w:val="004B2338"/>
    <w:rsid w:val="004B24CB"/>
    <w:rsid w:val="004B262B"/>
    <w:rsid w:val="004B29D1"/>
    <w:rsid w:val="004B2A2B"/>
    <w:rsid w:val="004B2E41"/>
    <w:rsid w:val="004B309A"/>
    <w:rsid w:val="004B3508"/>
    <w:rsid w:val="004B39E9"/>
    <w:rsid w:val="004B3A29"/>
    <w:rsid w:val="004B419C"/>
    <w:rsid w:val="004B42E4"/>
    <w:rsid w:val="004B43A3"/>
    <w:rsid w:val="004B46CE"/>
    <w:rsid w:val="004B4DF4"/>
    <w:rsid w:val="004B4F0F"/>
    <w:rsid w:val="004B531F"/>
    <w:rsid w:val="004B5BDE"/>
    <w:rsid w:val="004B5C1E"/>
    <w:rsid w:val="004B6111"/>
    <w:rsid w:val="004B6258"/>
    <w:rsid w:val="004B6B8A"/>
    <w:rsid w:val="004B72F8"/>
    <w:rsid w:val="004B750B"/>
    <w:rsid w:val="004B75A8"/>
    <w:rsid w:val="004B76A1"/>
    <w:rsid w:val="004B77E0"/>
    <w:rsid w:val="004B7872"/>
    <w:rsid w:val="004B7DAC"/>
    <w:rsid w:val="004B7F9E"/>
    <w:rsid w:val="004B7FDA"/>
    <w:rsid w:val="004C03EC"/>
    <w:rsid w:val="004C05A9"/>
    <w:rsid w:val="004C0BD5"/>
    <w:rsid w:val="004C136F"/>
    <w:rsid w:val="004C1548"/>
    <w:rsid w:val="004C165B"/>
    <w:rsid w:val="004C1827"/>
    <w:rsid w:val="004C1957"/>
    <w:rsid w:val="004C1C0E"/>
    <w:rsid w:val="004C1CC4"/>
    <w:rsid w:val="004C1FE8"/>
    <w:rsid w:val="004C2337"/>
    <w:rsid w:val="004C275C"/>
    <w:rsid w:val="004C3121"/>
    <w:rsid w:val="004C33AC"/>
    <w:rsid w:val="004C3B65"/>
    <w:rsid w:val="004C3D30"/>
    <w:rsid w:val="004C3DEB"/>
    <w:rsid w:val="004C3E75"/>
    <w:rsid w:val="004C40B0"/>
    <w:rsid w:val="004C4139"/>
    <w:rsid w:val="004C4319"/>
    <w:rsid w:val="004C48F0"/>
    <w:rsid w:val="004C4A59"/>
    <w:rsid w:val="004C5570"/>
    <w:rsid w:val="004C58EF"/>
    <w:rsid w:val="004C5BC3"/>
    <w:rsid w:val="004C5C53"/>
    <w:rsid w:val="004C60BB"/>
    <w:rsid w:val="004C61D8"/>
    <w:rsid w:val="004C651A"/>
    <w:rsid w:val="004C7216"/>
    <w:rsid w:val="004C732F"/>
    <w:rsid w:val="004C75E0"/>
    <w:rsid w:val="004C775B"/>
    <w:rsid w:val="004C775D"/>
    <w:rsid w:val="004C78BD"/>
    <w:rsid w:val="004C7941"/>
    <w:rsid w:val="004C7EE7"/>
    <w:rsid w:val="004D0034"/>
    <w:rsid w:val="004D0A20"/>
    <w:rsid w:val="004D0B2B"/>
    <w:rsid w:val="004D0BB3"/>
    <w:rsid w:val="004D0E4A"/>
    <w:rsid w:val="004D1162"/>
    <w:rsid w:val="004D1251"/>
    <w:rsid w:val="004D18BD"/>
    <w:rsid w:val="004D247D"/>
    <w:rsid w:val="004D28D7"/>
    <w:rsid w:val="004D2AC0"/>
    <w:rsid w:val="004D2CF0"/>
    <w:rsid w:val="004D2EF7"/>
    <w:rsid w:val="004D34D7"/>
    <w:rsid w:val="004D4169"/>
    <w:rsid w:val="004D449A"/>
    <w:rsid w:val="004D497D"/>
    <w:rsid w:val="004D54D7"/>
    <w:rsid w:val="004D5DC7"/>
    <w:rsid w:val="004D5F85"/>
    <w:rsid w:val="004D6275"/>
    <w:rsid w:val="004D64BC"/>
    <w:rsid w:val="004D64E9"/>
    <w:rsid w:val="004D6D22"/>
    <w:rsid w:val="004D7037"/>
    <w:rsid w:val="004D7648"/>
    <w:rsid w:val="004D7EA7"/>
    <w:rsid w:val="004E0869"/>
    <w:rsid w:val="004E08F3"/>
    <w:rsid w:val="004E0BDA"/>
    <w:rsid w:val="004E0EE6"/>
    <w:rsid w:val="004E147A"/>
    <w:rsid w:val="004E1722"/>
    <w:rsid w:val="004E186E"/>
    <w:rsid w:val="004E1AC9"/>
    <w:rsid w:val="004E1B1D"/>
    <w:rsid w:val="004E1D04"/>
    <w:rsid w:val="004E2823"/>
    <w:rsid w:val="004E2C17"/>
    <w:rsid w:val="004E2C5A"/>
    <w:rsid w:val="004E2F61"/>
    <w:rsid w:val="004E3695"/>
    <w:rsid w:val="004E3C00"/>
    <w:rsid w:val="004E3CC3"/>
    <w:rsid w:val="004E3DED"/>
    <w:rsid w:val="004E4A61"/>
    <w:rsid w:val="004E4E67"/>
    <w:rsid w:val="004E53D8"/>
    <w:rsid w:val="004E552D"/>
    <w:rsid w:val="004E5D43"/>
    <w:rsid w:val="004E5E2D"/>
    <w:rsid w:val="004E5F53"/>
    <w:rsid w:val="004E6B29"/>
    <w:rsid w:val="004E6B65"/>
    <w:rsid w:val="004E7A44"/>
    <w:rsid w:val="004E7AAF"/>
    <w:rsid w:val="004F0761"/>
    <w:rsid w:val="004F0BF7"/>
    <w:rsid w:val="004F159B"/>
    <w:rsid w:val="004F1DF5"/>
    <w:rsid w:val="004F2417"/>
    <w:rsid w:val="004F269E"/>
    <w:rsid w:val="004F28DD"/>
    <w:rsid w:val="004F29DA"/>
    <w:rsid w:val="004F2BB6"/>
    <w:rsid w:val="004F341A"/>
    <w:rsid w:val="004F351F"/>
    <w:rsid w:val="004F3663"/>
    <w:rsid w:val="004F4027"/>
    <w:rsid w:val="004F448F"/>
    <w:rsid w:val="004F47D9"/>
    <w:rsid w:val="004F4EC4"/>
    <w:rsid w:val="004F503D"/>
    <w:rsid w:val="004F5523"/>
    <w:rsid w:val="004F577C"/>
    <w:rsid w:val="004F5BF3"/>
    <w:rsid w:val="004F623C"/>
    <w:rsid w:val="004F6A72"/>
    <w:rsid w:val="004F72AF"/>
    <w:rsid w:val="004F7768"/>
    <w:rsid w:val="004F7C0B"/>
    <w:rsid w:val="004F911B"/>
    <w:rsid w:val="00500094"/>
    <w:rsid w:val="005000B7"/>
    <w:rsid w:val="005000F0"/>
    <w:rsid w:val="00500C84"/>
    <w:rsid w:val="00500E55"/>
    <w:rsid w:val="00500FED"/>
    <w:rsid w:val="005010B2"/>
    <w:rsid w:val="005018D1"/>
    <w:rsid w:val="00501CFB"/>
    <w:rsid w:val="005022A0"/>
    <w:rsid w:val="0050236C"/>
    <w:rsid w:val="00502668"/>
    <w:rsid w:val="00502B36"/>
    <w:rsid w:val="00502EB0"/>
    <w:rsid w:val="0050304A"/>
    <w:rsid w:val="00503287"/>
    <w:rsid w:val="005036DE"/>
    <w:rsid w:val="005038D2"/>
    <w:rsid w:val="00503A50"/>
    <w:rsid w:val="00503B7A"/>
    <w:rsid w:val="00504FCF"/>
    <w:rsid w:val="0050502C"/>
    <w:rsid w:val="00505AE0"/>
    <w:rsid w:val="00505EE5"/>
    <w:rsid w:val="00506354"/>
    <w:rsid w:val="00506865"/>
    <w:rsid w:val="00506A8A"/>
    <w:rsid w:val="00506E23"/>
    <w:rsid w:val="00507243"/>
    <w:rsid w:val="005073AB"/>
    <w:rsid w:val="005074A9"/>
    <w:rsid w:val="00507A0C"/>
    <w:rsid w:val="00510450"/>
    <w:rsid w:val="00510708"/>
    <w:rsid w:val="00510754"/>
    <w:rsid w:val="00510B7F"/>
    <w:rsid w:val="00510F02"/>
    <w:rsid w:val="005112E2"/>
    <w:rsid w:val="00511B09"/>
    <w:rsid w:val="00511B2E"/>
    <w:rsid w:val="00511B48"/>
    <w:rsid w:val="00511B74"/>
    <w:rsid w:val="00511D16"/>
    <w:rsid w:val="005123D7"/>
    <w:rsid w:val="00512895"/>
    <w:rsid w:val="00512BB5"/>
    <w:rsid w:val="00512BF2"/>
    <w:rsid w:val="00514150"/>
    <w:rsid w:val="00514197"/>
    <w:rsid w:val="0051465B"/>
    <w:rsid w:val="00514BE3"/>
    <w:rsid w:val="00514D5A"/>
    <w:rsid w:val="00515125"/>
    <w:rsid w:val="00515140"/>
    <w:rsid w:val="005153DB"/>
    <w:rsid w:val="005155EB"/>
    <w:rsid w:val="00515636"/>
    <w:rsid w:val="00515B95"/>
    <w:rsid w:val="0051679E"/>
    <w:rsid w:val="00516A58"/>
    <w:rsid w:val="00517A3D"/>
    <w:rsid w:val="00517BD9"/>
    <w:rsid w:val="00517BF1"/>
    <w:rsid w:val="00517C06"/>
    <w:rsid w:val="00517E46"/>
    <w:rsid w:val="0052065D"/>
    <w:rsid w:val="00520737"/>
    <w:rsid w:val="0052167D"/>
    <w:rsid w:val="00521A09"/>
    <w:rsid w:val="00521E60"/>
    <w:rsid w:val="005220A0"/>
    <w:rsid w:val="0052226B"/>
    <w:rsid w:val="00522353"/>
    <w:rsid w:val="0052237E"/>
    <w:rsid w:val="00522780"/>
    <w:rsid w:val="0052290D"/>
    <w:rsid w:val="00522EBD"/>
    <w:rsid w:val="00522F0B"/>
    <w:rsid w:val="00523670"/>
    <w:rsid w:val="005236C4"/>
    <w:rsid w:val="005238A1"/>
    <w:rsid w:val="00523C09"/>
    <w:rsid w:val="00523CC2"/>
    <w:rsid w:val="00523E5F"/>
    <w:rsid w:val="00524C3A"/>
    <w:rsid w:val="00524E44"/>
    <w:rsid w:val="00525295"/>
    <w:rsid w:val="0052586D"/>
    <w:rsid w:val="00525FFE"/>
    <w:rsid w:val="005262AB"/>
    <w:rsid w:val="005264F0"/>
    <w:rsid w:val="005268CB"/>
    <w:rsid w:val="00526949"/>
    <w:rsid w:val="005270CF"/>
    <w:rsid w:val="0052731F"/>
    <w:rsid w:val="00527598"/>
    <w:rsid w:val="00530009"/>
    <w:rsid w:val="00530262"/>
    <w:rsid w:val="00530772"/>
    <w:rsid w:val="005307C5"/>
    <w:rsid w:val="00530B44"/>
    <w:rsid w:val="00530DD7"/>
    <w:rsid w:val="00530F8F"/>
    <w:rsid w:val="00531841"/>
    <w:rsid w:val="0053188D"/>
    <w:rsid w:val="00531D33"/>
    <w:rsid w:val="00531DD7"/>
    <w:rsid w:val="005320B6"/>
    <w:rsid w:val="00532201"/>
    <w:rsid w:val="0053289F"/>
    <w:rsid w:val="005330C1"/>
    <w:rsid w:val="00533D3E"/>
    <w:rsid w:val="00533E2A"/>
    <w:rsid w:val="00533E3B"/>
    <w:rsid w:val="005344EE"/>
    <w:rsid w:val="00534582"/>
    <w:rsid w:val="005349CC"/>
    <w:rsid w:val="00534AE7"/>
    <w:rsid w:val="00534B3C"/>
    <w:rsid w:val="00534C7D"/>
    <w:rsid w:val="00534F82"/>
    <w:rsid w:val="005358BA"/>
    <w:rsid w:val="00535A12"/>
    <w:rsid w:val="00535B2E"/>
    <w:rsid w:val="0053634A"/>
    <w:rsid w:val="00536531"/>
    <w:rsid w:val="005367E2"/>
    <w:rsid w:val="00536818"/>
    <w:rsid w:val="00536904"/>
    <w:rsid w:val="00536B16"/>
    <w:rsid w:val="00536DDE"/>
    <w:rsid w:val="00536F20"/>
    <w:rsid w:val="0053700B"/>
    <w:rsid w:val="00537192"/>
    <w:rsid w:val="005372B4"/>
    <w:rsid w:val="00537693"/>
    <w:rsid w:val="0053786F"/>
    <w:rsid w:val="00537AB5"/>
    <w:rsid w:val="00537BB0"/>
    <w:rsid w:val="00540177"/>
    <w:rsid w:val="00540E8F"/>
    <w:rsid w:val="00541240"/>
    <w:rsid w:val="005413F2"/>
    <w:rsid w:val="005415ED"/>
    <w:rsid w:val="00541CD6"/>
    <w:rsid w:val="0054290D"/>
    <w:rsid w:val="005429DC"/>
    <w:rsid w:val="00542E4C"/>
    <w:rsid w:val="005431C1"/>
    <w:rsid w:val="00543727"/>
    <w:rsid w:val="00544134"/>
    <w:rsid w:val="005441AE"/>
    <w:rsid w:val="005442EA"/>
    <w:rsid w:val="0054447D"/>
    <w:rsid w:val="0054452D"/>
    <w:rsid w:val="00544BD3"/>
    <w:rsid w:val="00544D5F"/>
    <w:rsid w:val="00544DC6"/>
    <w:rsid w:val="005452AC"/>
    <w:rsid w:val="005457BB"/>
    <w:rsid w:val="00546277"/>
    <w:rsid w:val="005462E1"/>
    <w:rsid w:val="00546441"/>
    <w:rsid w:val="00546646"/>
    <w:rsid w:val="00546A54"/>
    <w:rsid w:val="00546B13"/>
    <w:rsid w:val="00546B46"/>
    <w:rsid w:val="005473B2"/>
    <w:rsid w:val="0054741F"/>
    <w:rsid w:val="00547524"/>
    <w:rsid w:val="005475A3"/>
    <w:rsid w:val="005479CD"/>
    <w:rsid w:val="00547A0C"/>
    <w:rsid w:val="00547A2B"/>
    <w:rsid w:val="00547FE5"/>
    <w:rsid w:val="005506E8"/>
    <w:rsid w:val="00551975"/>
    <w:rsid w:val="00551A42"/>
    <w:rsid w:val="00551B19"/>
    <w:rsid w:val="00551CCE"/>
    <w:rsid w:val="005521F3"/>
    <w:rsid w:val="00552759"/>
    <w:rsid w:val="00552876"/>
    <w:rsid w:val="00552ADB"/>
    <w:rsid w:val="00552F28"/>
    <w:rsid w:val="005530F8"/>
    <w:rsid w:val="00553A1C"/>
    <w:rsid w:val="00553BFF"/>
    <w:rsid w:val="00554163"/>
    <w:rsid w:val="005545FF"/>
    <w:rsid w:val="00554A91"/>
    <w:rsid w:val="00555069"/>
    <w:rsid w:val="005551A1"/>
    <w:rsid w:val="00555562"/>
    <w:rsid w:val="0055598E"/>
    <w:rsid w:val="005559C1"/>
    <w:rsid w:val="00556321"/>
    <w:rsid w:val="00556983"/>
    <w:rsid w:val="0055721A"/>
    <w:rsid w:val="00557BC6"/>
    <w:rsid w:val="00557D70"/>
    <w:rsid w:val="00557DEB"/>
    <w:rsid w:val="00557E59"/>
    <w:rsid w:val="00557F0F"/>
    <w:rsid w:val="005601E7"/>
    <w:rsid w:val="00560287"/>
    <w:rsid w:val="00560405"/>
    <w:rsid w:val="00560492"/>
    <w:rsid w:val="005607E6"/>
    <w:rsid w:val="00560FCD"/>
    <w:rsid w:val="0056113A"/>
    <w:rsid w:val="00561226"/>
    <w:rsid w:val="0056135A"/>
    <w:rsid w:val="005618D7"/>
    <w:rsid w:val="00561F7F"/>
    <w:rsid w:val="005621A5"/>
    <w:rsid w:val="00562686"/>
    <w:rsid w:val="005628C6"/>
    <w:rsid w:val="00562C9A"/>
    <w:rsid w:val="00563349"/>
    <w:rsid w:val="0056361B"/>
    <w:rsid w:val="00563A88"/>
    <w:rsid w:val="00563D2E"/>
    <w:rsid w:val="00563E39"/>
    <w:rsid w:val="00564C35"/>
    <w:rsid w:val="00564F66"/>
    <w:rsid w:val="0056527E"/>
    <w:rsid w:val="00565DFA"/>
    <w:rsid w:val="005667D4"/>
    <w:rsid w:val="005668B2"/>
    <w:rsid w:val="00566A19"/>
    <w:rsid w:val="00566DF6"/>
    <w:rsid w:val="00566EBF"/>
    <w:rsid w:val="00567671"/>
    <w:rsid w:val="0056770F"/>
    <w:rsid w:val="0056790B"/>
    <w:rsid w:val="00570186"/>
    <w:rsid w:val="00570415"/>
    <w:rsid w:val="00570D13"/>
    <w:rsid w:val="00570D46"/>
    <w:rsid w:val="0057102A"/>
    <w:rsid w:val="005712B7"/>
    <w:rsid w:val="005714C3"/>
    <w:rsid w:val="005718B0"/>
    <w:rsid w:val="005718F7"/>
    <w:rsid w:val="00571A10"/>
    <w:rsid w:val="00571BE5"/>
    <w:rsid w:val="00571E35"/>
    <w:rsid w:val="0057219B"/>
    <w:rsid w:val="005735B5"/>
    <w:rsid w:val="0057371C"/>
    <w:rsid w:val="00573799"/>
    <w:rsid w:val="00573932"/>
    <w:rsid w:val="00573955"/>
    <w:rsid w:val="00573A8E"/>
    <w:rsid w:val="00573D03"/>
    <w:rsid w:val="00573DF7"/>
    <w:rsid w:val="00573F42"/>
    <w:rsid w:val="0057433B"/>
    <w:rsid w:val="00574503"/>
    <w:rsid w:val="00575256"/>
    <w:rsid w:val="005752A3"/>
    <w:rsid w:val="005757DF"/>
    <w:rsid w:val="00575842"/>
    <w:rsid w:val="00575F9D"/>
    <w:rsid w:val="005762A9"/>
    <w:rsid w:val="00576EEC"/>
    <w:rsid w:val="00577502"/>
    <w:rsid w:val="00577633"/>
    <w:rsid w:val="00577D4C"/>
    <w:rsid w:val="005800BF"/>
    <w:rsid w:val="00580397"/>
    <w:rsid w:val="005809A9"/>
    <w:rsid w:val="00580ED7"/>
    <w:rsid w:val="0058164C"/>
    <w:rsid w:val="00581B0B"/>
    <w:rsid w:val="00581C44"/>
    <w:rsid w:val="00581ECC"/>
    <w:rsid w:val="00581F85"/>
    <w:rsid w:val="00582117"/>
    <w:rsid w:val="00582394"/>
    <w:rsid w:val="0058263A"/>
    <w:rsid w:val="00582684"/>
    <w:rsid w:val="00582980"/>
    <w:rsid w:val="00582AB2"/>
    <w:rsid w:val="005831C2"/>
    <w:rsid w:val="0058356C"/>
    <w:rsid w:val="0058357C"/>
    <w:rsid w:val="005838FD"/>
    <w:rsid w:val="00584124"/>
    <w:rsid w:val="005843CB"/>
    <w:rsid w:val="00584719"/>
    <w:rsid w:val="00585140"/>
    <w:rsid w:val="005857A5"/>
    <w:rsid w:val="00585D4C"/>
    <w:rsid w:val="00585E8D"/>
    <w:rsid w:val="005867C7"/>
    <w:rsid w:val="00586A8C"/>
    <w:rsid w:val="00586CE0"/>
    <w:rsid w:val="00586E0A"/>
    <w:rsid w:val="00586E26"/>
    <w:rsid w:val="00587213"/>
    <w:rsid w:val="0058767F"/>
    <w:rsid w:val="005876A3"/>
    <w:rsid w:val="005876AF"/>
    <w:rsid w:val="00587709"/>
    <w:rsid w:val="005879E3"/>
    <w:rsid w:val="00587D92"/>
    <w:rsid w:val="00587DDE"/>
    <w:rsid w:val="00587F82"/>
    <w:rsid w:val="005900D6"/>
    <w:rsid w:val="00590327"/>
    <w:rsid w:val="00590338"/>
    <w:rsid w:val="005905C3"/>
    <w:rsid w:val="005905E9"/>
    <w:rsid w:val="00590C69"/>
    <w:rsid w:val="00590E5B"/>
    <w:rsid w:val="00590F8E"/>
    <w:rsid w:val="005910A5"/>
    <w:rsid w:val="005917D9"/>
    <w:rsid w:val="0059192A"/>
    <w:rsid w:val="00591FFF"/>
    <w:rsid w:val="00593418"/>
    <w:rsid w:val="00593FF3"/>
    <w:rsid w:val="00594046"/>
    <w:rsid w:val="0059436F"/>
    <w:rsid w:val="00594A97"/>
    <w:rsid w:val="00594EAA"/>
    <w:rsid w:val="00594F88"/>
    <w:rsid w:val="005955BE"/>
    <w:rsid w:val="005956AB"/>
    <w:rsid w:val="00595705"/>
    <w:rsid w:val="00595808"/>
    <w:rsid w:val="00596000"/>
    <w:rsid w:val="00596031"/>
    <w:rsid w:val="00596938"/>
    <w:rsid w:val="005969C8"/>
    <w:rsid w:val="00596DB7"/>
    <w:rsid w:val="00597087"/>
    <w:rsid w:val="0059793E"/>
    <w:rsid w:val="005979B2"/>
    <w:rsid w:val="005A0559"/>
    <w:rsid w:val="005A082A"/>
    <w:rsid w:val="005A0CA2"/>
    <w:rsid w:val="005A1212"/>
    <w:rsid w:val="005A14BF"/>
    <w:rsid w:val="005A16EC"/>
    <w:rsid w:val="005A1CA7"/>
    <w:rsid w:val="005A20C8"/>
    <w:rsid w:val="005A2297"/>
    <w:rsid w:val="005A24DC"/>
    <w:rsid w:val="005A2594"/>
    <w:rsid w:val="005A270E"/>
    <w:rsid w:val="005A403A"/>
    <w:rsid w:val="005A4B28"/>
    <w:rsid w:val="005A543E"/>
    <w:rsid w:val="005A5829"/>
    <w:rsid w:val="005A61BC"/>
    <w:rsid w:val="005A628E"/>
    <w:rsid w:val="005A636D"/>
    <w:rsid w:val="005A69F2"/>
    <w:rsid w:val="005A6AE6"/>
    <w:rsid w:val="005A6C3E"/>
    <w:rsid w:val="005A6CFB"/>
    <w:rsid w:val="005A6F93"/>
    <w:rsid w:val="005A70AD"/>
    <w:rsid w:val="005A73AD"/>
    <w:rsid w:val="005A7831"/>
    <w:rsid w:val="005A7BBD"/>
    <w:rsid w:val="005A7BD9"/>
    <w:rsid w:val="005A7F98"/>
    <w:rsid w:val="005B0311"/>
    <w:rsid w:val="005B0952"/>
    <w:rsid w:val="005B0DEA"/>
    <w:rsid w:val="005B116B"/>
    <w:rsid w:val="005B1300"/>
    <w:rsid w:val="005B1399"/>
    <w:rsid w:val="005B1A95"/>
    <w:rsid w:val="005B1E45"/>
    <w:rsid w:val="005B2A3A"/>
    <w:rsid w:val="005B3B03"/>
    <w:rsid w:val="005B3B63"/>
    <w:rsid w:val="005B3C41"/>
    <w:rsid w:val="005B3F4E"/>
    <w:rsid w:val="005B4244"/>
    <w:rsid w:val="005B435D"/>
    <w:rsid w:val="005B469E"/>
    <w:rsid w:val="005B489B"/>
    <w:rsid w:val="005B4E08"/>
    <w:rsid w:val="005B5161"/>
    <w:rsid w:val="005B57CF"/>
    <w:rsid w:val="005B5EA3"/>
    <w:rsid w:val="005B6375"/>
    <w:rsid w:val="005B65CE"/>
    <w:rsid w:val="005B6705"/>
    <w:rsid w:val="005B6ABC"/>
    <w:rsid w:val="005B75C4"/>
    <w:rsid w:val="005B7FBB"/>
    <w:rsid w:val="005C010B"/>
    <w:rsid w:val="005C0885"/>
    <w:rsid w:val="005C09B9"/>
    <w:rsid w:val="005C1ACD"/>
    <w:rsid w:val="005C1AF2"/>
    <w:rsid w:val="005C1AF6"/>
    <w:rsid w:val="005C210E"/>
    <w:rsid w:val="005C2114"/>
    <w:rsid w:val="005C21AB"/>
    <w:rsid w:val="005C21D5"/>
    <w:rsid w:val="005C2507"/>
    <w:rsid w:val="005C2633"/>
    <w:rsid w:val="005C271C"/>
    <w:rsid w:val="005C27BA"/>
    <w:rsid w:val="005C2EC2"/>
    <w:rsid w:val="005C3095"/>
    <w:rsid w:val="005C352F"/>
    <w:rsid w:val="005C391A"/>
    <w:rsid w:val="005C3FB1"/>
    <w:rsid w:val="005C41F6"/>
    <w:rsid w:val="005C4261"/>
    <w:rsid w:val="005C457C"/>
    <w:rsid w:val="005C45A6"/>
    <w:rsid w:val="005C4836"/>
    <w:rsid w:val="005C4AD4"/>
    <w:rsid w:val="005C4D13"/>
    <w:rsid w:val="005C50B4"/>
    <w:rsid w:val="005C5153"/>
    <w:rsid w:val="005C53EC"/>
    <w:rsid w:val="005C569E"/>
    <w:rsid w:val="005C5B87"/>
    <w:rsid w:val="005C5F74"/>
    <w:rsid w:val="005C6653"/>
    <w:rsid w:val="005C6700"/>
    <w:rsid w:val="005C6CD4"/>
    <w:rsid w:val="005C6F15"/>
    <w:rsid w:val="005C707F"/>
    <w:rsid w:val="005C75D9"/>
    <w:rsid w:val="005C7834"/>
    <w:rsid w:val="005C7C5C"/>
    <w:rsid w:val="005C7F35"/>
    <w:rsid w:val="005D0474"/>
    <w:rsid w:val="005D07CB"/>
    <w:rsid w:val="005D0B31"/>
    <w:rsid w:val="005D0F2F"/>
    <w:rsid w:val="005D10C7"/>
    <w:rsid w:val="005D1143"/>
    <w:rsid w:val="005D1279"/>
    <w:rsid w:val="005D16DA"/>
    <w:rsid w:val="005D1780"/>
    <w:rsid w:val="005D1CE7"/>
    <w:rsid w:val="005D1DC4"/>
    <w:rsid w:val="005D1DCD"/>
    <w:rsid w:val="005D32A3"/>
    <w:rsid w:val="005D3531"/>
    <w:rsid w:val="005D3B1D"/>
    <w:rsid w:val="005D4272"/>
    <w:rsid w:val="005D46DB"/>
    <w:rsid w:val="005D47B9"/>
    <w:rsid w:val="005D4AC3"/>
    <w:rsid w:val="005D4C85"/>
    <w:rsid w:val="005D5DB1"/>
    <w:rsid w:val="005D5E35"/>
    <w:rsid w:val="005D664C"/>
    <w:rsid w:val="005D6821"/>
    <w:rsid w:val="005D7037"/>
    <w:rsid w:val="005D77A2"/>
    <w:rsid w:val="005E028C"/>
    <w:rsid w:val="005E02EA"/>
    <w:rsid w:val="005E04A3"/>
    <w:rsid w:val="005E04E9"/>
    <w:rsid w:val="005E0815"/>
    <w:rsid w:val="005E0DFF"/>
    <w:rsid w:val="005E1164"/>
    <w:rsid w:val="005E13E2"/>
    <w:rsid w:val="005E161E"/>
    <w:rsid w:val="005E197B"/>
    <w:rsid w:val="005E1BE5"/>
    <w:rsid w:val="005E1C80"/>
    <w:rsid w:val="005E22A0"/>
    <w:rsid w:val="005E287E"/>
    <w:rsid w:val="005E294B"/>
    <w:rsid w:val="005E32BA"/>
    <w:rsid w:val="005E32E7"/>
    <w:rsid w:val="005E34F6"/>
    <w:rsid w:val="005E3A02"/>
    <w:rsid w:val="005E3DAA"/>
    <w:rsid w:val="005E3F2A"/>
    <w:rsid w:val="005E433D"/>
    <w:rsid w:val="005E4438"/>
    <w:rsid w:val="005E5069"/>
    <w:rsid w:val="005E5072"/>
    <w:rsid w:val="005E511F"/>
    <w:rsid w:val="005E57D0"/>
    <w:rsid w:val="005E5F90"/>
    <w:rsid w:val="005E626D"/>
    <w:rsid w:val="005E66E6"/>
    <w:rsid w:val="005E6E7D"/>
    <w:rsid w:val="005E7FE4"/>
    <w:rsid w:val="005E7FFB"/>
    <w:rsid w:val="005F0638"/>
    <w:rsid w:val="005F0BEC"/>
    <w:rsid w:val="005F1599"/>
    <w:rsid w:val="005F1ED7"/>
    <w:rsid w:val="005F20FF"/>
    <w:rsid w:val="005F2639"/>
    <w:rsid w:val="005F2AAB"/>
    <w:rsid w:val="005F2ABE"/>
    <w:rsid w:val="005F2DC3"/>
    <w:rsid w:val="005F2FA4"/>
    <w:rsid w:val="005F2FD6"/>
    <w:rsid w:val="005F36C5"/>
    <w:rsid w:val="005F3759"/>
    <w:rsid w:val="005F375C"/>
    <w:rsid w:val="005F392E"/>
    <w:rsid w:val="005F3C0E"/>
    <w:rsid w:val="005F43A4"/>
    <w:rsid w:val="005F4923"/>
    <w:rsid w:val="005F493A"/>
    <w:rsid w:val="005F49A2"/>
    <w:rsid w:val="005F4AC9"/>
    <w:rsid w:val="005F4B3F"/>
    <w:rsid w:val="005F4B74"/>
    <w:rsid w:val="005F4CDA"/>
    <w:rsid w:val="005F4E3F"/>
    <w:rsid w:val="005F4EC8"/>
    <w:rsid w:val="005F507F"/>
    <w:rsid w:val="005F50D9"/>
    <w:rsid w:val="005F5133"/>
    <w:rsid w:val="005F5278"/>
    <w:rsid w:val="005F537A"/>
    <w:rsid w:val="005F56F3"/>
    <w:rsid w:val="005F646B"/>
    <w:rsid w:val="005F6492"/>
    <w:rsid w:val="005F6739"/>
    <w:rsid w:val="005F6AAF"/>
    <w:rsid w:val="005F6C8E"/>
    <w:rsid w:val="005F6E25"/>
    <w:rsid w:val="005F6FD1"/>
    <w:rsid w:val="005F763F"/>
    <w:rsid w:val="005F76C0"/>
    <w:rsid w:val="005F778C"/>
    <w:rsid w:val="005F7960"/>
    <w:rsid w:val="005F7A61"/>
    <w:rsid w:val="005F7BE6"/>
    <w:rsid w:val="005F7BF3"/>
    <w:rsid w:val="005F7D69"/>
    <w:rsid w:val="005F7DBA"/>
    <w:rsid w:val="005F7DFE"/>
    <w:rsid w:val="005F7E10"/>
    <w:rsid w:val="00600420"/>
    <w:rsid w:val="00600453"/>
    <w:rsid w:val="006004C4"/>
    <w:rsid w:val="00600847"/>
    <w:rsid w:val="006008AD"/>
    <w:rsid w:val="00601045"/>
    <w:rsid w:val="00601282"/>
    <w:rsid w:val="00601902"/>
    <w:rsid w:val="006022F2"/>
    <w:rsid w:val="00602336"/>
    <w:rsid w:val="00602E16"/>
    <w:rsid w:val="006032BD"/>
    <w:rsid w:val="00603422"/>
    <w:rsid w:val="0060343F"/>
    <w:rsid w:val="0060398B"/>
    <w:rsid w:val="006039EE"/>
    <w:rsid w:val="00603C57"/>
    <w:rsid w:val="00603D92"/>
    <w:rsid w:val="00604019"/>
    <w:rsid w:val="0060415B"/>
    <w:rsid w:val="00604493"/>
    <w:rsid w:val="00604865"/>
    <w:rsid w:val="00604881"/>
    <w:rsid w:val="00604CC8"/>
    <w:rsid w:val="0060524D"/>
    <w:rsid w:val="00605422"/>
    <w:rsid w:val="0060551C"/>
    <w:rsid w:val="0060578D"/>
    <w:rsid w:val="0060598C"/>
    <w:rsid w:val="00605A2E"/>
    <w:rsid w:val="00606574"/>
    <w:rsid w:val="0060784E"/>
    <w:rsid w:val="006101FA"/>
    <w:rsid w:val="006104D5"/>
    <w:rsid w:val="006107C2"/>
    <w:rsid w:val="006111D7"/>
    <w:rsid w:val="00611283"/>
    <w:rsid w:val="00611305"/>
    <w:rsid w:val="006116C4"/>
    <w:rsid w:val="00611C83"/>
    <w:rsid w:val="00611E2B"/>
    <w:rsid w:val="00611EA5"/>
    <w:rsid w:val="00612068"/>
    <w:rsid w:val="006124E0"/>
    <w:rsid w:val="006127DC"/>
    <w:rsid w:val="00612ACD"/>
    <w:rsid w:val="00612D5C"/>
    <w:rsid w:val="006130F4"/>
    <w:rsid w:val="006134C6"/>
    <w:rsid w:val="00613764"/>
    <w:rsid w:val="006146CF"/>
    <w:rsid w:val="00614870"/>
    <w:rsid w:val="006150DB"/>
    <w:rsid w:val="00615321"/>
    <w:rsid w:val="006154CB"/>
    <w:rsid w:val="006156D0"/>
    <w:rsid w:val="00615B60"/>
    <w:rsid w:val="00615C2F"/>
    <w:rsid w:val="00615F17"/>
    <w:rsid w:val="0061607B"/>
    <w:rsid w:val="006161FE"/>
    <w:rsid w:val="00616463"/>
    <w:rsid w:val="0061666E"/>
    <w:rsid w:val="00616A58"/>
    <w:rsid w:val="00617002"/>
    <w:rsid w:val="00617081"/>
    <w:rsid w:val="00617582"/>
    <w:rsid w:val="006179C7"/>
    <w:rsid w:val="00617D8E"/>
    <w:rsid w:val="00617E37"/>
    <w:rsid w:val="00617F3C"/>
    <w:rsid w:val="006200CB"/>
    <w:rsid w:val="0062022E"/>
    <w:rsid w:val="006202BF"/>
    <w:rsid w:val="00620402"/>
    <w:rsid w:val="006208D4"/>
    <w:rsid w:val="0062094F"/>
    <w:rsid w:val="0062102C"/>
    <w:rsid w:val="0062108A"/>
    <w:rsid w:val="006218A8"/>
    <w:rsid w:val="00621B0A"/>
    <w:rsid w:val="00621D62"/>
    <w:rsid w:val="0062237C"/>
    <w:rsid w:val="00622553"/>
    <w:rsid w:val="0062289E"/>
    <w:rsid w:val="006230A8"/>
    <w:rsid w:val="0062310A"/>
    <w:rsid w:val="006232DB"/>
    <w:rsid w:val="0062335C"/>
    <w:rsid w:val="0062386B"/>
    <w:rsid w:val="006238D0"/>
    <w:rsid w:val="00623AD5"/>
    <w:rsid w:val="00623B2B"/>
    <w:rsid w:val="00623B7C"/>
    <w:rsid w:val="00623F23"/>
    <w:rsid w:val="00623FF0"/>
    <w:rsid w:val="006240C1"/>
    <w:rsid w:val="00624395"/>
    <w:rsid w:val="006243DB"/>
    <w:rsid w:val="0062441B"/>
    <w:rsid w:val="00624964"/>
    <w:rsid w:val="00625066"/>
    <w:rsid w:val="006253E6"/>
    <w:rsid w:val="0062545A"/>
    <w:rsid w:val="0062593E"/>
    <w:rsid w:val="00625A04"/>
    <w:rsid w:val="006263C8"/>
    <w:rsid w:val="006264C5"/>
    <w:rsid w:val="00626C68"/>
    <w:rsid w:val="00626E46"/>
    <w:rsid w:val="0062732C"/>
    <w:rsid w:val="00627913"/>
    <w:rsid w:val="00627CF8"/>
    <w:rsid w:val="00630C21"/>
    <w:rsid w:val="00630D83"/>
    <w:rsid w:val="00631057"/>
    <w:rsid w:val="006312E7"/>
    <w:rsid w:val="0063175E"/>
    <w:rsid w:val="006317C5"/>
    <w:rsid w:val="00632015"/>
    <w:rsid w:val="006322AB"/>
    <w:rsid w:val="00632820"/>
    <w:rsid w:val="0063282B"/>
    <w:rsid w:val="00633769"/>
    <w:rsid w:val="006338DA"/>
    <w:rsid w:val="00633EA4"/>
    <w:rsid w:val="006344BC"/>
    <w:rsid w:val="006345F8"/>
    <w:rsid w:val="00634CDF"/>
    <w:rsid w:val="00634D64"/>
    <w:rsid w:val="00634D91"/>
    <w:rsid w:val="00634F48"/>
    <w:rsid w:val="00634F7D"/>
    <w:rsid w:val="006350C1"/>
    <w:rsid w:val="00635615"/>
    <w:rsid w:val="00636258"/>
    <w:rsid w:val="0063625F"/>
    <w:rsid w:val="00636515"/>
    <w:rsid w:val="006365B7"/>
    <w:rsid w:val="00636EA0"/>
    <w:rsid w:val="0063704E"/>
    <w:rsid w:val="00637081"/>
    <w:rsid w:val="006375F6"/>
    <w:rsid w:val="00637630"/>
    <w:rsid w:val="0063776A"/>
    <w:rsid w:val="00637800"/>
    <w:rsid w:val="00637A94"/>
    <w:rsid w:val="00637BE3"/>
    <w:rsid w:val="006400AB"/>
    <w:rsid w:val="006403B8"/>
    <w:rsid w:val="00640404"/>
    <w:rsid w:val="006404C3"/>
    <w:rsid w:val="00640661"/>
    <w:rsid w:val="006407B4"/>
    <w:rsid w:val="00640937"/>
    <w:rsid w:val="00640B8F"/>
    <w:rsid w:val="0064108D"/>
    <w:rsid w:val="00641331"/>
    <w:rsid w:val="00641408"/>
    <w:rsid w:val="0064148F"/>
    <w:rsid w:val="006418EC"/>
    <w:rsid w:val="0064197D"/>
    <w:rsid w:val="006419A5"/>
    <w:rsid w:val="00642446"/>
    <w:rsid w:val="0064288D"/>
    <w:rsid w:val="006429CA"/>
    <w:rsid w:val="006438F2"/>
    <w:rsid w:val="00643917"/>
    <w:rsid w:val="006440C7"/>
    <w:rsid w:val="006445E6"/>
    <w:rsid w:val="00644842"/>
    <w:rsid w:val="006449CB"/>
    <w:rsid w:val="00644AF2"/>
    <w:rsid w:val="00644DA6"/>
    <w:rsid w:val="006451FE"/>
    <w:rsid w:val="0064550A"/>
    <w:rsid w:val="00646140"/>
    <w:rsid w:val="00646144"/>
    <w:rsid w:val="00646226"/>
    <w:rsid w:val="00646317"/>
    <w:rsid w:val="006466EA"/>
    <w:rsid w:val="00646806"/>
    <w:rsid w:val="00646A41"/>
    <w:rsid w:val="00646DDE"/>
    <w:rsid w:val="00646EEC"/>
    <w:rsid w:val="00647109"/>
    <w:rsid w:val="00647BFA"/>
    <w:rsid w:val="00647C3C"/>
    <w:rsid w:val="00647C81"/>
    <w:rsid w:val="00647F38"/>
    <w:rsid w:val="0064E3CF"/>
    <w:rsid w:val="00650186"/>
    <w:rsid w:val="00650783"/>
    <w:rsid w:val="0065103B"/>
    <w:rsid w:val="0065148F"/>
    <w:rsid w:val="00651537"/>
    <w:rsid w:val="00651606"/>
    <w:rsid w:val="006519B9"/>
    <w:rsid w:val="00651E82"/>
    <w:rsid w:val="0065269B"/>
    <w:rsid w:val="00652AF5"/>
    <w:rsid w:val="0065323E"/>
    <w:rsid w:val="006533DC"/>
    <w:rsid w:val="006535F9"/>
    <w:rsid w:val="00653625"/>
    <w:rsid w:val="00653896"/>
    <w:rsid w:val="00654013"/>
    <w:rsid w:val="00654686"/>
    <w:rsid w:val="00654E47"/>
    <w:rsid w:val="00655049"/>
    <w:rsid w:val="00655756"/>
    <w:rsid w:val="00655F0F"/>
    <w:rsid w:val="00656067"/>
    <w:rsid w:val="006562D1"/>
    <w:rsid w:val="006571DA"/>
    <w:rsid w:val="00657677"/>
    <w:rsid w:val="006576FE"/>
    <w:rsid w:val="00657E25"/>
    <w:rsid w:val="00657E7A"/>
    <w:rsid w:val="00657FFE"/>
    <w:rsid w:val="00660152"/>
    <w:rsid w:val="00660398"/>
    <w:rsid w:val="006607FA"/>
    <w:rsid w:val="00660951"/>
    <w:rsid w:val="00660D69"/>
    <w:rsid w:val="0066168D"/>
    <w:rsid w:val="0066191C"/>
    <w:rsid w:val="00661CE5"/>
    <w:rsid w:val="0066205A"/>
    <w:rsid w:val="0066243E"/>
    <w:rsid w:val="00662457"/>
    <w:rsid w:val="00662580"/>
    <w:rsid w:val="00662DAF"/>
    <w:rsid w:val="00662F0C"/>
    <w:rsid w:val="006637B7"/>
    <w:rsid w:val="00663E66"/>
    <w:rsid w:val="00664C61"/>
    <w:rsid w:val="006652CE"/>
    <w:rsid w:val="00665478"/>
    <w:rsid w:val="00665E5D"/>
    <w:rsid w:val="0066612B"/>
    <w:rsid w:val="006663D9"/>
    <w:rsid w:val="006669F2"/>
    <w:rsid w:val="0066723F"/>
    <w:rsid w:val="00667267"/>
    <w:rsid w:val="006672AD"/>
    <w:rsid w:val="006672C0"/>
    <w:rsid w:val="006673D0"/>
    <w:rsid w:val="006700C6"/>
    <w:rsid w:val="006702AE"/>
    <w:rsid w:val="006704A3"/>
    <w:rsid w:val="00670529"/>
    <w:rsid w:val="006709B6"/>
    <w:rsid w:val="00670DD9"/>
    <w:rsid w:val="00670F6A"/>
    <w:rsid w:val="006712A2"/>
    <w:rsid w:val="00671381"/>
    <w:rsid w:val="00671572"/>
    <w:rsid w:val="006716F7"/>
    <w:rsid w:val="00671925"/>
    <w:rsid w:val="006719F5"/>
    <w:rsid w:val="0067208D"/>
    <w:rsid w:val="006729F5"/>
    <w:rsid w:val="00672B0F"/>
    <w:rsid w:val="00672CC3"/>
    <w:rsid w:val="00673572"/>
    <w:rsid w:val="00673C53"/>
    <w:rsid w:val="00674104"/>
    <w:rsid w:val="00674726"/>
    <w:rsid w:val="006748A6"/>
    <w:rsid w:val="006748A7"/>
    <w:rsid w:val="00674B2E"/>
    <w:rsid w:val="00674B7E"/>
    <w:rsid w:val="00674DA3"/>
    <w:rsid w:val="0067507D"/>
    <w:rsid w:val="00675298"/>
    <w:rsid w:val="00675870"/>
    <w:rsid w:val="006758AF"/>
    <w:rsid w:val="0067590B"/>
    <w:rsid w:val="00675CF5"/>
    <w:rsid w:val="00676870"/>
    <w:rsid w:val="00676912"/>
    <w:rsid w:val="00676960"/>
    <w:rsid w:val="00676A96"/>
    <w:rsid w:val="00676AF4"/>
    <w:rsid w:val="0067706B"/>
    <w:rsid w:val="00677359"/>
    <w:rsid w:val="006779A3"/>
    <w:rsid w:val="00677E06"/>
    <w:rsid w:val="006807C9"/>
    <w:rsid w:val="00680B8F"/>
    <w:rsid w:val="00680BBA"/>
    <w:rsid w:val="00680D5E"/>
    <w:rsid w:val="006810DE"/>
    <w:rsid w:val="00681219"/>
    <w:rsid w:val="006812B0"/>
    <w:rsid w:val="00681B04"/>
    <w:rsid w:val="0068207F"/>
    <w:rsid w:val="006820D0"/>
    <w:rsid w:val="00682CDF"/>
    <w:rsid w:val="00682EC4"/>
    <w:rsid w:val="0068343E"/>
    <w:rsid w:val="00683A32"/>
    <w:rsid w:val="00683D27"/>
    <w:rsid w:val="00683D6D"/>
    <w:rsid w:val="006840AA"/>
    <w:rsid w:val="0068411A"/>
    <w:rsid w:val="006842FE"/>
    <w:rsid w:val="00684741"/>
    <w:rsid w:val="006850C1"/>
    <w:rsid w:val="0068594B"/>
    <w:rsid w:val="00685A91"/>
    <w:rsid w:val="00685DA5"/>
    <w:rsid w:val="00685E7B"/>
    <w:rsid w:val="00685FB7"/>
    <w:rsid w:val="006860AE"/>
    <w:rsid w:val="006869BE"/>
    <w:rsid w:val="00686C16"/>
    <w:rsid w:val="00687265"/>
    <w:rsid w:val="006872B7"/>
    <w:rsid w:val="00687C07"/>
    <w:rsid w:val="00687C57"/>
    <w:rsid w:val="00687E65"/>
    <w:rsid w:val="0069067E"/>
    <w:rsid w:val="0069086D"/>
    <w:rsid w:val="006908C9"/>
    <w:rsid w:val="00690954"/>
    <w:rsid w:val="00690B16"/>
    <w:rsid w:val="00690C22"/>
    <w:rsid w:val="00690C98"/>
    <w:rsid w:val="00690CD6"/>
    <w:rsid w:val="006917A8"/>
    <w:rsid w:val="00691B73"/>
    <w:rsid w:val="006921A9"/>
    <w:rsid w:val="00692C23"/>
    <w:rsid w:val="006933FB"/>
    <w:rsid w:val="00693559"/>
    <w:rsid w:val="00693571"/>
    <w:rsid w:val="00693654"/>
    <w:rsid w:val="0069441F"/>
    <w:rsid w:val="00694A64"/>
    <w:rsid w:val="00694E7B"/>
    <w:rsid w:val="0069521F"/>
    <w:rsid w:val="0069534B"/>
    <w:rsid w:val="00695752"/>
    <w:rsid w:val="00695950"/>
    <w:rsid w:val="006960AD"/>
    <w:rsid w:val="00696571"/>
    <w:rsid w:val="00696814"/>
    <w:rsid w:val="0069745E"/>
    <w:rsid w:val="0069752F"/>
    <w:rsid w:val="006975B8"/>
    <w:rsid w:val="00697D41"/>
    <w:rsid w:val="006A026C"/>
    <w:rsid w:val="006A03B6"/>
    <w:rsid w:val="006A0454"/>
    <w:rsid w:val="006A07AB"/>
    <w:rsid w:val="006A1070"/>
    <w:rsid w:val="006A1208"/>
    <w:rsid w:val="006A154F"/>
    <w:rsid w:val="006A1A49"/>
    <w:rsid w:val="006A1A96"/>
    <w:rsid w:val="006A1BE2"/>
    <w:rsid w:val="006A1D82"/>
    <w:rsid w:val="006A1DEA"/>
    <w:rsid w:val="006A207D"/>
    <w:rsid w:val="006A26E5"/>
    <w:rsid w:val="006A28AB"/>
    <w:rsid w:val="006A2EC9"/>
    <w:rsid w:val="006A2FC1"/>
    <w:rsid w:val="006A2FFE"/>
    <w:rsid w:val="006A326D"/>
    <w:rsid w:val="006A328B"/>
    <w:rsid w:val="006A3410"/>
    <w:rsid w:val="006A3893"/>
    <w:rsid w:val="006A3ABA"/>
    <w:rsid w:val="006A3AD2"/>
    <w:rsid w:val="006A3CB3"/>
    <w:rsid w:val="006A4059"/>
    <w:rsid w:val="006A44BC"/>
    <w:rsid w:val="006A4609"/>
    <w:rsid w:val="006A5819"/>
    <w:rsid w:val="006A59F2"/>
    <w:rsid w:val="006A5C6D"/>
    <w:rsid w:val="006A72C4"/>
    <w:rsid w:val="006A7AC6"/>
    <w:rsid w:val="006A7ADD"/>
    <w:rsid w:val="006A7E58"/>
    <w:rsid w:val="006B011C"/>
    <w:rsid w:val="006B012E"/>
    <w:rsid w:val="006B05F1"/>
    <w:rsid w:val="006B085C"/>
    <w:rsid w:val="006B088A"/>
    <w:rsid w:val="006B1061"/>
    <w:rsid w:val="006B1122"/>
    <w:rsid w:val="006B1177"/>
    <w:rsid w:val="006B1370"/>
    <w:rsid w:val="006B1945"/>
    <w:rsid w:val="006B1EC8"/>
    <w:rsid w:val="006B292D"/>
    <w:rsid w:val="006B2A57"/>
    <w:rsid w:val="006B2C6A"/>
    <w:rsid w:val="006B2EA0"/>
    <w:rsid w:val="006B3095"/>
    <w:rsid w:val="006B34BF"/>
    <w:rsid w:val="006B3616"/>
    <w:rsid w:val="006B3CA9"/>
    <w:rsid w:val="006B4722"/>
    <w:rsid w:val="006B4D25"/>
    <w:rsid w:val="006B4D70"/>
    <w:rsid w:val="006B5712"/>
    <w:rsid w:val="006B5DE8"/>
    <w:rsid w:val="006B67E4"/>
    <w:rsid w:val="006B685A"/>
    <w:rsid w:val="006B6F88"/>
    <w:rsid w:val="006B724A"/>
    <w:rsid w:val="006B7801"/>
    <w:rsid w:val="006B793E"/>
    <w:rsid w:val="006B7D8D"/>
    <w:rsid w:val="006C0808"/>
    <w:rsid w:val="006C0B9D"/>
    <w:rsid w:val="006C0D4E"/>
    <w:rsid w:val="006C109D"/>
    <w:rsid w:val="006C11B6"/>
    <w:rsid w:val="006C122C"/>
    <w:rsid w:val="006C1328"/>
    <w:rsid w:val="006C14EC"/>
    <w:rsid w:val="006C1A9D"/>
    <w:rsid w:val="006C217C"/>
    <w:rsid w:val="006C25A0"/>
    <w:rsid w:val="006C2614"/>
    <w:rsid w:val="006C276E"/>
    <w:rsid w:val="006C373E"/>
    <w:rsid w:val="006C3939"/>
    <w:rsid w:val="006C403A"/>
    <w:rsid w:val="006C433C"/>
    <w:rsid w:val="006C4425"/>
    <w:rsid w:val="006C4BF8"/>
    <w:rsid w:val="006C4DB1"/>
    <w:rsid w:val="006C57AB"/>
    <w:rsid w:val="006C5C2D"/>
    <w:rsid w:val="006C60DD"/>
    <w:rsid w:val="006C64B0"/>
    <w:rsid w:val="006C6932"/>
    <w:rsid w:val="006C6B1F"/>
    <w:rsid w:val="006C6B5B"/>
    <w:rsid w:val="006C6EA5"/>
    <w:rsid w:val="006C705A"/>
    <w:rsid w:val="006C744F"/>
    <w:rsid w:val="006C770F"/>
    <w:rsid w:val="006D05CF"/>
    <w:rsid w:val="006D0999"/>
    <w:rsid w:val="006D09AB"/>
    <w:rsid w:val="006D0BE0"/>
    <w:rsid w:val="006D0D3C"/>
    <w:rsid w:val="006D0D9A"/>
    <w:rsid w:val="006D0F1B"/>
    <w:rsid w:val="006D10FA"/>
    <w:rsid w:val="006D1128"/>
    <w:rsid w:val="006D180F"/>
    <w:rsid w:val="006D1C94"/>
    <w:rsid w:val="006D207C"/>
    <w:rsid w:val="006D269A"/>
    <w:rsid w:val="006D28CB"/>
    <w:rsid w:val="006D2AA2"/>
    <w:rsid w:val="006D2BEB"/>
    <w:rsid w:val="006D2C55"/>
    <w:rsid w:val="006D32C5"/>
    <w:rsid w:val="006D353E"/>
    <w:rsid w:val="006D357E"/>
    <w:rsid w:val="006D358B"/>
    <w:rsid w:val="006D36EA"/>
    <w:rsid w:val="006D3710"/>
    <w:rsid w:val="006D3728"/>
    <w:rsid w:val="006D3A59"/>
    <w:rsid w:val="006D3B06"/>
    <w:rsid w:val="006D3DC5"/>
    <w:rsid w:val="006D419A"/>
    <w:rsid w:val="006D44F3"/>
    <w:rsid w:val="006D4CA0"/>
    <w:rsid w:val="006D4DE0"/>
    <w:rsid w:val="006D54D0"/>
    <w:rsid w:val="006D553E"/>
    <w:rsid w:val="006D55B3"/>
    <w:rsid w:val="006D56F4"/>
    <w:rsid w:val="006D5C7F"/>
    <w:rsid w:val="006D60DD"/>
    <w:rsid w:val="006D6613"/>
    <w:rsid w:val="006D68DD"/>
    <w:rsid w:val="006D6C91"/>
    <w:rsid w:val="006D7722"/>
    <w:rsid w:val="006D7A2D"/>
    <w:rsid w:val="006D7AF8"/>
    <w:rsid w:val="006D7B6A"/>
    <w:rsid w:val="006E0081"/>
    <w:rsid w:val="006E0188"/>
    <w:rsid w:val="006E0219"/>
    <w:rsid w:val="006E040A"/>
    <w:rsid w:val="006E07C4"/>
    <w:rsid w:val="006E0BBB"/>
    <w:rsid w:val="006E1265"/>
    <w:rsid w:val="006E18D2"/>
    <w:rsid w:val="006E1A42"/>
    <w:rsid w:val="006E1A84"/>
    <w:rsid w:val="006E1F50"/>
    <w:rsid w:val="006E200F"/>
    <w:rsid w:val="006E2084"/>
    <w:rsid w:val="006E2AF8"/>
    <w:rsid w:val="006E2BF7"/>
    <w:rsid w:val="006E30E3"/>
    <w:rsid w:val="006E32CE"/>
    <w:rsid w:val="006E3498"/>
    <w:rsid w:val="006E3603"/>
    <w:rsid w:val="006E36DC"/>
    <w:rsid w:val="006E36F4"/>
    <w:rsid w:val="006E3766"/>
    <w:rsid w:val="006E3785"/>
    <w:rsid w:val="006E3CE1"/>
    <w:rsid w:val="006E3CEC"/>
    <w:rsid w:val="006E4040"/>
    <w:rsid w:val="006E4678"/>
    <w:rsid w:val="006E4881"/>
    <w:rsid w:val="006E4B4C"/>
    <w:rsid w:val="006E4FEF"/>
    <w:rsid w:val="006E59D7"/>
    <w:rsid w:val="006E5A3B"/>
    <w:rsid w:val="006E5BF7"/>
    <w:rsid w:val="006E5C5F"/>
    <w:rsid w:val="006E5FC1"/>
    <w:rsid w:val="006E66DC"/>
    <w:rsid w:val="006E6797"/>
    <w:rsid w:val="006E6B61"/>
    <w:rsid w:val="006E7630"/>
    <w:rsid w:val="006E78B6"/>
    <w:rsid w:val="006E7AE8"/>
    <w:rsid w:val="006E7DF8"/>
    <w:rsid w:val="006E7E18"/>
    <w:rsid w:val="006F01A1"/>
    <w:rsid w:val="006F0206"/>
    <w:rsid w:val="006F029D"/>
    <w:rsid w:val="006F07C6"/>
    <w:rsid w:val="006F07E7"/>
    <w:rsid w:val="006F09D0"/>
    <w:rsid w:val="006F0BFB"/>
    <w:rsid w:val="006F0C12"/>
    <w:rsid w:val="006F0EB0"/>
    <w:rsid w:val="006F0FD6"/>
    <w:rsid w:val="006F1672"/>
    <w:rsid w:val="006F1674"/>
    <w:rsid w:val="006F1E2A"/>
    <w:rsid w:val="006F21FB"/>
    <w:rsid w:val="006F23FC"/>
    <w:rsid w:val="006F27F5"/>
    <w:rsid w:val="006F2B9E"/>
    <w:rsid w:val="006F2CEF"/>
    <w:rsid w:val="006F30E5"/>
    <w:rsid w:val="006F321C"/>
    <w:rsid w:val="006F323E"/>
    <w:rsid w:val="006F35C6"/>
    <w:rsid w:val="006F3A96"/>
    <w:rsid w:val="006F3ADE"/>
    <w:rsid w:val="006F3B0D"/>
    <w:rsid w:val="006F3B79"/>
    <w:rsid w:val="006F430A"/>
    <w:rsid w:val="006F47CE"/>
    <w:rsid w:val="006F4EDF"/>
    <w:rsid w:val="006F53B1"/>
    <w:rsid w:val="006F567E"/>
    <w:rsid w:val="006F5881"/>
    <w:rsid w:val="006F61C5"/>
    <w:rsid w:val="006F6A97"/>
    <w:rsid w:val="006F6BDF"/>
    <w:rsid w:val="006F731F"/>
    <w:rsid w:val="006F7416"/>
    <w:rsid w:val="0070044A"/>
    <w:rsid w:val="007007AD"/>
    <w:rsid w:val="00700908"/>
    <w:rsid w:val="00700985"/>
    <w:rsid w:val="00701369"/>
    <w:rsid w:val="00701468"/>
    <w:rsid w:val="00701986"/>
    <w:rsid w:val="00701A55"/>
    <w:rsid w:val="0070201F"/>
    <w:rsid w:val="007020F3"/>
    <w:rsid w:val="007021ED"/>
    <w:rsid w:val="0070221B"/>
    <w:rsid w:val="007022F9"/>
    <w:rsid w:val="00702424"/>
    <w:rsid w:val="00702B4D"/>
    <w:rsid w:val="00702E0C"/>
    <w:rsid w:val="00702EEC"/>
    <w:rsid w:val="007030A7"/>
    <w:rsid w:val="00703159"/>
    <w:rsid w:val="007035A7"/>
    <w:rsid w:val="007035EE"/>
    <w:rsid w:val="007039D0"/>
    <w:rsid w:val="007039F8"/>
    <w:rsid w:val="00703CDA"/>
    <w:rsid w:val="00703E08"/>
    <w:rsid w:val="0070419F"/>
    <w:rsid w:val="00704506"/>
    <w:rsid w:val="007046A6"/>
    <w:rsid w:val="0070478E"/>
    <w:rsid w:val="00704846"/>
    <w:rsid w:val="00704B80"/>
    <w:rsid w:val="00704C25"/>
    <w:rsid w:val="00704FB6"/>
    <w:rsid w:val="00704FEC"/>
    <w:rsid w:val="00705257"/>
    <w:rsid w:val="0070527D"/>
    <w:rsid w:val="00705379"/>
    <w:rsid w:val="007054BB"/>
    <w:rsid w:val="0070604E"/>
    <w:rsid w:val="007061B1"/>
    <w:rsid w:val="00706598"/>
    <w:rsid w:val="00706AEC"/>
    <w:rsid w:val="00706BDD"/>
    <w:rsid w:val="00707071"/>
    <w:rsid w:val="00707119"/>
    <w:rsid w:val="0070718A"/>
    <w:rsid w:val="00707893"/>
    <w:rsid w:val="007078FC"/>
    <w:rsid w:val="00707B76"/>
    <w:rsid w:val="00707D4A"/>
    <w:rsid w:val="00707D92"/>
    <w:rsid w:val="00707DD8"/>
    <w:rsid w:val="00707E13"/>
    <w:rsid w:val="0071061E"/>
    <w:rsid w:val="007108C8"/>
    <w:rsid w:val="00710CDE"/>
    <w:rsid w:val="00710DE0"/>
    <w:rsid w:val="00711CCA"/>
    <w:rsid w:val="00712040"/>
    <w:rsid w:val="00712149"/>
    <w:rsid w:val="0071236E"/>
    <w:rsid w:val="00712C07"/>
    <w:rsid w:val="00712D1B"/>
    <w:rsid w:val="00712EB0"/>
    <w:rsid w:val="0071342F"/>
    <w:rsid w:val="007136F2"/>
    <w:rsid w:val="0071419E"/>
    <w:rsid w:val="00714533"/>
    <w:rsid w:val="007145CE"/>
    <w:rsid w:val="007147B7"/>
    <w:rsid w:val="00714CF7"/>
    <w:rsid w:val="00714D42"/>
    <w:rsid w:val="00714D9F"/>
    <w:rsid w:val="00714F80"/>
    <w:rsid w:val="00715100"/>
    <w:rsid w:val="007157F9"/>
    <w:rsid w:val="0071582D"/>
    <w:rsid w:val="0071589B"/>
    <w:rsid w:val="00715ADC"/>
    <w:rsid w:val="00715C79"/>
    <w:rsid w:val="00715DCA"/>
    <w:rsid w:val="007165BC"/>
    <w:rsid w:val="007168AA"/>
    <w:rsid w:val="00716BD2"/>
    <w:rsid w:val="00716DEC"/>
    <w:rsid w:val="0071789D"/>
    <w:rsid w:val="00717B71"/>
    <w:rsid w:val="00717D89"/>
    <w:rsid w:val="007203EB"/>
    <w:rsid w:val="0072096B"/>
    <w:rsid w:val="00720ED2"/>
    <w:rsid w:val="00721055"/>
    <w:rsid w:val="00721209"/>
    <w:rsid w:val="007221C7"/>
    <w:rsid w:val="007223E0"/>
    <w:rsid w:val="0072243E"/>
    <w:rsid w:val="007228EA"/>
    <w:rsid w:val="00722AFC"/>
    <w:rsid w:val="00722EB1"/>
    <w:rsid w:val="00722F63"/>
    <w:rsid w:val="00723098"/>
    <w:rsid w:val="007232C0"/>
    <w:rsid w:val="0072382C"/>
    <w:rsid w:val="00723A92"/>
    <w:rsid w:val="00723B29"/>
    <w:rsid w:val="00723F50"/>
    <w:rsid w:val="00724076"/>
    <w:rsid w:val="00724415"/>
    <w:rsid w:val="007245F6"/>
    <w:rsid w:val="00724749"/>
    <w:rsid w:val="00724793"/>
    <w:rsid w:val="00724ECD"/>
    <w:rsid w:val="00725307"/>
    <w:rsid w:val="007253C1"/>
    <w:rsid w:val="007254E3"/>
    <w:rsid w:val="0072575C"/>
    <w:rsid w:val="0072576F"/>
    <w:rsid w:val="00725B07"/>
    <w:rsid w:val="00725C10"/>
    <w:rsid w:val="00725C6C"/>
    <w:rsid w:val="007262A6"/>
    <w:rsid w:val="00726678"/>
    <w:rsid w:val="0072677A"/>
    <w:rsid w:val="00726B24"/>
    <w:rsid w:val="00727150"/>
    <w:rsid w:val="007275BB"/>
    <w:rsid w:val="007277A4"/>
    <w:rsid w:val="00727D39"/>
    <w:rsid w:val="00727D6E"/>
    <w:rsid w:val="00730267"/>
    <w:rsid w:val="00730792"/>
    <w:rsid w:val="00730BC1"/>
    <w:rsid w:val="00730D6E"/>
    <w:rsid w:val="00730E77"/>
    <w:rsid w:val="007313EF"/>
    <w:rsid w:val="00732475"/>
    <w:rsid w:val="00732494"/>
    <w:rsid w:val="0073278D"/>
    <w:rsid w:val="00732A0B"/>
    <w:rsid w:val="007336EF"/>
    <w:rsid w:val="00733F1D"/>
    <w:rsid w:val="00733F6F"/>
    <w:rsid w:val="007340A9"/>
    <w:rsid w:val="0073493E"/>
    <w:rsid w:val="00734A27"/>
    <w:rsid w:val="007352E4"/>
    <w:rsid w:val="00735F80"/>
    <w:rsid w:val="00736361"/>
    <w:rsid w:val="00736534"/>
    <w:rsid w:val="007368B2"/>
    <w:rsid w:val="007370BF"/>
    <w:rsid w:val="007371FE"/>
    <w:rsid w:val="0073737E"/>
    <w:rsid w:val="00737820"/>
    <w:rsid w:val="007379CC"/>
    <w:rsid w:val="00737D77"/>
    <w:rsid w:val="0074042C"/>
    <w:rsid w:val="00740D33"/>
    <w:rsid w:val="0074117E"/>
    <w:rsid w:val="007417A0"/>
    <w:rsid w:val="00741A96"/>
    <w:rsid w:val="00741FC7"/>
    <w:rsid w:val="00742017"/>
    <w:rsid w:val="007421E9"/>
    <w:rsid w:val="00742322"/>
    <w:rsid w:val="0074278D"/>
    <w:rsid w:val="00742BF4"/>
    <w:rsid w:val="0074377A"/>
    <w:rsid w:val="00743D7E"/>
    <w:rsid w:val="00743D91"/>
    <w:rsid w:val="007441C2"/>
    <w:rsid w:val="00744213"/>
    <w:rsid w:val="0074467E"/>
    <w:rsid w:val="00744E86"/>
    <w:rsid w:val="00744EE1"/>
    <w:rsid w:val="00745423"/>
    <w:rsid w:val="007456A6"/>
    <w:rsid w:val="00745720"/>
    <w:rsid w:val="00745A82"/>
    <w:rsid w:val="00745D4D"/>
    <w:rsid w:val="00745F10"/>
    <w:rsid w:val="00746068"/>
    <w:rsid w:val="007465A0"/>
    <w:rsid w:val="00746A71"/>
    <w:rsid w:val="00747319"/>
    <w:rsid w:val="007479E3"/>
    <w:rsid w:val="00747BB9"/>
    <w:rsid w:val="00747C19"/>
    <w:rsid w:val="00750042"/>
    <w:rsid w:val="00750303"/>
    <w:rsid w:val="00750528"/>
    <w:rsid w:val="0075126B"/>
    <w:rsid w:val="0075147A"/>
    <w:rsid w:val="0075149D"/>
    <w:rsid w:val="00751589"/>
    <w:rsid w:val="00751B9D"/>
    <w:rsid w:val="0075201F"/>
    <w:rsid w:val="007520CE"/>
    <w:rsid w:val="007528A9"/>
    <w:rsid w:val="00752BFE"/>
    <w:rsid w:val="007530E3"/>
    <w:rsid w:val="0075324E"/>
    <w:rsid w:val="00753485"/>
    <w:rsid w:val="0075362B"/>
    <w:rsid w:val="007542DC"/>
    <w:rsid w:val="0075457D"/>
    <w:rsid w:val="00754B65"/>
    <w:rsid w:val="00754E41"/>
    <w:rsid w:val="00754E84"/>
    <w:rsid w:val="00755174"/>
    <w:rsid w:val="007551E2"/>
    <w:rsid w:val="00755623"/>
    <w:rsid w:val="007557AC"/>
    <w:rsid w:val="0075583C"/>
    <w:rsid w:val="0075595D"/>
    <w:rsid w:val="007562AE"/>
    <w:rsid w:val="00756A98"/>
    <w:rsid w:val="00756B11"/>
    <w:rsid w:val="00756BF5"/>
    <w:rsid w:val="00756D82"/>
    <w:rsid w:val="00756FBE"/>
    <w:rsid w:val="00757256"/>
    <w:rsid w:val="00757439"/>
    <w:rsid w:val="007575AE"/>
    <w:rsid w:val="00757C9E"/>
    <w:rsid w:val="007602A4"/>
    <w:rsid w:val="00760489"/>
    <w:rsid w:val="00760DA0"/>
    <w:rsid w:val="00761300"/>
    <w:rsid w:val="00761353"/>
    <w:rsid w:val="007613FD"/>
    <w:rsid w:val="007615DE"/>
    <w:rsid w:val="007618FB"/>
    <w:rsid w:val="007623FF"/>
    <w:rsid w:val="00762C37"/>
    <w:rsid w:val="00762C91"/>
    <w:rsid w:val="00762E69"/>
    <w:rsid w:val="00763226"/>
    <w:rsid w:val="00763909"/>
    <w:rsid w:val="00763BD1"/>
    <w:rsid w:val="0076409C"/>
    <w:rsid w:val="007640B4"/>
    <w:rsid w:val="0076413E"/>
    <w:rsid w:val="007648D7"/>
    <w:rsid w:val="00764911"/>
    <w:rsid w:val="00764A35"/>
    <w:rsid w:val="00764F54"/>
    <w:rsid w:val="00765000"/>
    <w:rsid w:val="007653C5"/>
    <w:rsid w:val="00765581"/>
    <w:rsid w:val="007658B2"/>
    <w:rsid w:val="00765EA8"/>
    <w:rsid w:val="00765F6B"/>
    <w:rsid w:val="00766845"/>
    <w:rsid w:val="00766933"/>
    <w:rsid w:val="00766C5D"/>
    <w:rsid w:val="00766CB8"/>
    <w:rsid w:val="00766EA5"/>
    <w:rsid w:val="00767222"/>
    <w:rsid w:val="007673BB"/>
    <w:rsid w:val="00767A78"/>
    <w:rsid w:val="007700C5"/>
    <w:rsid w:val="007700FD"/>
    <w:rsid w:val="007706B9"/>
    <w:rsid w:val="00770703"/>
    <w:rsid w:val="00770938"/>
    <w:rsid w:val="00770D16"/>
    <w:rsid w:val="00770D84"/>
    <w:rsid w:val="00770E2E"/>
    <w:rsid w:val="00770F7D"/>
    <w:rsid w:val="00770F9B"/>
    <w:rsid w:val="00771008"/>
    <w:rsid w:val="0077123E"/>
    <w:rsid w:val="007712CA"/>
    <w:rsid w:val="0077177B"/>
    <w:rsid w:val="00771851"/>
    <w:rsid w:val="00771A09"/>
    <w:rsid w:val="00771B9F"/>
    <w:rsid w:val="00771C72"/>
    <w:rsid w:val="00771CAD"/>
    <w:rsid w:val="00771CAE"/>
    <w:rsid w:val="007723F7"/>
    <w:rsid w:val="0077261C"/>
    <w:rsid w:val="007728F1"/>
    <w:rsid w:val="00772B8E"/>
    <w:rsid w:val="00772C85"/>
    <w:rsid w:val="00772C9C"/>
    <w:rsid w:val="007732FE"/>
    <w:rsid w:val="007735B4"/>
    <w:rsid w:val="00773689"/>
    <w:rsid w:val="00773AAC"/>
    <w:rsid w:val="00773DB7"/>
    <w:rsid w:val="00774080"/>
    <w:rsid w:val="007743F2"/>
    <w:rsid w:val="00774925"/>
    <w:rsid w:val="00774945"/>
    <w:rsid w:val="00774AF1"/>
    <w:rsid w:val="00774E0C"/>
    <w:rsid w:val="00775259"/>
    <w:rsid w:val="0077532F"/>
    <w:rsid w:val="00775367"/>
    <w:rsid w:val="007754DA"/>
    <w:rsid w:val="00775A1C"/>
    <w:rsid w:val="00775C9C"/>
    <w:rsid w:val="00775CA0"/>
    <w:rsid w:val="00776011"/>
    <w:rsid w:val="007761A1"/>
    <w:rsid w:val="0077658B"/>
    <w:rsid w:val="007767BB"/>
    <w:rsid w:val="0077680E"/>
    <w:rsid w:val="007769BC"/>
    <w:rsid w:val="00776CE0"/>
    <w:rsid w:val="00776D34"/>
    <w:rsid w:val="00777539"/>
    <w:rsid w:val="00777B54"/>
    <w:rsid w:val="00777D9B"/>
    <w:rsid w:val="00777F94"/>
    <w:rsid w:val="007801B1"/>
    <w:rsid w:val="00780281"/>
    <w:rsid w:val="007805A5"/>
    <w:rsid w:val="00780A28"/>
    <w:rsid w:val="00780F81"/>
    <w:rsid w:val="007811CF"/>
    <w:rsid w:val="00781379"/>
    <w:rsid w:val="0078157E"/>
    <w:rsid w:val="00781C33"/>
    <w:rsid w:val="0078220B"/>
    <w:rsid w:val="0078241D"/>
    <w:rsid w:val="00782AF6"/>
    <w:rsid w:val="0078347F"/>
    <w:rsid w:val="0078358A"/>
    <w:rsid w:val="007836B1"/>
    <w:rsid w:val="007837E9"/>
    <w:rsid w:val="0078384A"/>
    <w:rsid w:val="00784491"/>
    <w:rsid w:val="00784B82"/>
    <w:rsid w:val="00784BA8"/>
    <w:rsid w:val="00785508"/>
    <w:rsid w:val="00785877"/>
    <w:rsid w:val="00785FE5"/>
    <w:rsid w:val="007860D4"/>
    <w:rsid w:val="007862CB"/>
    <w:rsid w:val="00787263"/>
    <w:rsid w:val="0078734F"/>
    <w:rsid w:val="007874BF"/>
    <w:rsid w:val="00787799"/>
    <w:rsid w:val="00787B01"/>
    <w:rsid w:val="00787BE2"/>
    <w:rsid w:val="00787C1F"/>
    <w:rsid w:val="00787E71"/>
    <w:rsid w:val="00787FB3"/>
    <w:rsid w:val="00790224"/>
    <w:rsid w:val="0079027D"/>
    <w:rsid w:val="0079069A"/>
    <w:rsid w:val="0079070A"/>
    <w:rsid w:val="00790958"/>
    <w:rsid w:val="00790A35"/>
    <w:rsid w:val="00790D9C"/>
    <w:rsid w:val="00790DE4"/>
    <w:rsid w:val="007911C3"/>
    <w:rsid w:val="0079153F"/>
    <w:rsid w:val="00791580"/>
    <w:rsid w:val="00791945"/>
    <w:rsid w:val="00791BEB"/>
    <w:rsid w:val="00791C67"/>
    <w:rsid w:val="00791ECB"/>
    <w:rsid w:val="00792062"/>
    <w:rsid w:val="007921B2"/>
    <w:rsid w:val="00793561"/>
    <w:rsid w:val="0079450B"/>
    <w:rsid w:val="00794636"/>
    <w:rsid w:val="00794726"/>
    <w:rsid w:val="007947D9"/>
    <w:rsid w:val="00794E67"/>
    <w:rsid w:val="00795114"/>
    <w:rsid w:val="007951E8"/>
    <w:rsid w:val="0079598C"/>
    <w:rsid w:val="00795B47"/>
    <w:rsid w:val="00795B7C"/>
    <w:rsid w:val="00795BB3"/>
    <w:rsid w:val="00795CF4"/>
    <w:rsid w:val="00796674"/>
    <w:rsid w:val="00796F47"/>
    <w:rsid w:val="00797066"/>
    <w:rsid w:val="00797535"/>
    <w:rsid w:val="00797651"/>
    <w:rsid w:val="00797A8A"/>
    <w:rsid w:val="00797FFB"/>
    <w:rsid w:val="007A0009"/>
    <w:rsid w:val="007A0237"/>
    <w:rsid w:val="007A0813"/>
    <w:rsid w:val="007A0E93"/>
    <w:rsid w:val="007A11AB"/>
    <w:rsid w:val="007A1587"/>
    <w:rsid w:val="007A212C"/>
    <w:rsid w:val="007A22A4"/>
    <w:rsid w:val="007A25D7"/>
    <w:rsid w:val="007A2743"/>
    <w:rsid w:val="007A3267"/>
    <w:rsid w:val="007A3708"/>
    <w:rsid w:val="007A38C4"/>
    <w:rsid w:val="007A3AB7"/>
    <w:rsid w:val="007A3B91"/>
    <w:rsid w:val="007A43A2"/>
    <w:rsid w:val="007A43EC"/>
    <w:rsid w:val="007A45EA"/>
    <w:rsid w:val="007A4B4A"/>
    <w:rsid w:val="007A4EF1"/>
    <w:rsid w:val="007A51E4"/>
    <w:rsid w:val="007A54AA"/>
    <w:rsid w:val="007A586D"/>
    <w:rsid w:val="007A5C27"/>
    <w:rsid w:val="007A5D2E"/>
    <w:rsid w:val="007A6586"/>
    <w:rsid w:val="007A6621"/>
    <w:rsid w:val="007A664B"/>
    <w:rsid w:val="007A686D"/>
    <w:rsid w:val="007A6A2D"/>
    <w:rsid w:val="007A6BAA"/>
    <w:rsid w:val="007A6BB4"/>
    <w:rsid w:val="007A6E77"/>
    <w:rsid w:val="007A6F38"/>
    <w:rsid w:val="007A7C8A"/>
    <w:rsid w:val="007A7E59"/>
    <w:rsid w:val="007B0BA3"/>
    <w:rsid w:val="007B1478"/>
    <w:rsid w:val="007B1645"/>
    <w:rsid w:val="007B1669"/>
    <w:rsid w:val="007B1FAD"/>
    <w:rsid w:val="007B2177"/>
    <w:rsid w:val="007B26D1"/>
    <w:rsid w:val="007B2C41"/>
    <w:rsid w:val="007B2DB4"/>
    <w:rsid w:val="007B30DB"/>
    <w:rsid w:val="007B3F1D"/>
    <w:rsid w:val="007B426C"/>
    <w:rsid w:val="007B5325"/>
    <w:rsid w:val="007B5B71"/>
    <w:rsid w:val="007B5D2B"/>
    <w:rsid w:val="007B6A61"/>
    <w:rsid w:val="007B6B05"/>
    <w:rsid w:val="007B7918"/>
    <w:rsid w:val="007B7C46"/>
    <w:rsid w:val="007C01C7"/>
    <w:rsid w:val="007C0513"/>
    <w:rsid w:val="007C059C"/>
    <w:rsid w:val="007C0C3D"/>
    <w:rsid w:val="007C0EFF"/>
    <w:rsid w:val="007C10AA"/>
    <w:rsid w:val="007C1100"/>
    <w:rsid w:val="007C130C"/>
    <w:rsid w:val="007C13FB"/>
    <w:rsid w:val="007C1490"/>
    <w:rsid w:val="007C1EAF"/>
    <w:rsid w:val="007C2237"/>
    <w:rsid w:val="007C2399"/>
    <w:rsid w:val="007C2C7D"/>
    <w:rsid w:val="007C2F26"/>
    <w:rsid w:val="007C3234"/>
    <w:rsid w:val="007C37E2"/>
    <w:rsid w:val="007C3B2C"/>
    <w:rsid w:val="007C3C92"/>
    <w:rsid w:val="007C42FB"/>
    <w:rsid w:val="007C4C0E"/>
    <w:rsid w:val="007C4D4D"/>
    <w:rsid w:val="007C4E96"/>
    <w:rsid w:val="007C4F11"/>
    <w:rsid w:val="007C5140"/>
    <w:rsid w:val="007C6224"/>
    <w:rsid w:val="007C6669"/>
    <w:rsid w:val="007C69F3"/>
    <w:rsid w:val="007C6E11"/>
    <w:rsid w:val="007C7605"/>
    <w:rsid w:val="007C7F3D"/>
    <w:rsid w:val="007C7F48"/>
    <w:rsid w:val="007D0281"/>
    <w:rsid w:val="007D0332"/>
    <w:rsid w:val="007D0394"/>
    <w:rsid w:val="007D071E"/>
    <w:rsid w:val="007D0806"/>
    <w:rsid w:val="007D0C4F"/>
    <w:rsid w:val="007D0E25"/>
    <w:rsid w:val="007D1158"/>
    <w:rsid w:val="007D138E"/>
    <w:rsid w:val="007D154F"/>
    <w:rsid w:val="007D18D5"/>
    <w:rsid w:val="007D1B45"/>
    <w:rsid w:val="007D1F9F"/>
    <w:rsid w:val="007D2051"/>
    <w:rsid w:val="007D2574"/>
    <w:rsid w:val="007D2DFB"/>
    <w:rsid w:val="007D2F3E"/>
    <w:rsid w:val="007D31E3"/>
    <w:rsid w:val="007D3933"/>
    <w:rsid w:val="007D44F3"/>
    <w:rsid w:val="007D472C"/>
    <w:rsid w:val="007D4BF9"/>
    <w:rsid w:val="007D4EC4"/>
    <w:rsid w:val="007D5729"/>
    <w:rsid w:val="007D5815"/>
    <w:rsid w:val="007D582F"/>
    <w:rsid w:val="007D5960"/>
    <w:rsid w:val="007D59FC"/>
    <w:rsid w:val="007D5B4D"/>
    <w:rsid w:val="007D5E3D"/>
    <w:rsid w:val="007D5FED"/>
    <w:rsid w:val="007D6419"/>
    <w:rsid w:val="007D687E"/>
    <w:rsid w:val="007D6B0D"/>
    <w:rsid w:val="007D6C85"/>
    <w:rsid w:val="007D70BE"/>
    <w:rsid w:val="007D74F0"/>
    <w:rsid w:val="007D75B7"/>
    <w:rsid w:val="007D79AC"/>
    <w:rsid w:val="007D79DA"/>
    <w:rsid w:val="007D7BB1"/>
    <w:rsid w:val="007D7C1F"/>
    <w:rsid w:val="007D7CF5"/>
    <w:rsid w:val="007E0609"/>
    <w:rsid w:val="007E0E2C"/>
    <w:rsid w:val="007E0E9E"/>
    <w:rsid w:val="007E0EE7"/>
    <w:rsid w:val="007E148F"/>
    <w:rsid w:val="007E164D"/>
    <w:rsid w:val="007E1D78"/>
    <w:rsid w:val="007E227E"/>
    <w:rsid w:val="007E2482"/>
    <w:rsid w:val="007E2668"/>
    <w:rsid w:val="007E266E"/>
    <w:rsid w:val="007E276C"/>
    <w:rsid w:val="007E3241"/>
    <w:rsid w:val="007E3A89"/>
    <w:rsid w:val="007E3CFE"/>
    <w:rsid w:val="007E448C"/>
    <w:rsid w:val="007E4784"/>
    <w:rsid w:val="007E50F5"/>
    <w:rsid w:val="007E5428"/>
    <w:rsid w:val="007E546A"/>
    <w:rsid w:val="007E566F"/>
    <w:rsid w:val="007E5FE8"/>
    <w:rsid w:val="007E785E"/>
    <w:rsid w:val="007E78CB"/>
    <w:rsid w:val="007F02CA"/>
    <w:rsid w:val="007F03B9"/>
    <w:rsid w:val="007F1933"/>
    <w:rsid w:val="007F1AAB"/>
    <w:rsid w:val="007F1C44"/>
    <w:rsid w:val="007F252F"/>
    <w:rsid w:val="007F25CB"/>
    <w:rsid w:val="007F2BCD"/>
    <w:rsid w:val="007F2E03"/>
    <w:rsid w:val="007F2F28"/>
    <w:rsid w:val="007F3424"/>
    <w:rsid w:val="007F3523"/>
    <w:rsid w:val="007F3F8E"/>
    <w:rsid w:val="007F4351"/>
    <w:rsid w:val="007F4352"/>
    <w:rsid w:val="007F4D4D"/>
    <w:rsid w:val="007F5230"/>
    <w:rsid w:val="007F56F7"/>
    <w:rsid w:val="007F5DE9"/>
    <w:rsid w:val="007F6186"/>
    <w:rsid w:val="007F62D7"/>
    <w:rsid w:val="007F6549"/>
    <w:rsid w:val="007F66A6"/>
    <w:rsid w:val="007F6BAA"/>
    <w:rsid w:val="007F6CC8"/>
    <w:rsid w:val="007F6DD1"/>
    <w:rsid w:val="007F76BC"/>
    <w:rsid w:val="007F7705"/>
    <w:rsid w:val="007F7DC9"/>
    <w:rsid w:val="007F7DE7"/>
    <w:rsid w:val="007F7FB9"/>
    <w:rsid w:val="0080023D"/>
    <w:rsid w:val="0080058A"/>
    <w:rsid w:val="00800E34"/>
    <w:rsid w:val="008016F9"/>
    <w:rsid w:val="00801C72"/>
    <w:rsid w:val="00802073"/>
    <w:rsid w:val="00802D66"/>
    <w:rsid w:val="008030C5"/>
    <w:rsid w:val="008035B5"/>
    <w:rsid w:val="00803699"/>
    <w:rsid w:val="008037A4"/>
    <w:rsid w:val="0080413F"/>
    <w:rsid w:val="008041B7"/>
    <w:rsid w:val="008048FF"/>
    <w:rsid w:val="00804F05"/>
    <w:rsid w:val="00804FD6"/>
    <w:rsid w:val="00805017"/>
    <w:rsid w:val="0080532C"/>
    <w:rsid w:val="008055B2"/>
    <w:rsid w:val="00805628"/>
    <w:rsid w:val="00805672"/>
    <w:rsid w:val="00805E2F"/>
    <w:rsid w:val="00805EA2"/>
    <w:rsid w:val="00805F93"/>
    <w:rsid w:val="00806019"/>
    <w:rsid w:val="0080611F"/>
    <w:rsid w:val="008061B3"/>
    <w:rsid w:val="008065AF"/>
    <w:rsid w:val="00806C70"/>
    <w:rsid w:val="00806FF8"/>
    <w:rsid w:val="00807949"/>
    <w:rsid w:val="00807D8A"/>
    <w:rsid w:val="00807F4B"/>
    <w:rsid w:val="00810222"/>
    <w:rsid w:val="008102D1"/>
    <w:rsid w:val="00810625"/>
    <w:rsid w:val="0081071E"/>
    <w:rsid w:val="00810735"/>
    <w:rsid w:val="008108DA"/>
    <w:rsid w:val="00810AF9"/>
    <w:rsid w:val="008113DB"/>
    <w:rsid w:val="008115E5"/>
    <w:rsid w:val="00811CCD"/>
    <w:rsid w:val="00811D1D"/>
    <w:rsid w:val="00811F60"/>
    <w:rsid w:val="0081252A"/>
    <w:rsid w:val="00812772"/>
    <w:rsid w:val="00812A8B"/>
    <w:rsid w:val="00812C81"/>
    <w:rsid w:val="0081309F"/>
    <w:rsid w:val="00813683"/>
    <w:rsid w:val="00813B01"/>
    <w:rsid w:val="00814271"/>
    <w:rsid w:val="00814B69"/>
    <w:rsid w:val="008152D6"/>
    <w:rsid w:val="0081578B"/>
    <w:rsid w:val="008157AB"/>
    <w:rsid w:val="00815890"/>
    <w:rsid w:val="008159C6"/>
    <w:rsid w:val="00815B5D"/>
    <w:rsid w:val="00816369"/>
    <w:rsid w:val="00816737"/>
    <w:rsid w:val="0081695B"/>
    <w:rsid w:val="0081695D"/>
    <w:rsid w:val="00816D7E"/>
    <w:rsid w:val="0081719C"/>
    <w:rsid w:val="00817241"/>
    <w:rsid w:val="008173F0"/>
    <w:rsid w:val="008174D9"/>
    <w:rsid w:val="00817819"/>
    <w:rsid w:val="00817826"/>
    <w:rsid w:val="00817BFF"/>
    <w:rsid w:val="0082012B"/>
    <w:rsid w:val="00820458"/>
    <w:rsid w:val="0082062E"/>
    <w:rsid w:val="00820650"/>
    <w:rsid w:val="008208B4"/>
    <w:rsid w:val="00820A02"/>
    <w:rsid w:val="00820CCC"/>
    <w:rsid w:val="00821769"/>
    <w:rsid w:val="0082177A"/>
    <w:rsid w:val="00821B6A"/>
    <w:rsid w:val="00821C8D"/>
    <w:rsid w:val="00821D1D"/>
    <w:rsid w:val="00821D80"/>
    <w:rsid w:val="008223A6"/>
    <w:rsid w:val="0082250C"/>
    <w:rsid w:val="00822D62"/>
    <w:rsid w:val="00822E7A"/>
    <w:rsid w:val="00823C40"/>
    <w:rsid w:val="00824098"/>
    <w:rsid w:val="0082473F"/>
    <w:rsid w:val="0082474B"/>
    <w:rsid w:val="0082487E"/>
    <w:rsid w:val="00824F2C"/>
    <w:rsid w:val="00824F89"/>
    <w:rsid w:val="0082588D"/>
    <w:rsid w:val="008259AE"/>
    <w:rsid w:val="00825CB4"/>
    <w:rsid w:val="00825ECF"/>
    <w:rsid w:val="0082673D"/>
    <w:rsid w:val="00826822"/>
    <w:rsid w:val="00826AD5"/>
    <w:rsid w:val="00826CF3"/>
    <w:rsid w:val="008271D3"/>
    <w:rsid w:val="008272B1"/>
    <w:rsid w:val="008274B0"/>
    <w:rsid w:val="008274E4"/>
    <w:rsid w:val="00827AB7"/>
    <w:rsid w:val="00827F11"/>
    <w:rsid w:val="008305E3"/>
    <w:rsid w:val="00830E99"/>
    <w:rsid w:val="00831207"/>
    <w:rsid w:val="0083173A"/>
    <w:rsid w:val="00831A36"/>
    <w:rsid w:val="00832008"/>
    <w:rsid w:val="0083202B"/>
    <w:rsid w:val="00832A6A"/>
    <w:rsid w:val="00832CFA"/>
    <w:rsid w:val="00833384"/>
    <w:rsid w:val="00833770"/>
    <w:rsid w:val="00833B15"/>
    <w:rsid w:val="00833E2A"/>
    <w:rsid w:val="008341EA"/>
    <w:rsid w:val="00834311"/>
    <w:rsid w:val="008349F9"/>
    <w:rsid w:val="00835351"/>
    <w:rsid w:val="008355C0"/>
    <w:rsid w:val="008356F9"/>
    <w:rsid w:val="008357DF"/>
    <w:rsid w:val="008359A0"/>
    <w:rsid w:val="00835CFD"/>
    <w:rsid w:val="00835F97"/>
    <w:rsid w:val="008360A8"/>
    <w:rsid w:val="00836249"/>
    <w:rsid w:val="00836283"/>
    <w:rsid w:val="00836921"/>
    <w:rsid w:val="00836B7C"/>
    <w:rsid w:val="00836CD1"/>
    <w:rsid w:val="00837092"/>
    <w:rsid w:val="00837368"/>
    <w:rsid w:val="008373F4"/>
    <w:rsid w:val="008377E5"/>
    <w:rsid w:val="008405F0"/>
    <w:rsid w:val="00840880"/>
    <w:rsid w:val="00840E5D"/>
    <w:rsid w:val="00841833"/>
    <w:rsid w:val="00841B06"/>
    <w:rsid w:val="00841DE4"/>
    <w:rsid w:val="00841FD8"/>
    <w:rsid w:val="0084214C"/>
    <w:rsid w:val="008426A0"/>
    <w:rsid w:val="008427AD"/>
    <w:rsid w:val="008429DF"/>
    <w:rsid w:val="00842D23"/>
    <w:rsid w:val="00842E3A"/>
    <w:rsid w:val="0084305D"/>
    <w:rsid w:val="00843599"/>
    <w:rsid w:val="00843DA9"/>
    <w:rsid w:val="00844504"/>
    <w:rsid w:val="00844DD7"/>
    <w:rsid w:val="008451BF"/>
    <w:rsid w:val="008452A6"/>
    <w:rsid w:val="0084571D"/>
    <w:rsid w:val="00845874"/>
    <w:rsid w:val="00845A61"/>
    <w:rsid w:val="00845B5D"/>
    <w:rsid w:val="00845F64"/>
    <w:rsid w:val="0084611B"/>
    <w:rsid w:val="00846270"/>
    <w:rsid w:val="00846AB5"/>
    <w:rsid w:val="00846D61"/>
    <w:rsid w:val="00846F2D"/>
    <w:rsid w:val="008470B5"/>
    <w:rsid w:val="00847613"/>
    <w:rsid w:val="00847637"/>
    <w:rsid w:val="00847847"/>
    <w:rsid w:val="00847A4B"/>
    <w:rsid w:val="00847CD9"/>
    <w:rsid w:val="00847E1E"/>
    <w:rsid w:val="00850194"/>
    <w:rsid w:val="0085028B"/>
    <w:rsid w:val="008502EA"/>
    <w:rsid w:val="008505AF"/>
    <w:rsid w:val="008508B2"/>
    <w:rsid w:val="00850B2E"/>
    <w:rsid w:val="00850DBA"/>
    <w:rsid w:val="00850F3D"/>
    <w:rsid w:val="00851558"/>
    <w:rsid w:val="008517D0"/>
    <w:rsid w:val="0085185E"/>
    <w:rsid w:val="0085187D"/>
    <w:rsid w:val="00851F2A"/>
    <w:rsid w:val="00851FAC"/>
    <w:rsid w:val="008520A8"/>
    <w:rsid w:val="008525B6"/>
    <w:rsid w:val="008528C9"/>
    <w:rsid w:val="00852A95"/>
    <w:rsid w:val="00852B1F"/>
    <w:rsid w:val="008533C4"/>
    <w:rsid w:val="0085363B"/>
    <w:rsid w:val="00853757"/>
    <w:rsid w:val="008538A1"/>
    <w:rsid w:val="008539D7"/>
    <w:rsid w:val="00853DAD"/>
    <w:rsid w:val="00854468"/>
    <w:rsid w:val="00854663"/>
    <w:rsid w:val="008549D6"/>
    <w:rsid w:val="00854D25"/>
    <w:rsid w:val="00854D7B"/>
    <w:rsid w:val="0085508F"/>
    <w:rsid w:val="00855C41"/>
    <w:rsid w:val="0085631B"/>
    <w:rsid w:val="0085671A"/>
    <w:rsid w:val="008568A0"/>
    <w:rsid w:val="00856B8A"/>
    <w:rsid w:val="00857355"/>
    <w:rsid w:val="00857505"/>
    <w:rsid w:val="00857554"/>
    <w:rsid w:val="008576CD"/>
    <w:rsid w:val="008578D5"/>
    <w:rsid w:val="00857B15"/>
    <w:rsid w:val="00857C32"/>
    <w:rsid w:val="00857DEE"/>
    <w:rsid w:val="008602C3"/>
    <w:rsid w:val="00860530"/>
    <w:rsid w:val="008605EF"/>
    <w:rsid w:val="0086062C"/>
    <w:rsid w:val="008606CA"/>
    <w:rsid w:val="00860971"/>
    <w:rsid w:val="00860F32"/>
    <w:rsid w:val="00861D14"/>
    <w:rsid w:val="00861FAD"/>
    <w:rsid w:val="00862439"/>
    <w:rsid w:val="00862EFF"/>
    <w:rsid w:val="008630AE"/>
    <w:rsid w:val="0086337C"/>
    <w:rsid w:val="008634D4"/>
    <w:rsid w:val="00863916"/>
    <w:rsid w:val="0086391F"/>
    <w:rsid w:val="0086396B"/>
    <w:rsid w:val="00863999"/>
    <w:rsid w:val="00863BED"/>
    <w:rsid w:val="00864253"/>
    <w:rsid w:val="008646CE"/>
    <w:rsid w:val="00864778"/>
    <w:rsid w:val="00864922"/>
    <w:rsid w:val="00864AED"/>
    <w:rsid w:val="0086514C"/>
    <w:rsid w:val="00865349"/>
    <w:rsid w:val="00865B2A"/>
    <w:rsid w:val="00865E4B"/>
    <w:rsid w:val="00865EC5"/>
    <w:rsid w:val="0086648C"/>
    <w:rsid w:val="00866740"/>
    <w:rsid w:val="00866EAE"/>
    <w:rsid w:val="008672E4"/>
    <w:rsid w:val="00867496"/>
    <w:rsid w:val="0086780B"/>
    <w:rsid w:val="00867A0B"/>
    <w:rsid w:val="00867BCC"/>
    <w:rsid w:val="00867FA5"/>
    <w:rsid w:val="008703B2"/>
    <w:rsid w:val="0087053D"/>
    <w:rsid w:val="008709C6"/>
    <w:rsid w:val="008709CF"/>
    <w:rsid w:val="00871061"/>
    <w:rsid w:val="00871299"/>
    <w:rsid w:val="00871694"/>
    <w:rsid w:val="00871EE8"/>
    <w:rsid w:val="0087222D"/>
    <w:rsid w:val="00872538"/>
    <w:rsid w:val="00872A57"/>
    <w:rsid w:val="00872B77"/>
    <w:rsid w:val="0087314A"/>
    <w:rsid w:val="00873411"/>
    <w:rsid w:val="008735BE"/>
    <w:rsid w:val="00873A2C"/>
    <w:rsid w:val="00874198"/>
    <w:rsid w:val="008741DC"/>
    <w:rsid w:val="00874A0E"/>
    <w:rsid w:val="00874BAD"/>
    <w:rsid w:val="00874FD7"/>
    <w:rsid w:val="0087519F"/>
    <w:rsid w:val="00875E87"/>
    <w:rsid w:val="00876404"/>
    <w:rsid w:val="00876871"/>
    <w:rsid w:val="008768DB"/>
    <w:rsid w:val="008768E1"/>
    <w:rsid w:val="00876F59"/>
    <w:rsid w:val="008771F1"/>
    <w:rsid w:val="00877786"/>
    <w:rsid w:val="00877C8B"/>
    <w:rsid w:val="00877C8E"/>
    <w:rsid w:val="00877EEB"/>
    <w:rsid w:val="008800E8"/>
    <w:rsid w:val="0088017E"/>
    <w:rsid w:val="008802FE"/>
    <w:rsid w:val="00880C7C"/>
    <w:rsid w:val="008813FA"/>
    <w:rsid w:val="00881C8D"/>
    <w:rsid w:val="00881EC9"/>
    <w:rsid w:val="00881F23"/>
    <w:rsid w:val="00882843"/>
    <w:rsid w:val="00882C36"/>
    <w:rsid w:val="00882CF6"/>
    <w:rsid w:val="00882FA2"/>
    <w:rsid w:val="00883347"/>
    <w:rsid w:val="00883501"/>
    <w:rsid w:val="00883CF4"/>
    <w:rsid w:val="00884137"/>
    <w:rsid w:val="00884676"/>
    <w:rsid w:val="0088486A"/>
    <w:rsid w:val="008850A3"/>
    <w:rsid w:val="00885236"/>
    <w:rsid w:val="00885785"/>
    <w:rsid w:val="00885908"/>
    <w:rsid w:val="00885B07"/>
    <w:rsid w:val="00885CB5"/>
    <w:rsid w:val="00885D71"/>
    <w:rsid w:val="00885F65"/>
    <w:rsid w:val="008864AB"/>
    <w:rsid w:val="00886886"/>
    <w:rsid w:val="008869DD"/>
    <w:rsid w:val="00886BAF"/>
    <w:rsid w:val="00887096"/>
    <w:rsid w:val="00887234"/>
    <w:rsid w:val="00887431"/>
    <w:rsid w:val="00887D03"/>
    <w:rsid w:val="00890485"/>
    <w:rsid w:val="008905DD"/>
    <w:rsid w:val="00890614"/>
    <w:rsid w:val="008908D2"/>
    <w:rsid w:val="00890B4E"/>
    <w:rsid w:val="00890E91"/>
    <w:rsid w:val="0089164A"/>
    <w:rsid w:val="008919A2"/>
    <w:rsid w:val="00891C1D"/>
    <w:rsid w:val="00892139"/>
    <w:rsid w:val="00892B34"/>
    <w:rsid w:val="00892F2E"/>
    <w:rsid w:val="00892F46"/>
    <w:rsid w:val="00894129"/>
    <w:rsid w:val="00894314"/>
    <w:rsid w:val="00894366"/>
    <w:rsid w:val="00894415"/>
    <w:rsid w:val="00894426"/>
    <w:rsid w:val="00894591"/>
    <w:rsid w:val="00894638"/>
    <w:rsid w:val="008948D0"/>
    <w:rsid w:val="008951BD"/>
    <w:rsid w:val="008952D6"/>
    <w:rsid w:val="00896020"/>
    <w:rsid w:val="00896430"/>
    <w:rsid w:val="00896451"/>
    <w:rsid w:val="00896586"/>
    <w:rsid w:val="0089662F"/>
    <w:rsid w:val="008966F3"/>
    <w:rsid w:val="008968B9"/>
    <w:rsid w:val="00896B77"/>
    <w:rsid w:val="00896EA7"/>
    <w:rsid w:val="00897319"/>
    <w:rsid w:val="00897A00"/>
    <w:rsid w:val="00897AD8"/>
    <w:rsid w:val="00897BB0"/>
    <w:rsid w:val="008A0048"/>
    <w:rsid w:val="008A068D"/>
    <w:rsid w:val="008A09AF"/>
    <w:rsid w:val="008A0BD2"/>
    <w:rsid w:val="008A0CB1"/>
    <w:rsid w:val="008A138D"/>
    <w:rsid w:val="008A1A78"/>
    <w:rsid w:val="008A27F9"/>
    <w:rsid w:val="008A324B"/>
    <w:rsid w:val="008A33EB"/>
    <w:rsid w:val="008A43E6"/>
    <w:rsid w:val="008A4A53"/>
    <w:rsid w:val="008A4D53"/>
    <w:rsid w:val="008A4DD0"/>
    <w:rsid w:val="008A4F41"/>
    <w:rsid w:val="008A564A"/>
    <w:rsid w:val="008A587F"/>
    <w:rsid w:val="008A5FE0"/>
    <w:rsid w:val="008A652D"/>
    <w:rsid w:val="008A687D"/>
    <w:rsid w:val="008A68D6"/>
    <w:rsid w:val="008A6A1B"/>
    <w:rsid w:val="008A6B0F"/>
    <w:rsid w:val="008A6E3F"/>
    <w:rsid w:val="008A6EE0"/>
    <w:rsid w:val="008A6F40"/>
    <w:rsid w:val="008A739A"/>
    <w:rsid w:val="008A7A57"/>
    <w:rsid w:val="008A7B6F"/>
    <w:rsid w:val="008B0100"/>
    <w:rsid w:val="008B0204"/>
    <w:rsid w:val="008B0398"/>
    <w:rsid w:val="008B08E2"/>
    <w:rsid w:val="008B0D06"/>
    <w:rsid w:val="008B19F0"/>
    <w:rsid w:val="008B1C2E"/>
    <w:rsid w:val="008B1C32"/>
    <w:rsid w:val="008B1F54"/>
    <w:rsid w:val="008B24A2"/>
    <w:rsid w:val="008B2582"/>
    <w:rsid w:val="008B2722"/>
    <w:rsid w:val="008B2926"/>
    <w:rsid w:val="008B2F5C"/>
    <w:rsid w:val="008B3788"/>
    <w:rsid w:val="008B3A74"/>
    <w:rsid w:val="008B3D13"/>
    <w:rsid w:val="008B4414"/>
    <w:rsid w:val="008B463B"/>
    <w:rsid w:val="008B47D0"/>
    <w:rsid w:val="008B4C3B"/>
    <w:rsid w:val="008B4D05"/>
    <w:rsid w:val="008B54B1"/>
    <w:rsid w:val="008B56C7"/>
    <w:rsid w:val="008B585C"/>
    <w:rsid w:val="008B59B5"/>
    <w:rsid w:val="008B5D1C"/>
    <w:rsid w:val="008B63DC"/>
    <w:rsid w:val="008B6C5A"/>
    <w:rsid w:val="008B6DA7"/>
    <w:rsid w:val="008B70C6"/>
    <w:rsid w:val="008B74CB"/>
    <w:rsid w:val="008B7AFD"/>
    <w:rsid w:val="008B7E29"/>
    <w:rsid w:val="008C00DF"/>
    <w:rsid w:val="008C0361"/>
    <w:rsid w:val="008C04F9"/>
    <w:rsid w:val="008C0AD4"/>
    <w:rsid w:val="008C0C00"/>
    <w:rsid w:val="008C0CAC"/>
    <w:rsid w:val="008C1152"/>
    <w:rsid w:val="008C13D0"/>
    <w:rsid w:val="008C1757"/>
    <w:rsid w:val="008C1C6D"/>
    <w:rsid w:val="008C2563"/>
    <w:rsid w:val="008C2697"/>
    <w:rsid w:val="008C29B2"/>
    <w:rsid w:val="008C29E8"/>
    <w:rsid w:val="008C2DD1"/>
    <w:rsid w:val="008C3457"/>
    <w:rsid w:val="008C3718"/>
    <w:rsid w:val="008C37E7"/>
    <w:rsid w:val="008C3845"/>
    <w:rsid w:val="008C3915"/>
    <w:rsid w:val="008C3BD6"/>
    <w:rsid w:val="008C3ECC"/>
    <w:rsid w:val="008C433E"/>
    <w:rsid w:val="008C4462"/>
    <w:rsid w:val="008C45AB"/>
    <w:rsid w:val="008C5550"/>
    <w:rsid w:val="008C5EC9"/>
    <w:rsid w:val="008C6BFF"/>
    <w:rsid w:val="008C6E7A"/>
    <w:rsid w:val="008C7314"/>
    <w:rsid w:val="008C76A7"/>
    <w:rsid w:val="008C7829"/>
    <w:rsid w:val="008C7FAC"/>
    <w:rsid w:val="008D00F3"/>
    <w:rsid w:val="008D055E"/>
    <w:rsid w:val="008D0878"/>
    <w:rsid w:val="008D097D"/>
    <w:rsid w:val="008D0C0A"/>
    <w:rsid w:val="008D1790"/>
    <w:rsid w:val="008D1913"/>
    <w:rsid w:val="008D275F"/>
    <w:rsid w:val="008D2C8C"/>
    <w:rsid w:val="008D3001"/>
    <w:rsid w:val="008D37C6"/>
    <w:rsid w:val="008D4519"/>
    <w:rsid w:val="008D46C5"/>
    <w:rsid w:val="008D486B"/>
    <w:rsid w:val="008D4E3F"/>
    <w:rsid w:val="008D5588"/>
    <w:rsid w:val="008D5ACE"/>
    <w:rsid w:val="008D5AD0"/>
    <w:rsid w:val="008D5B8F"/>
    <w:rsid w:val="008D5BB2"/>
    <w:rsid w:val="008D5D9F"/>
    <w:rsid w:val="008D62C6"/>
    <w:rsid w:val="008D70C9"/>
    <w:rsid w:val="008D71CB"/>
    <w:rsid w:val="008D7954"/>
    <w:rsid w:val="008D7A95"/>
    <w:rsid w:val="008E0143"/>
    <w:rsid w:val="008E0658"/>
    <w:rsid w:val="008E10AA"/>
    <w:rsid w:val="008E143E"/>
    <w:rsid w:val="008E1FB0"/>
    <w:rsid w:val="008E2291"/>
    <w:rsid w:val="008E2A88"/>
    <w:rsid w:val="008E2F4D"/>
    <w:rsid w:val="008E345F"/>
    <w:rsid w:val="008E3D0D"/>
    <w:rsid w:val="008E3D92"/>
    <w:rsid w:val="008E3FBC"/>
    <w:rsid w:val="008E4067"/>
    <w:rsid w:val="008E47E7"/>
    <w:rsid w:val="008E49D7"/>
    <w:rsid w:val="008E4DAE"/>
    <w:rsid w:val="008E4F35"/>
    <w:rsid w:val="008E55C2"/>
    <w:rsid w:val="008E60BC"/>
    <w:rsid w:val="008E62B6"/>
    <w:rsid w:val="008E6334"/>
    <w:rsid w:val="008E679C"/>
    <w:rsid w:val="008E6C5A"/>
    <w:rsid w:val="008E6C68"/>
    <w:rsid w:val="008E6DF2"/>
    <w:rsid w:val="008E7B77"/>
    <w:rsid w:val="008E7C54"/>
    <w:rsid w:val="008F0BAB"/>
    <w:rsid w:val="008F0D09"/>
    <w:rsid w:val="008F0D89"/>
    <w:rsid w:val="008F110D"/>
    <w:rsid w:val="008F165E"/>
    <w:rsid w:val="008F2209"/>
    <w:rsid w:val="008F2302"/>
    <w:rsid w:val="008F24E5"/>
    <w:rsid w:val="008F2609"/>
    <w:rsid w:val="008F27C7"/>
    <w:rsid w:val="008F2841"/>
    <w:rsid w:val="008F284C"/>
    <w:rsid w:val="008F29DD"/>
    <w:rsid w:val="008F2CD7"/>
    <w:rsid w:val="008F2DD8"/>
    <w:rsid w:val="008F2FEC"/>
    <w:rsid w:val="008F4341"/>
    <w:rsid w:val="008F43E7"/>
    <w:rsid w:val="008F4464"/>
    <w:rsid w:val="008F49C7"/>
    <w:rsid w:val="008F511C"/>
    <w:rsid w:val="008F51E1"/>
    <w:rsid w:val="008F5B52"/>
    <w:rsid w:val="008F5D66"/>
    <w:rsid w:val="008F5EA2"/>
    <w:rsid w:val="008F603F"/>
    <w:rsid w:val="008F63F0"/>
    <w:rsid w:val="008F64E6"/>
    <w:rsid w:val="008F6797"/>
    <w:rsid w:val="008F6C93"/>
    <w:rsid w:val="008F6D46"/>
    <w:rsid w:val="008F7842"/>
    <w:rsid w:val="00900A41"/>
    <w:rsid w:val="00900B1D"/>
    <w:rsid w:val="00900B36"/>
    <w:rsid w:val="00900F63"/>
    <w:rsid w:val="00901146"/>
    <w:rsid w:val="00901BBA"/>
    <w:rsid w:val="00901CB1"/>
    <w:rsid w:val="0090205D"/>
    <w:rsid w:val="0090234D"/>
    <w:rsid w:val="00902567"/>
    <w:rsid w:val="00902A80"/>
    <w:rsid w:val="00903193"/>
    <w:rsid w:val="009031B9"/>
    <w:rsid w:val="00903488"/>
    <w:rsid w:val="00903728"/>
    <w:rsid w:val="009039BD"/>
    <w:rsid w:val="0090425C"/>
    <w:rsid w:val="00904AF3"/>
    <w:rsid w:val="009051E9"/>
    <w:rsid w:val="009053DE"/>
    <w:rsid w:val="00905621"/>
    <w:rsid w:val="00906384"/>
    <w:rsid w:val="00906650"/>
    <w:rsid w:val="009071C9"/>
    <w:rsid w:val="009072B8"/>
    <w:rsid w:val="0090767B"/>
    <w:rsid w:val="00907E35"/>
    <w:rsid w:val="00910026"/>
    <w:rsid w:val="0091047C"/>
    <w:rsid w:val="00910B5F"/>
    <w:rsid w:val="009114C3"/>
    <w:rsid w:val="00911A64"/>
    <w:rsid w:val="00911AFC"/>
    <w:rsid w:val="00911E47"/>
    <w:rsid w:val="00911E74"/>
    <w:rsid w:val="00911EBE"/>
    <w:rsid w:val="00912837"/>
    <w:rsid w:val="00912953"/>
    <w:rsid w:val="00913082"/>
    <w:rsid w:val="009134FD"/>
    <w:rsid w:val="009136BA"/>
    <w:rsid w:val="0091373A"/>
    <w:rsid w:val="00913E4E"/>
    <w:rsid w:val="00913FD2"/>
    <w:rsid w:val="00914A94"/>
    <w:rsid w:val="009152EE"/>
    <w:rsid w:val="00915648"/>
    <w:rsid w:val="00915A3B"/>
    <w:rsid w:val="009160A5"/>
    <w:rsid w:val="0091648E"/>
    <w:rsid w:val="00916855"/>
    <w:rsid w:val="0091697D"/>
    <w:rsid w:val="0091699D"/>
    <w:rsid w:val="009169E2"/>
    <w:rsid w:val="00916F60"/>
    <w:rsid w:val="00917298"/>
    <w:rsid w:val="00917359"/>
    <w:rsid w:val="00917623"/>
    <w:rsid w:val="00917677"/>
    <w:rsid w:val="00917821"/>
    <w:rsid w:val="00917CFD"/>
    <w:rsid w:val="0092019E"/>
    <w:rsid w:val="009202B6"/>
    <w:rsid w:val="009202BF"/>
    <w:rsid w:val="0092056C"/>
    <w:rsid w:val="00920A3B"/>
    <w:rsid w:val="00920A67"/>
    <w:rsid w:val="00920D26"/>
    <w:rsid w:val="00921063"/>
    <w:rsid w:val="009211CD"/>
    <w:rsid w:val="00921988"/>
    <w:rsid w:val="00921CD8"/>
    <w:rsid w:val="00921FA0"/>
    <w:rsid w:val="00922212"/>
    <w:rsid w:val="009243B7"/>
    <w:rsid w:val="0092447D"/>
    <w:rsid w:val="00924764"/>
    <w:rsid w:val="00924FFC"/>
    <w:rsid w:val="0092509C"/>
    <w:rsid w:val="0092511A"/>
    <w:rsid w:val="0092556D"/>
    <w:rsid w:val="009257BC"/>
    <w:rsid w:val="00925A32"/>
    <w:rsid w:val="00925FA2"/>
    <w:rsid w:val="00926176"/>
    <w:rsid w:val="009267BB"/>
    <w:rsid w:val="00926A56"/>
    <w:rsid w:val="00926E08"/>
    <w:rsid w:val="009271BE"/>
    <w:rsid w:val="0092724F"/>
    <w:rsid w:val="00927332"/>
    <w:rsid w:val="00927375"/>
    <w:rsid w:val="009278FF"/>
    <w:rsid w:val="00927D8F"/>
    <w:rsid w:val="00930021"/>
    <w:rsid w:val="009301B3"/>
    <w:rsid w:val="009303B2"/>
    <w:rsid w:val="0093112A"/>
    <w:rsid w:val="00931679"/>
    <w:rsid w:val="00931939"/>
    <w:rsid w:val="009319A9"/>
    <w:rsid w:val="00931BCE"/>
    <w:rsid w:val="00931DA0"/>
    <w:rsid w:val="00931E09"/>
    <w:rsid w:val="009321B1"/>
    <w:rsid w:val="009323D1"/>
    <w:rsid w:val="009324C0"/>
    <w:rsid w:val="00932756"/>
    <w:rsid w:val="00933673"/>
    <w:rsid w:val="009336BE"/>
    <w:rsid w:val="0093398F"/>
    <w:rsid w:val="0093466E"/>
    <w:rsid w:val="00934776"/>
    <w:rsid w:val="00934B7A"/>
    <w:rsid w:val="00934F36"/>
    <w:rsid w:val="00935456"/>
    <w:rsid w:val="00935A39"/>
    <w:rsid w:val="00935B8D"/>
    <w:rsid w:val="00935DC9"/>
    <w:rsid w:val="00936669"/>
    <w:rsid w:val="00936AF0"/>
    <w:rsid w:val="00936DEE"/>
    <w:rsid w:val="0093737E"/>
    <w:rsid w:val="009377A3"/>
    <w:rsid w:val="00937832"/>
    <w:rsid w:val="00937883"/>
    <w:rsid w:val="00937949"/>
    <w:rsid w:val="00937A27"/>
    <w:rsid w:val="0094001F"/>
    <w:rsid w:val="00940511"/>
    <w:rsid w:val="00940961"/>
    <w:rsid w:val="00940DB4"/>
    <w:rsid w:val="0094102F"/>
    <w:rsid w:val="009412F4"/>
    <w:rsid w:val="00941838"/>
    <w:rsid w:val="00941894"/>
    <w:rsid w:val="00941A25"/>
    <w:rsid w:val="00941D0D"/>
    <w:rsid w:val="00941DA5"/>
    <w:rsid w:val="0094238C"/>
    <w:rsid w:val="00942941"/>
    <w:rsid w:val="00942942"/>
    <w:rsid w:val="00942CDC"/>
    <w:rsid w:val="00942FF0"/>
    <w:rsid w:val="009438A4"/>
    <w:rsid w:val="009439B1"/>
    <w:rsid w:val="00943E32"/>
    <w:rsid w:val="0094424D"/>
    <w:rsid w:val="00944A59"/>
    <w:rsid w:val="009453C0"/>
    <w:rsid w:val="009457BA"/>
    <w:rsid w:val="00945C62"/>
    <w:rsid w:val="00945D5E"/>
    <w:rsid w:val="009461B2"/>
    <w:rsid w:val="009465EE"/>
    <w:rsid w:val="0094699D"/>
    <w:rsid w:val="0094710B"/>
    <w:rsid w:val="009476EE"/>
    <w:rsid w:val="00947A99"/>
    <w:rsid w:val="00947AB8"/>
    <w:rsid w:val="0095027C"/>
    <w:rsid w:val="009507D2"/>
    <w:rsid w:val="009507E0"/>
    <w:rsid w:val="009509E4"/>
    <w:rsid w:val="0095155A"/>
    <w:rsid w:val="009519A7"/>
    <w:rsid w:val="00951B75"/>
    <w:rsid w:val="00952331"/>
    <w:rsid w:val="009534DA"/>
    <w:rsid w:val="0095413B"/>
    <w:rsid w:val="009542A6"/>
    <w:rsid w:val="009542F2"/>
    <w:rsid w:val="009546D7"/>
    <w:rsid w:val="0095478D"/>
    <w:rsid w:val="009549F9"/>
    <w:rsid w:val="00954ABD"/>
    <w:rsid w:val="00954DFA"/>
    <w:rsid w:val="00954FD8"/>
    <w:rsid w:val="00955924"/>
    <w:rsid w:val="00955936"/>
    <w:rsid w:val="00955D98"/>
    <w:rsid w:val="00956132"/>
    <w:rsid w:val="00956500"/>
    <w:rsid w:val="00956801"/>
    <w:rsid w:val="00956DA9"/>
    <w:rsid w:val="00956EDA"/>
    <w:rsid w:val="00957822"/>
    <w:rsid w:val="009578B2"/>
    <w:rsid w:val="00960247"/>
    <w:rsid w:val="009602D3"/>
    <w:rsid w:val="009606E1"/>
    <w:rsid w:val="00960B9D"/>
    <w:rsid w:val="00960CC3"/>
    <w:rsid w:val="00961773"/>
    <w:rsid w:val="00961C1C"/>
    <w:rsid w:val="0096234F"/>
    <w:rsid w:val="00962B76"/>
    <w:rsid w:val="00962E12"/>
    <w:rsid w:val="0096306E"/>
    <w:rsid w:val="009631D5"/>
    <w:rsid w:val="009631D9"/>
    <w:rsid w:val="009634A0"/>
    <w:rsid w:val="00963752"/>
    <w:rsid w:val="00963FE7"/>
    <w:rsid w:val="0096429C"/>
    <w:rsid w:val="00964545"/>
    <w:rsid w:val="00964591"/>
    <w:rsid w:val="009645E2"/>
    <w:rsid w:val="00964D51"/>
    <w:rsid w:val="00965060"/>
    <w:rsid w:val="009652E3"/>
    <w:rsid w:val="00965392"/>
    <w:rsid w:val="009655BF"/>
    <w:rsid w:val="00965966"/>
    <w:rsid w:val="00965D46"/>
    <w:rsid w:val="0096654B"/>
    <w:rsid w:val="00966CB9"/>
    <w:rsid w:val="00966E92"/>
    <w:rsid w:val="00966FD5"/>
    <w:rsid w:val="00967230"/>
    <w:rsid w:val="0096741F"/>
    <w:rsid w:val="00967686"/>
    <w:rsid w:val="0096BCF8"/>
    <w:rsid w:val="0097046D"/>
    <w:rsid w:val="0097076F"/>
    <w:rsid w:val="00970C1C"/>
    <w:rsid w:val="009710D6"/>
    <w:rsid w:val="0097141D"/>
    <w:rsid w:val="009716CF"/>
    <w:rsid w:val="00971969"/>
    <w:rsid w:val="00971B7D"/>
    <w:rsid w:val="00971E5D"/>
    <w:rsid w:val="00972006"/>
    <w:rsid w:val="009720DE"/>
    <w:rsid w:val="009721FB"/>
    <w:rsid w:val="009725E5"/>
    <w:rsid w:val="00972AB8"/>
    <w:rsid w:val="00972CA6"/>
    <w:rsid w:val="00972F15"/>
    <w:rsid w:val="009730B7"/>
    <w:rsid w:val="00973144"/>
    <w:rsid w:val="009736FD"/>
    <w:rsid w:val="00973F22"/>
    <w:rsid w:val="0097470F"/>
    <w:rsid w:val="00975209"/>
    <w:rsid w:val="0097564E"/>
    <w:rsid w:val="00975ABD"/>
    <w:rsid w:val="00975BC6"/>
    <w:rsid w:val="00976562"/>
    <w:rsid w:val="0097659D"/>
    <w:rsid w:val="00976A93"/>
    <w:rsid w:val="00976C14"/>
    <w:rsid w:val="00976FAC"/>
    <w:rsid w:val="009771F0"/>
    <w:rsid w:val="00977253"/>
    <w:rsid w:val="00977382"/>
    <w:rsid w:val="0097750D"/>
    <w:rsid w:val="009776D1"/>
    <w:rsid w:val="009778B7"/>
    <w:rsid w:val="00977D2C"/>
    <w:rsid w:val="00977E1F"/>
    <w:rsid w:val="00977F7A"/>
    <w:rsid w:val="00977FD9"/>
    <w:rsid w:val="0098021C"/>
    <w:rsid w:val="00980804"/>
    <w:rsid w:val="00980830"/>
    <w:rsid w:val="00980875"/>
    <w:rsid w:val="00981195"/>
    <w:rsid w:val="009819DD"/>
    <w:rsid w:val="00981E00"/>
    <w:rsid w:val="0098219A"/>
    <w:rsid w:val="009826DD"/>
    <w:rsid w:val="009827CB"/>
    <w:rsid w:val="0098290F"/>
    <w:rsid w:val="00982D2C"/>
    <w:rsid w:val="009830D5"/>
    <w:rsid w:val="00983A24"/>
    <w:rsid w:val="00983E6F"/>
    <w:rsid w:val="00983FC8"/>
    <w:rsid w:val="00984721"/>
    <w:rsid w:val="00984CD2"/>
    <w:rsid w:val="00984D40"/>
    <w:rsid w:val="00984ECC"/>
    <w:rsid w:val="00985761"/>
    <w:rsid w:val="00985825"/>
    <w:rsid w:val="00985C80"/>
    <w:rsid w:val="009864EF"/>
    <w:rsid w:val="009874F3"/>
    <w:rsid w:val="0098772A"/>
    <w:rsid w:val="009878CF"/>
    <w:rsid w:val="00987D2E"/>
    <w:rsid w:val="00987F7B"/>
    <w:rsid w:val="00990343"/>
    <w:rsid w:val="00990F03"/>
    <w:rsid w:val="00991047"/>
    <w:rsid w:val="009910B3"/>
    <w:rsid w:val="00991109"/>
    <w:rsid w:val="009918D5"/>
    <w:rsid w:val="00991F18"/>
    <w:rsid w:val="00992365"/>
    <w:rsid w:val="00992C41"/>
    <w:rsid w:val="00992F20"/>
    <w:rsid w:val="009938A6"/>
    <w:rsid w:val="00993BEC"/>
    <w:rsid w:val="00993ED9"/>
    <w:rsid w:val="00993F0E"/>
    <w:rsid w:val="0099404C"/>
    <w:rsid w:val="009943DD"/>
    <w:rsid w:val="0099471B"/>
    <w:rsid w:val="009948E0"/>
    <w:rsid w:val="009950C8"/>
    <w:rsid w:val="00995158"/>
    <w:rsid w:val="009951AE"/>
    <w:rsid w:val="0099527E"/>
    <w:rsid w:val="00995438"/>
    <w:rsid w:val="00995C5D"/>
    <w:rsid w:val="00996288"/>
    <w:rsid w:val="009969E4"/>
    <w:rsid w:val="00996A95"/>
    <w:rsid w:val="00996EDD"/>
    <w:rsid w:val="00997246"/>
    <w:rsid w:val="009972EA"/>
    <w:rsid w:val="00997379"/>
    <w:rsid w:val="009A0283"/>
    <w:rsid w:val="009A0FFF"/>
    <w:rsid w:val="009A1015"/>
    <w:rsid w:val="009A1297"/>
    <w:rsid w:val="009A1989"/>
    <w:rsid w:val="009A1AB7"/>
    <w:rsid w:val="009A1E6B"/>
    <w:rsid w:val="009A1F66"/>
    <w:rsid w:val="009A2239"/>
    <w:rsid w:val="009A270B"/>
    <w:rsid w:val="009A2ADB"/>
    <w:rsid w:val="009A2B1A"/>
    <w:rsid w:val="009A3557"/>
    <w:rsid w:val="009A3718"/>
    <w:rsid w:val="009A377D"/>
    <w:rsid w:val="009A3A22"/>
    <w:rsid w:val="009A3C34"/>
    <w:rsid w:val="009A484C"/>
    <w:rsid w:val="009A4DCC"/>
    <w:rsid w:val="009A5C1F"/>
    <w:rsid w:val="009A6001"/>
    <w:rsid w:val="009A6676"/>
    <w:rsid w:val="009A71E7"/>
    <w:rsid w:val="009A7791"/>
    <w:rsid w:val="009B04FF"/>
    <w:rsid w:val="009B06A1"/>
    <w:rsid w:val="009B0A29"/>
    <w:rsid w:val="009B1DBB"/>
    <w:rsid w:val="009B34C9"/>
    <w:rsid w:val="009B3B75"/>
    <w:rsid w:val="009B3C16"/>
    <w:rsid w:val="009B3D32"/>
    <w:rsid w:val="009B3EE2"/>
    <w:rsid w:val="009B3FE1"/>
    <w:rsid w:val="009B424F"/>
    <w:rsid w:val="009B4CFC"/>
    <w:rsid w:val="009B4DB7"/>
    <w:rsid w:val="009B51DC"/>
    <w:rsid w:val="009B5289"/>
    <w:rsid w:val="009B5708"/>
    <w:rsid w:val="009B5CF0"/>
    <w:rsid w:val="009B67D1"/>
    <w:rsid w:val="009B72AB"/>
    <w:rsid w:val="009B7BF4"/>
    <w:rsid w:val="009C062E"/>
    <w:rsid w:val="009C0E00"/>
    <w:rsid w:val="009C0E4A"/>
    <w:rsid w:val="009C0EBA"/>
    <w:rsid w:val="009C0EEE"/>
    <w:rsid w:val="009C1063"/>
    <w:rsid w:val="009C13B1"/>
    <w:rsid w:val="009C15B6"/>
    <w:rsid w:val="009C1786"/>
    <w:rsid w:val="009C1DDC"/>
    <w:rsid w:val="009C2082"/>
    <w:rsid w:val="009C214D"/>
    <w:rsid w:val="009C223F"/>
    <w:rsid w:val="009C3AAB"/>
    <w:rsid w:val="009C3F38"/>
    <w:rsid w:val="009C4400"/>
    <w:rsid w:val="009C4421"/>
    <w:rsid w:val="009C4693"/>
    <w:rsid w:val="009C46B6"/>
    <w:rsid w:val="009C4734"/>
    <w:rsid w:val="009C4978"/>
    <w:rsid w:val="009C4BA3"/>
    <w:rsid w:val="009C4BA7"/>
    <w:rsid w:val="009C4E88"/>
    <w:rsid w:val="009C53AA"/>
    <w:rsid w:val="009C5412"/>
    <w:rsid w:val="009C56B0"/>
    <w:rsid w:val="009C5CA6"/>
    <w:rsid w:val="009C5CA7"/>
    <w:rsid w:val="009C600D"/>
    <w:rsid w:val="009C6108"/>
    <w:rsid w:val="009C61EC"/>
    <w:rsid w:val="009C666B"/>
    <w:rsid w:val="009C687B"/>
    <w:rsid w:val="009C69F8"/>
    <w:rsid w:val="009C6F19"/>
    <w:rsid w:val="009C7073"/>
    <w:rsid w:val="009C70C5"/>
    <w:rsid w:val="009C7591"/>
    <w:rsid w:val="009D00BF"/>
    <w:rsid w:val="009D05CA"/>
    <w:rsid w:val="009D0649"/>
    <w:rsid w:val="009D0736"/>
    <w:rsid w:val="009D0CB2"/>
    <w:rsid w:val="009D0FFE"/>
    <w:rsid w:val="009D15EE"/>
    <w:rsid w:val="009D1E40"/>
    <w:rsid w:val="009D22FB"/>
    <w:rsid w:val="009D240C"/>
    <w:rsid w:val="009D25CA"/>
    <w:rsid w:val="009D274D"/>
    <w:rsid w:val="009D2A82"/>
    <w:rsid w:val="009D2AB1"/>
    <w:rsid w:val="009D2E34"/>
    <w:rsid w:val="009D32D4"/>
    <w:rsid w:val="009D3633"/>
    <w:rsid w:val="009D3845"/>
    <w:rsid w:val="009D3F7B"/>
    <w:rsid w:val="009D409D"/>
    <w:rsid w:val="009D41F9"/>
    <w:rsid w:val="009D456A"/>
    <w:rsid w:val="009D4D89"/>
    <w:rsid w:val="009D4EC1"/>
    <w:rsid w:val="009D51FC"/>
    <w:rsid w:val="009D572A"/>
    <w:rsid w:val="009D5CE0"/>
    <w:rsid w:val="009D5E37"/>
    <w:rsid w:val="009D62CC"/>
    <w:rsid w:val="009D6AAD"/>
    <w:rsid w:val="009D6FA8"/>
    <w:rsid w:val="009E029C"/>
    <w:rsid w:val="009E0479"/>
    <w:rsid w:val="009E0562"/>
    <w:rsid w:val="009E0567"/>
    <w:rsid w:val="009E0B6B"/>
    <w:rsid w:val="009E0C6D"/>
    <w:rsid w:val="009E0EE4"/>
    <w:rsid w:val="009E0FA0"/>
    <w:rsid w:val="009E1CE7"/>
    <w:rsid w:val="009E1F41"/>
    <w:rsid w:val="009E1F5A"/>
    <w:rsid w:val="009E23D8"/>
    <w:rsid w:val="009E241B"/>
    <w:rsid w:val="009E245F"/>
    <w:rsid w:val="009E267A"/>
    <w:rsid w:val="009E2F7A"/>
    <w:rsid w:val="009E3079"/>
    <w:rsid w:val="009E32F9"/>
    <w:rsid w:val="009E3451"/>
    <w:rsid w:val="009E3910"/>
    <w:rsid w:val="009E4226"/>
    <w:rsid w:val="009E4450"/>
    <w:rsid w:val="009E4A97"/>
    <w:rsid w:val="009E4CBA"/>
    <w:rsid w:val="009E503D"/>
    <w:rsid w:val="009E54D0"/>
    <w:rsid w:val="009E574D"/>
    <w:rsid w:val="009E5B63"/>
    <w:rsid w:val="009E610E"/>
    <w:rsid w:val="009E67B1"/>
    <w:rsid w:val="009E6964"/>
    <w:rsid w:val="009E6C0D"/>
    <w:rsid w:val="009E6DA3"/>
    <w:rsid w:val="009E6DF5"/>
    <w:rsid w:val="009E74BB"/>
    <w:rsid w:val="009E7AB8"/>
    <w:rsid w:val="009F08FC"/>
    <w:rsid w:val="009F12A4"/>
    <w:rsid w:val="009F1849"/>
    <w:rsid w:val="009F192F"/>
    <w:rsid w:val="009F2658"/>
    <w:rsid w:val="009F2AC1"/>
    <w:rsid w:val="009F2C83"/>
    <w:rsid w:val="009F3467"/>
    <w:rsid w:val="009F36E4"/>
    <w:rsid w:val="009F38BA"/>
    <w:rsid w:val="009F398C"/>
    <w:rsid w:val="009F39BE"/>
    <w:rsid w:val="009F4EA4"/>
    <w:rsid w:val="009F4F8D"/>
    <w:rsid w:val="009F52A3"/>
    <w:rsid w:val="009F54A7"/>
    <w:rsid w:val="009F5A12"/>
    <w:rsid w:val="009F5B3F"/>
    <w:rsid w:val="009F65BC"/>
    <w:rsid w:val="009F6613"/>
    <w:rsid w:val="009F6773"/>
    <w:rsid w:val="009F6FC1"/>
    <w:rsid w:val="009F7127"/>
    <w:rsid w:val="009F7360"/>
    <w:rsid w:val="009F737A"/>
    <w:rsid w:val="009F7C00"/>
    <w:rsid w:val="00A0022A"/>
    <w:rsid w:val="00A007B1"/>
    <w:rsid w:val="00A008FB"/>
    <w:rsid w:val="00A00D13"/>
    <w:rsid w:val="00A01133"/>
    <w:rsid w:val="00A01E95"/>
    <w:rsid w:val="00A027F2"/>
    <w:rsid w:val="00A02907"/>
    <w:rsid w:val="00A029AE"/>
    <w:rsid w:val="00A02CBF"/>
    <w:rsid w:val="00A02FD1"/>
    <w:rsid w:val="00A03024"/>
    <w:rsid w:val="00A030FB"/>
    <w:rsid w:val="00A03126"/>
    <w:rsid w:val="00A032F8"/>
    <w:rsid w:val="00A03A47"/>
    <w:rsid w:val="00A03C3B"/>
    <w:rsid w:val="00A040D5"/>
    <w:rsid w:val="00A04DFF"/>
    <w:rsid w:val="00A04E11"/>
    <w:rsid w:val="00A05158"/>
    <w:rsid w:val="00A054DD"/>
    <w:rsid w:val="00A059CB"/>
    <w:rsid w:val="00A05BDC"/>
    <w:rsid w:val="00A061FA"/>
    <w:rsid w:val="00A06326"/>
    <w:rsid w:val="00A06D35"/>
    <w:rsid w:val="00A06DBF"/>
    <w:rsid w:val="00A06F45"/>
    <w:rsid w:val="00A07807"/>
    <w:rsid w:val="00A07E0F"/>
    <w:rsid w:val="00A10568"/>
    <w:rsid w:val="00A10952"/>
    <w:rsid w:val="00A10B0C"/>
    <w:rsid w:val="00A10BA1"/>
    <w:rsid w:val="00A10D02"/>
    <w:rsid w:val="00A10DCF"/>
    <w:rsid w:val="00A11251"/>
    <w:rsid w:val="00A11859"/>
    <w:rsid w:val="00A1187B"/>
    <w:rsid w:val="00A11BCC"/>
    <w:rsid w:val="00A1280E"/>
    <w:rsid w:val="00A13034"/>
    <w:rsid w:val="00A13BFF"/>
    <w:rsid w:val="00A13C46"/>
    <w:rsid w:val="00A13E1E"/>
    <w:rsid w:val="00A13E27"/>
    <w:rsid w:val="00A14303"/>
    <w:rsid w:val="00A143D0"/>
    <w:rsid w:val="00A14584"/>
    <w:rsid w:val="00A14BEF"/>
    <w:rsid w:val="00A14E6B"/>
    <w:rsid w:val="00A151CF"/>
    <w:rsid w:val="00A15297"/>
    <w:rsid w:val="00A15B0C"/>
    <w:rsid w:val="00A15C35"/>
    <w:rsid w:val="00A15FA6"/>
    <w:rsid w:val="00A161CD"/>
    <w:rsid w:val="00A16B1F"/>
    <w:rsid w:val="00A16D80"/>
    <w:rsid w:val="00A16F6D"/>
    <w:rsid w:val="00A16F75"/>
    <w:rsid w:val="00A17532"/>
    <w:rsid w:val="00A1790B"/>
    <w:rsid w:val="00A20589"/>
    <w:rsid w:val="00A20B72"/>
    <w:rsid w:val="00A20BDE"/>
    <w:rsid w:val="00A2152B"/>
    <w:rsid w:val="00A21830"/>
    <w:rsid w:val="00A21B72"/>
    <w:rsid w:val="00A21B76"/>
    <w:rsid w:val="00A21BDD"/>
    <w:rsid w:val="00A21BFB"/>
    <w:rsid w:val="00A2217E"/>
    <w:rsid w:val="00A22533"/>
    <w:rsid w:val="00A2297F"/>
    <w:rsid w:val="00A22CF8"/>
    <w:rsid w:val="00A22D79"/>
    <w:rsid w:val="00A23211"/>
    <w:rsid w:val="00A23491"/>
    <w:rsid w:val="00A235D2"/>
    <w:rsid w:val="00A2375E"/>
    <w:rsid w:val="00A23BC0"/>
    <w:rsid w:val="00A23F70"/>
    <w:rsid w:val="00A241D7"/>
    <w:rsid w:val="00A24230"/>
    <w:rsid w:val="00A243C0"/>
    <w:rsid w:val="00A2449F"/>
    <w:rsid w:val="00A2458F"/>
    <w:rsid w:val="00A247ED"/>
    <w:rsid w:val="00A24D31"/>
    <w:rsid w:val="00A2563C"/>
    <w:rsid w:val="00A25CDF"/>
    <w:rsid w:val="00A25D8E"/>
    <w:rsid w:val="00A2622D"/>
    <w:rsid w:val="00A2642C"/>
    <w:rsid w:val="00A267F0"/>
    <w:rsid w:val="00A26D58"/>
    <w:rsid w:val="00A26F09"/>
    <w:rsid w:val="00A27074"/>
    <w:rsid w:val="00A2730A"/>
    <w:rsid w:val="00A2744F"/>
    <w:rsid w:val="00A3033F"/>
    <w:rsid w:val="00A318CC"/>
    <w:rsid w:val="00A32010"/>
    <w:rsid w:val="00A3285F"/>
    <w:rsid w:val="00A32A28"/>
    <w:rsid w:val="00A32D6F"/>
    <w:rsid w:val="00A33807"/>
    <w:rsid w:val="00A33C3D"/>
    <w:rsid w:val="00A34C8A"/>
    <w:rsid w:val="00A355D8"/>
    <w:rsid w:val="00A36340"/>
    <w:rsid w:val="00A36831"/>
    <w:rsid w:val="00A37029"/>
    <w:rsid w:val="00A3724E"/>
    <w:rsid w:val="00A372B8"/>
    <w:rsid w:val="00A40ECE"/>
    <w:rsid w:val="00A40F15"/>
    <w:rsid w:val="00A40F54"/>
    <w:rsid w:val="00A41D07"/>
    <w:rsid w:val="00A4231A"/>
    <w:rsid w:val="00A42842"/>
    <w:rsid w:val="00A42C73"/>
    <w:rsid w:val="00A430D7"/>
    <w:rsid w:val="00A439EB"/>
    <w:rsid w:val="00A43A94"/>
    <w:rsid w:val="00A4476E"/>
    <w:rsid w:val="00A44D16"/>
    <w:rsid w:val="00A450E9"/>
    <w:rsid w:val="00A45AA9"/>
    <w:rsid w:val="00A45DF7"/>
    <w:rsid w:val="00A45E11"/>
    <w:rsid w:val="00A4604D"/>
    <w:rsid w:val="00A461A2"/>
    <w:rsid w:val="00A46307"/>
    <w:rsid w:val="00A474F7"/>
    <w:rsid w:val="00A4760F"/>
    <w:rsid w:val="00A47EEF"/>
    <w:rsid w:val="00A47F06"/>
    <w:rsid w:val="00A47FDF"/>
    <w:rsid w:val="00A5007D"/>
    <w:rsid w:val="00A5019B"/>
    <w:rsid w:val="00A50764"/>
    <w:rsid w:val="00A51B96"/>
    <w:rsid w:val="00A524F2"/>
    <w:rsid w:val="00A52EA9"/>
    <w:rsid w:val="00A5300F"/>
    <w:rsid w:val="00A53081"/>
    <w:rsid w:val="00A53DDB"/>
    <w:rsid w:val="00A5464A"/>
    <w:rsid w:val="00A549B9"/>
    <w:rsid w:val="00A54AE0"/>
    <w:rsid w:val="00A55035"/>
    <w:rsid w:val="00A55503"/>
    <w:rsid w:val="00A55B56"/>
    <w:rsid w:val="00A55C0B"/>
    <w:rsid w:val="00A55CC4"/>
    <w:rsid w:val="00A55CD6"/>
    <w:rsid w:val="00A56214"/>
    <w:rsid w:val="00A5623E"/>
    <w:rsid w:val="00A56916"/>
    <w:rsid w:val="00A56A24"/>
    <w:rsid w:val="00A56A42"/>
    <w:rsid w:val="00A56BEA"/>
    <w:rsid w:val="00A56BF7"/>
    <w:rsid w:val="00A572AF"/>
    <w:rsid w:val="00A57319"/>
    <w:rsid w:val="00A57745"/>
    <w:rsid w:val="00A57B5C"/>
    <w:rsid w:val="00A57D60"/>
    <w:rsid w:val="00A5FDDB"/>
    <w:rsid w:val="00A602C4"/>
    <w:rsid w:val="00A60856"/>
    <w:rsid w:val="00A60A59"/>
    <w:rsid w:val="00A61018"/>
    <w:rsid w:val="00A6144F"/>
    <w:rsid w:val="00A61735"/>
    <w:rsid w:val="00A61DC1"/>
    <w:rsid w:val="00A61E51"/>
    <w:rsid w:val="00A620C9"/>
    <w:rsid w:val="00A62379"/>
    <w:rsid w:val="00A625CE"/>
    <w:rsid w:val="00A6277B"/>
    <w:rsid w:val="00A62AA4"/>
    <w:rsid w:val="00A62BC9"/>
    <w:rsid w:val="00A62C70"/>
    <w:rsid w:val="00A637D5"/>
    <w:rsid w:val="00A63A32"/>
    <w:rsid w:val="00A63EDE"/>
    <w:rsid w:val="00A63F8D"/>
    <w:rsid w:val="00A6441C"/>
    <w:rsid w:val="00A64E2E"/>
    <w:rsid w:val="00A652D8"/>
    <w:rsid w:val="00A6531A"/>
    <w:rsid w:val="00A65644"/>
    <w:rsid w:val="00A657F6"/>
    <w:rsid w:val="00A6585A"/>
    <w:rsid w:val="00A665E3"/>
    <w:rsid w:val="00A667FD"/>
    <w:rsid w:val="00A66A99"/>
    <w:rsid w:val="00A66D5A"/>
    <w:rsid w:val="00A67095"/>
    <w:rsid w:val="00A671D0"/>
    <w:rsid w:val="00A67747"/>
    <w:rsid w:val="00A6780A"/>
    <w:rsid w:val="00A67915"/>
    <w:rsid w:val="00A67972"/>
    <w:rsid w:val="00A67C75"/>
    <w:rsid w:val="00A67D48"/>
    <w:rsid w:val="00A67DDE"/>
    <w:rsid w:val="00A70165"/>
    <w:rsid w:val="00A70443"/>
    <w:rsid w:val="00A70555"/>
    <w:rsid w:val="00A705A3"/>
    <w:rsid w:val="00A70EEA"/>
    <w:rsid w:val="00A713A1"/>
    <w:rsid w:val="00A7172C"/>
    <w:rsid w:val="00A71952"/>
    <w:rsid w:val="00A71CE2"/>
    <w:rsid w:val="00A71D7F"/>
    <w:rsid w:val="00A71E3C"/>
    <w:rsid w:val="00A71E9D"/>
    <w:rsid w:val="00A71EF3"/>
    <w:rsid w:val="00A72247"/>
    <w:rsid w:val="00A728A5"/>
    <w:rsid w:val="00A72916"/>
    <w:rsid w:val="00A73A11"/>
    <w:rsid w:val="00A73EFE"/>
    <w:rsid w:val="00A74533"/>
    <w:rsid w:val="00A7473D"/>
    <w:rsid w:val="00A76259"/>
    <w:rsid w:val="00A766CF"/>
    <w:rsid w:val="00A76AE3"/>
    <w:rsid w:val="00A76BB1"/>
    <w:rsid w:val="00A76C8F"/>
    <w:rsid w:val="00A76C97"/>
    <w:rsid w:val="00A76E73"/>
    <w:rsid w:val="00A76EC7"/>
    <w:rsid w:val="00A76F4A"/>
    <w:rsid w:val="00A773DC"/>
    <w:rsid w:val="00A77774"/>
    <w:rsid w:val="00A7786D"/>
    <w:rsid w:val="00A77AA5"/>
    <w:rsid w:val="00A77AA7"/>
    <w:rsid w:val="00A77B77"/>
    <w:rsid w:val="00A77C02"/>
    <w:rsid w:val="00A77CDF"/>
    <w:rsid w:val="00A77E0B"/>
    <w:rsid w:val="00A800B1"/>
    <w:rsid w:val="00A804C5"/>
    <w:rsid w:val="00A80754"/>
    <w:rsid w:val="00A81217"/>
    <w:rsid w:val="00A81224"/>
    <w:rsid w:val="00A813CD"/>
    <w:rsid w:val="00A817F9"/>
    <w:rsid w:val="00A819CC"/>
    <w:rsid w:val="00A81A5E"/>
    <w:rsid w:val="00A81AEE"/>
    <w:rsid w:val="00A82609"/>
    <w:rsid w:val="00A82769"/>
    <w:rsid w:val="00A829E2"/>
    <w:rsid w:val="00A82E95"/>
    <w:rsid w:val="00A82ECB"/>
    <w:rsid w:val="00A82FB3"/>
    <w:rsid w:val="00A830C3"/>
    <w:rsid w:val="00A833DF"/>
    <w:rsid w:val="00A8351E"/>
    <w:rsid w:val="00A83939"/>
    <w:rsid w:val="00A83AE6"/>
    <w:rsid w:val="00A83D9E"/>
    <w:rsid w:val="00A84641"/>
    <w:rsid w:val="00A851C8"/>
    <w:rsid w:val="00A85AD5"/>
    <w:rsid w:val="00A85C14"/>
    <w:rsid w:val="00A85CDE"/>
    <w:rsid w:val="00A85D1D"/>
    <w:rsid w:val="00A862E3"/>
    <w:rsid w:val="00A865F9"/>
    <w:rsid w:val="00A86A59"/>
    <w:rsid w:val="00A86B0C"/>
    <w:rsid w:val="00A86BAE"/>
    <w:rsid w:val="00A87034"/>
    <w:rsid w:val="00A87095"/>
    <w:rsid w:val="00A870C7"/>
    <w:rsid w:val="00A87183"/>
    <w:rsid w:val="00A87DBA"/>
    <w:rsid w:val="00A90477"/>
    <w:rsid w:val="00A905BC"/>
    <w:rsid w:val="00A90AA9"/>
    <w:rsid w:val="00A90B01"/>
    <w:rsid w:val="00A90DFE"/>
    <w:rsid w:val="00A910CA"/>
    <w:rsid w:val="00A9110A"/>
    <w:rsid w:val="00A9192E"/>
    <w:rsid w:val="00A91D40"/>
    <w:rsid w:val="00A91EED"/>
    <w:rsid w:val="00A92396"/>
    <w:rsid w:val="00A9298E"/>
    <w:rsid w:val="00A93340"/>
    <w:rsid w:val="00A93730"/>
    <w:rsid w:val="00A93A9B"/>
    <w:rsid w:val="00A942BD"/>
    <w:rsid w:val="00A94410"/>
    <w:rsid w:val="00A947BA"/>
    <w:rsid w:val="00A94AEE"/>
    <w:rsid w:val="00A94FBC"/>
    <w:rsid w:val="00A959F6"/>
    <w:rsid w:val="00A95A54"/>
    <w:rsid w:val="00A95D38"/>
    <w:rsid w:val="00A96102"/>
    <w:rsid w:val="00A962FF"/>
    <w:rsid w:val="00A963C2"/>
    <w:rsid w:val="00A963EB"/>
    <w:rsid w:val="00A9646F"/>
    <w:rsid w:val="00A965A8"/>
    <w:rsid w:val="00A96E58"/>
    <w:rsid w:val="00A97356"/>
    <w:rsid w:val="00A975B6"/>
    <w:rsid w:val="00A975D8"/>
    <w:rsid w:val="00A9773B"/>
    <w:rsid w:val="00A97A5F"/>
    <w:rsid w:val="00AA01B6"/>
    <w:rsid w:val="00AA0547"/>
    <w:rsid w:val="00AA064C"/>
    <w:rsid w:val="00AA082E"/>
    <w:rsid w:val="00AA0E19"/>
    <w:rsid w:val="00AA1093"/>
    <w:rsid w:val="00AA178C"/>
    <w:rsid w:val="00AA1BEC"/>
    <w:rsid w:val="00AA29E8"/>
    <w:rsid w:val="00AA33FD"/>
    <w:rsid w:val="00AA3688"/>
    <w:rsid w:val="00AA370F"/>
    <w:rsid w:val="00AA386A"/>
    <w:rsid w:val="00AA389A"/>
    <w:rsid w:val="00AA3A89"/>
    <w:rsid w:val="00AA3B83"/>
    <w:rsid w:val="00AA4245"/>
    <w:rsid w:val="00AA4656"/>
    <w:rsid w:val="00AA490A"/>
    <w:rsid w:val="00AA4D68"/>
    <w:rsid w:val="00AA533F"/>
    <w:rsid w:val="00AA575B"/>
    <w:rsid w:val="00AA5A24"/>
    <w:rsid w:val="00AA5AEA"/>
    <w:rsid w:val="00AA5B7E"/>
    <w:rsid w:val="00AA6ED6"/>
    <w:rsid w:val="00AA70F4"/>
    <w:rsid w:val="00AA7C29"/>
    <w:rsid w:val="00AAC897"/>
    <w:rsid w:val="00AB025A"/>
    <w:rsid w:val="00AB0462"/>
    <w:rsid w:val="00AB09E7"/>
    <w:rsid w:val="00AB0B10"/>
    <w:rsid w:val="00AB0B1B"/>
    <w:rsid w:val="00AB0C89"/>
    <w:rsid w:val="00AB0F0B"/>
    <w:rsid w:val="00AB1498"/>
    <w:rsid w:val="00AB14E6"/>
    <w:rsid w:val="00AB167A"/>
    <w:rsid w:val="00AB185E"/>
    <w:rsid w:val="00AB2474"/>
    <w:rsid w:val="00AB2B9A"/>
    <w:rsid w:val="00AB2D22"/>
    <w:rsid w:val="00AB2F42"/>
    <w:rsid w:val="00AB329F"/>
    <w:rsid w:val="00AB38ED"/>
    <w:rsid w:val="00AB3AFB"/>
    <w:rsid w:val="00AB3B61"/>
    <w:rsid w:val="00AB3C70"/>
    <w:rsid w:val="00AB3D87"/>
    <w:rsid w:val="00AB4258"/>
    <w:rsid w:val="00AB48DB"/>
    <w:rsid w:val="00AB4CC0"/>
    <w:rsid w:val="00AB4E5A"/>
    <w:rsid w:val="00AB4FC1"/>
    <w:rsid w:val="00AB52E9"/>
    <w:rsid w:val="00AB5AB1"/>
    <w:rsid w:val="00AB5F6B"/>
    <w:rsid w:val="00AB5FAE"/>
    <w:rsid w:val="00AB6373"/>
    <w:rsid w:val="00AB63E5"/>
    <w:rsid w:val="00AB68A2"/>
    <w:rsid w:val="00AB6B93"/>
    <w:rsid w:val="00AB78E4"/>
    <w:rsid w:val="00AB7C18"/>
    <w:rsid w:val="00AB7C9E"/>
    <w:rsid w:val="00AC1182"/>
    <w:rsid w:val="00AC14D7"/>
    <w:rsid w:val="00AC1576"/>
    <w:rsid w:val="00AC17D8"/>
    <w:rsid w:val="00AC1831"/>
    <w:rsid w:val="00AC211C"/>
    <w:rsid w:val="00AC2A6A"/>
    <w:rsid w:val="00AC2CB1"/>
    <w:rsid w:val="00AC3576"/>
    <w:rsid w:val="00AC3D4D"/>
    <w:rsid w:val="00AC3D7E"/>
    <w:rsid w:val="00AC455E"/>
    <w:rsid w:val="00AC4AE1"/>
    <w:rsid w:val="00AC4FC7"/>
    <w:rsid w:val="00AC5082"/>
    <w:rsid w:val="00AC5591"/>
    <w:rsid w:val="00AC55D5"/>
    <w:rsid w:val="00AC5B35"/>
    <w:rsid w:val="00AC5C70"/>
    <w:rsid w:val="00AC5E3E"/>
    <w:rsid w:val="00AC6032"/>
    <w:rsid w:val="00AC696C"/>
    <w:rsid w:val="00AC6FC9"/>
    <w:rsid w:val="00AC7043"/>
    <w:rsid w:val="00AC7901"/>
    <w:rsid w:val="00AC7DA6"/>
    <w:rsid w:val="00AD01AA"/>
    <w:rsid w:val="00AD0405"/>
    <w:rsid w:val="00AD04F3"/>
    <w:rsid w:val="00AD0CAB"/>
    <w:rsid w:val="00AD10A8"/>
    <w:rsid w:val="00AD125A"/>
    <w:rsid w:val="00AD153B"/>
    <w:rsid w:val="00AD1F2C"/>
    <w:rsid w:val="00AD20D3"/>
    <w:rsid w:val="00AD22C7"/>
    <w:rsid w:val="00AD259A"/>
    <w:rsid w:val="00AD26AC"/>
    <w:rsid w:val="00AD29E2"/>
    <w:rsid w:val="00AD2B68"/>
    <w:rsid w:val="00AD2BC6"/>
    <w:rsid w:val="00AD34A5"/>
    <w:rsid w:val="00AD38EB"/>
    <w:rsid w:val="00AD3B3D"/>
    <w:rsid w:val="00AD3F44"/>
    <w:rsid w:val="00AD4356"/>
    <w:rsid w:val="00AD4AC9"/>
    <w:rsid w:val="00AD4C9B"/>
    <w:rsid w:val="00AD4CAF"/>
    <w:rsid w:val="00AD515D"/>
    <w:rsid w:val="00AD63CE"/>
    <w:rsid w:val="00AD67DF"/>
    <w:rsid w:val="00AD6A1F"/>
    <w:rsid w:val="00AD6AC5"/>
    <w:rsid w:val="00AD72EB"/>
    <w:rsid w:val="00AD7467"/>
    <w:rsid w:val="00AE0B89"/>
    <w:rsid w:val="00AE0C5E"/>
    <w:rsid w:val="00AE0FE3"/>
    <w:rsid w:val="00AE12D2"/>
    <w:rsid w:val="00AE14DF"/>
    <w:rsid w:val="00AE1F87"/>
    <w:rsid w:val="00AE23E5"/>
    <w:rsid w:val="00AE242E"/>
    <w:rsid w:val="00AE2A32"/>
    <w:rsid w:val="00AE2D8F"/>
    <w:rsid w:val="00AE2DD0"/>
    <w:rsid w:val="00AE34F8"/>
    <w:rsid w:val="00AE35CE"/>
    <w:rsid w:val="00AE35DF"/>
    <w:rsid w:val="00AE3A37"/>
    <w:rsid w:val="00AE3B7E"/>
    <w:rsid w:val="00AE3B92"/>
    <w:rsid w:val="00AE4073"/>
    <w:rsid w:val="00AE4777"/>
    <w:rsid w:val="00AE4ABF"/>
    <w:rsid w:val="00AE545B"/>
    <w:rsid w:val="00AE5C1E"/>
    <w:rsid w:val="00AE5C71"/>
    <w:rsid w:val="00AE5E33"/>
    <w:rsid w:val="00AE6123"/>
    <w:rsid w:val="00AE6256"/>
    <w:rsid w:val="00AE6528"/>
    <w:rsid w:val="00AE70B3"/>
    <w:rsid w:val="00AE72DF"/>
    <w:rsid w:val="00AE7A31"/>
    <w:rsid w:val="00AF0028"/>
    <w:rsid w:val="00AF0530"/>
    <w:rsid w:val="00AF0679"/>
    <w:rsid w:val="00AF0C1F"/>
    <w:rsid w:val="00AF0C75"/>
    <w:rsid w:val="00AF142E"/>
    <w:rsid w:val="00AF19D2"/>
    <w:rsid w:val="00AF1E26"/>
    <w:rsid w:val="00AF1FAF"/>
    <w:rsid w:val="00AF284A"/>
    <w:rsid w:val="00AF2908"/>
    <w:rsid w:val="00AF2B68"/>
    <w:rsid w:val="00AF2F31"/>
    <w:rsid w:val="00AF30A7"/>
    <w:rsid w:val="00AF316B"/>
    <w:rsid w:val="00AF31F3"/>
    <w:rsid w:val="00AF3470"/>
    <w:rsid w:val="00AF3673"/>
    <w:rsid w:val="00AF3762"/>
    <w:rsid w:val="00AF3A67"/>
    <w:rsid w:val="00AF42FE"/>
    <w:rsid w:val="00AF45B5"/>
    <w:rsid w:val="00AF4C03"/>
    <w:rsid w:val="00AF4F41"/>
    <w:rsid w:val="00AF5317"/>
    <w:rsid w:val="00AF55B1"/>
    <w:rsid w:val="00AF57B6"/>
    <w:rsid w:val="00AF581D"/>
    <w:rsid w:val="00AF583A"/>
    <w:rsid w:val="00AF585D"/>
    <w:rsid w:val="00AF5F53"/>
    <w:rsid w:val="00AF5F7E"/>
    <w:rsid w:val="00AF6A8C"/>
    <w:rsid w:val="00AF6F4B"/>
    <w:rsid w:val="00AF713C"/>
    <w:rsid w:val="00AF74E3"/>
    <w:rsid w:val="00AF76BA"/>
    <w:rsid w:val="00AF7942"/>
    <w:rsid w:val="00AF7DE1"/>
    <w:rsid w:val="00B0006E"/>
    <w:rsid w:val="00B002BC"/>
    <w:rsid w:val="00B0041B"/>
    <w:rsid w:val="00B005F7"/>
    <w:rsid w:val="00B009B1"/>
    <w:rsid w:val="00B00E3D"/>
    <w:rsid w:val="00B0150D"/>
    <w:rsid w:val="00B017EB"/>
    <w:rsid w:val="00B01819"/>
    <w:rsid w:val="00B01935"/>
    <w:rsid w:val="00B01B5E"/>
    <w:rsid w:val="00B01F2D"/>
    <w:rsid w:val="00B01FDB"/>
    <w:rsid w:val="00B025CB"/>
    <w:rsid w:val="00B0273E"/>
    <w:rsid w:val="00B02D49"/>
    <w:rsid w:val="00B02ECB"/>
    <w:rsid w:val="00B03162"/>
    <w:rsid w:val="00B03456"/>
    <w:rsid w:val="00B035A1"/>
    <w:rsid w:val="00B03B55"/>
    <w:rsid w:val="00B03CA8"/>
    <w:rsid w:val="00B04069"/>
    <w:rsid w:val="00B041B3"/>
    <w:rsid w:val="00B04437"/>
    <w:rsid w:val="00B04708"/>
    <w:rsid w:val="00B04712"/>
    <w:rsid w:val="00B04967"/>
    <w:rsid w:val="00B05286"/>
    <w:rsid w:val="00B05849"/>
    <w:rsid w:val="00B0656C"/>
    <w:rsid w:val="00B0669F"/>
    <w:rsid w:val="00B0696C"/>
    <w:rsid w:val="00B06BD6"/>
    <w:rsid w:val="00B06D38"/>
    <w:rsid w:val="00B07E3C"/>
    <w:rsid w:val="00B07EED"/>
    <w:rsid w:val="00B07F97"/>
    <w:rsid w:val="00B1046E"/>
    <w:rsid w:val="00B105D2"/>
    <w:rsid w:val="00B10A2E"/>
    <w:rsid w:val="00B10D0A"/>
    <w:rsid w:val="00B10E53"/>
    <w:rsid w:val="00B10FDE"/>
    <w:rsid w:val="00B114A4"/>
    <w:rsid w:val="00B115AC"/>
    <w:rsid w:val="00B1179A"/>
    <w:rsid w:val="00B11DA0"/>
    <w:rsid w:val="00B1220C"/>
    <w:rsid w:val="00B12485"/>
    <w:rsid w:val="00B12498"/>
    <w:rsid w:val="00B12764"/>
    <w:rsid w:val="00B12C3E"/>
    <w:rsid w:val="00B1353D"/>
    <w:rsid w:val="00B13922"/>
    <w:rsid w:val="00B13C44"/>
    <w:rsid w:val="00B13CD4"/>
    <w:rsid w:val="00B14794"/>
    <w:rsid w:val="00B14860"/>
    <w:rsid w:val="00B14A65"/>
    <w:rsid w:val="00B14BB8"/>
    <w:rsid w:val="00B14DBE"/>
    <w:rsid w:val="00B15062"/>
    <w:rsid w:val="00B1532E"/>
    <w:rsid w:val="00B155D8"/>
    <w:rsid w:val="00B155E5"/>
    <w:rsid w:val="00B15968"/>
    <w:rsid w:val="00B15D06"/>
    <w:rsid w:val="00B15DFC"/>
    <w:rsid w:val="00B160C8"/>
    <w:rsid w:val="00B164FD"/>
    <w:rsid w:val="00B16B76"/>
    <w:rsid w:val="00B16D4C"/>
    <w:rsid w:val="00B1757E"/>
    <w:rsid w:val="00B177E5"/>
    <w:rsid w:val="00B200AD"/>
    <w:rsid w:val="00B20115"/>
    <w:rsid w:val="00B20185"/>
    <w:rsid w:val="00B21394"/>
    <w:rsid w:val="00B215B7"/>
    <w:rsid w:val="00B215E6"/>
    <w:rsid w:val="00B2232C"/>
    <w:rsid w:val="00B2267D"/>
    <w:rsid w:val="00B227DE"/>
    <w:rsid w:val="00B22932"/>
    <w:rsid w:val="00B22C43"/>
    <w:rsid w:val="00B22E89"/>
    <w:rsid w:val="00B22F05"/>
    <w:rsid w:val="00B230F8"/>
    <w:rsid w:val="00B23964"/>
    <w:rsid w:val="00B240F9"/>
    <w:rsid w:val="00B2440C"/>
    <w:rsid w:val="00B2485D"/>
    <w:rsid w:val="00B24889"/>
    <w:rsid w:val="00B24AF7"/>
    <w:rsid w:val="00B24BDA"/>
    <w:rsid w:val="00B24F27"/>
    <w:rsid w:val="00B25036"/>
    <w:rsid w:val="00B254BF"/>
    <w:rsid w:val="00B25989"/>
    <w:rsid w:val="00B25C44"/>
    <w:rsid w:val="00B2648F"/>
    <w:rsid w:val="00B264F3"/>
    <w:rsid w:val="00B26627"/>
    <w:rsid w:val="00B26839"/>
    <w:rsid w:val="00B26ECD"/>
    <w:rsid w:val="00B27041"/>
    <w:rsid w:val="00B270DE"/>
    <w:rsid w:val="00B2719B"/>
    <w:rsid w:val="00B272A3"/>
    <w:rsid w:val="00B272F6"/>
    <w:rsid w:val="00B27354"/>
    <w:rsid w:val="00B27999"/>
    <w:rsid w:val="00B27B5C"/>
    <w:rsid w:val="00B27C3A"/>
    <w:rsid w:val="00B30096"/>
    <w:rsid w:val="00B30355"/>
    <w:rsid w:val="00B30461"/>
    <w:rsid w:val="00B30671"/>
    <w:rsid w:val="00B30D93"/>
    <w:rsid w:val="00B31739"/>
    <w:rsid w:val="00B31C35"/>
    <w:rsid w:val="00B324C0"/>
    <w:rsid w:val="00B32EC5"/>
    <w:rsid w:val="00B3381F"/>
    <w:rsid w:val="00B33B6A"/>
    <w:rsid w:val="00B348CA"/>
    <w:rsid w:val="00B348CC"/>
    <w:rsid w:val="00B34AEC"/>
    <w:rsid w:val="00B3516C"/>
    <w:rsid w:val="00B351AE"/>
    <w:rsid w:val="00B35310"/>
    <w:rsid w:val="00B355CE"/>
    <w:rsid w:val="00B35C71"/>
    <w:rsid w:val="00B35E49"/>
    <w:rsid w:val="00B35EA0"/>
    <w:rsid w:val="00B3671C"/>
    <w:rsid w:val="00B36739"/>
    <w:rsid w:val="00B36AD4"/>
    <w:rsid w:val="00B36EC7"/>
    <w:rsid w:val="00B37240"/>
    <w:rsid w:val="00B37251"/>
    <w:rsid w:val="00B376C0"/>
    <w:rsid w:val="00B377A8"/>
    <w:rsid w:val="00B40235"/>
    <w:rsid w:val="00B403A4"/>
    <w:rsid w:val="00B403F4"/>
    <w:rsid w:val="00B4078E"/>
    <w:rsid w:val="00B40949"/>
    <w:rsid w:val="00B40ABB"/>
    <w:rsid w:val="00B40BD7"/>
    <w:rsid w:val="00B40BE1"/>
    <w:rsid w:val="00B40DCF"/>
    <w:rsid w:val="00B4138D"/>
    <w:rsid w:val="00B414E7"/>
    <w:rsid w:val="00B415F3"/>
    <w:rsid w:val="00B41800"/>
    <w:rsid w:val="00B41850"/>
    <w:rsid w:val="00B420C5"/>
    <w:rsid w:val="00B42351"/>
    <w:rsid w:val="00B42A51"/>
    <w:rsid w:val="00B431A4"/>
    <w:rsid w:val="00B43370"/>
    <w:rsid w:val="00B437EE"/>
    <w:rsid w:val="00B4395E"/>
    <w:rsid w:val="00B44336"/>
    <w:rsid w:val="00B44395"/>
    <w:rsid w:val="00B44509"/>
    <w:rsid w:val="00B44513"/>
    <w:rsid w:val="00B44704"/>
    <w:rsid w:val="00B44A86"/>
    <w:rsid w:val="00B44ACA"/>
    <w:rsid w:val="00B45918"/>
    <w:rsid w:val="00B459BE"/>
    <w:rsid w:val="00B45A9C"/>
    <w:rsid w:val="00B45B01"/>
    <w:rsid w:val="00B468D5"/>
    <w:rsid w:val="00B46A93"/>
    <w:rsid w:val="00B46C18"/>
    <w:rsid w:val="00B46F63"/>
    <w:rsid w:val="00B47142"/>
    <w:rsid w:val="00B4755E"/>
    <w:rsid w:val="00B475D7"/>
    <w:rsid w:val="00B47BFA"/>
    <w:rsid w:val="00B47C1E"/>
    <w:rsid w:val="00B5027E"/>
    <w:rsid w:val="00B502E3"/>
    <w:rsid w:val="00B50314"/>
    <w:rsid w:val="00B5080D"/>
    <w:rsid w:val="00B50878"/>
    <w:rsid w:val="00B50935"/>
    <w:rsid w:val="00B517C3"/>
    <w:rsid w:val="00B519D7"/>
    <w:rsid w:val="00B519F6"/>
    <w:rsid w:val="00B52CED"/>
    <w:rsid w:val="00B53056"/>
    <w:rsid w:val="00B53160"/>
    <w:rsid w:val="00B53CAD"/>
    <w:rsid w:val="00B53DEE"/>
    <w:rsid w:val="00B544DE"/>
    <w:rsid w:val="00B54EED"/>
    <w:rsid w:val="00B5521A"/>
    <w:rsid w:val="00B55669"/>
    <w:rsid w:val="00B558FB"/>
    <w:rsid w:val="00B55CF9"/>
    <w:rsid w:val="00B55E27"/>
    <w:rsid w:val="00B56AA7"/>
    <w:rsid w:val="00B570A4"/>
    <w:rsid w:val="00B575E6"/>
    <w:rsid w:val="00B57D06"/>
    <w:rsid w:val="00B5C2BF"/>
    <w:rsid w:val="00B6050B"/>
    <w:rsid w:val="00B6056F"/>
    <w:rsid w:val="00B60D11"/>
    <w:rsid w:val="00B60D76"/>
    <w:rsid w:val="00B60DF1"/>
    <w:rsid w:val="00B61657"/>
    <w:rsid w:val="00B6171D"/>
    <w:rsid w:val="00B61A76"/>
    <w:rsid w:val="00B61F34"/>
    <w:rsid w:val="00B6208F"/>
    <w:rsid w:val="00B6244A"/>
    <w:rsid w:val="00B62513"/>
    <w:rsid w:val="00B62526"/>
    <w:rsid w:val="00B62608"/>
    <w:rsid w:val="00B626BE"/>
    <w:rsid w:val="00B6319E"/>
    <w:rsid w:val="00B63FF7"/>
    <w:rsid w:val="00B643B6"/>
    <w:rsid w:val="00B64482"/>
    <w:rsid w:val="00B64E98"/>
    <w:rsid w:val="00B6504B"/>
    <w:rsid w:val="00B6515E"/>
    <w:rsid w:val="00B653EA"/>
    <w:rsid w:val="00B65555"/>
    <w:rsid w:val="00B65A7C"/>
    <w:rsid w:val="00B66026"/>
    <w:rsid w:val="00B66353"/>
    <w:rsid w:val="00B663A9"/>
    <w:rsid w:val="00B663E5"/>
    <w:rsid w:val="00B66AC8"/>
    <w:rsid w:val="00B673D5"/>
    <w:rsid w:val="00B675B3"/>
    <w:rsid w:val="00B676CF"/>
    <w:rsid w:val="00B67BB5"/>
    <w:rsid w:val="00B67DF9"/>
    <w:rsid w:val="00B7052A"/>
    <w:rsid w:val="00B705B4"/>
    <w:rsid w:val="00B70747"/>
    <w:rsid w:val="00B7097D"/>
    <w:rsid w:val="00B70C0A"/>
    <w:rsid w:val="00B71043"/>
    <w:rsid w:val="00B71098"/>
    <w:rsid w:val="00B7163E"/>
    <w:rsid w:val="00B71AE8"/>
    <w:rsid w:val="00B71E50"/>
    <w:rsid w:val="00B72E59"/>
    <w:rsid w:val="00B72F5B"/>
    <w:rsid w:val="00B732F7"/>
    <w:rsid w:val="00B736A2"/>
    <w:rsid w:val="00B737B2"/>
    <w:rsid w:val="00B73B2A"/>
    <w:rsid w:val="00B73B2F"/>
    <w:rsid w:val="00B73C6E"/>
    <w:rsid w:val="00B742F5"/>
    <w:rsid w:val="00B74EC8"/>
    <w:rsid w:val="00B7500D"/>
    <w:rsid w:val="00B75323"/>
    <w:rsid w:val="00B75791"/>
    <w:rsid w:val="00B75D55"/>
    <w:rsid w:val="00B75D86"/>
    <w:rsid w:val="00B75F48"/>
    <w:rsid w:val="00B763EC"/>
    <w:rsid w:val="00B76428"/>
    <w:rsid w:val="00B76681"/>
    <w:rsid w:val="00B7695B"/>
    <w:rsid w:val="00B7698D"/>
    <w:rsid w:val="00B76B07"/>
    <w:rsid w:val="00B76DAC"/>
    <w:rsid w:val="00B76E0A"/>
    <w:rsid w:val="00B76E0D"/>
    <w:rsid w:val="00B76E55"/>
    <w:rsid w:val="00B76F17"/>
    <w:rsid w:val="00B771BE"/>
    <w:rsid w:val="00B77465"/>
    <w:rsid w:val="00B775E4"/>
    <w:rsid w:val="00B77CED"/>
    <w:rsid w:val="00B77E15"/>
    <w:rsid w:val="00B77F0A"/>
    <w:rsid w:val="00B80239"/>
    <w:rsid w:val="00B80374"/>
    <w:rsid w:val="00B803F3"/>
    <w:rsid w:val="00B80442"/>
    <w:rsid w:val="00B80B5F"/>
    <w:rsid w:val="00B80BD2"/>
    <w:rsid w:val="00B81426"/>
    <w:rsid w:val="00B8144B"/>
    <w:rsid w:val="00B81690"/>
    <w:rsid w:val="00B81A00"/>
    <w:rsid w:val="00B81A26"/>
    <w:rsid w:val="00B81BF4"/>
    <w:rsid w:val="00B81D42"/>
    <w:rsid w:val="00B822DD"/>
    <w:rsid w:val="00B8252C"/>
    <w:rsid w:val="00B82DE9"/>
    <w:rsid w:val="00B8340C"/>
    <w:rsid w:val="00B83E8E"/>
    <w:rsid w:val="00B83FBE"/>
    <w:rsid w:val="00B84ED8"/>
    <w:rsid w:val="00B84EE4"/>
    <w:rsid w:val="00B85A46"/>
    <w:rsid w:val="00B85A83"/>
    <w:rsid w:val="00B85BE9"/>
    <w:rsid w:val="00B85D2C"/>
    <w:rsid w:val="00B85FFB"/>
    <w:rsid w:val="00B86483"/>
    <w:rsid w:val="00B86541"/>
    <w:rsid w:val="00B8672B"/>
    <w:rsid w:val="00B868C1"/>
    <w:rsid w:val="00B86DA7"/>
    <w:rsid w:val="00B870A3"/>
    <w:rsid w:val="00B8725C"/>
    <w:rsid w:val="00B872CB"/>
    <w:rsid w:val="00B8775C"/>
    <w:rsid w:val="00B87A6B"/>
    <w:rsid w:val="00B87AE0"/>
    <w:rsid w:val="00B87C29"/>
    <w:rsid w:val="00B90409"/>
    <w:rsid w:val="00B9074F"/>
    <w:rsid w:val="00B9098E"/>
    <w:rsid w:val="00B90E9F"/>
    <w:rsid w:val="00B911D4"/>
    <w:rsid w:val="00B9133B"/>
    <w:rsid w:val="00B913A9"/>
    <w:rsid w:val="00B9179E"/>
    <w:rsid w:val="00B91C21"/>
    <w:rsid w:val="00B91CBB"/>
    <w:rsid w:val="00B929A6"/>
    <w:rsid w:val="00B92CE6"/>
    <w:rsid w:val="00B92D20"/>
    <w:rsid w:val="00B92D72"/>
    <w:rsid w:val="00B92E79"/>
    <w:rsid w:val="00B932A7"/>
    <w:rsid w:val="00B9369A"/>
    <w:rsid w:val="00B93F4C"/>
    <w:rsid w:val="00B9421B"/>
    <w:rsid w:val="00B94C86"/>
    <w:rsid w:val="00B94E57"/>
    <w:rsid w:val="00B94F69"/>
    <w:rsid w:val="00B94F97"/>
    <w:rsid w:val="00B9509F"/>
    <w:rsid w:val="00B955DB"/>
    <w:rsid w:val="00B955FB"/>
    <w:rsid w:val="00B95834"/>
    <w:rsid w:val="00B958C7"/>
    <w:rsid w:val="00B9594E"/>
    <w:rsid w:val="00B963C1"/>
    <w:rsid w:val="00B96481"/>
    <w:rsid w:val="00B964ED"/>
    <w:rsid w:val="00B96B84"/>
    <w:rsid w:val="00B96BCE"/>
    <w:rsid w:val="00B9715A"/>
    <w:rsid w:val="00B973CB"/>
    <w:rsid w:val="00B97491"/>
    <w:rsid w:val="00B97922"/>
    <w:rsid w:val="00BA02E7"/>
    <w:rsid w:val="00BA049C"/>
    <w:rsid w:val="00BA0783"/>
    <w:rsid w:val="00BA0AC1"/>
    <w:rsid w:val="00BA0D0D"/>
    <w:rsid w:val="00BA1020"/>
    <w:rsid w:val="00BA16E0"/>
    <w:rsid w:val="00BA17B6"/>
    <w:rsid w:val="00BA1A01"/>
    <w:rsid w:val="00BA1E86"/>
    <w:rsid w:val="00BA237E"/>
    <w:rsid w:val="00BA24C6"/>
    <w:rsid w:val="00BA27E8"/>
    <w:rsid w:val="00BA2BCA"/>
    <w:rsid w:val="00BA3099"/>
    <w:rsid w:val="00BA370E"/>
    <w:rsid w:val="00BA3E87"/>
    <w:rsid w:val="00BA411B"/>
    <w:rsid w:val="00BA415F"/>
    <w:rsid w:val="00BA41AB"/>
    <w:rsid w:val="00BA4252"/>
    <w:rsid w:val="00BA43FD"/>
    <w:rsid w:val="00BA47C0"/>
    <w:rsid w:val="00BA47D9"/>
    <w:rsid w:val="00BA4AAC"/>
    <w:rsid w:val="00BA511E"/>
    <w:rsid w:val="00BA53F2"/>
    <w:rsid w:val="00BA545B"/>
    <w:rsid w:val="00BA5844"/>
    <w:rsid w:val="00BA5FDB"/>
    <w:rsid w:val="00BA632D"/>
    <w:rsid w:val="00BA68BB"/>
    <w:rsid w:val="00BA69C9"/>
    <w:rsid w:val="00BA7074"/>
    <w:rsid w:val="00BA7BF1"/>
    <w:rsid w:val="00BA7F41"/>
    <w:rsid w:val="00BA7F71"/>
    <w:rsid w:val="00BB0270"/>
    <w:rsid w:val="00BB0273"/>
    <w:rsid w:val="00BB07E5"/>
    <w:rsid w:val="00BB0951"/>
    <w:rsid w:val="00BB0AB9"/>
    <w:rsid w:val="00BB0B65"/>
    <w:rsid w:val="00BB0DDA"/>
    <w:rsid w:val="00BB0F38"/>
    <w:rsid w:val="00BB1957"/>
    <w:rsid w:val="00BB1B7E"/>
    <w:rsid w:val="00BB1C1D"/>
    <w:rsid w:val="00BB1D15"/>
    <w:rsid w:val="00BB1D47"/>
    <w:rsid w:val="00BB1EB4"/>
    <w:rsid w:val="00BB1F6E"/>
    <w:rsid w:val="00BB25E6"/>
    <w:rsid w:val="00BB28AE"/>
    <w:rsid w:val="00BB2E5E"/>
    <w:rsid w:val="00BB2F9F"/>
    <w:rsid w:val="00BB3329"/>
    <w:rsid w:val="00BB3982"/>
    <w:rsid w:val="00BB3B40"/>
    <w:rsid w:val="00BB3D08"/>
    <w:rsid w:val="00BB3D6D"/>
    <w:rsid w:val="00BB3EBB"/>
    <w:rsid w:val="00BB409E"/>
    <w:rsid w:val="00BB464F"/>
    <w:rsid w:val="00BB52A7"/>
    <w:rsid w:val="00BB52BA"/>
    <w:rsid w:val="00BB5A55"/>
    <w:rsid w:val="00BB5D31"/>
    <w:rsid w:val="00BB5F12"/>
    <w:rsid w:val="00BB5F99"/>
    <w:rsid w:val="00BB609E"/>
    <w:rsid w:val="00BB680D"/>
    <w:rsid w:val="00BB686C"/>
    <w:rsid w:val="00BB6A44"/>
    <w:rsid w:val="00BB6C72"/>
    <w:rsid w:val="00BB7107"/>
    <w:rsid w:val="00BB738F"/>
    <w:rsid w:val="00BB73F6"/>
    <w:rsid w:val="00BB77EA"/>
    <w:rsid w:val="00BB7C21"/>
    <w:rsid w:val="00BB7EF2"/>
    <w:rsid w:val="00BB7F99"/>
    <w:rsid w:val="00BC0234"/>
    <w:rsid w:val="00BC027F"/>
    <w:rsid w:val="00BC0446"/>
    <w:rsid w:val="00BC0AF3"/>
    <w:rsid w:val="00BC0D1D"/>
    <w:rsid w:val="00BC0DAE"/>
    <w:rsid w:val="00BC0E50"/>
    <w:rsid w:val="00BC15D2"/>
    <w:rsid w:val="00BC1685"/>
    <w:rsid w:val="00BC1F31"/>
    <w:rsid w:val="00BC2401"/>
    <w:rsid w:val="00BC2670"/>
    <w:rsid w:val="00BC2E51"/>
    <w:rsid w:val="00BC3058"/>
    <w:rsid w:val="00BC364A"/>
    <w:rsid w:val="00BC3683"/>
    <w:rsid w:val="00BC3908"/>
    <w:rsid w:val="00BC3FCA"/>
    <w:rsid w:val="00BC43B2"/>
    <w:rsid w:val="00BC45C8"/>
    <w:rsid w:val="00BC4791"/>
    <w:rsid w:val="00BC4F24"/>
    <w:rsid w:val="00BC5295"/>
    <w:rsid w:val="00BC5671"/>
    <w:rsid w:val="00BC5C7A"/>
    <w:rsid w:val="00BC5D40"/>
    <w:rsid w:val="00BC612D"/>
    <w:rsid w:val="00BC6142"/>
    <w:rsid w:val="00BC633C"/>
    <w:rsid w:val="00BC660A"/>
    <w:rsid w:val="00BC67F8"/>
    <w:rsid w:val="00BC6DA9"/>
    <w:rsid w:val="00BC7143"/>
    <w:rsid w:val="00BC741F"/>
    <w:rsid w:val="00BC7963"/>
    <w:rsid w:val="00BC7A0B"/>
    <w:rsid w:val="00BD02AA"/>
    <w:rsid w:val="00BD02D0"/>
    <w:rsid w:val="00BD033C"/>
    <w:rsid w:val="00BD0B33"/>
    <w:rsid w:val="00BD0DE5"/>
    <w:rsid w:val="00BD157E"/>
    <w:rsid w:val="00BD195C"/>
    <w:rsid w:val="00BD1E0D"/>
    <w:rsid w:val="00BD21A9"/>
    <w:rsid w:val="00BD24D4"/>
    <w:rsid w:val="00BD264D"/>
    <w:rsid w:val="00BD2BDD"/>
    <w:rsid w:val="00BD3A0E"/>
    <w:rsid w:val="00BD3BEE"/>
    <w:rsid w:val="00BD3FC5"/>
    <w:rsid w:val="00BD4980"/>
    <w:rsid w:val="00BD4D5F"/>
    <w:rsid w:val="00BD5E68"/>
    <w:rsid w:val="00BD5E6A"/>
    <w:rsid w:val="00BD5E6B"/>
    <w:rsid w:val="00BD656D"/>
    <w:rsid w:val="00BD65E0"/>
    <w:rsid w:val="00BD6670"/>
    <w:rsid w:val="00BD66CD"/>
    <w:rsid w:val="00BD671B"/>
    <w:rsid w:val="00BD688E"/>
    <w:rsid w:val="00BD721C"/>
    <w:rsid w:val="00BD777C"/>
    <w:rsid w:val="00BD7856"/>
    <w:rsid w:val="00BD7AF7"/>
    <w:rsid w:val="00BD7B5D"/>
    <w:rsid w:val="00BD7E1B"/>
    <w:rsid w:val="00BE0995"/>
    <w:rsid w:val="00BE0BCC"/>
    <w:rsid w:val="00BE0BF0"/>
    <w:rsid w:val="00BE0D79"/>
    <w:rsid w:val="00BE0E4F"/>
    <w:rsid w:val="00BE18C2"/>
    <w:rsid w:val="00BE18F3"/>
    <w:rsid w:val="00BE1B6A"/>
    <w:rsid w:val="00BE1EC9"/>
    <w:rsid w:val="00BE1F0E"/>
    <w:rsid w:val="00BE1FDC"/>
    <w:rsid w:val="00BE24D6"/>
    <w:rsid w:val="00BE25B3"/>
    <w:rsid w:val="00BE265F"/>
    <w:rsid w:val="00BE3434"/>
    <w:rsid w:val="00BE35F6"/>
    <w:rsid w:val="00BE40F1"/>
    <w:rsid w:val="00BE42BD"/>
    <w:rsid w:val="00BE446C"/>
    <w:rsid w:val="00BE48C2"/>
    <w:rsid w:val="00BE507C"/>
    <w:rsid w:val="00BE55B3"/>
    <w:rsid w:val="00BE5884"/>
    <w:rsid w:val="00BE5897"/>
    <w:rsid w:val="00BE5B3C"/>
    <w:rsid w:val="00BE5B5A"/>
    <w:rsid w:val="00BE5EC2"/>
    <w:rsid w:val="00BE5FD7"/>
    <w:rsid w:val="00BE62B0"/>
    <w:rsid w:val="00BE62BA"/>
    <w:rsid w:val="00BE62F8"/>
    <w:rsid w:val="00BE636F"/>
    <w:rsid w:val="00BE6C5D"/>
    <w:rsid w:val="00BE6CE1"/>
    <w:rsid w:val="00BE6F5F"/>
    <w:rsid w:val="00BE7111"/>
    <w:rsid w:val="00BE71BA"/>
    <w:rsid w:val="00BE71C9"/>
    <w:rsid w:val="00BE74F9"/>
    <w:rsid w:val="00BE784C"/>
    <w:rsid w:val="00BF03B4"/>
    <w:rsid w:val="00BF0BC3"/>
    <w:rsid w:val="00BF0E24"/>
    <w:rsid w:val="00BF100B"/>
    <w:rsid w:val="00BF11AD"/>
    <w:rsid w:val="00BF17A3"/>
    <w:rsid w:val="00BF192A"/>
    <w:rsid w:val="00BF1D92"/>
    <w:rsid w:val="00BF1FCC"/>
    <w:rsid w:val="00BF21EF"/>
    <w:rsid w:val="00BF267F"/>
    <w:rsid w:val="00BF289D"/>
    <w:rsid w:val="00BF2F80"/>
    <w:rsid w:val="00BF313D"/>
    <w:rsid w:val="00BF32E2"/>
    <w:rsid w:val="00BF36D0"/>
    <w:rsid w:val="00BF3E76"/>
    <w:rsid w:val="00BF4423"/>
    <w:rsid w:val="00BF4440"/>
    <w:rsid w:val="00BF45A8"/>
    <w:rsid w:val="00BF490B"/>
    <w:rsid w:val="00BF4B22"/>
    <w:rsid w:val="00BF4B5E"/>
    <w:rsid w:val="00BF4BB1"/>
    <w:rsid w:val="00BF4D11"/>
    <w:rsid w:val="00BF598C"/>
    <w:rsid w:val="00BF5B67"/>
    <w:rsid w:val="00BF5C9C"/>
    <w:rsid w:val="00BF6229"/>
    <w:rsid w:val="00BF62E2"/>
    <w:rsid w:val="00BF6635"/>
    <w:rsid w:val="00BF6DB8"/>
    <w:rsid w:val="00BF743E"/>
    <w:rsid w:val="00BF7917"/>
    <w:rsid w:val="00BF7AA3"/>
    <w:rsid w:val="00BF7D0A"/>
    <w:rsid w:val="00C0013E"/>
    <w:rsid w:val="00C00330"/>
    <w:rsid w:val="00C0048A"/>
    <w:rsid w:val="00C00A07"/>
    <w:rsid w:val="00C00A67"/>
    <w:rsid w:val="00C00CE8"/>
    <w:rsid w:val="00C00D6C"/>
    <w:rsid w:val="00C0104C"/>
    <w:rsid w:val="00C01329"/>
    <w:rsid w:val="00C0133B"/>
    <w:rsid w:val="00C01697"/>
    <w:rsid w:val="00C01A93"/>
    <w:rsid w:val="00C01B6F"/>
    <w:rsid w:val="00C01F46"/>
    <w:rsid w:val="00C02059"/>
    <w:rsid w:val="00C02706"/>
    <w:rsid w:val="00C02819"/>
    <w:rsid w:val="00C028A9"/>
    <w:rsid w:val="00C02A4D"/>
    <w:rsid w:val="00C031F0"/>
    <w:rsid w:val="00C03527"/>
    <w:rsid w:val="00C03921"/>
    <w:rsid w:val="00C03A20"/>
    <w:rsid w:val="00C04053"/>
    <w:rsid w:val="00C04130"/>
    <w:rsid w:val="00C04C5D"/>
    <w:rsid w:val="00C04C6E"/>
    <w:rsid w:val="00C04E1D"/>
    <w:rsid w:val="00C053B2"/>
    <w:rsid w:val="00C057F6"/>
    <w:rsid w:val="00C0585F"/>
    <w:rsid w:val="00C05A51"/>
    <w:rsid w:val="00C05B25"/>
    <w:rsid w:val="00C05C1F"/>
    <w:rsid w:val="00C05D68"/>
    <w:rsid w:val="00C05EFA"/>
    <w:rsid w:val="00C063C5"/>
    <w:rsid w:val="00C06B17"/>
    <w:rsid w:val="00C06B36"/>
    <w:rsid w:val="00C06C64"/>
    <w:rsid w:val="00C07507"/>
    <w:rsid w:val="00C07540"/>
    <w:rsid w:val="00C077BE"/>
    <w:rsid w:val="00C07840"/>
    <w:rsid w:val="00C07938"/>
    <w:rsid w:val="00C07DC9"/>
    <w:rsid w:val="00C10933"/>
    <w:rsid w:val="00C10AD6"/>
    <w:rsid w:val="00C10B4B"/>
    <w:rsid w:val="00C10C5B"/>
    <w:rsid w:val="00C1127B"/>
    <w:rsid w:val="00C12143"/>
    <w:rsid w:val="00C12401"/>
    <w:rsid w:val="00C1250A"/>
    <w:rsid w:val="00C1259E"/>
    <w:rsid w:val="00C12EDE"/>
    <w:rsid w:val="00C131A9"/>
    <w:rsid w:val="00C134D3"/>
    <w:rsid w:val="00C136A6"/>
    <w:rsid w:val="00C13D78"/>
    <w:rsid w:val="00C13F4E"/>
    <w:rsid w:val="00C142B8"/>
    <w:rsid w:val="00C1488B"/>
    <w:rsid w:val="00C14E7F"/>
    <w:rsid w:val="00C156F2"/>
    <w:rsid w:val="00C15BEF"/>
    <w:rsid w:val="00C16277"/>
    <w:rsid w:val="00C16722"/>
    <w:rsid w:val="00C1684E"/>
    <w:rsid w:val="00C17321"/>
    <w:rsid w:val="00C174BF"/>
    <w:rsid w:val="00C175F9"/>
    <w:rsid w:val="00C177E8"/>
    <w:rsid w:val="00C1793D"/>
    <w:rsid w:val="00C17A4D"/>
    <w:rsid w:val="00C20583"/>
    <w:rsid w:val="00C20997"/>
    <w:rsid w:val="00C20DCD"/>
    <w:rsid w:val="00C20E85"/>
    <w:rsid w:val="00C20F17"/>
    <w:rsid w:val="00C21189"/>
    <w:rsid w:val="00C21783"/>
    <w:rsid w:val="00C2191E"/>
    <w:rsid w:val="00C21B37"/>
    <w:rsid w:val="00C21ED0"/>
    <w:rsid w:val="00C223D0"/>
    <w:rsid w:val="00C223DB"/>
    <w:rsid w:val="00C225EC"/>
    <w:rsid w:val="00C22657"/>
    <w:rsid w:val="00C228C7"/>
    <w:rsid w:val="00C22ABD"/>
    <w:rsid w:val="00C22DFD"/>
    <w:rsid w:val="00C22E5D"/>
    <w:rsid w:val="00C236D6"/>
    <w:rsid w:val="00C239A8"/>
    <w:rsid w:val="00C23B2C"/>
    <w:rsid w:val="00C23BA3"/>
    <w:rsid w:val="00C23CC9"/>
    <w:rsid w:val="00C241BF"/>
    <w:rsid w:val="00C24407"/>
    <w:rsid w:val="00C24995"/>
    <w:rsid w:val="00C249F6"/>
    <w:rsid w:val="00C25407"/>
    <w:rsid w:val="00C268FF"/>
    <w:rsid w:val="00C26F80"/>
    <w:rsid w:val="00C27552"/>
    <w:rsid w:val="00C27684"/>
    <w:rsid w:val="00C2771E"/>
    <w:rsid w:val="00C2795B"/>
    <w:rsid w:val="00C27E46"/>
    <w:rsid w:val="00C27ECC"/>
    <w:rsid w:val="00C302E7"/>
    <w:rsid w:val="00C309FC"/>
    <w:rsid w:val="00C30D34"/>
    <w:rsid w:val="00C30F16"/>
    <w:rsid w:val="00C3106E"/>
    <w:rsid w:val="00C3113E"/>
    <w:rsid w:val="00C313B7"/>
    <w:rsid w:val="00C31822"/>
    <w:rsid w:val="00C31880"/>
    <w:rsid w:val="00C3201D"/>
    <w:rsid w:val="00C3246D"/>
    <w:rsid w:val="00C32629"/>
    <w:rsid w:val="00C32D4D"/>
    <w:rsid w:val="00C32FD0"/>
    <w:rsid w:val="00C336D9"/>
    <w:rsid w:val="00C33A90"/>
    <w:rsid w:val="00C33F14"/>
    <w:rsid w:val="00C34048"/>
    <w:rsid w:val="00C34715"/>
    <w:rsid w:val="00C34FEE"/>
    <w:rsid w:val="00C35039"/>
    <w:rsid w:val="00C354F0"/>
    <w:rsid w:val="00C35D59"/>
    <w:rsid w:val="00C36146"/>
    <w:rsid w:val="00C362E9"/>
    <w:rsid w:val="00C3644D"/>
    <w:rsid w:val="00C36A67"/>
    <w:rsid w:val="00C3765D"/>
    <w:rsid w:val="00C37852"/>
    <w:rsid w:val="00C37EA3"/>
    <w:rsid w:val="00C40014"/>
    <w:rsid w:val="00C40B4A"/>
    <w:rsid w:val="00C40E11"/>
    <w:rsid w:val="00C41AEB"/>
    <w:rsid w:val="00C41B12"/>
    <w:rsid w:val="00C42BDF"/>
    <w:rsid w:val="00C42D23"/>
    <w:rsid w:val="00C437F6"/>
    <w:rsid w:val="00C43948"/>
    <w:rsid w:val="00C43A66"/>
    <w:rsid w:val="00C43EB4"/>
    <w:rsid w:val="00C44421"/>
    <w:rsid w:val="00C44CC9"/>
    <w:rsid w:val="00C457D2"/>
    <w:rsid w:val="00C457DF"/>
    <w:rsid w:val="00C45844"/>
    <w:rsid w:val="00C45946"/>
    <w:rsid w:val="00C463A2"/>
    <w:rsid w:val="00C4650D"/>
    <w:rsid w:val="00C46A67"/>
    <w:rsid w:val="00C46B6A"/>
    <w:rsid w:val="00C46BD2"/>
    <w:rsid w:val="00C46FEB"/>
    <w:rsid w:val="00C470A3"/>
    <w:rsid w:val="00C470BC"/>
    <w:rsid w:val="00C471AA"/>
    <w:rsid w:val="00C4730E"/>
    <w:rsid w:val="00C473A8"/>
    <w:rsid w:val="00C47596"/>
    <w:rsid w:val="00C47DA0"/>
    <w:rsid w:val="00C500C3"/>
    <w:rsid w:val="00C50178"/>
    <w:rsid w:val="00C50B24"/>
    <w:rsid w:val="00C50E86"/>
    <w:rsid w:val="00C51440"/>
    <w:rsid w:val="00C5148E"/>
    <w:rsid w:val="00C516FB"/>
    <w:rsid w:val="00C518B0"/>
    <w:rsid w:val="00C51D72"/>
    <w:rsid w:val="00C5209D"/>
    <w:rsid w:val="00C5219B"/>
    <w:rsid w:val="00C5246A"/>
    <w:rsid w:val="00C526A6"/>
    <w:rsid w:val="00C52FA1"/>
    <w:rsid w:val="00C53684"/>
    <w:rsid w:val="00C5383D"/>
    <w:rsid w:val="00C539AD"/>
    <w:rsid w:val="00C53AE3"/>
    <w:rsid w:val="00C53CBE"/>
    <w:rsid w:val="00C53FCE"/>
    <w:rsid w:val="00C54315"/>
    <w:rsid w:val="00C54995"/>
    <w:rsid w:val="00C54B8A"/>
    <w:rsid w:val="00C550BA"/>
    <w:rsid w:val="00C55317"/>
    <w:rsid w:val="00C55645"/>
    <w:rsid w:val="00C5571E"/>
    <w:rsid w:val="00C5652F"/>
    <w:rsid w:val="00C56785"/>
    <w:rsid w:val="00C567F2"/>
    <w:rsid w:val="00C56A4E"/>
    <w:rsid w:val="00C578DC"/>
    <w:rsid w:val="00C57A03"/>
    <w:rsid w:val="00C57B29"/>
    <w:rsid w:val="00C57D5A"/>
    <w:rsid w:val="00C6010D"/>
    <w:rsid w:val="00C601F7"/>
    <w:rsid w:val="00C604E9"/>
    <w:rsid w:val="00C608BD"/>
    <w:rsid w:val="00C60E34"/>
    <w:rsid w:val="00C61731"/>
    <w:rsid w:val="00C623AB"/>
    <w:rsid w:val="00C623DF"/>
    <w:rsid w:val="00C62567"/>
    <w:rsid w:val="00C6278E"/>
    <w:rsid w:val="00C62AAB"/>
    <w:rsid w:val="00C62AD1"/>
    <w:rsid w:val="00C62B51"/>
    <w:rsid w:val="00C6302D"/>
    <w:rsid w:val="00C63FEA"/>
    <w:rsid w:val="00C64150"/>
    <w:rsid w:val="00C643AB"/>
    <w:rsid w:val="00C64438"/>
    <w:rsid w:val="00C650C0"/>
    <w:rsid w:val="00C65299"/>
    <w:rsid w:val="00C654E5"/>
    <w:rsid w:val="00C6600B"/>
    <w:rsid w:val="00C662FB"/>
    <w:rsid w:val="00C663E5"/>
    <w:rsid w:val="00C66F2E"/>
    <w:rsid w:val="00C67112"/>
    <w:rsid w:val="00C67B8C"/>
    <w:rsid w:val="00C7018E"/>
    <w:rsid w:val="00C705DB"/>
    <w:rsid w:val="00C709EB"/>
    <w:rsid w:val="00C712D8"/>
    <w:rsid w:val="00C715D7"/>
    <w:rsid w:val="00C719F4"/>
    <w:rsid w:val="00C71C82"/>
    <w:rsid w:val="00C71D67"/>
    <w:rsid w:val="00C71FBC"/>
    <w:rsid w:val="00C72148"/>
    <w:rsid w:val="00C7241E"/>
    <w:rsid w:val="00C72806"/>
    <w:rsid w:val="00C72DEC"/>
    <w:rsid w:val="00C734F8"/>
    <w:rsid w:val="00C7391F"/>
    <w:rsid w:val="00C73FB2"/>
    <w:rsid w:val="00C74262"/>
    <w:rsid w:val="00C74410"/>
    <w:rsid w:val="00C7465A"/>
    <w:rsid w:val="00C74F7F"/>
    <w:rsid w:val="00C7504D"/>
    <w:rsid w:val="00C7549A"/>
    <w:rsid w:val="00C75976"/>
    <w:rsid w:val="00C75B35"/>
    <w:rsid w:val="00C76221"/>
    <w:rsid w:val="00C76251"/>
    <w:rsid w:val="00C762E9"/>
    <w:rsid w:val="00C76824"/>
    <w:rsid w:val="00C76D90"/>
    <w:rsid w:val="00C76F1A"/>
    <w:rsid w:val="00C76F5D"/>
    <w:rsid w:val="00C7704B"/>
    <w:rsid w:val="00C772B1"/>
    <w:rsid w:val="00C77DF7"/>
    <w:rsid w:val="00C80279"/>
    <w:rsid w:val="00C80EB5"/>
    <w:rsid w:val="00C81086"/>
    <w:rsid w:val="00C810BC"/>
    <w:rsid w:val="00C81731"/>
    <w:rsid w:val="00C81D06"/>
    <w:rsid w:val="00C82178"/>
    <w:rsid w:val="00C82A21"/>
    <w:rsid w:val="00C82E3F"/>
    <w:rsid w:val="00C82E97"/>
    <w:rsid w:val="00C82F22"/>
    <w:rsid w:val="00C82FB6"/>
    <w:rsid w:val="00C83080"/>
    <w:rsid w:val="00C830A2"/>
    <w:rsid w:val="00C832C5"/>
    <w:rsid w:val="00C83339"/>
    <w:rsid w:val="00C83A75"/>
    <w:rsid w:val="00C84A56"/>
    <w:rsid w:val="00C85541"/>
    <w:rsid w:val="00C85707"/>
    <w:rsid w:val="00C85AE7"/>
    <w:rsid w:val="00C85E6A"/>
    <w:rsid w:val="00C85ED3"/>
    <w:rsid w:val="00C86033"/>
    <w:rsid w:val="00C863F8"/>
    <w:rsid w:val="00C86533"/>
    <w:rsid w:val="00C865DD"/>
    <w:rsid w:val="00C8677F"/>
    <w:rsid w:val="00C8685C"/>
    <w:rsid w:val="00C86D58"/>
    <w:rsid w:val="00C86F19"/>
    <w:rsid w:val="00C86FBF"/>
    <w:rsid w:val="00C873DE"/>
    <w:rsid w:val="00C8774F"/>
    <w:rsid w:val="00C87868"/>
    <w:rsid w:val="00C8790D"/>
    <w:rsid w:val="00C8797B"/>
    <w:rsid w:val="00C879A3"/>
    <w:rsid w:val="00C879E0"/>
    <w:rsid w:val="00C87C5C"/>
    <w:rsid w:val="00C87F54"/>
    <w:rsid w:val="00C9012B"/>
    <w:rsid w:val="00C90870"/>
    <w:rsid w:val="00C918BE"/>
    <w:rsid w:val="00C91975"/>
    <w:rsid w:val="00C91C3F"/>
    <w:rsid w:val="00C91FE4"/>
    <w:rsid w:val="00C926AE"/>
    <w:rsid w:val="00C92A6B"/>
    <w:rsid w:val="00C92E02"/>
    <w:rsid w:val="00C92E6B"/>
    <w:rsid w:val="00C9313D"/>
    <w:rsid w:val="00C9365C"/>
    <w:rsid w:val="00C940DE"/>
    <w:rsid w:val="00C94392"/>
    <w:rsid w:val="00C944F0"/>
    <w:rsid w:val="00C94619"/>
    <w:rsid w:val="00C9490D"/>
    <w:rsid w:val="00C94DFA"/>
    <w:rsid w:val="00C95066"/>
    <w:rsid w:val="00C95AEC"/>
    <w:rsid w:val="00C95D5D"/>
    <w:rsid w:val="00C96076"/>
    <w:rsid w:val="00C9647D"/>
    <w:rsid w:val="00C9654D"/>
    <w:rsid w:val="00C967FE"/>
    <w:rsid w:val="00C96CC8"/>
    <w:rsid w:val="00C9734C"/>
    <w:rsid w:val="00CA05FE"/>
    <w:rsid w:val="00CA0743"/>
    <w:rsid w:val="00CA097A"/>
    <w:rsid w:val="00CA0C82"/>
    <w:rsid w:val="00CA0F4F"/>
    <w:rsid w:val="00CA1E1E"/>
    <w:rsid w:val="00CA25F5"/>
    <w:rsid w:val="00CA2860"/>
    <w:rsid w:val="00CA31A4"/>
    <w:rsid w:val="00CA359F"/>
    <w:rsid w:val="00CA35FA"/>
    <w:rsid w:val="00CA3651"/>
    <w:rsid w:val="00CA372F"/>
    <w:rsid w:val="00CA38B5"/>
    <w:rsid w:val="00CA4108"/>
    <w:rsid w:val="00CA41CA"/>
    <w:rsid w:val="00CA41F4"/>
    <w:rsid w:val="00CA42C4"/>
    <w:rsid w:val="00CA435C"/>
    <w:rsid w:val="00CA4539"/>
    <w:rsid w:val="00CA46B0"/>
    <w:rsid w:val="00CA4787"/>
    <w:rsid w:val="00CA50DF"/>
    <w:rsid w:val="00CA5296"/>
    <w:rsid w:val="00CA540D"/>
    <w:rsid w:val="00CA5ABF"/>
    <w:rsid w:val="00CA5D80"/>
    <w:rsid w:val="00CA60FA"/>
    <w:rsid w:val="00CA6292"/>
    <w:rsid w:val="00CA64A7"/>
    <w:rsid w:val="00CA67E4"/>
    <w:rsid w:val="00CA6D22"/>
    <w:rsid w:val="00CB00DA"/>
    <w:rsid w:val="00CB0877"/>
    <w:rsid w:val="00CB0E3B"/>
    <w:rsid w:val="00CB0ECB"/>
    <w:rsid w:val="00CB1164"/>
    <w:rsid w:val="00CB11BA"/>
    <w:rsid w:val="00CB1A47"/>
    <w:rsid w:val="00CB1C88"/>
    <w:rsid w:val="00CB1CCC"/>
    <w:rsid w:val="00CB22B6"/>
    <w:rsid w:val="00CB2609"/>
    <w:rsid w:val="00CB29A4"/>
    <w:rsid w:val="00CB37E7"/>
    <w:rsid w:val="00CB3B96"/>
    <w:rsid w:val="00CB3CCC"/>
    <w:rsid w:val="00CB41EB"/>
    <w:rsid w:val="00CB422C"/>
    <w:rsid w:val="00CB42D3"/>
    <w:rsid w:val="00CB45F5"/>
    <w:rsid w:val="00CB4845"/>
    <w:rsid w:val="00CB485A"/>
    <w:rsid w:val="00CB4C0B"/>
    <w:rsid w:val="00CB5EA8"/>
    <w:rsid w:val="00CB5FE4"/>
    <w:rsid w:val="00CB6031"/>
    <w:rsid w:val="00CB647C"/>
    <w:rsid w:val="00CB6621"/>
    <w:rsid w:val="00CB6934"/>
    <w:rsid w:val="00CB6AC0"/>
    <w:rsid w:val="00CB6B74"/>
    <w:rsid w:val="00CB6C81"/>
    <w:rsid w:val="00CB72BA"/>
    <w:rsid w:val="00CB74EA"/>
    <w:rsid w:val="00CB76C4"/>
    <w:rsid w:val="00CB77CA"/>
    <w:rsid w:val="00CC0CF2"/>
    <w:rsid w:val="00CC136F"/>
    <w:rsid w:val="00CC138E"/>
    <w:rsid w:val="00CC1502"/>
    <w:rsid w:val="00CC16A0"/>
    <w:rsid w:val="00CC1A7E"/>
    <w:rsid w:val="00CC1F5B"/>
    <w:rsid w:val="00CC23AD"/>
    <w:rsid w:val="00CC2732"/>
    <w:rsid w:val="00CC2964"/>
    <w:rsid w:val="00CC2A7A"/>
    <w:rsid w:val="00CC2AB4"/>
    <w:rsid w:val="00CC31CF"/>
    <w:rsid w:val="00CC347C"/>
    <w:rsid w:val="00CC35D9"/>
    <w:rsid w:val="00CC36C3"/>
    <w:rsid w:val="00CC38BA"/>
    <w:rsid w:val="00CC4136"/>
    <w:rsid w:val="00CC45C3"/>
    <w:rsid w:val="00CC4DDC"/>
    <w:rsid w:val="00CC5B7D"/>
    <w:rsid w:val="00CC6068"/>
    <w:rsid w:val="00CC629D"/>
    <w:rsid w:val="00CC63C4"/>
    <w:rsid w:val="00CC6808"/>
    <w:rsid w:val="00CC6A52"/>
    <w:rsid w:val="00CC6CC3"/>
    <w:rsid w:val="00CC7002"/>
    <w:rsid w:val="00CC7534"/>
    <w:rsid w:val="00CC7A59"/>
    <w:rsid w:val="00CC7E06"/>
    <w:rsid w:val="00CC7F39"/>
    <w:rsid w:val="00CD0101"/>
    <w:rsid w:val="00CD0333"/>
    <w:rsid w:val="00CD0804"/>
    <w:rsid w:val="00CD0C2A"/>
    <w:rsid w:val="00CD1615"/>
    <w:rsid w:val="00CD1893"/>
    <w:rsid w:val="00CD1D6D"/>
    <w:rsid w:val="00CD1E02"/>
    <w:rsid w:val="00CD2300"/>
    <w:rsid w:val="00CD25B5"/>
    <w:rsid w:val="00CD26FA"/>
    <w:rsid w:val="00CD2988"/>
    <w:rsid w:val="00CD33ED"/>
    <w:rsid w:val="00CD344A"/>
    <w:rsid w:val="00CD3EAA"/>
    <w:rsid w:val="00CD4083"/>
    <w:rsid w:val="00CD460E"/>
    <w:rsid w:val="00CD4922"/>
    <w:rsid w:val="00CD4C31"/>
    <w:rsid w:val="00CD4E9D"/>
    <w:rsid w:val="00CD5063"/>
    <w:rsid w:val="00CD5356"/>
    <w:rsid w:val="00CD5B90"/>
    <w:rsid w:val="00CD5DEC"/>
    <w:rsid w:val="00CD5F58"/>
    <w:rsid w:val="00CD666B"/>
    <w:rsid w:val="00CD6875"/>
    <w:rsid w:val="00CD68C7"/>
    <w:rsid w:val="00CD694A"/>
    <w:rsid w:val="00CD6E0C"/>
    <w:rsid w:val="00CD77C3"/>
    <w:rsid w:val="00CD77DF"/>
    <w:rsid w:val="00CD7BD6"/>
    <w:rsid w:val="00CD7C21"/>
    <w:rsid w:val="00CD7E10"/>
    <w:rsid w:val="00CE00E4"/>
    <w:rsid w:val="00CE0326"/>
    <w:rsid w:val="00CE086C"/>
    <w:rsid w:val="00CE0A37"/>
    <w:rsid w:val="00CE0A92"/>
    <w:rsid w:val="00CE0D5F"/>
    <w:rsid w:val="00CE12AD"/>
    <w:rsid w:val="00CE188B"/>
    <w:rsid w:val="00CE1A3C"/>
    <w:rsid w:val="00CE1B94"/>
    <w:rsid w:val="00CE27AA"/>
    <w:rsid w:val="00CE2967"/>
    <w:rsid w:val="00CE2C92"/>
    <w:rsid w:val="00CE3071"/>
    <w:rsid w:val="00CE3147"/>
    <w:rsid w:val="00CE3191"/>
    <w:rsid w:val="00CE331C"/>
    <w:rsid w:val="00CE39E5"/>
    <w:rsid w:val="00CE3AE4"/>
    <w:rsid w:val="00CE3AF5"/>
    <w:rsid w:val="00CE45D8"/>
    <w:rsid w:val="00CE4B98"/>
    <w:rsid w:val="00CE51AC"/>
    <w:rsid w:val="00CE5411"/>
    <w:rsid w:val="00CE5933"/>
    <w:rsid w:val="00CE5D95"/>
    <w:rsid w:val="00CE61D1"/>
    <w:rsid w:val="00CE6293"/>
    <w:rsid w:val="00CE643C"/>
    <w:rsid w:val="00CE65E0"/>
    <w:rsid w:val="00CE6B36"/>
    <w:rsid w:val="00CE6CC8"/>
    <w:rsid w:val="00CE6F13"/>
    <w:rsid w:val="00CE6FA9"/>
    <w:rsid w:val="00CE70D0"/>
    <w:rsid w:val="00CE72F9"/>
    <w:rsid w:val="00CE782D"/>
    <w:rsid w:val="00CE78EF"/>
    <w:rsid w:val="00CF003E"/>
    <w:rsid w:val="00CF0050"/>
    <w:rsid w:val="00CF0C65"/>
    <w:rsid w:val="00CF111F"/>
    <w:rsid w:val="00CF121F"/>
    <w:rsid w:val="00CF14C9"/>
    <w:rsid w:val="00CF173D"/>
    <w:rsid w:val="00CF1ADE"/>
    <w:rsid w:val="00CF1B49"/>
    <w:rsid w:val="00CF2091"/>
    <w:rsid w:val="00CF2218"/>
    <w:rsid w:val="00CF258E"/>
    <w:rsid w:val="00CF2982"/>
    <w:rsid w:val="00CF2A07"/>
    <w:rsid w:val="00CF34BD"/>
    <w:rsid w:val="00CF365E"/>
    <w:rsid w:val="00CF3885"/>
    <w:rsid w:val="00CF3DDB"/>
    <w:rsid w:val="00CF460A"/>
    <w:rsid w:val="00CF4693"/>
    <w:rsid w:val="00CF46B8"/>
    <w:rsid w:val="00CF4826"/>
    <w:rsid w:val="00CF4B29"/>
    <w:rsid w:val="00CF4C2E"/>
    <w:rsid w:val="00CF4C80"/>
    <w:rsid w:val="00CF5946"/>
    <w:rsid w:val="00CF5D56"/>
    <w:rsid w:val="00CF5E65"/>
    <w:rsid w:val="00CF62AA"/>
    <w:rsid w:val="00CF6691"/>
    <w:rsid w:val="00CF6798"/>
    <w:rsid w:val="00CF6B89"/>
    <w:rsid w:val="00CF6C0D"/>
    <w:rsid w:val="00CF7186"/>
    <w:rsid w:val="00CF7CF9"/>
    <w:rsid w:val="00D00101"/>
    <w:rsid w:val="00D00189"/>
    <w:rsid w:val="00D002BE"/>
    <w:rsid w:val="00D00579"/>
    <w:rsid w:val="00D00EDE"/>
    <w:rsid w:val="00D01189"/>
    <w:rsid w:val="00D01567"/>
    <w:rsid w:val="00D01DBB"/>
    <w:rsid w:val="00D01DE6"/>
    <w:rsid w:val="00D02026"/>
    <w:rsid w:val="00D02063"/>
    <w:rsid w:val="00D022A2"/>
    <w:rsid w:val="00D02399"/>
    <w:rsid w:val="00D02985"/>
    <w:rsid w:val="00D029BE"/>
    <w:rsid w:val="00D03100"/>
    <w:rsid w:val="00D046EF"/>
    <w:rsid w:val="00D059D1"/>
    <w:rsid w:val="00D05BDA"/>
    <w:rsid w:val="00D05C42"/>
    <w:rsid w:val="00D05C51"/>
    <w:rsid w:val="00D05D2B"/>
    <w:rsid w:val="00D06027"/>
    <w:rsid w:val="00D062DB"/>
    <w:rsid w:val="00D0693A"/>
    <w:rsid w:val="00D069BD"/>
    <w:rsid w:val="00D069D3"/>
    <w:rsid w:val="00D07688"/>
    <w:rsid w:val="00D07A33"/>
    <w:rsid w:val="00D07CD4"/>
    <w:rsid w:val="00D07D92"/>
    <w:rsid w:val="00D10269"/>
    <w:rsid w:val="00D10337"/>
    <w:rsid w:val="00D10701"/>
    <w:rsid w:val="00D10927"/>
    <w:rsid w:val="00D109CF"/>
    <w:rsid w:val="00D1158B"/>
    <w:rsid w:val="00D117A4"/>
    <w:rsid w:val="00D119B1"/>
    <w:rsid w:val="00D11AD8"/>
    <w:rsid w:val="00D120F3"/>
    <w:rsid w:val="00D121B3"/>
    <w:rsid w:val="00D1295A"/>
    <w:rsid w:val="00D129F2"/>
    <w:rsid w:val="00D12A75"/>
    <w:rsid w:val="00D12B20"/>
    <w:rsid w:val="00D12D09"/>
    <w:rsid w:val="00D1395E"/>
    <w:rsid w:val="00D13B8C"/>
    <w:rsid w:val="00D13C8C"/>
    <w:rsid w:val="00D13D88"/>
    <w:rsid w:val="00D1403F"/>
    <w:rsid w:val="00D1495A"/>
    <w:rsid w:val="00D14AC4"/>
    <w:rsid w:val="00D150A2"/>
    <w:rsid w:val="00D1532C"/>
    <w:rsid w:val="00D15D9A"/>
    <w:rsid w:val="00D1603E"/>
    <w:rsid w:val="00D16E4A"/>
    <w:rsid w:val="00D16E9F"/>
    <w:rsid w:val="00D16F2B"/>
    <w:rsid w:val="00D16F39"/>
    <w:rsid w:val="00D16F42"/>
    <w:rsid w:val="00D170D1"/>
    <w:rsid w:val="00D173C3"/>
    <w:rsid w:val="00D173FE"/>
    <w:rsid w:val="00D1741B"/>
    <w:rsid w:val="00D1747B"/>
    <w:rsid w:val="00D20136"/>
    <w:rsid w:val="00D202A2"/>
    <w:rsid w:val="00D20A92"/>
    <w:rsid w:val="00D20BBA"/>
    <w:rsid w:val="00D21116"/>
    <w:rsid w:val="00D2119B"/>
    <w:rsid w:val="00D21288"/>
    <w:rsid w:val="00D212A3"/>
    <w:rsid w:val="00D214F3"/>
    <w:rsid w:val="00D217B6"/>
    <w:rsid w:val="00D21CA9"/>
    <w:rsid w:val="00D21D6E"/>
    <w:rsid w:val="00D223CA"/>
    <w:rsid w:val="00D2249D"/>
    <w:rsid w:val="00D227D2"/>
    <w:rsid w:val="00D22946"/>
    <w:rsid w:val="00D22BD6"/>
    <w:rsid w:val="00D22C28"/>
    <w:rsid w:val="00D22FD1"/>
    <w:rsid w:val="00D22FD3"/>
    <w:rsid w:val="00D2312F"/>
    <w:rsid w:val="00D23289"/>
    <w:rsid w:val="00D232CE"/>
    <w:rsid w:val="00D23375"/>
    <w:rsid w:val="00D2343C"/>
    <w:rsid w:val="00D234CC"/>
    <w:rsid w:val="00D237A7"/>
    <w:rsid w:val="00D238CF"/>
    <w:rsid w:val="00D23A14"/>
    <w:rsid w:val="00D23D7E"/>
    <w:rsid w:val="00D24115"/>
    <w:rsid w:val="00D243A6"/>
    <w:rsid w:val="00D243DD"/>
    <w:rsid w:val="00D24A65"/>
    <w:rsid w:val="00D24EB7"/>
    <w:rsid w:val="00D250C9"/>
    <w:rsid w:val="00D2523F"/>
    <w:rsid w:val="00D2539A"/>
    <w:rsid w:val="00D253CD"/>
    <w:rsid w:val="00D25560"/>
    <w:rsid w:val="00D26106"/>
    <w:rsid w:val="00D264D2"/>
    <w:rsid w:val="00D26FB9"/>
    <w:rsid w:val="00D2721E"/>
    <w:rsid w:val="00D2722B"/>
    <w:rsid w:val="00D2729E"/>
    <w:rsid w:val="00D27A23"/>
    <w:rsid w:val="00D27EED"/>
    <w:rsid w:val="00D30167"/>
    <w:rsid w:val="00D30272"/>
    <w:rsid w:val="00D30487"/>
    <w:rsid w:val="00D309AC"/>
    <w:rsid w:val="00D30ACD"/>
    <w:rsid w:val="00D30B50"/>
    <w:rsid w:val="00D30DE8"/>
    <w:rsid w:val="00D30F08"/>
    <w:rsid w:val="00D310CE"/>
    <w:rsid w:val="00D31410"/>
    <w:rsid w:val="00D3166C"/>
    <w:rsid w:val="00D31DDB"/>
    <w:rsid w:val="00D31E3F"/>
    <w:rsid w:val="00D31EAC"/>
    <w:rsid w:val="00D326BF"/>
    <w:rsid w:val="00D327E6"/>
    <w:rsid w:val="00D32B4F"/>
    <w:rsid w:val="00D32B6E"/>
    <w:rsid w:val="00D32CBC"/>
    <w:rsid w:val="00D32D0B"/>
    <w:rsid w:val="00D32D3B"/>
    <w:rsid w:val="00D332A6"/>
    <w:rsid w:val="00D33577"/>
    <w:rsid w:val="00D33B76"/>
    <w:rsid w:val="00D33BF6"/>
    <w:rsid w:val="00D33EFD"/>
    <w:rsid w:val="00D342F5"/>
    <w:rsid w:val="00D34616"/>
    <w:rsid w:val="00D356B4"/>
    <w:rsid w:val="00D35757"/>
    <w:rsid w:val="00D35D34"/>
    <w:rsid w:val="00D35FD4"/>
    <w:rsid w:val="00D367EC"/>
    <w:rsid w:val="00D36FBA"/>
    <w:rsid w:val="00D37035"/>
    <w:rsid w:val="00D3791E"/>
    <w:rsid w:val="00D37D7B"/>
    <w:rsid w:val="00D37EFA"/>
    <w:rsid w:val="00D406F4"/>
    <w:rsid w:val="00D411D8"/>
    <w:rsid w:val="00D413CC"/>
    <w:rsid w:val="00D41B0B"/>
    <w:rsid w:val="00D41F4E"/>
    <w:rsid w:val="00D42969"/>
    <w:rsid w:val="00D429C8"/>
    <w:rsid w:val="00D42BA5"/>
    <w:rsid w:val="00D43658"/>
    <w:rsid w:val="00D43D7A"/>
    <w:rsid w:val="00D43EFB"/>
    <w:rsid w:val="00D441D0"/>
    <w:rsid w:val="00D44BAB"/>
    <w:rsid w:val="00D45026"/>
    <w:rsid w:val="00D450F2"/>
    <w:rsid w:val="00D451B8"/>
    <w:rsid w:val="00D4570E"/>
    <w:rsid w:val="00D45AB7"/>
    <w:rsid w:val="00D4649B"/>
    <w:rsid w:val="00D46517"/>
    <w:rsid w:val="00D4655C"/>
    <w:rsid w:val="00D46B15"/>
    <w:rsid w:val="00D4706F"/>
    <w:rsid w:val="00D4744F"/>
    <w:rsid w:val="00D47472"/>
    <w:rsid w:val="00D475CE"/>
    <w:rsid w:val="00D477EE"/>
    <w:rsid w:val="00D47C3B"/>
    <w:rsid w:val="00D501F1"/>
    <w:rsid w:val="00D50324"/>
    <w:rsid w:val="00D50758"/>
    <w:rsid w:val="00D50D7B"/>
    <w:rsid w:val="00D51096"/>
    <w:rsid w:val="00D511C8"/>
    <w:rsid w:val="00D5140E"/>
    <w:rsid w:val="00D51919"/>
    <w:rsid w:val="00D51B44"/>
    <w:rsid w:val="00D51CA5"/>
    <w:rsid w:val="00D5226E"/>
    <w:rsid w:val="00D52622"/>
    <w:rsid w:val="00D52B46"/>
    <w:rsid w:val="00D52D01"/>
    <w:rsid w:val="00D52D84"/>
    <w:rsid w:val="00D53696"/>
    <w:rsid w:val="00D53960"/>
    <w:rsid w:val="00D53BB9"/>
    <w:rsid w:val="00D53E35"/>
    <w:rsid w:val="00D546BF"/>
    <w:rsid w:val="00D54AFF"/>
    <w:rsid w:val="00D54C6E"/>
    <w:rsid w:val="00D54C96"/>
    <w:rsid w:val="00D54FB1"/>
    <w:rsid w:val="00D55189"/>
    <w:rsid w:val="00D5657A"/>
    <w:rsid w:val="00D56706"/>
    <w:rsid w:val="00D56BC3"/>
    <w:rsid w:val="00D56DB2"/>
    <w:rsid w:val="00D57034"/>
    <w:rsid w:val="00D5733B"/>
    <w:rsid w:val="00D57B1D"/>
    <w:rsid w:val="00D57BA4"/>
    <w:rsid w:val="00D57C7B"/>
    <w:rsid w:val="00D57F09"/>
    <w:rsid w:val="00D60054"/>
    <w:rsid w:val="00D602E7"/>
    <w:rsid w:val="00D6137A"/>
    <w:rsid w:val="00D61EAD"/>
    <w:rsid w:val="00D61F95"/>
    <w:rsid w:val="00D62263"/>
    <w:rsid w:val="00D6248E"/>
    <w:rsid w:val="00D6262C"/>
    <w:rsid w:val="00D62798"/>
    <w:rsid w:val="00D627EB"/>
    <w:rsid w:val="00D62B71"/>
    <w:rsid w:val="00D631F4"/>
    <w:rsid w:val="00D6325C"/>
    <w:rsid w:val="00D63929"/>
    <w:rsid w:val="00D63B16"/>
    <w:rsid w:val="00D63B59"/>
    <w:rsid w:val="00D63C13"/>
    <w:rsid w:val="00D63C33"/>
    <w:rsid w:val="00D64024"/>
    <w:rsid w:val="00D64EF0"/>
    <w:rsid w:val="00D6500A"/>
    <w:rsid w:val="00D65010"/>
    <w:rsid w:val="00D65402"/>
    <w:rsid w:val="00D6548B"/>
    <w:rsid w:val="00D6573C"/>
    <w:rsid w:val="00D65D17"/>
    <w:rsid w:val="00D661F4"/>
    <w:rsid w:val="00D6645E"/>
    <w:rsid w:val="00D66FCC"/>
    <w:rsid w:val="00D674A4"/>
    <w:rsid w:val="00D6789C"/>
    <w:rsid w:val="00D67BDB"/>
    <w:rsid w:val="00D67CF3"/>
    <w:rsid w:val="00D67ECA"/>
    <w:rsid w:val="00D67FF1"/>
    <w:rsid w:val="00D70AEA"/>
    <w:rsid w:val="00D70B7D"/>
    <w:rsid w:val="00D7101E"/>
    <w:rsid w:val="00D71861"/>
    <w:rsid w:val="00D7194C"/>
    <w:rsid w:val="00D71969"/>
    <w:rsid w:val="00D719AD"/>
    <w:rsid w:val="00D71B4E"/>
    <w:rsid w:val="00D7204D"/>
    <w:rsid w:val="00D720ED"/>
    <w:rsid w:val="00D723FE"/>
    <w:rsid w:val="00D7254F"/>
    <w:rsid w:val="00D72A3A"/>
    <w:rsid w:val="00D73004"/>
    <w:rsid w:val="00D730DC"/>
    <w:rsid w:val="00D735DF"/>
    <w:rsid w:val="00D73E2B"/>
    <w:rsid w:val="00D743DF"/>
    <w:rsid w:val="00D74604"/>
    <w:rsid w:val="00D74761"/>
    <w:rsid w:val="00D74A1F"/>
    <w:rsid w:val="00D74B20"/>
    <w:rsid w:val="00D75090"/>
    <w:rsid w:val="00D7536A"/>
    <w:rsid w:val="00D754E6"/>
    <w:rsid w:val="00D7557C"/>
    <w:rsid w:val="00D7574F"/>
    <w:rsid w:val="00D75A7D"/>
    <w:rsid w:val="00D75B02"/>
    <w:rsid w:val="00D75C10"/>
    <w:rsid w:val="00D75DE9"/>
    <w:rsid w:val="00D7622E"/>
    <w:rsid w:val="00D76481"/>
    <w:rsid w:val="00D76596"/>
    <w:rsid w:val="00D76719"/>
    <w:rsid w:val="00D774AE"/>
    <w:rsid w:val="00D7786E"/>
    <w:rsid w:val="00D77BF0"/>
    <w:rsid w:val="00D8006F"/>
    <w:rsid w:val="00D80292"/>
    <w:rsid w:val="00D80855"/>
    <w:rsid w:val="00D80C40"/>
    <w:rsid w:val="00D80EB4"/>
    <w:rsid w:val="00D80FAF"/>
    <w:rsid w:val="00D81A30"/>
    <w:rsid w:val="00D81B47"/>
    <w:rsid w:val="00D82042"/>
    <w:rsid w:val="00D8257A"/>
    <w:rsid w:val="00D825EC"/>
    <w:rsid w:val="00D83620"/>
    <w:rsid w:val="00D83A49"/>
    <w:rsid w:val="00D83B67"/>
    <w:rsid w:val="00D83C12"/>
    <w:rsid w:val="00D84133"/>
    <w:rsid w:val="00D8440F"/>
    <w:rsid w:val="00D8486B"/>
    <w:rsid w:val="00D84B03"/>
    <w:rsid w:val="00D84EC7"/>
    <w:rsid w:val="00D84FE9"/>
    <w:rsid w:val="00D8529E"/>
    <w:rsid w:val="00D85449"/>
    <w:rsid w:val="00D8596B"/>
    <w:rsid w:val="00D86122"/>
    <w:rsid w:val="00D86133"/>
    <w:rsid w:val="00D8636D"/>
    <w:rsid w:val="00D864B0"/>
    <w:rsid w:val="00D86A1A"/>
    <w:rsid w:val="00D86D56"/>
    <w:rsid w:val="00D87089"/>
    <w:rsid w:val="00D872AB"/>
    <w:rsid w:val="00D87494"/>
    <w:rsid w:val="00D87498"/>
    <w:rsid w:val="00D87AF3"/>
    <w:rsid w:val="00D87B90"/>
    <w:rsid w:val="00D87F4F"/>
    <w:rsid w:val="00D87F6B"/>
    <w:rsid w:val="00D902A6"/>
    <w:rsid w:val="00D9060E"/>
    <w:rsid w:val="00D90981"/>
    <w:rsid w:val="00D910E6"/>
    <w:rsid w:val="00D91115"/>
    <w:rsid w:val="00D9121C"/>
    <w:rsid w:val="00D913C9"/>
    <w:rsid w:val="00D9164A"/>
    <w:rsid w:val="00D91C3C"/>
    <w:rsid w:val="00D92031"/>
    <w:rsid w:val="00D9270B"/>
    <w:rsid w:val="00D929A7"/>
    <w:rsid w:val="00D929C1"/>
    <w:rsid w:val="00D92E2F"/>
    <w:rsid w:val="00D92EB4"/>
    <w:rsid w:val="00D933E2"/>
    <w:rsid w:val="00D934FE"/>
    <w:rsid w:val="00D935DE"/>
    <w:rsid w:val="00D9383B"/>
    <w:rsid w:val="00D93952"/>
    <w:rsid w:val="00D93A84"/>
    <w:rsid w:val="00D93D4A"/>
    <w:rsid w:val="00D93E02"/>
    <w:rsid w:val="00D946DF"/>
    <w:rsid w:val="00D94887"/>
    <w:rsid w:val="00D94A89"/>
    <w:rsid w:val="00D94ACE"/>
    <w:rsid w:val="00D95434"/>
    <w:rsid w:val="00D95BB7"/>
    <w:rsid w:val="00D95C92"/>
    <w:rsid w:val="00D95F30"/>
    <w:rsid w:val="00D9667C"/>
    <w:rsid w:val="00D96F1E"/>
    <w:rsid w:val="00D96F98"/>
    <w:rsid w:val="00D97068"/>
    <w:rsid w:val="00D973B7"/>
    <w:rsid w:val="00D9750D"/>
    <w:rsid w:val="00D975AB"/>
    <w:rsid w:val="00D97724"/>
    <w:rsid w:val="00D97EB0"/>
    <w:rsid w:val="00D97FFB"/>
    <w:rsid w:val="00DA0099"/>
    <w:rsid w:val="00DA0132"/>
    <w:rsid w:val="00DA0C28"/>
    <w:rsid w:val="00DA0ED0"/>
    <w:rsid w:val="00DA1DF3"/>
    <w:rsid w:val="00DA218F"/>
    <w:rsid w:val="00DA2475"/>
    <w:rsid w:val="00DA263F"/>
    <w:rsid w:val="00DA2FD7"/>
    <w:rsid w:val="00DA3557"/>
    <w:rsid w:val="00DA360A"/>
    <w:rsid w:val="00DA39E8"/>
    <w:rsid w:val="00DA3DBE"/>
    <w:rsid w:val="00DA3E5F"/>
    <w:rsid w:val="00DA4179"/>
    <w:rsid w:val="00DA4255"/>
    <w:rsid w:val="00DA4523"/>
    <w:rsid w:val="00DA46D0"/>
    <w:rsid w:val="00DA4B37"/>
    <w:rsid w:val="00DA51E4"/>
    <w:rsid w:val="00DA5228"/>
    <w:rsid w:val="00DA5408"/>
    <w:rsid w:val="00DA5B3D"/>
    <w:rsid w:val="00DA6188"/>
    <w:rsid w:val="00DA6F5B"/>
    <w:rsid w:val="00DA6FEF"/>
    <w:rsid w:val="00DA7802"/>
    <w:rsid w:val="00DB06C8"/>
    <w:rsid w:val="00DB0729"/>
    <w:rsid w:val="00DB0772"/>
    <w:rsid w:val="00DB08ED"/>
    <w:rsid w:val="00DB09BE"/>
    <w:rsid w:val="00DB12D8"/>
    <w:rsid w:val="00DB16F4"/>
    <w:rsid w:val="00DB1888"/>
    <w:rsid w:val="00DB18A7"/>
    <w:rsid w:val="00DB1C0E"/>
    <w:rsid w:val="00DB1E5F"/>
    <w:rsid w:val="00DB2295"/>
    <w:rsid w:val="00DB2808"/>
    <w:rsid w:val="00DB2861"/>
    <w:rsid w:val="00DB28A1"/>
    <w:rsid w:val="00DB2FE8"/>
    <w:rsid w:val="00DB300E"/>
    <w:rsid w:val="00DB305F"/>
    <w:rsid w:val="00DB3F1F"/>
    <w:rsid w:val="00DB40A7"/>
    <w:rsid w:val="00DB496B"/>
    <w:rsid w:val="00DB4E5A"/>
    <w:rsid w:val="00DB5686"/>
    <w:rsid w:val="00DB59B3"/>
    <w:rsid w:val="00DB5B88"/>
    <w:rsid w:val="00DB5D87"/>
    <w:rsid w:val="00DB5F20"/>
    <w:rsid w:val="00DB629D"/>
    <w:rsid w:val="00DB678C"/>
    <w:rsid w:val="00DB6B3F"/>
    <w:rsid w:val="00DB6B79"/>
    <w:rsid w:val="00DB7066"/>
    <w:rsid w:val="00DB797D"/>
    <w:rsid w:val="00DB7E5B"/>
    <w:rsid w:val="00DC0210"/>
    <w:rsid w:val="00DC05B6"/>
    <w:rsid w:val="00DC0B97"/>
    <w:rsid w:val="00DC0D4D"/>
    <w:rsid w:val="00DC0E0F"/>
    <w:rsid w:val="00DC14B6"/>
    <w:rsid w:val="00DC25C2"/>
    <w:rsid w:val="00DC2B67"/>
    <w:rsid w:val="00DC2CC3"/>
    <w:rsid w:val="00DC2FE2"/>
    <w:rsid w:val="00DC3438"/>
    <w:rsid w:val="00DC36EB"/>
    <w:rsid w:val="00DC3711"/>
    <w:rsid w:val="00DC3A36"/>
    <w:rsid w:val="00DC3A4B"/>
    <w:rsid w:val="00DC3B7E"/>
    <w:rsid w:val="00DC3D79"/>
    <w:rsid w:val="00DC3F41"/>
    <w:rsid w:val="00DC41D1"/>
    <w:rsid w:val="00DC485E"/>
    <w:rsid w:val="00DC49F9"/>
    <w:rsid w:val="00DC4A1E"/>
    <w:rsid w:val="00DC4AF7"/>
    <w:rsid w:val="00DC4B06"/>
    <w:rsid w:val="00DC4DA7"/>
    <w:rsid w:val="00DC4EC2"/>
    <w:rsid w:val="00DC54BD"/>
    <w:rsid w:val="00DC5516"/>
    <w:rsid w:val="00DC62BF"/>
    <w:rsid w:val="00DC6407"/>
    <w:rsid w:val="00DC6FD5"/>
    <w:rsid w:val="00DC723A"/>
    <w:rsid w:val="00DC7AF4"/>
    <w:rsid w:val="00DC7BDD"/>
    <w:rsid w:val="00DC7DD0"/>
    <w:rsid w:val="00DD006A"/>
    <w:rsid w:val="00DD0172"/>
    <w:rsid w:val="00DD0338"/>
    <w:rsid w:val="00DD0BD3"/>
    <w:rsid w:val="00DD1052"/>
    <w:rsid w:val="00DD1416"/>
    <w:rsid w:val="00DD16D9"/>
    <w:rsid w:val="00DD27D9"/>
    <w:rsid w:val="00DD2A16"/>
    <w:rsid w:val="00DD2EDC"/>
    <w:rsid w:val="00DD30C0"/>
    <w:rsid w:val="00DD34ED"/>
    <w:rsid w:val="00DD378B"/>
    <w:rsid w:val="00DD3E58"/>
    <w:rsid w:val="00DD4025"/>
    <w:rsid w:val="00DD4528"/>
    <w:rsid w:val="00DD4A54"/>
    <w:rsid w:val="00DD4BA7"/>
    <w:rsid w:val="00DD5295"/>
    <w:rsid w:val="00DD52C1"/>
    <w:rsid w:val="00DD5AAA"/>
    <w:rsid w:val="00DD5F0F"/>
    <w:rsid w:val="00DD6100"/>
    <w:rsid w:val="00DD6488"/>
    <w:rsid w:val="00DD6651"/>
    <w:rsid w:val="00DD6896"/>
    <w:rsid w:val="00DD6A9E"/>
    <w:rsid w:val="00DD6E7E"/>
    <w:rsid w:val="00DD6F85"/>
    <w:rsid w:val="00DD741F"/>
    <w:rsid w:val="00DD7668"/>
    <w:rsid w:val="00DD7A5F"/>
    <w:rsid w:val="00DD7BD0"/>
    <w:rsid w:val="00DE0390"/>
    <w:rsid w:val="00DE065F"/>
    <w:rsid w:val="00DE07AD"/>
    <w:rsid w:val="00DE0942"/>
    <w:rsid w:val="00DE13C3"/>
    <w:rsid w:val="00DE168D"/>
    <w:rsid w:val="00DE170D"/>
    <w:rsid w:val="00DE1938"/>
    <w:rsid w:val="00DE19D7"/>
    <w:rsid w:val="00DE1AE4"/>
    <w:rsid w:val="00DE1BEE"/>
    <w:rsid w:val="00DE2039"/>
    <w:rsid w:val="00DE222D"/>
    <w:rsid w:val="00DE306E"/>
    <w:rsid w:val="00DE33A4"/>
    <w:rsid w:val="00DE349D"/>
    <w:rsid w:val="00DE36D7"/>
    <w:rsid w:val="00DE36E9"/>
    <w:rsid w:val="00DE4D4B"/>
    <w:rsid w:val="00DE4E97"/>
    <w:rsid w:val="00DE5AA1"/>
    <w:rsid w:val="00DE5B6A"/>
    <w:rsid w:val="00DE5C57"/>
    <w:rsid w:val="00DE5CA3"/>
    <w:rsid w:val="00DE5DEF"/>
    <w:rsid w:val="00DE5E36"/>
    <w:rsid w:val="00DE5F39"/>
    <w:rsid w:val="00DE5FFC"/>
    <w:rsid w:val="00DE64BE"/>
    <w:rsid w:val="00DE70CA"/>
    <w:rsid w:val="00DE7309"/>
    <w:rsid w:val="00DE7325"/>
    <w:rsid w:val="00DE7D75"/>
    <w:rsid w:val="00DF00D5"/>
    <w:rsid w:val="00DF091A"/>
    <w:rsid w:val="00DF149D"/>
    <w:rsid w:val="00DF15E6"/>
    <w:rsid w:val="00DF1B9B"/>
    <w:rsid w:val="00DF1CD1"/>
    <w:rsid w:val="00DF1E99"/>
    <w:rsid w:val="00DF202D"/>
    <w:rsid w:val="00DF2037"/>
    <w:rsid w:val="00DF2800"/>
    <w:rsid w:val="00DF2F4B"/>
    <w:rsid w:val="00DF2FF4"/>
    <w:rsid w:val="00DF3156"/>
    <w:rsid w:val="00DF31B9"/>
    <w:rsid w:val="00DF3295"/>
    <w:rsid w:val="00DF395A"/>
    <w:rsid w:val="00DF3A90"/>
    <w:rsid w:val="00DF3D0D"/>
    <w:rsid w:val="00DF3E04"/>
    <w:rsid w:val="00DF40D2"/>
    <w:rsid w:val="00DF422D"/>
    <w:rsid w:val="00DF4B19"/>
    <w:rsid w:val="00DF4B9E"/>
    <w:rsid w:val="00DF5535"/>
    <w:rsid w:val="00DF57FB"/>
    <w:rsid w:val="00DF5A72"/>
    <w:rsid w:val="00DF5FAD"/>
    <w:rsid w:val="00DF6A9B"/>
    <w:rsid w:val="00DF6A9E"/>
    <w:rsid w:val="00DF6F18"/>
    <w:rsid w:val="00DF73FC"/>
    <w:rsid w:val="00DF78B7"/>
    <w:rsid w:val="00DF7914"/>
    <w:rsid w:val="00DF7CE2"/>
    <w:rsid w:val="00DF7F58"/>
    <w:rsid w:val="00DF7FE0"/>
    <w:rsid w:val="00E0114A"/>
    <w:rsid w:val="00E012EC"/>
    <w:rsid w:val="00E013E4"/>
    <w:rsid w:val="00E020A8"/>
    <w:rsid w:val="00E027E2"/>
    <w:rsid w:val="00E02A64"/>
    <w:rsid w:val="00E02CB5"/>
    <w:rsid w:val="00E02E76"/>
    <w:rsid w:val="00E02EF3"/>
    <w:rsid w:val="00E03883"/>
    <w:rsid w:val="00E03B15"/>
    <w:rsid w:val="00E03CC7"/>
    <w:rsid w:val="00E03D44"/>
    <w:rsid w:val="00E04012"/>
    <w:rsid w:val="00E040B8"/>
    <w:rsid w:val="00E040C6"/>
    <w:rsid w:val="00E040DE"/>
    <w:rsid w:val="00E04B4B"/>
    <w:rsid w:val="00E052FE"/>
    <w:rsid w:val="00E0535E"/>
    <w:rsid w:val="00E055D2"/>
    <w:rsid w:val="00E057D9"/>
    <w:rsid w:val="00E05C59"/>
    <w:rsid w:val="00E05D60"/>
    <w:rsid w:val="00E066B1"/>
    <w:rsid w:val="00E06896"/>
    <w:rsid w:val="00E070DA"/>
    <w:rsid w:val="00E074E6"/>
    <w:rsid w:val="00E07518"/>
    <w:rsid w:val="00E1003E"/>
    <w:rsid w:val="00E104A1"/>
    <w:rsid w:val="00E105D8"/>
    <w:rsid w:val="00E11023"/>
    <w:rsid w:val="00E1197C"/>
    <w:rsid w:val="00E11986"/>
    <w:rsid w:val="00E11BBC"/>
    <w:rsid w:val="00E11C35"/>
    <w:rsid w:val="00E11D91"/>
    <w:rsid w:val="00E12673"/>
    <w:rsid w:val="00E128E9"/>
    <w:rsid w:val="00E12C51"/>
    <w:rsid w:val="00E13383"/>
    <w:rsid w:val="00E13C93"/>
    <w:rsid w:val="00E142DE"/>
    <w:rsid w:val="00E145A2"/>
    <w:rsid w:val="00E14634"/>
    <w:rsid w:val="00E147F0"/>
    <w:rsid w:val="00E14E41"/>
    <w:rsid w:val="00E14F09"/>
    <w:rsid w:val="00E15183"/>
    <w:rsid w:val="00E155EE"/>
    <w:rsid w:val="00E161C5"/>
    <w:rsid w:val="00E16907"/>
    <w:rsid w:val="00E16B81"/>
    <w:rsid w:val="00E17314"/>
    <w:rsid w:val="00E17DB9"/>
    <w:rsid w:val="00E20424"/>
    <w:rsid w:val="00E20C11"/>
    <w:rsid w:val="00E2100D"/>
    <w:rsid w:val="00E21882"/>
    <w:rsid w:val="00E21F2C"/>
    <w:rsid w:val="00E220F0"/>
    <w:rsid w:val="00E22652"/>
    <w:rsid w:val="00E22BC1"/>
    <w:rsid w:val="00E23111"/>
    <w:rsid w:val="00E2431C"/>
    <w:rsid w:val="00E24C70"/>
    <w:rsid w:val="00E24DDB"/>
    <w:rsid w:val="00E25E19"/>
    <w:rsid w:val="00E26287"/>
    <w:rsid w:val="00E2629F"/>
    <w:rsid w:val="00E262C4"/>
    <w:rsid w:val="00E2656A"/>
    <w:rsid w:val="00E26688"/>
    <w:rsid w:val="00E26761"/>
    <w:rsid w:val="00E26919"/>
    <w:rsid w:val="00E26DF6"/>
    <w:rsid w:val="00E26E70"/>
    <w:rsid w:val="00E272CF"/>
    <w:rsid w:val="00E273B5"/>
    <w:rsid w:val="00E2774F"/>
    <w:rsid w:val="00E27B25"/>
    <w:rsid w:val="00E27C95"/>
    <w:rsid w:val="00E3005C"/>
    <w:rsid w:val="00E3020E"/>
    <w:rsid w:val="00E3095C"/>
    <w:rsid w:val="00E30C0A"/>
    <w:rsid w:val="00E30FFE"/>
    <w:rsid w:val="00E31087"/>
    <w:rsid w:val="00E313BB"/>
    <w:rsid w:val="00E31DF6"/>
    <w:rsid w:val="00E31E99"/>
    <w:rsid w:val="00E3258E"/>
    <w:rsid w:val="00E33061"/>
    <w:rsid w:val="00E33113"/>
    <w:rsid w:val="00E33226"/>
    <w:rsid w:val="00E33358"/>
    <w:rsid w:val="00E33521"/>
    <w:rsid w:val="00E335EF"/>
    <w:rsid w:val="00E34C6C"/>
    <w:rsid w:val="00E352E3"/>
    <w:rsid w:val="00E352EC"/>
    <w:rsid w:val="00E353E5"/>
    <w:rsid w:val="00E357B0"/>
    <w:rsid w:val="00E35C9C"/>
    <w:rsid w:val="00E35FB2"/>
    <w:rsid w:val="00E36123"/>
    <w:rsid w:val="00E36143"/>
    <w:rsid w:val="00E36DF3"/>
    <w:rsid w:val="00E37A7F"/>
    <w:rsid w:val="00E37ABD"/>
    <w:rsid w:val="00E37C57"/>
    <w:rsid w:val="00E37E8C"/>
    <w:rsid w:val="00E4026E"/>
    <w:rsid w:val="00E40AC2"/>
    <w:rsid w:val="00E40C14"/>
    <w:rsid w:val="00E40CA8"/>
    <w:rsid w:val="00E410E1"/>
    <w:rsid w:val="00E41A11"/>
    <w:rsid w:val="00E41B3F"/>
    <w:rsid w:val="00E42524"/>
    <w:rsid w:val="00E4263B"/>
    <w:rsid w:val="00E42B2B"/>
    <w:rsid w:val="00E42BC3"/>
    <w:rsid w:val="00E42C7E"/>
    <w:rsid w:val="00E42CE1"/>
    <w:rsid w:val="00E42ECF"/>
    <w:rsid w:val="00E436E9"/>
    <w:rsid w:val="00E43AD8"/>
    <w:rsid w:val="00E43C14"/>
    <w:rsid w:val="00E43E20"/>
    <w:rsid w:val="00E43E63"/>
    <w:rsid w:val="00E43F44"/>
    <w:rsid w:val="00E44525"/>
    <w:rsid w:val="00E447DE"/>
    <w:rsid w:val="00E44BB0"/>
    <w:rsid w:val="00E4592F"/>
    <w:rsid w:val="00E45A1D"/>
    <w:rsid w:val="00E45A66"/>
    <w:rsid w:val="00E462AF"/>
    <w:rsid w:val="00E464B4"/>
    <w:rsid w:val="00E46858"/>
    <w:rsid w:val="00E46B88"/>
    <w:rsid w:val="00E46F03"/>
    <w:rsid w:val="00E47ED9"/>
    <w:rsid w:val="00E5007B"/>
    <w:rsid w:val="00E501E5"/>
    <w:rsid w:val="00E50685"/>
    <w:rsid w:val="00E51353"/>
    <w:rsid w:val="00E514B9"/>
    <w:rsid w:val="00E51AD2"/>
    <w:rsid w:val="00E520F2"/>
    <w:rsid w:val="00E5216C"/>
    <w:rsid w:val="00E52EB3"/>
    <w:rsid w:val="00E53544"/>
    <w:rsid w:val="00E538E0"/>
    <w:rsid w:val="00E538EB"/>
    <w:rsid w:val="00E53A5D"/>
    <w:rsid w:val="00E53BEA"/>
    <w:rsid w:val="00E53DEC"/>
    <w:rsid w:val="00E5482C"/>
    <w:rsid w:val="00E54C30"/>
    <w:rsid w:val="00E54EC3"/>
    <w:rsid w:val="00E55524"/>
    <w:rsid w:val="00E55731"/>
    <w:rsid w:val="00E557AB"/>
    <w:rsid w:val="00E55C10"/>
    <w:rsid w:val="00E55CE7"/>
    <w:rsid w:val="00E55DB3"/>
    <w:rsid w:val="00E56526"/>
    <w:rsid w:val="00E56713"/>
    <w:rsid w:val="00E568F1"/>
    <w:rsid w:val="00E56A1E"/>
    <w:rsid w:val="00E56D23"/>
    <w:rsid w:val="00E56F2A"/>
    <w:rsid w:val="00E56FB6"/>
    <w:rsid w:val="00E57084"/>
    <w:rsid w:val="00E5762B"/>
    <w:rsid w:val="00E60054"/>
    <w:rsid w:val="00E6010D"/>
    <w:rsid w:val="00E601AB"/>
    <w:rsid w:val="00E604AA"/>
    <w:rsid w:val="00E605D1"/>
    <w:rsid w:val="00E60617"/>
    <w:rsid w:val="00E609C5"/>
    <w:rsid w:val="00E60B85"/>
    <w:rsid w:val="00E61192"/>
    <w:rsid w:val="00E621C9"/>
    <w:rsid w:val="00E628F9"/>
    <w:rsid w:val="00E62C20"/>
    <w:rsid w:val="00E631D7"/>
    <w:rsid w:val="00E63FCC"/>
    <w:rsid w:val="00E645EB"/>
    <w:rsid w:val="00E6460E"/>
    <w:rsid w:val="00E64CB3"/>
    <w:rsid w:val="00E64ED5"/>
    <w:rsid w:val="00E64F6C"/>
    <w:rsid w:val="00E651DB"/>
    <w:rsid w:val="00E65792"/>
    <w:rsid w:val="00E6629F"/>
    <w:rsid w:val="00E665B5"/>
    <w:rsid w:val="00E668E9"/>
    <w:rsid w:val="00E66D62"/>
    <w:rsid w:val="00E66DEB"/>
    <w:rsid w:val="00E66F79"/>
    <w:rsid w:val="00E66F90"/>
    <w:rsid w:val="00E671F2"/>
    <w:rsid w:val="00E673EE"/>
    <w:rsid w:val="00E67A3E"/>
    <w:rsid w:val="00E67BF0"/>
    <w:rsid w:val="00E700C3"/>
    <w:rsid w:val="00E701BA"/>
    <w:rsid w:val="00E70D3B"/>
    <w:rsid w:val="00E70ECC"/>
    <w:rsid w:val="00E72179"/>
    <w:rsid w:val="00E7249C"/>
    <w:rsid w:val="00E72CD5"/>
    <w:rsid w:val="00E72D93"/>
    <w:rsid w:val="00E73045"/>
    <w:rsid w:val="00E73832"/>
    <w:rsid w:val="00E73C69"/>
    <w:rsid w:val="00E73DC1"/>
    <w:rsid w:val="00E7409F"/>
    <w:rsid w:val="00E75493"/>
    <w:rsid w:val="00E755EA"/>
    <w:rsid w:val="00E7571B"/>
    <w:rsid w:val="00E75BC6"/>
    <w:rsid w:val="00E75C3D"/>
    <w:rsid w:val="00E76D82"/>
    <w:rsid w:val="00E775AF"/>
    <w:rsid w:val="00E778BB"/>
    <w:rsid w:val="00E779DF"/>
    <w:rsid w:val="00E77A34"/>
    <w:rsid w:val="00E77B0A"/>
    <w:rsid w:val="00E77CD1"/>
    <w:rsid w:val="00E79831"/>
    <w:rsid w:val="00E80081"/>
    <w:rsid w:val="00E800F6"/>
    <w:rsid w:val="00E806F0"/>
    <w:rsid w:val="00E80A93"/>
    <w:rsid w:val="00E80E1F"/>
    <w:rsid w:val="00E81401"/>
    <w:rsid w:val="00E81FFE"/>
    <w:rsid w:val="00E822DE"/>
    <w:rsid w:val="00E82643"/>
    <w:rsid w:val="00E82A93"/>
    <w:rsid w:val="00E82F5A"/>
    <w:rsid w:val="00E83023"/>
    <w:rsid w:val="00E83032"/>
    <w:rsid w:val="00E83573"/>
    <w:rsid w:val="00E8379B"/>
    <w:rsid w:val="00E83FCE"/>
    <w:rsid w:val="00E8430E"/>
    <w:rsid w:val="00E84862"/>
    <w:rsid w:val="00E84DDC"/>
    <w:rsid w:val="00E84EC3"/>
    <w:rsid w:val="00E85223"/>
    <w:rsid w:val="00E853A6"/>
    <w:rsid w:val="00E853DA"/>
    <w:rsid w:val="00E85F51"/>
    <w:rsid w:val="00E8639F"/>
    <w:rsid w:val="00E868C9"/>
    <w:rsid w:val="00E86C54"/>
    <w:rsid w:val="00E86DDB"/>
    <w:rsid w:val="00E8760C"/>
    <w:rsid w:val="00E87905"/>
    <w:rsid w:val="00E9040A"/>
    <w:rsid w:val="00E9041A"/>
    <w:rsid w:val="00E904C8"/>
    <w:rsid w:val="00E907AC"/>
    <w:rsid w:val="00E90AD4"/>
    <w:rsid w:val="00E90B66"/>
    <w:rsid w:val="00E9115D"/>
    <w:rsid w:val="00E91491"/>
    <w:rsid w:val="00E91B68"/>
    <w:rsid w:val="00E91E4F"/>
    <w:rsid w:val="00E92A5C"/>
    <w:rsid w:val="00E92A60"/>
    <w:rsid w:val="00E92C57"/>
    <w:rsid w:val="00E93398"/>
    <w:rsid w:val="00E93DC1"/>
    <w:rsid w:val="00E943C8"/>
    <w:rsid w:val="00E947FA"/>
    <w:rsid w:val="00E949A2"/>
    <w:rsid w:val="00E94D3A"/>
    <w:rsid w:val="00E94F94"/>
    <w:rsid w:val="00E950BB"/>
    <w:rsid w:val="00E9541D"/>
    <w:rsid w:val="00E959BC"/>
    <w:rsid w:val="00E95A26"/>
    <w:rsid w:val="00E9605E"/>
    <w:rsid w:val="00E963E6"/>
    <w:rsid w:val="00E967DC"/>
    <w:rsid w:val="00E973BD"/>
    <w:rsid w:val="00E97540"/>
    <w:rsid w:val="00E97559"/>
    <w:rsid w:val="00E977F8"/>
    <w:rsid w:val="00E97DA9"/>
    <w:rsid w:val="00E97E8A"/>
    <w:rsid w:val="00E97ED7"/>
    <w:rsid w:val="00EA0008"/>
    <w:rsid w:val="00EA05CB"/>
    <w:rsid w:val="00EA06DA"/>
    <w:rsid w:val="00EA0731"/>
    <w:rsid w:val="00EA0856"/>
    <w:rsid w:val="00EA092C"/>
    <w:rsid w:val="00EA097C"/>
    <w:rsid w:val="00EA0A8D"/>
    <w:rsid w:val="00EA0ACD"/>
    <w:rsid w:val="00EA13A3"/>
    <w:rsid w:val="00EA1A05"/>
    <w:rsid w:val="00EA1B09"/>
    <w:rsid w:val="00EA2469"/>
    <w:rsid w:val="00EA28FD"/>
    <w:rsid w:val="00EA2940"/>
    <w:rsid w:val="00EA3261"/>
    <w:rsid w:val="00EA3297"/>
    <w:rsid w:val="00EA34E9"/>
    <w:rsid w:val="00EA36DF"/>
    <w:rsid w:val="00EA38E6"/>
    <w:rsid w:val="00EA3E73"/>
    <w:rsid w:val="00EA3EAF"/>
    <w:rsid w:val="00EA484F"/>
    <w:rsid w:val="00EA5715"/>
    <w:rsid w:val="00EA5EC7"/>
    <w:rsid w:val="00EA61CC"/>
    <w:rsid w:val="00EA6502"/>
    <w:rsid w:val="00EA6773"/>
    <w:rsid w:val="00EA6A18"/>
    <w:rsid w:val="00EA71CC"/>
    <w:rsid w:val="00EA7446"/>
    <w:rsid w:val="00EA7474"/>
    <w:rsid w:val="00EA7575"/>
    <w:rsid w:val="00EA7837"/>
    <w:rsid w:val="00EA7A6F"/>
    <w:rsid w:val="00EA7CBC"/>
    <w:rsid w:val="00EB05C8"/>
    <w:rsid w:val="00EB09B5"/>
    <w:rsid w:val="00EB0A2C"/>
    <w:rsid w:val="00EB0ADE"/>
    <w:rsid w:val="00EB0C97"/>
    <w:rsid w:val="00EB0EEF"/>
    <w:rsid w:val="00EB12DF"/>
    <w:rsid w:val="00EB1441"/>
    <w:rsid w:val="00EB1820"/>
    <w:rsid w:val="00EB19C6"/>
    <w:rsid w:val="00EB24CB"/>
    <w:rsid w:val="00EB2536"/>
    <w:rsid w:val="00EB26EB"/>
    <w:rsid w:val="00EB2B5E"/>
    <w:rsid w:val="00EB2ECC"/>
    <w:rsid w:val="00EB2F65"/>
    <w:rsid w:val="00EB3142"/>
    <w:rsid w:val="00EB3407"/>
    <w:rsid w:val="00EB3507"/>
    <w:rsid w:val="00EB37E7"/>
    <w:rsid w:val="00EB3A3C"/>
    <w:rsid w:val="00EB3C6E"/>
    <w:rsid w:val="00EB3CFA"/>
    <w:rsid w:val="00EB459B"/>
    <w:rsid w:val="00EB4B95"/>
    <w:rsid w:val="00EB51E7"/>
    <w:rsid w:val="00EB5546"/>
    <w:rsid w:val="00EB59F1"/>
    <w:rsid w:val="00EB5B30"/>
    <w:rsid w:val="00EB5C89"/>
    <w:rsid w:val="00EB5D48"/>
    <w:rsid w:val="00EB5FB7"/>
    <w:rsid w:val="00EB62BD"/>
    <w:rsid w:val="00EB6492"/>
    <w:rsid w:val="00EB6CFE"/>
    <w:rsid w:val="00EB6F5B"/>
    <w:rsid w:val="00EB7E8F"/>
    <w:rsid w:val="00EC0045"/>
    <w:rsid w:val="00EC0244"/>
    <w:rsid w:val="00EC039B"/>
    <w:rsid w:val="00EC0CD7"/>
    <w:rsid w:val="00EC0E97"/>
    <w:rsid w:val="00EC1307"/>
    <w:rsid w:val="00EC197B"/>
    <w:rsid w:val="00EC2CA4"/>
    <w:rsid w:val="00EC331F"/>
    <w:rsid w:val="00EC353C"/>
    <w:rsid w:val="00EC35E4"/>
    <w:rsid w:val="00EC3C08"/>
    <w:rsid w:val="00EC3EF4"/>
    <w:rsid w:val="00EC3F21"/>
    <w:rsid w:val="00EC4009"/>
    <w:rsid w:val="00EC50DA"/>
    <w:rsid w:val="00EC5C1D"/>
    <w:rsid w:val="00EC5DF9"/>
    <w:rsid w:val="00EC5EB5"/>
    <w:rsid w:val="00EC5F9E"/>
    <w:rsid w:val="00EC6085"/>
    <w:rsid w:val="00EC63A6"/>
    <w:rsid w:val="00EC6F66"/>
    <w:rsid w:val="00EC718D"/>
    <w:rsid w:val="00EC7259"/>
    <w:rsid w:val="00EC72F4"/>
    <w:rsid w:val="00EC7882"/>
    <w:rsid w:val="00EC7C77"/>
    <w:rsid w:val="00EC7C8E"/>
    <w:rsid w:val="00EC7D0F"/>
    <w:rsid w:val="00ED0A43"/>
    <w:rsid w:val="00ED0E80"/>
    <w:rsid w:val="00ED109E"/>
    <w:rsid w:val="00ED10AC"/>
    <w:rsid w:val="00ED1C50"/>
    <w:rsid w:val="00ED2219"/>
    <w:rsid w:val="00ED2458"/>
    <w:rsid w:val="00ED24EC"/>
    <w:rsid w:val="00ED2BC4"/>
    <w:rsid w:val="00ED2F8F"/>
    <w:rsid w:val="00ED2FE7"/>
    <w:rsid w:val="00ED38ED"/>
    <w:rsid w:val="00ED3924"/>
    <w:rsid w:val="00ED3DA6"/>
    <w:rsid w:val="00ED537C"/>
    <w:rsid w:val="00ED56E6"/>
    <w:rsid w:val="00ED5E7B"/>
    <w:rsid w:val="00ED6358"/>
    <w:rsid w:val="00ED660E"/>
    <w:rsid w:val="00ED6D62"/>
    <w:rsid w:val="00ED73A9"/>
    <w:rsid w:val="00ED7F4D"/>
    <w:rsid w:val="00EE0147"/>
    <w:rsid w:val="00EE0686"/>
    <w:rsid w:val="00EE0717"/>
    <w:rsid w:val="00EE092F"/>
    <w:rsid w:val="00EE0AA7"/>
    <w:rsid w:val="00EE0D5B"/>
    <w:rsid w:val="00EE0EC8"/>
    <w:rsid w:val="00EE103D"/>
    <w:rsid w:val="00EE1234"/>
    <w:rsid w:val="00EE1BD4"/>
    <w:rsid w:val="00EE1D47"/>
    <w:rsid w:val="00EE227A"/>
    <w:rsid w:val="00EE2A1B"/>
    <w:rsid w:val="00EE2A80"/>
    <w:rsid w:val="00EE3C39"/>
    <w:rsid w:val="00EE3D9E"/>
    <w:rsid w:val="00EE3EFA"/>
    <w:rsid w:val="00EE426E"/>
    <w:rsid w:val="00EE45EC"/>
    <w:rsid w:val="00EE4BAE"/>
    <w:rsid w:val="00EE4D29"/>
    <w:rsid w:val="00EE50D8"/>
    <w:rsid w:val="00EE5682"/>
    <w:rsid w:val="00EE5E1E"/>
    <w:rsid w:val="00EE5FBB"/>
    <w:rsid w:val="00EE66F2"/>
    <w:rsid w:val="00EE68C0"/>
    <w:rsid w:val="00EE6916"/>
    <w:rsid w:val="00EE6C59"/>
    <w:rsid w:val="00EE7A44"/>
    <w:rsid w:val="00EE7CA1"/>
    <w:rsid w:val="00EE7CC4"/>
    <w:rsid w:val="00EF0108"/>
    <w:rsid w:val="00EF023C"/>
    <w:rsid w:val="00EF09AC"/>
    <w:rsid w:val="00EF0C6A"/>
    <w:rsid w:val="00EF114C"/>
    <w:rsid w:val="00EF12CF"/>
    <w:rsid w:val="00EF1483"/>
    <w:rsid w:val="00EF1EA5"/>
    <w:rsid w:val="00EF2277"/>
    <w:rsid w:val="00EF25CB"/>
    <w:rsid w:val="00EF2A5E"/>
    <w:rsid w:val="00EF2ABA"/>
    <w:rsid w:val="00EF2FBD"/>
    <w:rsid w:val="00EF3085"/>
    <w:rsid w:val="00EF3618"/>
    <w:rsid w:val="00EF3AB5"/>
    <w:rsid w:val="00EF4635"/>
    <w:rsid w:val="00EF4CF6"/>
    <w:rsid w:val="00EF4DCF"/>
    <w:rsid w:val="00EF4EE6"/>
    <w:rsid w:val="00EF521F"/>
    <w:rsid w:val="00EF55B7"/>
    <w:rsid w:val="00EF55E7"/>
    <w:rsid w:val="00EF58C5"/>
    <w:rsid w:val="00EF5914"/>
    <w:rsid w:val="00EF5956"/>
    <w:rsid w:val="00EF5DBE"/>
    <w:rsid w:val="00EF5EC4"/>
    <w:rsid w:val="00EF66AE"/>
    <w:rsid w:val="00EF69DD"/>
    <w:rsid w:val="00EF6E42"/>
    <w:rsid w:val="00EF700B"/>
    <w:rsid w:val="00EF7E59"/>
    <w:rsid w:val="00EF7E8A"/>
    <w:rsid w:val="00F00145"/>
    <w:rsid w:val="00F0015A"/>
    <w:rsid w:val="00F001BE"/>
    <w:rsid w:val="00F0055A"/>
    <w:rsid w:val="00F012D0"/>
    <w:rsid w:val="00F01464"/>
    <w:rsid w:val="00F025F7"/>
    <w:rsid w:val="00F03393"/>
    <w:rsid w:val="00F033F6"/>
    <w:rsid w:val="00F03563"/>
    <w:rsid w:val="00F0453E"/>
    <w:rsid w:val="00F04C27"/>
    <w:rsid w:val="00F05406"/>
    <w:rsid w:val="00F05621"/>
    <w:rsid w:val="00F057D8"/>
    <w:rsid w:val="00F057FC"/>
    <w:rsid w:val="00F05B34"/>
    <w:rsid w:val="00F05F6C"/>
    <w:rsid w:val="00F062D7"/>
    <w:rsid w:val="00F065CA"/>
    <w:rsid w:val="00F066E8"/>
    <w:rsid w:val="00F06CB7"/>
    <w:rsid w:val="00F06DBE"/>
    <w:rsid w:val="00F0712C"/>
    <w:rsid w:val="00F0727F"/>
    <w:rsid w:val="00F07703"/>
    <w:rsid w:val="00F07955"/>
    <w:rsid w:val="00F079D4"/>
    <w:rsid w:val="00F10DD4"/>
    <w:rsid w:val="00F11511"/>
    <w:rsid w:val="00F11848"/>
    <w:rsid w:val="00F11864"/>
    <w:rsid w:val="00F118E8"/>
    <w:rsid w:val="00F119D0"/>
    <w:rsid w:val="00F12426"/>
    <w:rsid w:val="00F12B4E"/>
    <w:rsid w:val="00F12D41"/>
    <w:rsid w:val="00F1303C"/>
    <w:rsid w:val="00F13645"/>
    <w:rsid w:val="00F137A6"/>
    <w:rsid w:val="00F1399A"/>
    <w:rsid w:val="00F140D8"/>
    <w:rsid w:val="00F1489D"/>
    <w:rsid w:val="00F14973"/>
    <w:rsid w:val="00F14B60"/>
    <w:rsid w:val="00F14C1F"/>
    <w:rsid w:val="00F14CC0"/>
    <w:rsid w:val="00F14FE0"/>
    <w:rsid w:val="00F151E7"/>
    <w:rsid w:val="00F153CE"/>
    <w:rsid w:val="00F1597E"/>
    <w:rsid w:val="00F16066"/>
    <w:rsid w:val="00F16217"/>
    <w:rsid w:val="00F168C4"/>
    <w:rsid w:val="00F16910"/>
    <w:rsid w:val="00F16B41"/>
    <w:rsid w:val="00F16F3F"/>
    <w:rsid w:val="00F170DB"/>
    <w:rsid w:val="00F175A8"/>
    <w:rsid w:val="00F17978"/>
    <w:rsid w:val="00F17B90"/>
    <w:rsid w:val="00F17C37"/>
    <w:rsid w:val="00F20358"/>
    <w:rsid w:val="00F2035D"/>
    <w:rsid w:val="00F20952"/>
    <w:rsid w:val="00F209F4"/>
    <w:rsid w:val="00F20AF1"/>
    <w:rsid w:val="00F20CEA"/>
    <w:rsid w:val="00F20F22"/>
    <w:rsid w:val="00F20F53"/>
    <w:rsid w:val="00F2133E"/>
    <w:rsid w:val="00F21493"/>
    <w:rsid w:val="00F2152A"/>
    <w:rsid w:val="00F2224C"/>
    <w:rsid w:val="00F22353"/>
    <w:rsid w:val="00F22EA1"/>
    <w:rsid w:val="00F230F8"/>
    <w:rsid w:val="00F232CB"/>
    <w:rsid w:val="00F23D2C"/>
    <w:rsid w:val="00F24E4F"/>
    <w:rsid w:val="00F24F0A"/>
    <w:rsid w:val="00F24FB8"/>
    <w:rsid w:val="00F257AA"/>
    <w:rsid w:val="00F25821"/>
    <w:rsid w:val="00F258DE"/>
    <w:rsid w:val="00F25B92"/>
    <w:rsid w:val="00F25D5C"/>
    <w:rsid w:val="00F25EE8"/>
    <w:rsid w:val="00F26049"/>
    <w:rsid w:val="00F2606E"/>
    <w:rsid w:val="00F26C0D"/>
    <w:rsid w:val="00F26D09"/>
    <w:rsid w:val="00F26D7D"/>
    <w:rsid w:val="00F27E03"/>
    <w:rsid w:val="00F27E14"/>
    <w:rsid w:val="00F27FB8"/>
    <w:rsid w:val="00F30126"/>
    <w:rsid w:val="00F3032E"/>
    <w:rsid w:val="00F303A3"/>
    <w:rsid w:val="00F307D4"/>
    <w:rsid w:val="00F30ACD"/>
    <w:rsid w:val="00F30F67"/>
    <w:rsid w:val="00F31419"/>
    <w:rsid w:val="00F314EB"/>
    <w:rsid w:val="00F3155F"/>
    <w:rsid w:val="00F316F6"/>
    <w:rsid w:val="00F31ADC"/>
    <w:rsid w:val="00F31D17"/>
    <w:rsid w:val="00F31ECF"/>
    <w:rsid w:val="00F31FFF"/>
    <w:rsid w:val="00F320C9"/>
    <w:rsid w:val="00F32382"/>
    <w:rsid w:val="00F3281E"/>
    <w:rsid w:val="00F32B42"/>
    <w:rsid w:val="00F32B4B"/>
    <w:rsid w:val="00F33135"/>
    <w:rsid w:val="00F33396"/>
    <w:rsid w:val="00F33920"/>
    <w:rsid w:val="00F33ACE"/>
    <w:rsid w:val="00F33F04"/>
    <w:rsid w:val="00F340B2"/>
    <w:rsid w:val="00F341A1"/>
    <w:rsid w:val="00F341BA"/>
    <w:rsid w:val="00F352A3"/>
    <w:rsid w:val="00F352F3"/>
    <w:rsid w:val="00F356C2"/>
    <w:rsid w:val="00F35A81"/>
    <w:rsid w:val="00F35D75"/>
    <w:rsid w:val="00F363C9"/>
    <w:rsid w:val="00F3669C"/>
    <w:rsid w:val="00F368B4"/>
    <w:rsid w:val="00F36BD3"/>
    <w:rsid w:val="00F3709C"/>
    <w:rsid w:val="00F37A09"/>
    <w:rsid w:val="00F37E37"/>
    <w:rsid w:val="00F410E1"/>
    <w:rsid w:val="00F41478"/>
    <w:rsid w:val="00F41670"/>
    <w:rsid w:val="00F41A46"/>
    <w:rsid w:val="00F4207A"/>
    <w:rsid w:val="00F43864"/>
    <w:rsid w:val="00F43AAE"/>
    <w:rsid w:val="00F43ABE"/>
    <w:rsid w:val="00F43CD5"/>
    <w:rsid w:val="00F43DA3"/>
    <w:rsid w:val="00F43DB0"/>
    <w:rsid w:val="00F44329"/>
    <w:rsid w:val="00F444B5"/>
    <w:rsid w:val="00F44534"/>
    <w:rsid w:val="00F44AD8"/>
    <w:rsid w:val="00F4501D"/>
    <w:rsid w:val="00F450CE"/>
    <w:rsid w:val="00F4582B"/>
    <w:rsid w:val="00F45DDD"/>
    <w:rsid w:val="00F4606F"/>
    <w:rsid w:val="00F46281"/>
    <w:rsid w:val="00F46730"/>
    <w:rsid w:val="00F46781"/>
    <w:rsid w:val="00F46AA8"/>
    <w:rsid w:val="00F46F52"/>
    <w:rsid w:val="00F4703F"/>
    <w:rsid w:val="00F47BAA"/>
    <w:rsid w:val="00F47BF9"/>
    <w:rsid w:val="00F47D4C"/>
    <w:rsid w:val="00F50469"/>
    <w:rsid w:val="00F516C7"/>
    <w:rsid w:val="00F51BB9"/>
    <w:rsid w:val="00F5212B"/>
    <w:rsid w:val="00F521A4"/>
    <w:rsid w:val="00F52A11"/>
    <w:rsid w:val="00F52C7F"/>
    <w:rsid w:val="00F531E4"/>
    <w:rsid w:val="00F5348C"/>
    <w:rsid w:val="00F535BA"/>
    <w:rsid w:val="00F53CE5"/>
    <w:rsid w:val="00F542BB"/>
    <w:rsid w:val="00F5488E"/>
    <w:rsid w:val="00F54EF3"/>
    <w:rsid w:val="00F55263"/>
    <w:rsid w:val="00F5578F"/>
    <w:rsid w:val="00F55857"/>
    <w:rsid w:val="00F5599D"/>
    <w:rsid w:val="00F55B01"/>
    <w:rsid w:val="00F55C5B"/>
    <w:rsid w:val="00F56AEE"/>
    <w:rsid w:val="00F56B40"/>
    <w:rsid w:val="00F56EE0"/>
    <w:rsid w:val="00F5716E"/>
    <w:rsid w:val="00F571C4"/>
    <w:rsid w:val="00F572B7"/>
    <w:rsid w:val="00F5731A"/>
    <w:rsid w:val="00F60030"/>
    <w:rsid w:val="00F6126E"/>
    <w:rsid w:val="00F6145A"/>
    <w:rsid w:val="00F61AF0"/>
    <w:rsid w:val="00F623B6"/>
    <w:rsid w:val="00F62A4A"/>
    <w:rsid w:val="00F62CD5"/>
    <w:rsid w:val="00F6338F"/>
    <w:rsid w:val="00F637E3"/>
    <w:rsid w:val="00F63994"/>
    <w:rsid w:val="00F63EA9"/>
    <w:rsid w:val="00F63F33"/>
    <w:rsid w:val="00F64110"/>
    <w:rsid w:val="00F6417E"/>
    <w:rsid w:val="00F64309"/>
    <w:rsid w:val="00F64869"/>
    <w:rsid w:val="00F653CE"/>
    <w:rsid w:val="00F653D6"/>
    <w:rsid w:val="00F65596"/>
    <w:rsid w:val="00F65D05"/>
    <w:rsid w:val="00F65D67"/>
    <w:rsid w:val="00F65F9B"/>
    <w:rsid w:val="00F6602A"/>
    <w:rsid w:val="00F66220"/>
    <w:rsid w:val="00F66F7B"/>
    <w:rsid w:val="00F6710B"/>
    <w:rsid w:val="00F67268"/>
    <w:rsid w:val="00F67637"/>
    <w:rsid w:val="00F67780"/>
    <w:rsid w:val="00F67A3A"/>
    <w:rsid w:val="00F67AEF"/>
    <w:rsid w:val="00F7019B"/>
    <w:rsid w:val="00F70252"/>
    <w:rsid w:val="00F70346"/>
    <w:rsid w:val="00F7050F"/>
    <w:rsid w:val="00F70630"/>
    <w:rsid w:val="00F70799"/>
    <w:rsid w:val="00F70A26"/>
    <w:rsid w:val="00F71AA8"/>
    <w:rsid w:val="00F71E41"/>
    <w:rsid w:val="00F720D4"/>
    <w:rsid w:val="00F721BD"/>
    <w:rsid w:val="00F726A9"/>
    <w:rsid w:val="00F726F9"/>
    <w:rsid w:val="00F7283D"/>
    <w:rsid w:val="00F72AA8"/>
    <w:rsid w:val="00F72D8E"/>
    <w:rsid w:val="00F7304A"/>
    <w:rsid w:val="00F738AA"/>
    <w:rsid w:val="00F73CCA"/>
    <w:rsid w:val="00F73EF6"/>
    <w:rsid w:val="00F73F6B"/>
    <w:rsid w:val="00F74519"/>
    <w:rsid w:val="00F74EE0"/>
    <w:rsid w:val="00F74F9B"/>
    <w:rsid w:val="00F75269"/>
    <w:rsid w:val="00F75799"/>
    <w:rsid w:val="00F7594A"/>
    <w:rsid w:val="00F760A0"/>
    <w:rsid w:val="00F761BE"/>
    <w:rsid w:val="00F76403"/>
    <w:rsid w:val="00F764F0"/>
    <w:rsid w:val="00F76B8E"/>
    <w:rsid w:val="00F76C0A"/>
    <w:rsid w:val="00F76C41"/>
    <w:rsid w:val="00F76CDE"/>
    <w:rsid w:val="00F77199"/>
    <w:rsid w:val="00F7763C"/>
    <w:rsid w:val="00F7781A"/>
    <w:rsid w:val="00F779A1"/>
    <w:rsid w:val="00F77DFC"/>
    <w:rsid w:val="00F8035F"/>
    <w:rsid w:val="00F80464"/>
    <w:rsid w:val="00F80626"/>
    <w:rsid w:val="00F8145A"/>
    <w:rsid w:val="00F81BE5"/>
    <w:rsid w:val="00F81F79"/>
    <w:rsid w:val="00F823F6"/>
    <w:rsid w:val="00F8282D"/>
    <w:rsid w:val="00F82D5A"/>
    <w:rsid w:val="00F83232"/>
    <w:rsid w:val="00F83305"/>
    <w:rsid w:val="00F833AA"/>
    <w:rsid w:val="00F8359A"/>
    <w:rsid w:val="00F836A3"/>
    <w:rsid w:val="00F837A9"/>
    <w:rsid w:val="00F83816"/>
    <w:rsid w:val="00F838E3"/>
    <w:rsid w:val="00F84303"/>
    <w:rsid w:val="00F84332"/>
    <w:rsid w:val="00F843AE"/>
    <w:rsid w:val="00F8443A"/>
    <w:rsid w:val="00F84923"/>
    <w:rsid w:val="00F84AE3"/>
    <w:rsid w:val="00F84AE7"/>
    <w:rsid w:val="00F84D3B"/>
    <w:rsid w:val="00F851B2"/>
    <w:rsid w:val="00F853BC"/>
    <w:rsid w:val="00F85679"/>
    <w:rsid w:val="00F86336"/>
    <w:rsid w:val="00F86ED2"/>
    <w:rsid w:val="00F87F5E"/>
    <w:rsid w:val="00F8DCF7"/>
    <w:rsid w:val="00F90017"/>
    <w:rsid w:val="00F90367"/>
    <w:rsid w:val="00F91D96"/>
    <w:rsid w:val="00F91FE0"/>
    <w:rsid w:val="00F91FE6"/>
    <w:rsid w:val="00F9295D"/>
    <w:rsid w:val="00F92C2D"/>
    <w:rsid w:val="00F92F45"/>
    <w:rsid w:val="00F937BC"/>
    <w:rsid w:val="00F93FD1"/>
    <w:rsid w:val="00F94151"/>
    <w:rsid w:val="00F94965"/>
    <w:rsid w:val="00F950F2"/>
    <w:rsid w:val="00F953FA"/>
    <w:rsid w:val="00F956C2"/>
    <w:rsid w:val="00F95D2E"/>
    <w:rsid w:val="00F95D75"/>
    <w:rsid w:val="00F95FB7"/>
    <w:rsid w:val="00F96121"/>
    <w:rsid w:val="00F96609"/>
    <w:rsid w:val="00F96ABF"/>
    <w:rsid w:val="00F96F7B"/>
    <w:rsid w:val="00F9789F"/>
    <w:rsid w:val="00F97B11"/>
    <w:rsid w:val="00FA035E"/>
    <w:rsid w:val="00FA037B"/>
    <w:rsid w:val="00FA0B97"/>
    <w:rsid w:val="00FA0E72"/>
    <w:rsid w:val="00FA0F70"/>
    <w:rsid w:val="00FA11A7"/>
    <w:rsid w:val="00FA1351"/>
    <w:rsid w:val="00FA1402"/>
    <w:rsid w:val="00FA192A"/>
    <w:rsid w:val="00FA1D21"/>
    <w:rsid w:val="00FA1E76"/>
    <w:rsid w:val="00FA2530"/>
    <w:rsid w:val="00FA259F"/>
    <w:rsid w:val="00FA2628"/>
    <w:rsid w:val="00FA26DA"/>
    <w:rsid w:val="00FA2CEE"/>
    <w:rsid w:val="00FA3524"/>
    <w:rsid w:val="00FA372C"/>
    <w:rsid w:val="00FA3A95"/>
    <w:rsid w:val="00FA4A3F"/>
    <w:rsid w:val="00FA4CC9"/>
    <w:rsid w:val="00FA54DF"/>
    <w:rsid w:val="00FA55BD"/>
    <w:rsid w:val="00FA5650"/>
    <w:rsid w:val="00FA5942"/>
    <w:rsid w:val="00FA59F3"/>
    <w:rsid w:val="00FA5D22"/>
    <w:rsid w:val="00FA6263"/>
    <w:rsid w:val="00FA660D"/>
    <w:rsid w:val="00FA6D3A"/>
    <w:rsid w:val="00FA700D"/>
    <w:rsid w:val="00FA7357"/>
    <w:rsid w:val="00FA7870"/>
    <w:rsid w:val="00FA7994"/>
    <w:rsid w:val="00FA7A72"/>
    <w:rsid w:val="00FB0491"/>
    <w:rsid w:val="00FB0845"/>
    <w:rsid w:val="00FB0BF2"/>
    <w:rsid w:val="00FB0C74"/>
    <w:rsid w:val="00FB0DEE"/>
    <w:rsid w:val="00FB16FE"/>
    <w:rsid w:val="00FB19E3"/>
    <w:rsid w:val="00FB1A27"/>
    <w:rsid w:val="00FB1C49"/>
    <w:rsid w:val="00FB1EC2"/>
    <w:rsid w:val="00FB216D"/>
    <w:rsid w:val="00FB2326"/>
    <w:rsid w:val="00FB2573"/>
    <w:rsid w:val="00FB278B"/>
    <w:rsid w:val="00FB3547"/>
    <w:rsid w:val="00FB3D1A"/>
    <w:rsid w:val="00FB3E60"/>
    <w:rsid w:val="00FB3F72"/>
    <w:rsid w:val="00FB4614"/>
    <w:rsid w:val="00FB467A"/>
    <w:rsid w:val="00FB4B4B"/>
    <w:rsid w:val="00FB4D53"/>
    <w:rsid w:val="00FB4EF7"/>
    <w:rsid w:val="00FB5B72"/>
    <w:rsid w:val="00FB5F0C"/>
    <w:rsid w:val="00FB60B8"/>
    <w:rsid w:val="00FB66FB"/>
    <w:rsid w:val="00FB67DA"/>
    <w:rsid w:val="00FB688F"/>
    <w:rsid w:val="00FB696E"/>
    <w:rsid w:val="00FB6D58"/>
    <w:rsid w:val="00FB7820"/>
    <w:rsid w:val="00FB7A61"/>
    <w:rsid w:val="00FB7E9A"/>
    <w:rsid w:val="00FC0367"/>
    <w:rsid w:val="00FC09AF"/>
    <w:rsid w:val="00FC0BD6"/>
    <w:rsid w:val="00FC1981"/>
    <w:rsid w:val="00FC1A01"/>
    <w:rsid w:val="00FC230B"/>
    <w:rsid w:val="00FC257D"/>
    <w:rsid w:val="00FC264A"/>
    <w:rsid w:val="00FC2BA1"/>
    <w:rsid w:val="00FC342C"/>
    <w:rsid w:val="00FC3BE8"/>
    <w:rsid w:val="00FC3ECC"/>
    <w:rsid w:val="00FC3F08"/>
    <w:rsid w:val="00FC4031"/>
    <w:rsid w:val="00FC42B4"/>
    <w:rsid w:val="00FC44AA"/>
    <w:rsid w:val="00FC4BAA"/>
    <w:rsid w:val="00FC4DDA"/>
    <w:rsid w:val="00FC4E59"/>
    <w:rsid w:val="00FC5152"/>
    <w:rsid w:val="00FC548F"/>
    <w:rsid w:val="00FC5491"/>
    <w:rsid w:val="00FC54A6"/>
    <w:rsid w:val="00FC55A4"/>
    <w:rsid w:val="00FC56DE"/>
    <w:rsid w:val="00FC593C"/>
    <w:rsid w:val="00FC5D18"/>
    <w:rsid w:val="00FC5DA1"/>
    <w:rsid w:val="00FC602C"/>
    <w:rsid w:val="00FC687D"/>
    <w:rsid w:val="00FC7124"/>
    <w:rsid w:val="00FC7971"/>
    <w:rsid w:val="00FC7A12"/>
    <w:rsid w:val="00FC7D02"/>
    <w:rsid w:val="00FC7E70"/>
    <w:rsid w:val="00FC7E94"/>
    <w:rsid w:val="00FD03BA"/>
    <w:rsid w:val="00FD0B84"/>
    <w:rsid w:val="00FD0C0D"/>
    <w:rsid w:val="00FD0C78"/>
    <w:rsid w:val="00FD0DC9"/>
    <w:rsid w:val="00FD1126"/>
    <w:rsid w:val="00FD2345"/>
    <w:rsid w:val="00FD2362"/>
    <w:rsid w:val="00FD24F2"/>
    <w:rsid w:val="00FD29F1"/>
    <w:rsid w:val="00FD3218"/>
    <w:rsid w:val="00FD374A"/>
    <w:rsid w:val="00FD4559"/>
    <w:rsid w:val="00FD472E"/>
    <w:rsid w:val="00FD486A"/>
    <w:rsid w:val="00FD5D8E"/>
    <w:rsid w:val="00FD61C6"/>
    <w:rsid w:val="00FD62C3"/>
    <w:rsid w:val="00FD67D2"/>
    <w:rsid w:val="00FD6A78"/>
    <w:rsid w:val="00FD70F4"/>
    <w:rsid w:val="00FD7103"/>
    <w:rsid w:val="00FD72D3"/>
    <w:rsid w:val="00FD73E6"/>
    <w:rsid w:val="00FD757D"/>
    <w:rsid w:val="00FD7887"/>
    <w:rsid w:val="00FD7BD4"/>
    <w:rsid w:val="00FD7D00"/>
    <w:rsid w:val="00FD7F76"/>
    <w:rsid w:val="00FE032F"/>
    <w:rsid w:val="00FE0588"/>
    <w:rsid w:val="00FE05A1"/>
    <w:rsid w:val="00FE084B"/>
    <w:rsid w:val="00FE08F3"/>
    <w:rsid w:val="00FE0F2D"/>
    <w:rsid w:val="00FE1675"/>
    <w:rsid w:val="00FE188A"/>
    <w:rsid w:val="00FE1BA2"/>
    <w:rsid w:val="00FE1BD8"/>
    <w:rsid w:val="00FE1DDC"/>
    <w:rsid w:val="00FE2B2A"/>
    <w:rsid w:val="00FE2D4D"/>
    <w:rsid w:val="00FE2FBB"/>
    <w:rsid w:val="00FE3606"/>
    <w:rsid w:val="00FE381C"/>
    <w:rsid w:val="00FE3F0A"/>
    <w:rsid w:val="00FE4181"/>
    <w:rsid w:val="00FE434E"/>
    <w:rsid w:val="00FE45F7"/>
    <w:rsid w:val="00FE4727"/>
    <w:rsid w:val="00FE4A4E"/>
    <w:rsid w:val="00FE547C"/>
    <w:rsid w:val="00FE5A43"/>
    <w:rsid w:val="00FE5B92"/>
    <w:rsid w:val="00FE65BC"/>
    <w:rsid w:val="00FE6A67"/>
    <w:rsid w:val="00FE6AC6"/>
    <w:rsid w:val="00FE6B2A"/>
    <w:rsid w:val="00FE6B3F"/>
    <w:rsid w:val="00FE6BB4"/>
    <w:rsid w:val="00FF006E"/>
    <w:rsid w:val="00FF0C53"/>
    <w:rsid w:val="00FF0EF1"/>
    <w:rsid w:val="00FF15CE"/>
    <w:rsid w:val="00FF1CD7"/>
    <w:rsid w:val="00FF1EEC"/>
    <w:rsid w:val="00FF1FFB"/>
    <w:rsid w:val="00FF202E"/>
    <w:rsid w:val="00FF2802"/>
    <w:rsid w:val="00FF2D46"/>
    <w:rsid w:val="00FF316C"/>
    <w:rsid w:val="00FF3625"/>
    <w:rsid w:val="00FF3A23"/>
    <w:rsid w:val="00FF3F67"/>
    <w:rsid w:val="00FF40C5"/>
    <w:rsid w:val="00FF43E5"/>
    <w:rsid w:val="00FF4A6E"/>
    <w:rsid w:val="00FF4F61"/>
    <w:rsid w:val="00FF5037"/>
    <w:rsid w:val="00FF5773"/>
    <w:rsid w:val="00FF5973"/>
    <w:rsid w:val="00FF5F1B"/>
    <w:rsid w:val="00FF6122"/>
    <w:rsid w:val="00FF66C7"/>
    <w:rsid w:val="00FF683A"/>
    <w:rsid w:val="00FF732A"/>
    <w:rsid w:val="00FF770E"/>
    <w:rsid w:val="00FF77E1"/>
    <w:rsid w:val="00FF7895"/>
    <w:rsid w:val="00FF7D5F"/>
    <w:rsid w:val="00FF7EE0"/>
    <w:rsid w:val="01053E82"/>
    <w:rsid w:val="0123A5D7"/>
    <w:rsid w:val="013639EB"/>
    <w:rsid w:val="01544769"/>
    <w:rsid w:val="01550FB4"/>
    <w:rsid w:val="01645056"/>
    <w:rsid w:val="016D9C12"/>
    <w:rsid w:val="01745F10"/>
    <w:rsid w:val="017CD91C"/>
    <w:rsid w:val="019BF263"/>
    <w:rsid w:val="01A47223"/>
    <w:rsid w:val="01AE54DB"/>
    <w:rsid w:val="01BBF60E"/>
    <w:rsid w:val="01C08CBA"/>
    <w:rsid w:val="01C5448F"/>
    <w:rsid w:val="01D5A1E8"/>
    <w:rsid w:val="01DD3F03"/>
    <w:rsid w:val="01FB6BEF"/>
    <w:rsid w:val="0201EA03"/>
    <w:rsid w:val="020C099C"/>
    <w:rsid w:val="020CBCE5"/>
    <w:rsid w:val="0210DC91"/>
    <w:rsid w:val="02142508"/>
    <w:rsid w:val="021DDF9B"/>
    <w:rsid w:val="0221E100"/>
    <w:rsid w:val="024C6609"/>
    <w:rsid w:val="029E825D"/>
    <w:rsid w:val="02B5AE51"/>
    <w:rsid w:val="02D16A66"/>
    <w:rsid w:val="02D6A3AF"/>
    <w:rsid w:val="032074DD"/>
    <w:rsid w:val="036A87E2"/>
    <w:rsid w:val="037DDF8F"/>
    <w:rsid w:val="038BDD84"/>
    <w:rsid w:val="038F1352"/>
    <w:rsid w:val="0394D1D6"/>
    <w:rsid w:val="03996AB3"/>
    <w:rsid w:val="03A4E9A7"/>
    <w:rsid w:val="03AC3BA9"/>
    <w:rsid w:val="03AD2FEA"/>
    <w:rsid w:val="03BD14D4"/>
    <w:rsid w:val="03EFE28D"/>
    <w:rsid w:val="0427A43E"/>
    <w:rsid w:val="0427EB1D"/>
    <w:rsid w:val="04289C1D"/>
    <w:rsid w:val="04457430"/>
    <w:rsid w:val="04457AEE"/>
    <w:rsid w:val="0464DD3D"/>
    <w:rsid w:val="0495DE29"/>
    <w:rsid w:val="049ACEB7"/>
    <w:rsid w:val="04A3548F"/>
    <w:rsid w:val="04C536E7"/>
    <w:rsid w:val="04D52036"/>
    <w:rsid w:val="04EE509E"/>
    <w:rsid w:val="050B9ED5"/>
    <w:rsid w:val="051BF79B"/>
    <w:rsid w:val="051E3779"/>
    <w:rsid w:val="052CD10D"/>
    <w:rsid w:val="0543C558"/>
    <w:rsid w:val="05454E3F"/>
    <w:rsid w:val="056EBB06"/>
    <w:rsid w:val="0585A0BF"/>
    <w:rsid w:val="0586D6F5"/>
    <w:rsid w:val="058BC9CA"/>
    <w:rsid w:val="05B2D91F"/>
    <w:rsid w:val="05ED1124"/>
    <w:rsid w:val="05F2BA08"/>
    <w:rsid w:val="05FBFB65"/>
    <w:rsid w:val="061F469B"/>
    <w:rsid w:val="062F2E98"/>
    <w:rsid w:val="06334221"/>
    <w:rsid w:val="06347241"/>
    <w:rsid w:val="06398410"/>
    <w:rsid w:val="0644CA7D"/>
    <w:rsid w:val="0645DE35"/>
    <w:rsid w:val="06581BC6"/>
    <w:rsid w:val="067AD65B"/>
    <w:rsid w:val="068E4AD6"/>
    <w:rsid w:val="06983B95"/>
    <w:rsid w:val="069A0688"/>
    <w:rsid w:val="06C34896"/>
    <w:rsid w:val="06CDE447"/>
    <w:rsid w:val="06D03694"/>
    <w:rsid w:val="06D8D7DF"/>
    <w:rsid w:val="06F740BB"/>
    <w:rsid w:val="06FBA5C1"/>
    <w:rsid w:val="0720C6E1"/>
    <w:rsid w:val="07254C41"/>
    <w:rsid w:val="07302816"/>
    <w:rsid w:val="07498113"/>
    <w:rsid w:val="075F2DDF"/>
    <w:rsid w:val="076F91B8"/>
    <w:rsid w:val="077F2F5B"/>
    <w:rsid w:val="07809235"/>
    <w:rsid w:val="079E151D"/>
    <w:rsid w:val="07AFFC29"/>
    <w:rsid w:val="07B02ECA"/>
    <w:rsid w:val="07BBFA2A"/>
    <w:rsid w:val="08068DF3"/>
    <w:rsid w:val="08215E11"/>
    <w:rsid w:val="0834FE72"/>
    <w:rsid w:val="083516B9"/>
    <w:rsid w:val="08490113"/>
    <w:rsid w:val="084D5A85"/>
    <w:rsid w:val="08611FBC"/>
    <w:rsid w:val="086269EF"/>
    <w:rsid w:val="086553F2"/>
    <w:rsid w:val="08777496"/>
    <w:rsid w:val="0889B2CD"/>
    <w:rsid w:val="0890CAD7"/>
    <w:rsid w:val="08967C05"/>
    <w:rsid w:val="08A5EB0C"/>
    <w:rsid w:val="08AD5208"/>
    <w:rsid w:val="08C7C861"/>
    <w:rsid w:val="08D51D54"/>
    <w:rsid w:val="08D7E219"/>
    <w:rsid w:val="08EB12F0"/>
    <w:rsid w:val="090E80C7"/>
    <w:rsid w:val="0927257C"/>
    <w:rsid w:val="09544E2F"/>
    <w:rsid w:val="095B7342"/>
    <w:rsid w:val="097EC59D"/>
    <w:rsid w:val="09AEB877"/>
    <w:rsid w:val="09B24726"/>
    <w:rsid w:val="09B761B6"/>
    <w:rsid w:val="09E20737"/>
    <w:rsid w:val="09F76FE1"/>
    <w:rsid w:val="0A0643B6"/>
    <w:rsid w:val="0A0BAB86"/>
    <w:rsid w:val="0A16175C"/>
    <w:rsid w:val="0A1B2601"/>
    <w:rsid w:val="0A27D025"/>
    <w:rsid w:val="0A521B9B"/>
    <w:rsid w:val="0A5F0A7D"/>
    <w:rsid w:val="0A8C8AD5"/>
    <w:rsid w:val="0A91672B"/>
    <w:rsid w:val="0AAFB1AE"/>
    <w:rsid w:val="0AB6ABC2"/>
    <w:rsid w:val="0AD1AA00"/>
    <w:rsid w:val="0ADDB4D0"/>
    <w:rsid w:val="0AE4D596"/>
    <w:rsid w:val="0B0DC329"/>
    <w:rsid w:val="0B1699EF"/>
    <w:rsid w:val="0B2CC05A"/>
    <w:rsid w:val="0B546F82"/>
    <w:rsid w:val="0B57664D"/>
    <w:rsid w:val="0B5D8D6B"/>
    <w:rsid w:val="0B6D1F04"/>
    <w:rsid w:val="0B81A754"/>
    <w:rsid w:val="0BA03F89"/>
    <w:rsid w:val="0BA5B2CC"/>
    <w:rsid w:val="0BA75AD2"/>
    <w:rsid w:val="0BEAAF3C"/>
    <w:rsid w:val="0C224215"/>
    <w:rsid w:val="0C234D04"/>
    <w:rsid w:val="0C244749"/>
    <w:rsid w:val="0C313144"/>
    <w:rsid w:val="0C5AA5E9"/>
    <w:rsid w:val="0C664F74"/>
    <w:rsid w:val="0C6A6FA7"/>
    <w:rsid w:val="0C9076B4"/>
    <w:rsid w:val="0CD4EB91"/>
    <w:rsid w:val="0CFEB450"/>
    <w:rsid w:val="0CFFB483"/>
    <w:rsid w:val="0D109A91"/>
    <w:rsid w:val="0D13B9C0"/>
    <w:rsid w:val="0D2DEEB7"/>
    <w:rsid w:val="0D3438D2"/>
    <w:rsid w:val="0D3C0B38"/>
    <w:rsid w:val="0D4217A8"/>
    <w:rsid w:val="0D5454EF"/>
    <w:rsid w:val="0D624531"/>
    <w:rsid w:val="0D6CFB0B"/>
    <w:rsid w:val="0D7F027F"/>
    <w:rsid w:val="0D7FB52C"/>
    <w:rsid w:val="0DA6FE85"/>
    <w:rsid w:val="0DCA6757"/>
    <w:rsid w:val="0DDC6F6F"/>
    <w:rsid w:val="0DF43FC2"/>
    <w:rsid w:val="0E027EA4"/>
    <w:rsid w:val="0E51E0EA"/>
    <w:rsid w:val="0E529AE5"/>
    <w:rsid w:val="0E69CA5C"/>
    <w:rsid w:val="0E72613B"/>
    <w:rsid w:val="0E7C7B59"/>
    <w:rsid w:val="0E83E7C3"/>
    <w:rsid w:val="0E86503B"/>
    <w:rsid w:val="0EA5C6F4"/>
    <w:rsid w:val="0EB972FF"/>
    <w:rsid w:val="0EE634F4"/>
    <w:rsid w:val="0EF97D8F"/>
    <w:rsid w:val="0F305E26"/>
    <w:rsid w:val="0F31AED6"/>
    <w:rsid w:val="0F3BC9EC"/>
    <w:rsid w:val="0F512857"/>
    <w:rsid w:val="0F988FA0"/>
    <w:rsid w:val="0FB8C9F9"/>
    <w:rsid w:val="0FDE1B34"/>
    <w:rsid w:val="0FDF5C0B"/>
    <w:rsid w:val="0FE27BEA"/>
    <w:rsid w:val="10013A4C"/>
    <w:rsid w:val="1009B7F0"/>
    <w:rsid w:val="102C96D3"/>
    <w:rsid w:val="1030C04C"/>
    <w:rsid w:val="1035C28F"/>
    <w:rsid w:val="105CA624"/>
    <w:rsid w:val="107C8142"/>
    <w:rsid w:val="10AA6DED"/>
    <w:rsid w:val="10B5FAC7"/>
    <w:rsid w:val="10DFED58"/>
    <w:rsid w:val="11127198"/>
    <w:rsid w:val="111DCC9C"/>
    <w:rsid w:val="11275137"/>
    <w:rsid w:val="1139B4AD"/>
    <w:rsid w:val="114D496F"/>
    <w:rsid w:val="115992D4"/>
    <w:rsid w:val="116DC84D"/>
    <w:rsid w:val="11965050"/>
    <w:rsid w:val="11A887EA"/>
    <w:rsid w:val="11C2ABC2"/>
    <w:rsid w:val="11C67182"/>
    <w:rsid w:val="11DB42C6"/>
    <w:rsid w:val="11EA8C4B"/>
    <w:rsid w:val="11EF693E"/>
    <w:rsid w:val="120C0110"/>
    <w:rsid w:val="123467D2"/>
    <w:rsid w:val="1240AEA8"/>
    <w:rsid w:val="12618ACE"/>
    <w:rsid w:val="1265B4F4"/>
    <w:rsid w:val="1281BBC0"/>
    <w:rsid w:val="1284AD98"/>
    <w:rsid w:val="12B10E2E"/>
    <w:rsid w:val="12B88C7B"/>
    <w:rsid w:val="12D4AA6E"/>
    <w:rsid w:val="130FE6B0"/>
    <w:rsid w:val="13143BCA"/>
    <w:rsid w:val="131F9D31"/>
    <w:rsid w:val="132D8034"/>
    <w:rsid w:val="13464A8F"/>
    <w:rsid w:val="1360428B"/>
    <w:rsid w:val="13609C70"/>
    <w:rsid w:val="138053D2"/>
    <w:rsid w:val="138CFA8B"/>
    <w:rsid w:val="139B5CB1"/>
    <w:rsid w:val="139DB795"/>
    <w:rsid w:val="13BCD45F"/>
    <w:rsid w:val="13C50536"/>
    <w:rsid w:val="13D2A0E5"/>
    <w:rsid w:val="1403291B"/>
    <w:rsid w:val="1403C1B4"/>
    <w:rsid w:val="140594B6"/>
    <w:rsid w:val="1406BCB5"/>
    <w:rsid w:val="140E7717"/>
    <w:rsid w:val="142421F2"/>
    <w:rsid w:val="142FC854"/>
    <w:rsid w:val="143A783D"/>
    <w:rsid w:val="14674C45"/>
    <w:rsid w:val="147E3A28"/>
    <w:rsid w:val="14816DE7"/>
    <w:rsid w:val="148A89B6"/>
    <w:rsid w:val="14911429"/>
    <w:rsid w:val="14AEE6D7"/>
    <w:rsid w:val="14CBF580"/>
    <w:rsid w:val="14EFD787"/>
    <w:rsid w:val="14F48FC0"/>
    <w:rsid w:val="14FC748D"/>
    <w:rsid w:val="152AC691"/>
    <w:rsid w:val="152E5245"/>
    <w:rsid w:val="1537B936"/>
    <w:rsid w:val="1539CBA7"/>
    <w:rsid w:val="154D045D"/>
    <w:rsid w:val="155E601D"/>
    <w:rsid w:val="1569523E"/>
    <w:rsid w:val="156EE91D"/>
    <w:rsid w:val="157261C2"/>
    <w:rsid w:val="157BE2DF"/>
    <w:rsid w:val="15A2C52D"/>
    <w:rsid w:val="15BDFA5E"/>
    <w:rsid w:val="15CE297F"/>
    <w:rsid w:val="15DA1BF5"/>
    <w:rsid w:val="15E9D290"/>
    <w:rsid w:val="15FF4E74"/>
    <w:rsid w:val="1611BBD6"/>
    <w:rsid w:val="1614120A"/>
    <w:rsid w:val="1622CFEA"/>
    <w:rsid w:val="16278B0C"/>
    <w:rsid w:val="1628CF1F"/>
    <w:rsid w:val="162FEA32"/>
    <w:rsid w:val="1633D4F6"/>
    <w:rsid w:val="1646D337"/>
    <w:rsid w:val="1656940A"/>
    <w:rsid w:val="167F98C1"/>
    <w:rsid w:val="1680F922"/>
    <w:rsid w:val="16876997"/>
    <w:rsid w:val="1688AEF5"/>
    <w:rsid w:val="169854EB"/>
    <w:rsid w:val="16B0A7C5"/>
    <w:rsid w:val="16B34598"/>
    <w:rsid w:val="16BED34D"/>
    <w:rsid w:val="16D616D6"/>
    <w:rsid w:val="16DA17B5"/>
    <w:rsid w:val="16F28061"/>
    <w:rsid w:val="16F2FFFD"/>
    <w:rsid w:val="1703E371"/>
    <w:rsid w:val="1706EAF7"/>
    <w:rsid w:val="174DA1A0"/>
    <w:rsid w:val="175425BB"/>
    <w:rsid w:val="1779C7DF"/>
    <w:rsid w:val="17885385"/>
    <w:rsid w:val="178F8249"/>
    <w:rsid w:val="17A622CE"/>
    <w:rsid w:val="17D520AA"/>
    <w:rsid w:val="17EE2A89"/>
    <w:rsid w:val="17F815A3"/>
    <w:rsid w:val="17FEF134"/>
    <w:rsid w:val="180A05A6"/>
    <w:rsid w:val="180B069D"/>
    <w:rsid w:val="181BBA41"/>
    <w:rsid w:val="181C6C79"/>
    <w:rsid w:val="182B4C83"/>
    <w:rsid w:val="182BC675"/>
    <w:rsid w:val="183CC70E"/>
    <w:rsid w:val="1843F665"/>
    <w:rsid w:val="18458520"/>
    <w:rsid w:val="185790B5"/>
    <w:rsid w:val="187114FE"/>
    <w:rsid w:val="1877DDF6"/>
    <w:rsid w:val="18928047"/>
    <w:rsid w:val="1894267C"/>
    <w:rsid w:val="189DC62C"/>
    <w:rsid w:val="18AEF40D"/>
    <w:rsid w:val="18C308F9"/>
    <w:rsid w:val="190D3237"/>
    <w:rsid w:val="19226639"/>
    <w:rsid w:val="1925C04F"/>
    <w:rsid w:val="193DE028"/>
    <w:rsid w:val="1944E3A6"/>
    <w:rsid w:val="194ECCCF"/>
    <w:rsid w:val="1952AB5D"/>
    <w:rsid w:val="1964EBCB"/>
    <w:rsid w:val="19682586"/>
    <w:rsid w:val="19944AAB"/>
    <w:rsid w:val="19A2844E"/>
    <w:rsid w:val="19B073FB"/>
    <w:rsid w:val="19B089F7"/>
    <w:rsid w:val="19B36890"/>
    <w:rsid w:val="19D53CF9"/>
    <w:rsid w:val="19E716DC"/>
    <w:rsid w:val="19FC7CE8"/>
    <w:rsid w:val="1A06A4BE"/>
    <w:rsid w:val="1A1C8D32"/>
    <w:rsid w:val="1A3B9150"/>
    <w:rsid w:val="1A3CC4FF"/>
    <w:rsid w:val="1A4950F2"/>
    <w:rsid w:val="1A5493B8"/>
    <w:rsid w:val="1A55ECED"/>
    <w:rsid w:val="1A6A336C"/>
    <w:rsid w:val="1A6BAE25"/>
    <w:rsid w:val="1A6C4E2C"/>
    <w:rsid w:val="1A6D220A"/>
    <w:rsid w:val="1A87653F"/>
    <w:rsid w:val="1A8CF8D6"/>
    <w:rsid w:val="1AA7B98E"/>
    <w:rsid w:val="1AB4CDB7"/>
    <w:rsid w:val="1AC1B635"/>
    <w:rsid w:val="1AC373F2"/>
    <w:rsid w:val="1ACA91F6"/>
    <w:rsid w:val="1ACF00B1"/>
    <w:rsid w:val="1AE9217B"/>
    <w:rsid w:val="1AF280AD"/>
    <w:rsid w:val="1B0C294C"/>
    <w:rsid w:val="1B1B82E2"/>
    <w:rsid w:val="1B4F4A57"/>
    <w:rsid w:val="1B982FE7"/>
    <w:rsid w:val="1B9EC624"/>
    <w:rsid w:val="1BA2F679"/>
    <w:rsid w:val="1BA403D0"/>
    <w:rsid w:val="1BDC52E1"/>
    <w:rsid w:val="1BE90C33"/>
    <w:rsid w:val="1BF16E17"/>
    <w:rsid w:val="1BF25238"/>
    <w:rsid w:val="1C198F1B"/>
    <w:rsid w:val="1C21AD9A"/>
    <w:rsid w:val="1C22CAF0"/>
    <w:rsid w:val="1C2455B8"/>
    <w:rsid w:val="1C2B9FF8"/>
    <w:rsid w:val="1C63DEAC"/>
    <w:rsid w:val="1C6CAA2F"/>
    <w:rsid w:val="1C933E41"/>
    <w:rsid w:val="1CBB6D51"/>
    <w:rsid w:val="1CEA3E3D"/>
    <w:rsid w:val="1D099EC0"/>
    <w:rsid w:val="1D149EA4"/>
    <w:rsid w:val="1D30902D"/>
    <w:rsid w:val="1D3B9DD2"/>
    <w:rsid w:val="1D417FB4"/>
    <w:rsid w:val="1D42D4B8"/>
    <w:rsid w:val="1D57B5D1"/>
    <w:rsid w:val="1D906D46"/>
    <w:rsid w:val="1D963CB3"/>
    <w:rsid w:val="1D9872AD"/>
    <w:rsid w:val="1DA5BD66"/>
    <w:rsid w:val="1DE0B652"/>
    <w:rsid w:val="1DF1D70E"/>
    <w:rsid w:val="1DF5CEA1"/>
    <w:rsid w:val="1DF9BE16"/>
    <w:rsid w:val="1E096D3E"/>
    <w:rsid w:val="1E16491B"/>
    <w:rsid w:val="1E507CC0"/>
    <w:rsid w:val="1E514DB7"/>
    <w:rsid w:val="1E65FDCF"/>
    <w:rsid w:val="1E74DF7E"/>
    <w:rsid w:val="1EA5BC00"/>
    <w:rsid w:val="1EC482B0"/>
    <w:rsid w:val="1F2170F9"/>
    <w:rsid w:val="1F60BBF2"/>
    <w:rsid w:val="1F6999AE"/>
    <w:rsid w:val="1F796EB4"/>
    <w:rsid w:val="1F883EDA"/>
    <w:rsid w:val="1F8F68AB"/>
    <w:rsid w:val="1F97BE60"/>
    <w:rsid w:val="1FA38A79"/>
    <w:rsid w:val="1FA3BECF"/>
    <w:rsid w:val="1FC617CE"/>
    <w:rsid w:val="1FCFA585"/>
    <w:rsid w:val="1FECF96E"/>
    <w:rsid w:val="20021F95"/>
    <w:rsid w:val="2006B35D"/>
    <w:rsid w:val="200A37B6"/>
    <w:rsid w:val="200E38EA"/>
    <w:rsid w:val="202143C8"/>
    <w:rsid w:val="202ED29E"/>
    <w:rsid w:val="2045029F"/>
    <w:rsid w:val="2049588B"/>
    <w:rsid w:val="20578AB2"/>
    <w:rsid w:val="2061DF09"/>
    <w:rsid w:val="20630D87"/>
    <w:rsid w:val="20765865"/>
    <w:rsid w:val="209C81DF"/>
    <w:rsid w:val="209E98A1"/>
    <w:rsid w:val="20B77B38"/>
    <w:rsid w:val="20D0C9D1"/>
    <w:rsid w:val="20DEE741"/>
    <w:rsid w:val="20DFC071"/>
    <w:rsid w:val="20EA1916"/>
    <w:rsid w:val="20F04DB9"/>
    <w:rsid w:val="210B5314"/>
    <w:rsid w:val="211361B9"/>
    <w:rsid w:val="211542A4"/>
    <w:rsid w:val="21293BB6"/>
    <w:rsid w:val="213BA848"/>
    <w:rsid w:val="21C5A123"/>
    <w:rsid w:val="21C89616"/>
    <w:rsid w:val="21EEACA2"/>
    <w:rsid w:val="21FC3FF6"/>
    <w:rsid w:val="2232EA31"/>
    <w:rsid w:val="2244545C"/>
    <w:rsid w:val="227FE61D"/>
    <w:rsid w:val="22A74167"/>
    <w:rsid w:val="22B857B8"/>
    <w:rsid w:val="22B8C280"/>
    <w:rsid w:val="22BE409F"/>
    <w:rsid w:val="22CAB1BF"/>
    <w:rsid w:val="22CBF594"/>
    <w:rsid w:val="22E1CE7A"/>
    <w:rsid w:val="23079E54"/>
    <w:rsid w:val="2307C19F"/>
    <w:rsid w:val="230CB9FF"/>
    <w:rsid w:val="231374B4"/>
    <w:rsid w:val="2317380C"/>
    <w:rsid w:val="23342518"/>
    <w:rsid w:val="23343E54"/>
    <w:rsid w:val="233A1FE6"/>
    <w:rsid w:val="234BDA32"/>
    <w:rsid w:val="2351FD99"/>
    <w:rsid w:val="235342F9"/>
    <w:rsid w:val="2353FBDB"/>
    <w:rsid w:val="23563B3C"/>
    <w:rsid w:val="235739ED"/>
    <w:rsid w:val="236BEE5B"/>
    <w:rsid w:val="237B265C"/>
    <w:rsid w:val="237B9A69"/>
    <w:rsid w:val="23C5E177"/>
    <w:rsid w:val="23CA4155"/>
    <w:rsid w:val="23CD9C74"/>
    <w:rsid w:val="23D9E6BD"/>
    <w:rsid w:val="23E104B8"/>
    <w:rsid w:val="23E227E6"/>
    <w:rsid w:val="23E9239A"/>
    <w:rsid w:val="23EBF133"/>
    <w:rsid w:val="23F0B13A"/>
    <w:rsid w:val="23FF8933"/>
    <w:rsid w:val="24044F47"/>
    <w:rsid w:val="240AD5B6"/>
    <w:rsid w:val="240F68EF"/>
    <w:rsid w:val="2428064B"/>
    <w:rsid w:val="2428095B"/>
    <w:rsid w:val="2438607B"/>
    <w:rsid w:val="243AB30E"/>
    <w:rsid w:val="243BD873"/>
    <w:rsid w:val="243C708E"/>
    <w:rsid w:val="244F9B04"/>
    <w:rsid w:val="24657833"/>
    <w:rsid w:val="24843D71"/>
    <w:rsid w:val="2487178A"/>
    <w:rsid w:val="249DCFC2"/>
    <w:rsid w:val="24A88EFE"/>
    <w:rsid w:val="24B3BE51"/>
    <w:rsid w:val="24C7360B"/>
    <w:rsid w:val="24C7BA94"/>
    <w:rsid w:val="24CFDA15"/>
    <w:rsid w:val="24F25067"/>
    <w:rsid w:val="24F46633"/>
    <w:rsid w:val="25094D2D"/>
    <w:rsid w:val="25124892"/>
    <w:rsid w:val="25186BBB"/>
    <w:rsid w:val="252BAD6A"/>
    <w:rsid w:val="2583D553"/>
    <w:rsid w:val="258E5EE0"/>
    <w:rsid w:val="25947DEC"/>
    <w:rsid w:val="25C92A0F"/>
    <w:rsid w:val="25EE28C7"/>
    <w:rsid w:val="25F4C8A7"/>
    <w:rsid w:val="25FFC15D"/>
    <w:rsid w:val="26025C89"/>
    <w:rsid w:val="26081600"/>
    <w:rsid w:val="262AFAB5"/>
    <w:rsid w:val="2638A3F8"/>
    <w:rsid w:val="26391BEB"/>
    <w:rsid w:val="26648D3A"/>
    <w:rsid w:val="26733A99"/>
    <w:rsid w:val="26A8DA25"/>
    <w:rsid w:val="26AF4457"/>
    <w:rsid w:val="26B135F5"/>
    <w:rsid w:val="26B2DAB4"/>
    <w:rsid w:val="26CCEE92"/>
    <w:rsid w:val="26D8A5AF"/>
    <w:rsid w:val="26DB02BF"/>
    <w:rsid w:val="26DE2DA8"/>
    <w:rsid w:val="26F4FB86"/>
    <w:rsid w:val="26FE52B8"/>
    <w:rsid w:val="270705FC"/>
    <w:rsid w:val="270B4988"/>
    <w:rsid w:val="2719A930"/>
    <w:rsid w:val="272795DA"/>
    <w:rsid w:val="272BCA81"/>
    <w:rsid w:val="275676CE"/>
    <w:rsid w:val="276D19D9"/>
    <w:rsid w:val="2772D34F"/>
    <w:rsid w:val="2775A7B2"/>
    <w:rsid w:val="2785E66A"/>
    <w:rsid w:val="27A424B2"/>
    <w:rsid w:val="27A7C476"/>
    <w:rsid w:val="27AAB2D9"/>
    <w:rsid w:val="27B2E2BC"/>
    <w:rsid w:val="27CD0274"/>
    <w:rsid w:val="27E125BA"/>
    <w:rsid w:val="2804C087"/>
    <w:rsid w:val="28403E17"/>
    <w:rsid w:val="28603D4E"/>
    <w:rsid w:val="2864CA84"/>
    <w:rsid w:val="28650D43"/>
    <w:rsid w:val="2875604A"/>
    <w:rsid w:val="28882D63"/>
    <w:rsid w:val="28AF0A28"/>
    <w:rsid w:val="28B86C94"/>
    <w:rsid w:val="28BE58B3"/>
    <w:rsid w:val="28D4193E"/>
    <w:rsid w:val="28D66FC8"/>
    <w:rsid w:val="28EF2046"/>
    <w:rsid w:val="28F03EBF"/>
    <w:rsid w:val="28F35883"/>
    <w:rsid w:val="28FF10A3"/>
    <w:rsid w:val="2908A82E"/>
    <w:rsid w:val="2909C249"/>
    <w:rsid w:val="290DCCEE"/>
    <w:rsid w:val="290E841E"/>
    <w:rsid w:val="2924AAFE"/>
    <w:rsid w:val="292F989E"/>
    <w:rsid w:val="2936D9FD"/>
    <w:rsid w:val="295665BA"/>
    <w:rsid w:val="29696E3F"/>
    <w:rsid w:val="296B907A"/>
    <w:rsid w:val="29735308"/>
    <w:rsid w:val="2974A4C1"/>
    <w:rsid w:val="299CE6A8"/>
    <w:rsid w:val="29B113BF"/>
    <w:rsid w:val="29BC8DC3"/>
    <w:rsid w:val="29D2790B"/>
    <w:rsid w:val="2A00DDA4"/>
    <w:rsid w:val="2A07B5E1"/>
    <w:rsid w:val="2A18F78E"/>
    <w:rsid w:val="2A4C1C3C"/>
    <w:rsid w:val="2A60E9C6"/>
    <w:rsid w:val="2A920DDC"/>
    <w:rsid w:val="2AA7317C"/>
    <w:rsid w:val="2AA93D15"/>
    <w:rsid w:val="2ABF72D0"/>
    <w:rsid w:val="2AC48181"/>
    <w:rsid w:val="2AC67196"/>
    <w:rsid w:val="2AD583ED"/>
    <w:rsid w:val="2AF45059"/>
    <w:rsid w:val="2AFB3E9E"/>
    <w:rsid w:val="2B014291"/>
    <w:rsid w:val="2B125434"/>
    <w:rsid w:val="2B4DAD68"/>
    <w:rsid w:val="2B54A7D4"/>
    <w:rsid w:val="2B5FAAE7"/>
    <w:rsid w:val="2B70AE31"/>
    <w:rsid w:val="2B9738E9"/>
    <w:rsid w:val="2BA14886"/>
    <w:rsid w:val="2BA4C01D"/>
    <w:rsid w:val="2BCFF48D"/>
    <w:rsid w:val="2BE69138"/>
    <w:rsid w:val="2BFA227B"/>
    <w:rsid w:val="2C162B05"/>
    <w:rsid w:val="2C173AD9"/>
    <w:rsid w:val="2C1D06C6"/>
    <w:rsid w:val="2C3A323A"/>
    <w:rsid w:val="2C425E0D"/>
    <w:rsid w:val="2C661855"/>
    <w:rsid w:val="2C9E30CA"/>
    <w:rsid w:val="2CDA5CC1"/>
    <w:rsid w:val="2CE0C91B"/>
    <w:rsid w:val="2CFB96A8"/>
    <w:rsid w:val="2D1F134A"/>
    <w:rsid w:val="2D2675F2"/>
    <w:rsid w:val="2D343D2C"/>
    <w:rsid w:val="2D3ECCC2"/>
    <w:rsid w:val="2D46E947"/>
    <w:rsid w:val="2D657894"/>
    <w:rsid w:val="2D6D0E93"/>
    <w:rsid w:val="2D768195"/>
    <w:rsid w:val="2D8AF8C9"/>
    <w:rsid w:val="2DA9982C"/>
    <w:rsid w:val="2DD5A798"/>
    <w:rsid w:val="2DDEEB47"/>
    <w:rsid w:val="2DF94F8A"/>
    <w:rsid w:val="2E1B67D5"/>
    <w:rsid w:val="2E1E6462"/>
    <w:rsid w:val="2E1F9D10"/>
    <w:rsid w:val="2E3CDF62"/>
    <w:rsid w:val="2E510BD7"/>
    <w:rsid w:val="2E644D4B"/>
    <w:rsid w:val="2E67D913"/>
    <w:rsid w:val="2E6AB7E7"/>
    <w:rsid w:val="2E99C991"/>
    <w:rsid w:val="2EAA1B10"/>
    <w:rsid w:val="2EAE15EE"/>
    <w:rsid w:val="2EC3A517"/>
    <w:rsid w:val="2ECA8AEB"/>
    <w:rsid w:val="2ECABED9"/>
    <w:rsid w:val="2EDB0A09"/>
    <w:rsid w:val="2EDCE3A1"/>
    <w:rsid w:val="2EE29943"/>
    <w:rsid w:val="2EE8BC45"/>
    <w:rsid w:val="2F07F9F6"/>
    <w:rsid w:val="2F28E25E"/>
    <w:rsid w:val="2F50BAF3"/>
    <w:rsid w:val="2F5E5D5A"/>
    <w:rsid w:val="2F88F87F"/>
    <w:rsid w:val="2F905673"/>
    <w:rsid w:val="2F95B588"/>
    <w:rsid w:val="2FACE0FD"/>
    <w:rsid w:val="2FBABCC7"/>
    <w:rsid w:val="2FBB1BDD"/>
    <w:rsid w:val="2FCC3507"/>
    <w:rsid w:val="2FEB8BC6"/>
    <w:rsid w:val="30058844"/>
    <w:rsid w:val="300E5118"/>
    <w:rsid w:val="301A4841"/>
    <w:rsid w:val="301EC6FC"/>
    <w:rsid w:val="301FD784"/>
    <w:rsid w:val="3048D88A"/>
    <w:rsid w:val="304D26F4"/>
    <w:rsid w:val="30595157"/>
    <w:rsid w:val="3059E18B"/>
    <w:rsid w:val="306C13B0"/>
    <w:rsid w:val="3070E61D"/>
    <w:rsid w:val="3098C338"/>
    <w:rsid w:val="30B1214C"/>
    <w:rsid w:val="30B6A9AE"/>
    <w:rsid w:val="30BC7AE4"/>
    <w:rsid w:val="30F4C3F6"/>
    <w:rsid w:val="3112CF1B"/>
    <w:rsid w:val="3135827C"/>
    <w:rsid w:val="314524C2"/>
    <w:rsid w:val="3161F921"/>
    <w:rsid w:val="3168119C"/>
    <w:rsid w:val="3181F1BD"/>
    <w:rsid w:val="3184CD56"/>
    <w:rsid w:val="318A53D8"/>
    <w:rsid w:val="31B8804A"/>
    <w:rsid w:val="31C51336"/>
    <w:rsid w:val="31CE27D7"/>
    <w:rsid w:val="31D93A84"/>
    <w:rsid w:val="31DB62DE"/>
    <w:rsid w:val="31E44EDC"/>
    <w:rsid w:val="31E4E9D1"/>
    <w:rsid w:val="31F4D3AD"/>
    <w:rsid w:val="321398C5"/>
    <w:rsid w:val="321BC521"/>
    <w:rsid w:val="3224806E"/>
    <w:rsid w:val="322B66B4"/>
    <w:rsid w:val="323957F5"/>
    <w:rsid w:val="32455865"/>
    <w:rsid w:val="32518BED"/>
    <w:rsid w:val="3259C48A"/>
    <w:rsid w:val="326A6686"/>
    <w:rsid w:val="326F6856"/>
    <w:rsid w:val="32781F2A"/>
    <w:rsid w:val="32895D27"/>
    <w:rsid w:val="3292916D"/>
    <w:rsid w:val="32A86C0E"/>
    <w:rsid w:val="32C49C69"/>
    <w:rsid w:val="32C54496"/>
    <w:rsid w:val="32E3D757"/>
    <w:rsid w:val="32EA0589"/>
    <w:rsid w:val="3307ADBC"/>
    <w:rsid w:val="33139A5F"/>
    <w:rsid w:val="331E1B28"/>
    <w:rsid w:val="33314863"/>
    <w:rsid w:val="334A3BF6"/>
    <w:rsid w:val="3363DAAE"/>
    <w:rsid w:val="337AE843"/>
    <w:rsid w:val="33C14B1D"/>
    <w:rsid w:val="33C7B743"/>
    <w:rsid w:val="33D21886"/>
    <w:rsid w:val="33D7B3C4"/>
    <w:rsid w:val="33FA330A"/>
    <w:rsid w:val="340F064A"/>
    <w:rsid w:val="342534FA"/>
    <w:rsid w:val="3427C804"/>
    <w:rsid w:val="34710EC0"/>
    <w:rsid w:val="34854540"/>
    <w:rsid w:val="349CBF88"/>
    <w:rsid w:val="34A5ABDC"/>
    <w:rsid w:val="34AA75D0"/>
    <w:rsid w:val="34AC82A9"/>
    <w:rsid w:val="34BF33F8"/>
    <w:rsid w:val="34CE982E"/>
    <w:rsid w:val="34D424E0"/>
    <w:rsid w:val="34F14306"/>
    <w:rsid w:val="351EE73A"/>
    <w:rsid w:val="352476F0"/>
    <w:rsid w:val="3540BDD6"/>
    <w:rsid w:val="35461569"/>
    <w:rsid w:val="354EEAC7"/>
    <w:rsid w:val="3559CCD2"/>
    <w:rsid w:val="3581B8B6"/>
    <w:rsid w:val="35C5C374"/>
    <w:rsid w:val="35C8B27B"/>
    <w:rsid w:val="35E5B98E"/>
    <w:rsid w:val="35E7300D"/>
    <w:rsid w:val="35ECFF7A"/>
    <w:rsid w:val="35F09293"/>
    <w:rsid w:val="35F5DD04"/>
    <w:rsid w:val="36182BFC"/>
    <w:rsid w:val="3634F20A"/>
    <w:rsid w:val="365B561E"/>
    <w:rsid w:val="367CA43C"/>
    <w:rsid w:val="36A57E71"/>
    <w:rsid w:val="36BC1824"/>
    <w:rsid w:val="36CFF0D5"/>
    <w:rsid w:val="36E66ECB"/>
    <w:rsid w:val="36FF2423"/>
    <w:rsid w:val="3721169E"/>
    <w:rsid w:val="3725ADC9"/>
    <w:rsid w:val="372A39EB"/>
    <w:rsid w:val="373E835B"/>
    <w:rsid w:val="3753BD3B"/>
    <w:rsid w:val="375721AE"/>
    <w:rsid w:val="376EFC55"/>
    <w:rsid w:val="3785D963"/>
    <w:rsid w:val="37863CD1"/>
    <w:rsid w:val="379668C3"/>
    <w:rsid w:val="3798E912"/>
    <w:rsid w:val="37ACAD2B"/>
    <w:rsid w:val="37DE93AB"/>
    <w:rsid w:val="37F431E4"/>
    <w:rsid w:val="37F5CB42"/>
    <w:rsid w:val="3800B7CD"/>
    <w:rsid w:val="380625EB"/>
    <w:rsid w:val="38158700"/>
    <w:rsid w:val="382C119B"/>
    <w:rsid w:val="38346E60"/>
    <w:rsid w:val="3852DC35"/>
    <w:rsid w:val="386B51A6"/>
    <w:rsid w:val="389626AA"/>
    <w:rsid w:val="389ADA0E"/>
    <w:rsid w:val="38A4F678"/>
    <w:rsid w:val="38A585CF"/>
    <w:rsid w:val="38AB8A20"/>
    <w:rsid w:val="38AF19A5"/>
    <w:rsid w:val="38BC8B3E"/>
    <w:rsid w:val="38C71514"/>
    <w:rsid w:val="38DB5FAF"/>
    <w:rsid w:val="38DC4F4E"/>
    <w:rsid w:val="38F84AB2"/>
    <w:rsid w:val="39076EDA"/>
    <w:rsid w:val="39188C15"/>
    <w:rsid w:val="391C663D"/>
    <w:rsid w:val="393995E4"/>
    <w:rsid w:val="393C8157"/>
    <w:rsid w:val="394B7DE4"/>
    <w:rsid w:val="394FF174"/>
    <w:rsid w:val="395D05B9"/>
    <w:rsid w:val="396B6AB6"/>
    <w:rsid w:val="3982BABB"/>
    <w:rsid w:val="39855682"/>
    <w:rsid w:val="39AD501D"/>
    <w:rsid w:val="39B1177F"/>
    <w:rsid w:val="39B777C4"/>
    <w:rsid w:val="39C38797"/>
    <w:rsid w:val="39CA7AF0"/>
    <w:rsid w:val="39CAB56C"/>
    <w:rsid w:val="39D3396F"/>
    <w:rsid w:val="39D75DC1"/>
    <w:rsid w:val="39EA6893"/>
    <w:rsid w:val="3A0069C2"/>
    <w:rsid w:val="3A03EABE"/>
    <w:rsid w:val="3A0E666C"/>
    <w:rsid w:val="3A11D8DB"/>
    <w:rsid w:val="3A195F4E"/>
    <w:rsid w:val="3A2D0D55"/>
    <w:rsid w:val="3A351D11"/>
    <w:rsid w:val="3A58AC93"/>
    <w:rsid w:val="3A5E563D"/>
    <w:rsid w:val="3A651B1C"/>
    <w:rsid w:val="3A68D579"/>
    <w:rsid w:val="3A74E5E2"/>
    <w:rsid w:val="3A7E6E0B"/>
    <w:rsid w:val="3A8A5387"/>
    <w:rsid w:val="3A93A686"/>
    <w:rsid w:val="3A980051"/>
    <w:rsid w:val="3A983322"/>
    <w:rsid w:val="3A98FFFC"/>
    <w:rsid w:val="3ABC3C67"/>
    <w:rsid w:val="3AC7878C"/>
    <w:rsid w:val="3AD1B5DD"/>
    <w:rsid w:val="3AD70849"/>
    <w:rsid w:val="3AE28D4A"/>
    <w:rsid w:val="3B0EBB3B"/>
    <w:rsid w:val="3B12ACE8"/>
    <w:rsid w:val="3B2789CC"/>
    <w:rsid w:val="3B294982"/>
    <w:rsid w:val="3B38268A"/>
    <w:rsid w:val="3B38B36A"/>
    <w:rsid w:val="3B44E7A4"/>
    <w:rsid w:val="3B52D7A9"/>
    <w:rsid w:val="3B651974"/>
    <w:rsid w:val="3B820DC9"/>
    <w:rsid w:val="3B834912"/>
    <w:rsid w:val="3B934388"/>
    <w:rsid w:val="3BDD8372"/>
    <w:rsid w:val="3BE53149"/>
    <w:rsid w:val="3BF3CDAC"/>
    <w:rsid w:val="3BF7FB37"/>
    <w:rsid w:val="3BFEB297"/>
    <w:rsid w:val="3C14AF6A"/>
    <w:rsid w:val="3C183B7D"/>
    <w:rsid w:val="3C6864DE"/>
    <w:rsid w:val="3C6B306C"/>
    <w:rsid w:val="3C7992C7"/>
    <w:rsid w:val="3C822FBB"/>
    <w:rsid w:val="3C830CCA"/>
    <w:rsid w:val="3C9AD108"/>
    <w:rsid w:val="3CAF7532"/>
    <w:rsid w:val="3CB824D1"/>
    <w:rsid w:val="3CE0F6E7"/>
    <w:rsid w:val="3CE1113E"/>
    <w:rsid w:val="3D14A620"/>
    <w:rsid w:val="3D3D73D2"/>
    <w:rsid w:val="3D45E606"/>
    <w:rsid w:val="3D4A6DEE"/>
    <w:rsid w:val="3D4F1FBD"/>
    <w:rsid w:val="3D69C529"/>
    <w:rsid w:val="3D7F659C"/>
    <w:rsid w:val="3D8BD631"/>
    <w:rsid w:val="3DAF5876"/>
    <w:rsid w:val="3DB91A88"/>
    <w:rsid w:val="3DC4D246"/>
    <w:rsid w:val="3DDB7F15"/>
    <w:rsid w:val="3DE5D418"/>
    <w:rsid w:val="3DFAD7B6"/>
    <w:rsid w:val="3E0195FB"/>
    <w:rsid w:val="3E10B9CE"/>
    <w:rsid w:val="3E14C591"/>
    <w:rsid w:val="3E411EA5"/>
    <w:rsid w:val="3E4AE926"/>
    <w:rsid w:val="3E661105"/>
    <w:rsid w:val="3E7F841B"/>
    <w:rsid w:val="3E8257D3"/>
    <w:rsid w:val="3E870A7B"/>
    <w:rsid w:val="3EB1F35C"/>
    <w:rsid w:val="3EB5C569"/>
    <w:rsid w:val="3EC13157"/>
    <w:rsid w:val="3EC1985C"/>
    <w:rsid w:val="3ECBEEE7"/>
    <w:rsid w:val="3ED26936"/>
    <w:rsid w:val="3ED622A0"/>
    <w:rsid w:val="3EFF7150"/>
    <w:rsid w:val="3F00A596"/>
    <w:rsid w:val="3F19F498"/>
    <w:rsid w:val="3F1BCBA6"/>
    <w:rsid w:val="3F1F47BB"/>
    <w:rsid w:val="3F3D80A6"/>
    <w:rsid w:val="3F4099BF"/>
    <w:rsid w:val="3F411AF3"/>
    <w:rsid w:val="3F4CF9A6"/>
    <w:rsid w:val="3F647BC6"/>
    <w:rsid w:val="3F92713E"/>
    <w:rsid w:val="3FA2F8CC"/>
    <w:rsid w:val="3FA714D5"/>
    <w:rsid w:val="3FA7F569"/>
    <w:rsid w:val="3FD6ADA0"/>
    <w:rsid w:val="3FE61F58"/>
    <w:rsid w:val="3FF7532D"/>
    <w:rsid w:val="401F05D2"/>
    <w:rsid w:val="40203650"/>
    <w:rsid w:val="402CB3D9"/>
    <w:rsid w:val="40339AAF"/>
    <w:rsid w:val="403D7D6F"/>
    <w:rsid w:val="403DE411"/>
    <w:rsid w:val="403EAE3A"/>
    <w:rsid w:val="404E20CE"/>
    <w:rsid w:val="40549883"/>
    <w:rsid w:val="406753C3"/>
    <w:rsid w:val="408BB32A"/>
    <w:rsid w:val="408F4794"/>
    <w:rsid w:val="409C9E30"/>
    <w:rsid w:val="40AD2867"/>
    <w:rsid w:val="40D94834"/>
    <w:rsid w:val="40F6F556"/>
    <w:rsid w:val="411EACAA"/>
    <w:rsid w:val="414938D4"/>
    <w:rsid w:val="41558CE1"/>
    <w:rsid w:val="4156D26D"/>
    <w:rsid w:val="41585F1E"/>
    <w:rsid w:val="418553B3"/>
    <w:rsid w:val="4191C9B5"/>
    <w:rsid w:val="419453E4"/>
    <w:rsid w:val="419FDAD4"/>
    <w:rsid w:val="41BD5EA5"/>
    <w:rsid w:val="41C57BA3"/>
    <w:rsid w:val="41C73561"/>
    <w:rsid w:val="41C7AA42"/>
    <w:rsid w:val="41D8A58F"/>
    <w:rsid w:val="41E4D944"/>
    <w:rsid w:val="41EBF5DD"/>
    <w:rsid w:val="41FB9E42"/>
    <w:rsid w:val="4205F06B"/>
    <w:rsid w:val="4238D7A4"/>
    <w:rsid w:val="423B377A"/>
    <w:rsid w:val="424163BC"/>
    <w:rsid w:val="4280D4CD"/>
    <w:rsid w:val="42B2E37F"/>
    <w:rsid w:val="42D8F41B"/>
    <w:rsid w:val="42F33553"/>
    <w:rsid w:val="431C7C53"/>
    <w:rsid w:val="4336DE38"/>
    <w:rsid w:val="4341838C"/>
    <w:rsid w:val="43487E35"/>
    <w:rsid w:val="4349B0D0"/>
    <w:rsid w:val="434FC035"/>
    <w:rsid w:val="435D5253"/>
    <w:rsid w:val="436B6612"/>
    <w:rsid w:val="437421EF"/>
    <w:rsid w:val="438504DC"/>
    <w:rsid w:val="438A3449"/>
    <w:rsid w:val="43B1F4E3"/>
    <w:rsid w:val="43C11226"/>
    <w:rsid w:val="43C85FBC"/>
    <w:rsid w:val="44095B14"/>
    <w:rsid w:val="440C3F8D"/>
    <w:rsid w:val="44287686"/>
    <w:rsid w:val="442B92C1"/>
    <w:rsid w:val="44798483"/>
    <w:rsid w:val="44B153EC"/>
    <w:rsid w:val="44C7A229"/>
    <w:rsid w:val="44F2945E"/>
    <w:rsid w:val="44FCC353"/>
    <w:rsid w:val="450C6CBA"/>
    <w:rsid w:val="4541170F"/>
    <w:rsid w:val="4553E5A3"/>
    <w:rsid w:val="4558C8F8"/>
    <w:rsid w:val="456EC49F"/>
    <w:rsid w:val="45702BBF"/>
    <w:rsid w:val="45AFED1F"/>
    <w:rsid w:val="45C28892"/>
    <w:rsid w:val="45CC689B"/>
    <w:rsid w:val="45CE34D2"/>
    <w:rsid w:val="45D0C8ED"/>
    <w:rsid w:val="45E70039"/>
    <w:rsid w:val="45E8332D"/>
    <w:rsid w:val="45FB21D6"/>
    <w:rsid w:val="45FCE8A1"/>
    <w:rsid w:val="46050145"/>
    <w:rsid w:val="461B2ECA"/>
    <w:rsid w:val="4623CD34"/>
    <w:rsid w:val="462A3074"/>
    <w:rsid w:val="4662A356"/>
    <w:rsid w:val="466BE183"/>
    <w:rsid w:val="4676F1C6"/>
    <w:rsid w:val="46869DFF"/>
    <w:rsid w:val="4689B2AA"/>
    <w:rsid w:val="468F4375"/>
    <w:rsid w:val="46AA3BD7"/>
    <w:rsid w:val="46DCB723"/>
    <w:rsid w:val="46DEB6CB"/>
    <w:rsid w:val="46F789C2"/>
    <w:rsid w:val="47114DE0"/>
    <w:rsid w:val="4751A70B"/>
    <w:rsid w:val="47526E81"/>
    <w:rsid w:val="4778ECE7"/>
    <w:rsid w:val="47B67A7A"/>
    <w:rsid w:val="47B8B9C3"/>
    <w:rsid w:val="47C78A20"/>
    <w:rsid w:val="47D24A1B"/>
    <w:rsid w:val="47E80571"/>
    <w:rsid w:val="47F27C08"/>
    <w:rsid w:val="47F473D2"/>
    <w:rsid w:val="48260143"/>
    <w:rsid w:val="4832C669"/>
    <w:rsid w:val="483E82F7"/>
    <w:rsid w:val="48457FE4"/>
    <w:rsid w:val="484985E7"/>
    <w:rsid w:val="485B50E6"/>
    <w:rsid w:val="489F74E5"/>
    <w:rsid w:val="48A24427"/>
    <w:rsid w:val="48B0A5A5"/>
    <w:rsid w:val="48B51CDA"/>
    <w:rsid w:val="48C04F39"/>
    <w:rsid w:val="48DA62EA"/>
    <w:rsid w:val="48F5AABF"/>
    <w:rsid w:val="4900B493"/>
    <w:rsid w:val="492CCC6F"/>
    <w:rsid w:val="493635A5"/>
    <w:rsid w:val="4937D210"/>
    <w:rsid w:val="4952FB0E"/>
    <w:rsid w:val="4964D1B9"/>
    <w:rsid w:val="497D8B71"/>
    <w:rsid w:val="497FC239"/>
    <w:rsid w:val="49905552"/>
    <w:rsid w:val="4996EA19"/>
    <w:rsid w:val="49AB24E0"/>
    <w:rsid w:val="49BAE23A"/>
    <w:rsid w:val="49F489B5"/>
    <w:rsid w:val="4A2899F0"/>
    <w:rsid w:val="4A34AD1C"/>
    <w:rsid w:val="4A39A54A"/>
    <w:rsid w:val="4A464F6D"/>
    <w:rsid w:val="4A4C5EB4"/>
    <w:rsid w:val="4A5FD448"/>
    <w:rsid w:val="4A943A57"/>
    <w:rsid w:val="4A945309"/>
    <w:rsid w:val="4ABDF897"/>
    <w:rsid w:val="4AC77CFA"/>
    <w:rsid w:val="4AD233B1"/>
    <w:rsid w:val="4AEFC12F"/>
    <w:rsid w:val="4AF5B855"/>
    <w:rsid w:val="4AFD4532"/>
    <w:rsid w:val="4B001874"/>
    <w:rsid w:val="4B071868"/>
    <w:rsid w:val="4B178E43"/>
    <w:rsid w:val="4B21E63F"/>
    <w:rsid w:val="4B2E8FBB"/>
    <w:rsid w:val="4B3797BF"/>
    <w:rsid w:val="4B5ACC70"/>
    <w:rsid w:val="4B7EC7B0"/>
    <w:rsid w:val="4B812C35"/>
    <w:rsid w:val="4BA08B9E"/>
    <w:rsid w:val="4BA1BA8E"/>
    <w:rsid w:val="4BC418FA"/>
    <w:rsid w:val="4BD70942"/>
    <w:rsid w:val="4BDF4D0E"/>
    <w:rsid w:val="4C06B1BD"/>
    <w:rsid w:val="4C2BC173"/>
    <w:rsid w:val="4C35B06F"/>
    <w:rsid w:val="4C43FAED"/>
    <w:rsid w:val="4C501658"/>
    <w:rsid w:val="4C60D67C"/>
    <w:rsid w:val="4C6D9C09"/>
    <w:rsid w:val="4C89CE01"/>
    <w:rsid w:val="4C8B2EC7"/>
    <w:rsid w:val="4CAC7397"/>
    <w:rsid w:val="4CAD4F85"/>
    <w:rsid w:val="4CDF28E4"/>
    <w:rsid w:val="4D2D78B7"/>
    <w:rsid w:val="4D3D4D86"/>
    <w:rsid w:val="4D5986BA"/>
    <w:rsid w:val="4D5C09D0"/>
    <w:rsid w:val="4D603AB2"/>
    <w:rsid w:val="4D63BE61"/>
    <w:rsid w:val="4D7E268E"/>
    <w:rsid w:val="4D87367A"/>
    <w:rsid w:val="4D87A88E"/>
    <w:rsid w:val="4D8F39F2"/>
    <w:rsid w:val="4D92FC4B"/>
    <w:rsid w:val="4DCC8463"/>
    <w:rsid w:val="4DD71B94"/>
    <w:rsid w:val="4DDC868C"/>
    <w:rsid w:val="4DE1E328"/>
    <w:rsid w:val="4E02893F"/>
    <w:rsid w:val="4E0FECAD"/>
    <w:rsid w:val="4E1A186D"/>
    <w:rsid w:val="4E1C705B"/>
    <w:rsid w:val="4E2575D3"/>
    <w:rsid w:val="4E456CAC"/>
    <w:rsid w:val="4E4A3B43"/>
    <w:rsid w:val="4E509742"/>
    <w:rsid w:val="4E5532EC"/>
    <w:rsid w:val="4E599D51"/>
    <w:rsid w:val="4E63E13D"/>
    <w:rsid w:val="4E8FC327"/>
    <w:rsid w:val="4EA07B7D"/>
    <w:rsid w:val="4EA09AFD"/>
    <w:rsid w:val="4EAAED5E"/>
    <w:rsid w:val="4EAC4CED"/>
    <w:rsid w:val="4EAD935A"/>
    <w:rsid w:val="4EC105E5"/>
    <w:rsid w:val="4EC21A9B"/>
    <w:rsid w:val="4EF508A4"/>
    <w:rsid w:val="4EFEF82C"/>
    <w:rsid w:val="4F15689A"/>
    <w:rsid w:val="4F231448"/>
    <w:rsid w:val="4F487A73"/>
    <w:rsid w:val="4F4F0E67"/>
    <w:rsid w:val="4F696BFD"/>
    <w:rsid w:val="4F7849EF"/>
    <w:rsid w:val="4F7AF741"/>
    <w:rsid w:val="4FABFDC8"/>
    <w:rsid w:val="5008D25F"/>
    <w:rsid w:val="5009E02E"/>
    <w:rsid w:val="50130360"/>
    <w:rsid w:val="501696D5"/>
    <w:rsid w:val="5021D5BF"/>
    <w:rsid w:val="5026C1D8"/>
    <w:rsid w:val="502B2B9C"/>
    <w:rsid w:val="50351C07"/>
    <w:rsid w:val="50575067"/>
    <w:rsid w:val="506605FC"/>
    <w:rsid w:val="50911995"/>
    <w:rsid w:val="50980606"/>
    <w:rsid w:val="50A41FD4"/>
    <w:rsid w:val="50BA83F3"/>
    <w:rsid w:val="50BD8AB0"/>
    <w:rsid w:val="50E0DD98"/>
    <w:rsid w:val="50E76228"/>
    <w:rsid w:val="50ECA7FA"/>
    <w:rsid w:val="50F2D71F"/>
    <w:rsid w:val="5100DAB0"/>
    <w:rsid w:val="51312012"/>
    <w:rsid w:val="51599AC5"/>
    <w:rsid w:val="515B34FD"/>
    <w:rsid w:val="515EBAC8"/>
    <w:rsid w:val="51603515"/>
    <w:rsid w:val="5170CFAB"/>
    <w:rsid w:val="51814FC0"/>
    <w:rsid w:val="519147F9"/>
    <w:rsid w:val="51A55498"/>
    <w:rsid w:val="51AFB244"/>
    <w:rsid w:val="51BBF06C"/>
    <w:rsid w:val="51BC4B07"/>
    <w:rsid w:val="51BEB371"/>
    <w:rsid w:val="51DDDEB6"/>
    <w:rsid w:val="51EAEBA8"/>
    <w:rsid w:val="51F1DC14"/>
    <w:rsid w:val="520C0CC9"/>
    <w:rsid w:val="5217E92A"/>
    <w:rsid w:val="5240F535"/>
    <w:rsid w:val="525D1C33"/>
    <w:rsid w:val="5267C550"/>
    <w:rsid w:val="526E17F3"/>
    <w:rsid w:val="526F00DF"/>
    <w:rsid w:val="5276CEC7"/>
    <w:rsid w:val="527B951F"/>
    <w:rsid w:val="5283871C"/>
    <w:rsid w:val="528944BB"/>
    <w:rsid w:val="5289DB70"/>
    <w:rsid w:val="52A0BDD9"/>
    <w:rsid w:val="52A6C6F7"/>
    <w:rsid w:val="52A949B7"/>
    <w:rsid w:val="52C4541F"/>
    <w:rsid w:val="52E04586"/>
    <w:rsid w:val="52FD0369"/>
    <w:rsid w:val="5301C35C"/>
    <w:rsid w:val="5302B4D0"/>
    <w:rsid w:val="53101356"/>
    <w:rsid w:val="53132EEC"/>
    <w:rsid w:val="531D1C87"/>
    <w:rsid w:val="5321F415"/>
    <w:rsid w:val="5352D852"/>
    <w:rsid w:val="53CB29A8"/>
    <w:rsid w:val="53DA9343"/>
    <w:rsid w:val="53DEF3F9"/>
    <w:rsid w:val="53E4BC9D"/>
    <w:rsid w:val="53EF32B1"/>
    <w:rsid w:val="53F52F40"/>
    <w:rsid w:val="54090B8C"/>
    <w:rsid w:val="540D1661"/>
    <w:rsid w:val="5415F97E"/>
    <w:rsid w:val="541AE73B"/>
    <w:rsid w:val="541FA8A6"/>
    <w:rsid w:val="543095DA"/>
    <w:rsid w:val="545578E6"/>
    <w:rsid w:val="545A981A"/>
    <w:rsid w:val="5468F51A"/>
    <w:rsid w:val="548EAD1A"/>
    <w:rsid w:val="5491DFF8"/>
    <w:rsid w:val="54993B9D"/>
    <w:rsid w:val="54D280C7"/>
    <w:rsid w:val="54E3FECB"/>
    <w:rsid w:val="54F56331"/>
    <w:rsid w:val="54F5923C"/>
    <w:rsid w:val="54FB7AF6"/>
    <w:rsid w:val="5504A180"/>
    <w:rsid w:val="5510E131"/>
    <w:rsid w:val="552BE125"/>
    <w:rsid w:val="556D5348"/>
    <w:rsid w:val="5580AB58"/>
    <w:rsid w:val="558D5110"/>
    <w:rsid w:val="55C59EAD"/>
    <w:rsid w:val="55E2F4EF"/>
    <w:rsid w:val="55EE41CA"/>
    <w:rsid w:val="5604EC66"/>
    <w:rsid w:val="563F339B"/>
    <w:rsid w:val="56867EFF"/>
    <w:rsid w:val="5686A59A"/>
    <w:rsid w:val="56883931"/>
    <w:rsid w:val="56896508"/>
    <w:rsid w:val="569479CE"/>
    <w:rsid w:val="569A1320"/>
    <w:rsid w:val="569DF142"/>
    <w:rsid w:val="56A605BE"/>
    <w:rsid w:val="56C1EE75"/>
    <w:rsid w:val="56C20E11"/>
    <w:rsid w:val="56CB4797"/>
    <w:rsid w:val="56D09715"/>
    <w:rsid w:val="56D51ABD"/>
    <w:rsid w:val="56E502A2"/>
    <w:rsid w:val="5709FDC2"/>
    <w:rsid w:val="575CDA43"/>
    <w:rsid w:val="5778DAEB"/>
    <w:rsid w:val="57B5FA1D"/>
    <w:rsid w:val="57DCACDB"/>
    <w:rsid w:val="57DF9231"/>
    <w:rsid w:val="57E615DC"/>
    <w:rsid w:val="57F6E2B7"/>
    <w:rsid w:val="580730A0"/>
    <w:rsid w:val="58134A91"/>
    <w:rsid w:val="58283F17"/>
    <w:rsid w:val="586DC222"/>
    <w:rsid w:val="5872AF4F"/>
    <w:rsid w:val="5881656D"/>
    <w:rsid w:val="58872989"/>
    <w:rsid w:val="58893FA9"/>
    <w:rsid w:val="5893AD02"/>
    <w:rsid w:val="589DC118"/>
    <w:rsid w:val="58AC6A34"/>
    <w:rsid w:val="58B9D748"/>
    <w:rsid w:val="58E48305"/>
    <w:rsid w:val="58E5E62C"/>
    <w:rsid w:val="58E7410E"/>
    <w:rsid w:val="58EACD65"/>
    <w:rsid w:val="58F11ECC"/>
    <w:rsid w:val="590A4E6F"/>
    <w:rsid w:val="590A9B98"/>
    <w:rsid w:val="59240023"/>
    <w:rsid w:val="5927464B"/>
    <w:rsid w:val="592CCB4A"/>
    <w:rsid w:val="59333BD4"/>
    <w:rsid w:val="595B4565"/>
    <w:rsid w:val="59629D6C"/>
    <w:rsid w:val="59823B70"/>
    <w:rsid w:val="59A207FE"/>
    <w:rsid w:val="59EF859F"/>
    <w:rsid w:val="59EFA76D"/>
    <w:rsid w:val="59FB77CB"/>
    <w:rsid w:val="5A05C269"/>
    <w:rsid w:val="5A063F99"/>
    <w:rsid w:val="5A124916"/>
    <w:rsid w:val="5A12BFAB"/>
    <w:rsid w:val="5A24546B"/>
    <w:rsid w:val="5A248762"/>
    <w:rsid w:val="5A25202D"/>
    <w:rsid w:val="5A420EC5"/>
    <w:rsid w:val="5A639050"/>
    <w:rsid w:val="5A6D2A31"/>
    <w:rsid w:val="5A79C150"/>
    <w:rsid w:val="5A87833D"/>
    <w:rsid w:val="5AB27054"/>
    <w:rsid w:val="5AB57A09"/>
    <w:rsid w:val="5ABAC8A0"/>
    <w:rsid w:val="5ABEC5D4"/>
    <w:rsid w:val="5AC0B6CE"/>
    <w:rsid w:val="5ACC0F34"/>
    <w:rsid w:val="5AD9A75B"/>
    <w:rsid w:val="5AF24186"/>
    <w:rsid w:val="5B076941"/>
    <w:rsid w:val="5B0A3A38"/>
    <w:rsid w:val="5B0FCFEF"/>
    <w:rsid w:val="5B5101D2"/>
    <w:rsid w:val="5B864059"/>
    <w:rsid w:val="5B885025"/>
    <w:rsid w:val="5BBCBDDB"/>
    <w:rsid w:val="5BC05C0A"/>
    <w:rsid w:val="5BD5147B"/>
    <w:rsid w:val="5BD9AAE7"/>
    <w:rsid w:val="5BEA0C63"/>
    <w:rsid w:val="5C031081"/>
    <w:rsid w:val="5C0D81FE"/>
    <w:rsid w:val="5C1E941D"/>
    <w:rsid w:val="5C3B69D2"/>
    <w:rsid w:val="5C52A22D"/>
    <w:rsid w:val="5C7147FA"/>
    <w:rsid w:val="5C7CEF42"/>
    <w:rsid w:val="5C830030"/>
    <w:rsid w:val="5C8DE567"/>
    <w:rsid w:val="5C929AD6"/>
    <w:rsid w:val="5C9942BC"/>
    <w:rsid w:val="5C9A22BA"/>
    <w:rsid w:val="5CA34228"/>
    <w:rsid w:val="5CD50AF9"/>
    <w:rsid w:val="5CE7BE9C"/>
    <w:rsid w:val="5CE8F2C8"/>
    <w:rsid w:val="5CF9C41A"/>
    <w:rsid w:val="5D04DB0A"/>
    <w:rsid w:val="5D0A8257"/>
    <w:rsid w:val="5D1EECC9"/>
    <w:rsid w:val="5D29FB81"/>
    <w:rsid w:val="5D30343B"/>
    <w:rsid w:val="5D4A2998"/>
    <w:rsid w:val="5D5312C8"/>
    <w:rsid w:val="5D951ECD"/>
    <w:rsid w:val="5DA8A931"/>
    <w:rsid w:val="5DBB229A"/>
    <w:rsid w:val="5DE32C75"/>
    <w:rsid w:val="5E01BAD9"/>
    <w:rsid w:val="5E1BFEDE"/>
    <w:rsid w:val="5E20A524"/>
    <w:rsid w:val="5E28C369"/>
    <w:rsid w:val="5E2C6E27"/>
    <w:rsid w:val="5E3F2646"/>
    <w:rsid w:val="5E4218F7"/>
    <w:rsid w:val="5E5BD910"/>
    <w:rsid w:val="5E5CEB0C"/>
    <w:rsid w:val="5E692455"/>
    <w:rsid w:val="5E7C5BB9"/>
    <w:rsid w:val="5E82DA88"/>
    <w:rsid w:val="5E9C41B1"/>
    <w:rsid w:val="5EB3241A"/>
    <w:rsid w:val="5EB8F2A8"/>
    <w:rsid w:val="5ECC07A1"/>
    <w:rsid w:val="5ED2B25F"/>
    <w:rsid w:val="5ED8ECD1"/>
    <w:rsid w:val="5EE1D75C"/>
    <w:rsid w:val="5EE6D41B"/>
    <w:rsid w:val="5EF95FB8"/>
    <w:rsid w:val="5F0437E4"/>
    <w:rsid w:val="5F07D9FA"/>
    <w:rsid w:val="5F1FFB88"/>
    <w:rsid w:val="5F2CF569"/>
    <w:rsid w:val="5F2DB38A"/>
    <w:rsid w:val="5F46DB0D"/>
    <w:rsid w:val="5F6FA9C9"/>
    <w:rsid w:val="5F84488A"/>
    <w:rsid w:val="5F909C1C"/>
    <w:rsid w:val="5FB73A59"/>
    <w:rsid w:val="5FB85790"/>
    <w:rsid w:val="5FE23F9D"/>
    <w:rsid w:val="5FEDC4E7"/>
    <w:rsid w:val="5FFD6CD2"/>
    <w:rsid w:val="5FFDD881"/>
    <w:rsid w:val="60075296"/>
    <w:rsid w:val="600D891C"/>
    <w:rsid w:val="601E4E53"/>
    <w:rsid w:val="603B9B89"/>
    <w:rsid w:val="6055E1EA"/>
    <w:rsid w:val="6062AC5E"/>
    <w:rsid w:val="6067CBCA"/>
    <w:rsid w:val="606DCDAC"/>
    <w:rsid w:val="608974AB"/>
    <w:rsid w:val="608BFD72"/>
    <w:rsid w:val="6091A86F"/>
    <w:rsid w:val="60E09599"/>
    <w:rsid w:val="60FA0435"/>
    <w:rsid w:val="6103FD8E"/>
    <w:rsid w:val="610F62DA"/>
    <w:rsid w:val="611D9383"/>
    <w:rsid w:val="614E5B64"/>
    <w:rsid w:val="61529906"/>
    <w:rsid w:val="615818F2"/>
    <w:rsid w:val="617562F2"/>
    <w:rsid w:val="6194013C"/>
    <w:rsid w:val="619B4C77"/>
    <w:rsid w:val="61A3264B"/>
    <w:rsid w:val="61C0BAF8"/>
    <w:rsid w:val="61C39923"/>
    <w:rsid w:val="61D66822"/>
    <w:rsid w:val="61E901A5"/>
    <w:rsid w:val="61FC7231"/>
    <w:rsid w:val="6202454F"/>
    <w:rsid w:val="62212B8F"/>
    <w:rsid w:val="623D2728"/>
    <w:rsid w:val="624B5994"/>
    <w:rsid w:val="626430C2"/>
    <w:rsid w:val="6286FA79"/>
    <w:rsid w:val="628E6E3F"/>
    <w:rsid w:val="62AE111B"/>
    <w:rsid w:val="62AFA76B"/>
    <w:rsid w:val="62B51FCD"/>
    <w:rsid w:val="62C34BF4"/>
    <w:rsid w:val="62D8F400"/>
    <w:rsid w:val="62DC1A81"/>
    <w:rsid w:val="62E1326A"/>
    <w:rsid w:val="62FA59CC"/>
    <w:rsid w:val="630344BF"/>
    <w:rsid w:val="6343DAF2"/>
    <w:rsid w:val="635FA6ED"/>
    <w:rsid w:val="6369C5CB"/>
    <w:rsid w:val="63806306"/>
    <w:rsid w:val="6388F533"/>
    <w:rsid w:val="63897956"/>
    <w:rsid w:val="639005B2"/>
    <w:rsid w:val="63F143ED"/>
    <w:rsid w:val="63F6024A"/>
    <w:rsid w:val="63FAEFE8"/>
    <w:rsid w:val="6413DD4E"/>
    <w:rsid w:val="6414A91C"/>
    <w:rsid w:val="64235ECA"/>
    <w:rsid w:val="6428063E"/>
    <w:rsid w:val="645DD8FD"/>
    <w:rsid w:val="6477082D"/>
    <w:rsid w:val="6498FD14"/>
    <w:rsid w:val="64A9A2EA"/>
    <w:rsid w:val="64AD2444"/>
    <w:rsid w:val="64B4FD9E"/>
    <w:rsid w:val="64C95AC6"/>
    <w:rsid w:val="64DE2F87"/>
    <w:rsid w:val="64E602FF"/>
    <w:rsid w:val="64E65AB8"/>
    <w:rsid w:val="64FCCA12"/>
    <w:rsid w:val="64FD50AA"/>
    <w:rsid w:val="6504D55C"/>
    <w:rsid w:val="651C0686"/>
    <w:rsid w:val="65207A54"/>
    <w:rsid w:val="653A73AC"/>
    <w:rsid w:val="656EA550"/>
    <w:rsid w:val="657B6B9E"/>
    <w:rsid w:val="65827E92"/>
    <w:rsid w:val="65A68362"/>
    <w:rsid w:val="65BB856D"/>
    <w:rsid w:val="65DEF528"/>
    <w:rsid w:val="65E31005"/>
    <w:rsid w:val="6612B6A6"/>
    <w:rsid w:val="66139F44"/>
    <w:rsid w:val="664FEF8C"/>
    <w:rsid w:val="667F10D9"/>
    <w:rsid w:val="6687273E"/>
    <w:rsid w:val="669B3D6D"/>
    <w:rsid w:val="66CDDCCA"/>
    <w:rsid w:val="66D944CD"/>
    <w:rsid w:val="66DFA405"/>
    <w:rsid w:val="66F82887"/>
    <w:rsid w:val="6714E843"/>
    <w:rsid w:val="67391870"/>
    <w:rsid w:val="67550F30"/>
    <w:rsid w:val="6758C222"/>
    <w:rsid w:val="675A5083"/>
    <w:rsid w:val="6774005E"/>
    <w:rsid w:val="67791BB3"/>
    <w:rsid w:val="67A6B1C0"/>
    <w:rsid w:val="67D26387"/>
    <w:rsid w:val="67DD3DFB"/>
    <w:rsid w:val="67E36126"/>
    <w:rsid w:val="67F40878"/>
    <w:rsid w:val="67F5BF2B"/>
    <w:rsid w:val="67F65995"/>
    <w:rsid w:val="682694F6"/>
    <w:rsid w:val="682C5329"/>
    <w:rsid w:val="683BE3C8"/>
    <w:rsid w:val="68430320"/>
    <w:rsid w:val="68489D85"/>
    <w:rsid w:val="68638798"/>
    <w:rsid w:val="68646720"/>
    <w:rsid w:val="686C2CAE"/>
    <w:rsid w:val="688CA9F4"/>
    <w:rsid w:val="68A911FD"/>
    <w:rsid w:val="68E2F0F4"/>
    <w:rsid w:val="68F81B4A"/>
    <w:rsid w:val="69090E9E"/>
    <w:rsid w:val="69170C5B"/>
    <w:rsid w:val="692FCEE3"/>
    <w:rsid w:val="6931F600"/>
    <w:rsid w:val="693F6D1A"/>
    <w:rsid w:val="695B5BF0"/>
    <w:rsid w:val="696B3601"/>
    <w:rsid w:val="69822C35"/>
    <w:rsid w:val="69969674"/>
    <w:rsid w:val="69A3DCDC"/>
    <w:rsid w:val="69A71993"/>
    <w:rsid w:val="69B80907"/>
    <w:rsid w:val="69B84A55"/>
    <w:rsid w:val="69C68BDB"/>
    <w:rsid w:val="69CF9A31"/>
    <w:rsid w:val="69D0DA5E"/>
    <w:rsid w:val="69DA9E65"/>
    <w:rsid w:val="69E49019"/>
    <w:rsid w:val="69E61ED9"/>
    <w:rsid w:val="69F1ABF0"/>
    <w:rsid w:val="69F36695"/>
    <w:rsid w:val="69FE4146"/>
    <w:rsid w:val="6A03F23C"/>
    <w:rsid w:val="6A0FB080"/>
    <w:rsid w:val="6A31C2FA"/>
    <w:rsid w:val="6A39360C"/>
    <w:rsid w:val="6A47CB0D"/>
    <w:rsid w:val="6A60D08C"/>
    <w:rsid w:val="6A68B6A9"/>
    <w:rsid w:val="6A6A68D7"/>
    <w:rsid w:val="6A7BEE0D"/>
    <w:rsid w:val="6A84A068"/>
    <w:rsid w:val="6A8B90D0"/>
    <w:rsid w:val="6AA0C19B"/>
    <w:rsid w:val="6AA36356"/>
    <w:rsid w:val="6AB1992E"/>
    <w:rsid w:val="6AC41F00"/>
    <w:rsid w:val="6ACFEF5A"/>
    <w:rsid w:val="6AD77752"/>
    <w:rsid w:val="6AEDA0FD"/>
    <w:rsid w:val="6AEE09BC"/>
    <w:rsid w:val="6AF49323"/>
    <w:rsid w:val="6B23C864"/>
    <w:rsid w:val="6B565891"/>
    <w:rsid w:val="6B6C8856"/>
    <w:rsid w:val="6B70A8A6"/>
    <w:rsid w:val="6B76F91D"/>
    <w:rsid w:val="6B903A17"/>
    <w:rsid w:val="6B92F83B"/>
    <w:rsid w:val="6B9AEE6F"/>
    <w:rsid w:val="6BB4C55A"/>
    <w:rsid w:val="6BBA6BC9"/>
    <w:rsid w:val="6BD7B33A"/>
    <w:rsid w:val="6BFC4E28"/>
    <w:rsid w:val="6C1FA5A3"/>
    <w:rsid w:val="6C262C26"/>
    <w:rsid w:val="6C29542A"/>
    <w:rsid w:val="6C2E1DF3"/>
    <w:rsid w:val="6C461492"/>
    <w:rsid w:val="6C492BDE"/>
    <w:rsid w:val="6C49DD3A"/>
    <w:rsid w:val="6C594A75"/>
    <w:rsid w:val="6C660905"/>
    <w:rsid w:val="6C7187E6"/>
    <w:rsid w:val="6C8FF8BB"/>
    <w:rsid w:val="6CA72B09"/>
    <w:rsid w:val="6CED86B1"/>
    <w:rsid w:val="6D1C5DDF"/>
    <w:rsid w:val="6D448965"/>
    <w:rsid w:val="6D7B3697"/>
    <w:rsid w:val="6D8D44E3"/>
    <w:rsid w:val="6DA3AF68"/>
    <w:rsid w:val="6DC499CF"/>
    <w:rsid w:val="6DEF9C19"/>
    <w:rsid w:val="6E1791A3"/>
    <w:rsid w:val="6E25DB29"/>
    <w:rsid w:val="6EA11FAB"/>
    <w:rsid w:val="6EAC6ADD"/>
    <w:rsid w:val="6EB42592"/>
    <w:rsid w:val="6ED9DE79"/>
    <w:rsid w:val="6EE8436C"/>
    <w:rsid w:val="6EF00E9B"/>
    <w:rsid w:val="6F015C37"/>
    <w:rsid w:val="6F271622"/>
    <w:rsid w:val="6F400FA1"/>
    <w:rsid w:val="6F4123D5"/>
    <w:rsid w:val="6F4CBE91"/>
    <w:rsid w:val="6F60C687"/>
    <w:rsid w:val="6F65F6DC"/>
    <w:rsid w:val="6F7B8F34"/>
    <w:rsid w:val="6F8955E7"/>
    <w:rsid w:val="6F8B047F"/>
    <w:rsid w:val="6F94D838"/>
    <w:rsid w:val="6FB692E2"/>
    <w:rsid w:val="6FD9A71D"/>
    <w:rsid w:val="6FE6498A"/>
    <w:rsid w:val="7008B4D9"/>
    <w:rsid w:val="70152231"/>
    <w:rsid w:val="704A6C9E"/>
    <w:rsid w:val="70553908"/>
    <w:rsid w:val="70554910"/>
    <w:rsid w:val="7066CA45"/>
    <w:rsid w:val="7069C5B6"/>
    <w:rsid w:val="70AAFE60"/>
    <w:rsid w:val="70E47D61"/>
    <w:rsid w:val="70EF1682"/>
    <w:rsid w:val="70F05410"/>
    <w:rsid w:val="70F7846A"/>
    <w:rsid w:val="71257462"/>
    <w:rsid w:val="7136B091"/>
    <w:rsid w:val="714D0F95"/>
    <w:rsid w:val="714DE0BA"/>
    <w:rsid w:val="7157F693"/>
    <w:rsid w:val="71596208"/>
    <w:rsid w:val="716044DF"/>
    <w:rsid w:val="71AC7D3A"/>
    <w:rsid w:val="71C13322"/>
    <w:rsid w:val="71D57167"/>
    <w:rsid w:val="71D6AEB3"/>
    <w:rsid w:val="71D914F7"/>
    <w:rsid w:val="71E4E1B8"/>
    <w:rsid w:val="71EC3890"/>
    <w:rsid w:val="71EDFEF8"/>
    <w:rsid w:val="71EF5032"/>
    <w:rsid w:val="71F94510"/>
    <w:rsid w:val="720C7BEB"/>
    <w:rsid w:val="72209001"/>
    <w:rsid w:val="725FB27F"/>
    <w:rsid w:val="726F9984"/>
    <w:rsid w:val="72728C65"/>
    <w:rsid w:val="72842526"/>
    <w:rsid w:val="729D9248"/>
    <w:rsid w:val="72C72B33"/>
    <w:rsid w:val="72CF5824"/>
    <w:rsid w:val="72E015F3"/>
    <w:rsid w:val="72E96C3B"/>
    <w:rsid w:val="73088063"/>
    <w:rsid w:val="7311BE62"/>
    <w:rsid w:val="7313E226"/>
    <w:rsid w:val="73180C94"/>
    <w:rsid w:val="7331C54F"/>
    <w:rsid w:val="734B896B"/>
    <w:rsid w:val="738C5496"/>
    <w:rsid w:val="73BE79FB"/>
    <w:rsid w:val="73C8598F"/>
    <w:rsid w:val="73CFDAF0"/>
    <w:rsid w:val="73D42020"/>
    <w:rsid w:val="73FBD1D1"/>
    <w:rsid w:val="7402308E"/>
    <w:rsid w:val="74266F8E"/>
    <w:rsid w:val="746CE6AE"/>
    <w:rsid w:val="7470A554"/>
    <w:rsid w:val="74839DAC"/>
    <w:rsid w:val="74860F29"/>
    <w:rsid w:val="74899389"/>
    <w:rsid w:val="748C67FF"/>
    <w:rsid w:val="748EADB9"/>
    <w:rsid w:val="74B3780E"/>
    <w:rsid w:val="74B61361"/>
    <w:rsid w:val="74C3B20B"/>
    <w:rsid w:val="74DF979A"/>
    <w:rsid w:val="74E3FFCD"/>
    <w:rsid w:val="75032631"/>
    <w:rsid w:val="7503D060"/>
    <w:rsid w:val="750CB94C"/>
    <w:rsid w:val="750DD91E"/>
    <w:rsid w:val="750EF6A6"/>
    <w:rsid w:val="75267AF2"/>
    <w:rsid w:val="752C990E"/>
    <w:rsid w:val="757E20AD"/>
    <w:rsid w:val="75A98350"/>
    <w:rsid w:val="75AE0B70"/>
    <w:rsid w:val="75B47831"/>
    <w:rsid w:val="75B91852"/>
    <w:rsid w:val="75B91D53"/>
    <w:rsid w:val="75BD8C0C"/>
    <w:rsid w:val="75C2C321"/>
    <w:rsid w:val="76035945"/>
    <w:rsid w:val="7612ACE9"/>
    <w:rsid w:val="761B15FD"/>
    <w:rsid w:val="761D2D7A"/>
    <w:rsid w:val="76255AE3"/>
    <w:rsid w:val="7625D52A"/>
    <w:rsid w:val="7631210A"/>
    <w:rsid w:val="7634BFB6"/>
    <w:rsid w:val="76403911"/>
    <w:rsid w:val="7646167D"/>
    <w:rsid w:val="76683721"/>
    <w:rsid w:val="7676837E"/>
    <w:rsid w:val="76771FAB"/>
    <w:rsid w:val="769EF1FA"/>
    <w:rsid w:val="76A1EECA"/>
    <w:rsid w:val="76FEDB58"/>
    <w:rsid w:val="770BF505"/>
    <w:rsid w:val="7720961E"/>
    <w:rsid w:val="77312721"/>
    <w:rsid w:val="77414B47"/>
    <w:rsid w:val="774EF466"/>
    <w:rsid w:val="7753FD8C"/>
    <w:rsid w:val="7758351D"/>
    <w:rsid w:val="776665A8"/>
    <w:rsid w:val="77713B92"/>
    <w:rsid w:val="7771C9F9"/>
    <w:rsid w:val="7778A5C0"/>
    <w:rsid w:val="77805627"/>
    <w:rsid w:val="7784898B"/>
    <w:rsid w:val="779A771A"/>
    <w:rsid w:val="779EBE05"/>
    <w:rsid w:val="77B33C40"/>
    <w:rsid w:val="77B4CF4C"/>
    <w:rsid w:val="77B5CEF5"/>
    <w:rsid w:val="77C08430"/>
    <w:rsid w:val="77CD7BED"/>
    <w:rsid w:val="77CF676E"/>
    <w:rsid w:val="77E967E4"/>
    <w:rsid w:val="77E9AE26"/>
    <w:rsid w:val="77EB8940"/>
    <w:rsid w:val="77FDEBA8"/>
    <w:rsid w:val="7801D6AD"/>
    <w:rsid w:val="780B3557"/>
    <w:rsid w:val="781523C6"/>
    <w:rsid w:val="7826D711"/>
    <w:rsid w:val="785769CB"/>
    <w:rsid w:val="7873370E"/>
    <w:rsid w:val="7873D11D"/>
    <w:rsid w:val="78795438"/>
    <w:rsid w:val="788B298B"/>
    <w:rsid w:val="7895F3C7"/>
    <w:rsid w:val="78A09C6E"/>
    <w:rsid w:val="78A8C083"/>
    <w:rsid w:val="78CA6C93"/>
    <w:rsid w:val="78D55B10"/>
    <w:rsid w:val="7902439A"/>
    <w:rsid w:val="790A3D29"/>
    <w:rsid w:val="79189352"/>
    <w:rsid w:val="79257971"/>
    <w:rsid w:val="7941A6E8"/>
    <w:rsid w:val="794815FB"/>
    <w:rsid w:val="79575C63"/>
    <w:rsid w:val="7998F364"/>
    <w:rsid w:val="799A20FF"/>
    <w:rsid w:val="79B855F9"/>
    <w:rsid w:val="79C53A87"/>
    <w:rsid w:val="79C97610"/>
    <w:rsid w:val="79DF17EE"/>
    <w:rsid w:val="79F77D46"/>
    <w:rsid w:val="7A247126"/>
    <w:rsid w:val="7A2DBF72"/>
    <w:rsid w:val="7A3C074F"/>
    <w:rsid w:val="7A44697C"/>
    <w:rsid w:val="7A6EDC23"/>
    <w:rsid w:val="7A7657B4"/>
    <w:rsid w:val="7A7BEA3A"/>
    <w:rsid w:val="7A8E58C4"/>
    <w:rsid w:val="7A9C4798"/>
    <w:rsid w:val="7ABE777E"/>
    <w:rsid w:val="7ACEDDD7"/>
    <w:rsid w:val="7AD7DC18"/>
    <w:rsid w:val="7AF39DD0"/>
    <w:rsid w:val="7AF4F680"/>
    <w:rsid w:val="7AFCE50E"/>
    <w:rsid w:val="7AFDBD89"/>
    <w:rsid w:val="7B0DE34C"/>
    <w:rsid w:val="7B488107"/>
    <w:rsid w:val="7B796C0E"/>
    <w:rsid w:val="7B7CE414"/>
    <w:rsid w:val="7BB7FC50"/>
    <w:rsid w:val="7BDDA62F"/>
    <w:rsid w:val="7BE9FAA9"/>
    <w:rsid w:val="7BFA2CCE"/>
    <w:rsid w:val="7C08C44B"/>
    <w:rsid w:val="7C21D799"/>
    <w:rsid w:val="7C2961C6"/>
    <w:rsid w:val="7C514076"/>
    <w:rsid w:val="7C54B51E"/>
    <w:rsid w:val="7C58328E"/>
    <w:rsid w:val="7C5E1CE5"/>
    <w:rsid w:val="7C745E3C"/>
    <w:rsid w:val="7C76322B"/>
    <w:rsid w:val="7C83D129"/>
    <w:rsid w:val="7C87A6E1"/>
    <w:rsid w:val="7C9AA3D2"/>
    <w:rsid w:val="7CC2CA4F"/>
    <w:rsid w:val="7CC7378F"/>
    <w:rsid w:val="7CF69CD6"/>
    <w:rsid w:val="7CFDC869"/>
    <w:rsid w:val="7D0C2E7E"/>
    <w:rsid w:val="7D219BF6"/>
    <w:rsid w:val="7D281C1F"/>
    <w:rsid w:val="7D29C002"/>
    <w:rsid w:val="7D365532"/>
    <w:rsid w:val="7D4B151D"/>
    <w:rsid w:val="7D671582"/>
    <w:rsid w:val="7D73102F"/>
    <w:rsid w:val="7D7D6B78"/>
    <w:rsid w:val="7DA088E9"/>
    <w:rsid w:val="7DAABE28"/>
    <w:rsid w:val="7DACDF4D"/>
    <w:rsid w:val="7DB7CF22"/>
    <w:rsid w:val="7DCE41D1"/>
    <w:rsid w:val="7DF2173E"/>
    <w:rsid w:val="7DFA2EFA"/>
    <w:rsid w:val="7E087409"/>
    <w:rsid w:val="7E44C9C9"/>
    <w:rsid w:val="7E646C15"/>
    <w:rsid w:val="7EA21FC8"/>
    <w:rsid w:val="7EA344C9"/>
    <w:rsid w:val="7ED6ED60"/>
    <w:rsid w:val="7EDB54CB"/>
    <w:rsid w:val="7EE0B488"/>
    <w:rsid w:val="7EE32487"/>
    <w:rsid w:val="7EE83716"/>
    <w:rsid w:val="7F0995D7"/>
    <w:rsid w:val="7F0A5AEA"/>
    <w:rsid w:val="7F0EB668"/>
    <w:rsid w:val="7F13A286"/>
    <w:rsid w:val="7F1B2B43"/>
    <w:rsid w:val="7F20ECF0"/>
    <w:rsid w:val="7F23DFB9"/>
    <w:rsid w:val="7F2B9A6E"/>
    <w:rsid w:val="7F42A7C0"/>
    <w:rsid w:val="7F4B1BBF"/>
    <w:rsid w:val="7F5FFE23"/>
    <w:rsid w:val="7F651431"/>
    <w:rsid w:val="7F755B9D"/>
    <w:rsid w:val="7F89F573"/>
    <w:rsid w:val="7F9970E8"/>
    <w:rsid w:val="7F9E58D3"/>
    <w:rsid w:val="7F9EA046"/>
    <w:rsid w:val="7FA63104"/>
    <w:rsid w:val="7FB2B34B"/>
    <w:rsid w:val="7FD5E3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qFormat/>
    <w:rsid w:val="00637630"/>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20"/>
      </w:numPr>
      <w:spacing w:before="360" w:after="240"/>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20"/>
      </w:numPr>
      <w:spacing w:before="240"/>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20"/>
      </w:numPr>
      <w:spacing w:before="240"/>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20"/>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0"/>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0"/>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0"/>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uiPriority w:val="9"/>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131A59"/>
    <w:pPr>
      <w:numPr>
        <w:numId w:val="1"/>
      </w:numPr>
      <w:spacing w:after="60"/>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8157AB"/>
    <w:pPr>
      <w:spacing w:after="60"/>
    </w:pPr>
    <w:rPr>
      <w:i/>
      <w:iCs/>
    </w:rPr>
  </w:style>
  <w:style w:type="paragraph" w:customStyle="1" w:styleId="Normalnospace">
    <w:name w:val="Normal (no space)"/>
    <w:basedOn w:val="Normal"/>
    <w:qFormat/>
    <w:rsid w:val="00985825"/>
    <w:pPr>
      <w:spacing w:line="264" w:lineRule="auto"/>
    </w:pPr>
  </w:style>
  <w:style w:type="paragraph" w:styleId="ListParagraph">
    <w:name w:val="List Paragraph"/>
    <w:basedOn w:val="Normal"/>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qFormat/>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3512CD"/>
    <w:pPr>
      <w:spacing w:before="120"/>
    </w:pPr>
    <w:rPr>
      <w:rFonts w:asciiTheme="minorHAnsi" w:hAnsiTheme="minorHAnsi" w:cstheme="minorHAnsi"/>
      <w:b/>
      <w:bCs/>
      <w:caps/>
    </w:rPr>
  </w:style>
  <w:style w:type="paragraph" w:styleId="TOC2">
    <w:name w:val="toc 2"/>
    <w:basedOn w:val="Normal"/>
    <w:next w:val="Normal"/>
    <w:autoRedefine/>
    <w:uiPriority w:val="39"/>
    <w:unhideWhenUsed/>
    <w:locked/>
    <w:rsid w:val="003512CD"/>
    <w:pPr>
      <w:spacing w:after="0"/>
      <w:ind w:left="200"/>
    </w:pPr>
    <w:rPr>
      <w:rFonts w:asciiTheme="minorHAnsi" w:hAnsiTheme="minorHAnsi" w:cstheme="minorHAnsi"/>
      <w:smallCaps/>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paragraph" w:customStyle="1" w:styleId="Body">
    <w:name w:val="Body"/>
    <w:basedOn w:val="Normal"/>
    <w:qFormat/>
    <w:rsid w:val="008349F9"/>
    <w:pPr>
      <w:widowControl w:val="0"/>
      <w:tabs>
        <w:tab w:val="left" w:pos="369"/>
      </w:tabs>
      <w:autoSpaceDE w:val="0"/>
      <w:autoSpaceDN w:val="0"/>
      <w:spacing w:before="120" w:after="240" w:line="280" w:lineRule="exact"/>
    </w:pPr>
    <w:rPr>
      <w:rFonts w:eastAsia="VIC" w:cs="VIC"/>
      <w:noProof/>
      <w:sz w:val="22"/>
      <w:szCs w:val="22"/>
      <w:lang w:val="en-US" w:eastAsia="en-US"/>
    </w:rPr>
  </w:style>
  <w:style w:type="paragraph" w:styleId="NormalWeb">
    <w:name w:val="Normal (Web)"/>
    <w:basedOn w:val="Normal"/>
    <w:uiPriority w:val="99"/>
    <w:semiHidden/>
    <w:unhideWhenUsed/>
    <w:locked/>
    <w:rsid w:val="001B3C16"/>
    <w:pPr>
      <w:spacing w:before="100" w:beforeAutospacing="1" w:after="100" w:afterAutospacing="1"/>
    </w:pPr>
    <w:rPr>
      <w:rFonts w:ascii="Times New Roman" w:hAnsi="Times New Roman" w:cs="Times New Roman"/>
      <w:sz w:val="24"/>
      <w:szCs w:val="24"/>
    </w:rPr>
  </w:style>
  <w:style w:type="paragraph" w:customStyle="1" w:styleId="Default">
    <w:name w:val="Default"/>
    <w:rsid w:val="0033461B"/>
    <w:pPr>
      <w:autoSpaceDE w:val="0"/>
      <w:autoSpaceDN w:val="0"/>
      <w:adjustRightInd w:val="0"/>
    </w:pPr>
    <w:rPr>
      <w:rFonts w:ascii="Calibri" w:eastAsiaTheme="minorHAnsi" w:hAnsi="Calibri" w:cs="Calibri"/>
      <w:color w:val="000000"/>
      <w:sz w:val="24"/>
      <w:szCs w:val="24"/>
      <w:lang w:eastAsia="en-US"/>
    </w:rPr>
  </w:style>
  <w:style w:type="table" w:customStyle="1" w:styleId="TableGrid1">
    <w:name w:val="Table Grid1"/>
    <w:rsid w:val="00F2582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9886">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395513276">
      <w:bodyDiv w:val="1"/>
      <w:marLeft w:val="0"/>
      <w:marRight w:val="0"/>
      <w:marTop w:val="0"/>
      <w:marBottom w:val="0"/>
      <w:divBdr>
        <w:top w:val="none" w:sz="0" w:space="0" w:color="auto"/>
        <w:left w:val="none" w:sz="0" w:space="0" w:color="auto"/>
        <w:bottom w:val="none" w:sz="0" w:space="0" w:color="auto"/>
        <w:right w:val="none" w:sz="0" w:space="0" w:color="auto"/>
      </w:divBdr>
      <w:divsChild>
        <w:div w:id="176772942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527916687">
      <w:bodyDiv w:val="1"/>
      <w:marLeft w:val="0"/>
      <w:marRight w:val="0"/>
      <w:marTop w:val="0"/>
      <w:marBottom w:val="0"/>
      <w:divBdr>
        <w:top w:val="none" w:sz="0" w:space="0" w:color="auto"/>
        <w:left w:val="none" w:sz="0" w:space="0" w:color="auto"/>
        <w:bottom w:val="none" w:sz="0" w:space="0" w:color="auto"/>
        <w:right w:val="none" w:sz="0" w:space="0" w:color="auto"/>
      </w:divBdr>
    </w:div>
    <w:div w:id="73474046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30698976">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77814897">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67459343">
      <w:bodyDiv w:val="1"/>
      <w:marLeft w:val="0"/>
      <w:marRight w:val="0"/>
      <w:marTop w:val="0"/>
      <w:marBottom w:val="0"/>
      <w:divBdr>
        <w:top w:val="none" w:sz="0" w:space="0" w:color="auto"/>
        <w:left w:val="none" w:sz="0" w:space="0" w:color="auto"/>
        <w:bottom w:val="none" w:sz="0" w:space="0" w:color="auto"/>
        <w:right w:val="none" w:sz="0" w:space="0" w:color="auto"/>
      </w:divBdr>
      <w:divsChild>
        <w:div w:id="1920560048">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63351804">
      <w:bodyDiv w:val="1"/>
      <w:marLeft w:val="0"/>
      <w:marRight w:val="0"/>
      <w:marTop w:val="0"/>
      <w:marBottom w:val="0"/>
      <w:divBdr>
        <w:top w:val="none" w:sz="0" w:space="0" w:color="auto"/>
        <w:left w:val="none" w:sz="0" w:space="0" w:color="auto"/>
        <w:bottom w:val="none" w:sz="0" w:space="0" w:color="auto"/>
        <w:right w:val="none" w:sz="0" w:space="0" w:color="auto"/>
      </w:divBdr>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 w:id="207542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jpr.vic.gov.au/privacy" TargetMode="External"/><Relationship Id="rId18" Type="http://schemas.openxmlformats.org/officeDocument/2006/relationships/diagramColors" Target="diagrams/colors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privacy@ecodev.vic.gov.au" TargetMode="Externa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certification@socialtraders.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jpr.vic.gov.au/about-us/overview/strategies-and-initiatives/social-enterpris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eader" Target="header2.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vic.gov.au/grants-and-programs/social-enterprise-support-grants-program"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B69D3B-9667-4949-8A22-AD3576D23050}"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AU"/>
        </a:p>
      </dgm:t>
    </dgm:pt>
    <dgm:pt modelId="{FB9DB342-A21A-43E9-8A5E-DBBE1E47C53B}">
      <dgm:prSet phldrT="[Text]"/>
      <dgm:spPr/>
      <dgm:t>
        <a:bodyPr/>
        <a:lstStyle/>
        <a:p>
          <a:r>
            <a:rPr lang="en-AU"/>
            <a:t>Email Social Traders the complete required documentation (see below)</a:t>
          </a:r>
        </a:p>
      </dgm:t>
    </dgm:pt>
    <dgm:pt modelId="{823867AC-D27E-4566-838F-B7966C66BCC7}" type="parTrans" cxnId="{9CE0D309-68D5-4830-9A0F-8BB75F64419E}">
      <dgm:prSet/>
      <dgm:spPr/>
      <dgm:t>
        <a:bodyPr/>
        <a:lstStyle/>
        <a:p>
          <a:endParaRPr lang="en-AU"/>
        </a:p>
      </dgm:t>
    </dgm:pt>
    <dgm:pt modelId="{DF38BFF6-51C3-463D-81B6-8BC40E3D32E8}" type="sibTrans" cxnId="{9CE0D309-68D5-4830-9A0F-8BB75F64419E}">
      <dgm:prSet/>
      <dgm:spPr/>
      <dgm:t>
        <a:bodyPr/>
        <a:lstStyle/>
        <a:p>
          <a:endParaRPr lang="en-AU"/>
        </a:p>
      </dgm:t>
    </dgm:pt>
    <dgm:pt modelId="{E16EDA26-2393-41FF-9DDF-85CA9D5AB3D2}">
      <dgm:prSet phldrT="[Text]"/>
      <dgm:spPr/>
      <dgm:t>
        <a:bodyPr/>
        <a:lstStyle/>
        <a:p>
          <a:r>
            <a:rPr lang="en-AU"/>
            <a:t>Receive receipt of your submission from Social Traders</a:t>
          </a:r>
        </a:p>
      </dgm:t>
    </dgm:pt>
    <dgm:pt modelId="{00D8AF45-FF08-4C3D-8937-EE6A33A5525D}" type="parTrans" cxnId="{947BBE24-D387-4F7D-B18E-F4BB195BBB79}">
      <dgm:prSet/>
      <dgm:spPr/>
      <dgm:t>
        <a:bodyPr/>
        <a:lstStyle/>
        <a:p>
          <a:endParaRPr lang="en-AU"/>
        </a:p>
      </dgm:t>
    </dgm:pt>
    <dgm:pt modelId="{A28F87BC-5B08-4863-99A0-A7DF6AAF822F}" type="sibTrans" cxnId="{947BBE24-D387-4F7D-B18E-F4BB195BBB79}">
      <dgm:prSet/>
      <dgm:spPr/>
      <dgm:t>
        <a:bodyPr/>
        <a:lstStyle/>
        <a:p>
          <a:endParaRPr lang="en-AU"/>
        </a:p>
      </dgm:t>
    </dgm:pt>
    <dgm:pt modelId="{E44A8720-0E22-4AB8-9042-DD09D302091E}">
      <dgm:prSet phldrT="[Text]"/>
      <dgm:spPr/>
      <dgm:t>
        <a:bodyPr/>
        <a:lstStyle/>
        <a:p>
          <a:r>
            <a:rPr lang="en-AU"/>
            <a:t>Attach your receipt of submission to your grant application</a:t>
          </a:r>
        </a:p>
      </dgm:t>
    </dgm:pt>
    <dgm:pt modelId="{8C797374-0CB3-41FE-A4FB-55649B619075}" type="parTrans" cxnId="{B39B5CF3-7C8B-476C-B7BE-6F2636D704AC}">
      <dgm:prSet/>
      <dgm:spPr/>
      <dgm:t>
        <a:bodyPr/>
        <a:lstStyle/>
        <a:p>
          <a:endParaRPr lang="en-AU"/>
        </a:p>
      </dgm:t>
    </dgm:pt>
    <dgm:pt modelId="{CB01FAA4-3A9C-4431-8FD7-76FD4057BE06}" type="sibTrans" cxnId="{B39B5CF3-7C8B-476C-B7BE-6F2636D704AC}">
      <dgm:prSet/>
      <dgm:spPr/>
      <dgm:t>
        <a:bodyPr/>
        <a:lstStyle/>
        <a:p>
          <a:endParaRPr lang="en-AU"/>
        </a:p>
      </dgm:t>
    </dgm:pt>
    <dgm:pt modelId="{80242D69-0AA5-4059-9B5A-33FB6F98FEF0}">
      <dgm:prSet/>
      <dgm:spPr/>
      <dgm:t>
        <a:bodyPr/>
        <a:lstStyle/>
        <a:p>
          <a:r>
            <a:rPr lang="en-AU"/>
            <a:t>Your submission will be assessed alongside your grant application</a:t>
          </a:r>
        </a:p>
      </dgm:t>
    </dgm:pt>
    <dgm:pt modelId="{3AA57151-5D6D-49C6-96A1-C161001AF368}" type="parTrans" cxnId="{3C12958B-313C-45C3-9B4E-6F6EFBA1814F}">
      <dgm:prSet/>
      <dgm:spPr/>
      <dgm:t>
        <a:bodyPr/>
        <a:lstStyle/>
        <a:p>
          <a:endParaRPr lang="en-AU"/>
        </a:p>
      </dgm:t>
    </dgm:pt>
    <dgm:pt modelId="{E6D9CDF4-9E8E-48C3-8A74-DA5A2513BA59}" type="sibTrans" cxnId="{3C12958B-313C-45C3-9B4E-6F6EFBA1814F}">
      <dgm:prSet/>
      <dgm:spPr/>
      <dgm:t>
        <a:bodyPr/>
        <a:lstStyle/>
        <a:p>
          <a:endParaRPr lang="en-AU"/>
        </a:p>
      </dgm:t>
    </dgm:pt>
    <dgm:pt modelId="{9CED4632-1C66-468E-B2C9-7E16B0F781D5}">
      <dgm:prSet/>
      <dgm:spPr/>
      <dgm:t>
        <a:bodyPr/>
        <a:lstStyle/>
        <a:p>
          <a:r>
            <a:rPr lang="en-AU"/>
            <a:t>Feedback on your social enterprise will be provided to DJPR</a:t>
          </a:r>
        </a:p>
      </dgm:t>
    </dgm:pt>
    <dgm:pt modelId="{C94105B4-C2AE-4290-9CC0-D7F9C4C16446}" type="parTrans" cxnId="{420E4827-3FD8-45A7-B649-574DF963BFF1}">
      <dgm:prSet/>
      <dgm:spPr/>
      <dgm:t>
        <a:bodyPr/>
        <a:lstStyle/>
        <a:p>
          <a:endParaRPr lang="en-AU"/>
        </a:p>
      </dgm:t>
    </dgm:pt>
    <dgm:pt modelId="{0719FD5B-C4A2-4F5A-AC33-DCF98CA6AF34}" type="sibTrans" cxnId="{420E4827-3FD8-45A7-B649-574DF963BFF1}">
      <dgm:prSet/>
      <dgm:spPr/>
      <dgm:t>
        <a:bodyPr/>
        <a:lstStyle/>
        <a:p>
          <a:endParaRPr lang="en-AU"/>
        </a:p>
      </dgm:t>
    </dgm:pt>
    <dgm:pt modelId="{5EC92FDB-7B48-4C67-A626-DE7F51B64947}" type="pres">
      <dgm:prSet presAssocID="{89B69D3B-9667-4949-8A22-AD3576D23050}" presName="Name0" presStyleCnt="0">
        <dgm:presLayoutVars>
          <dgm:dir/>
          <dgm:animLvl val="lvl"/>
          <dgm:resizeHandles val="exact"/>
        </dgm:presLayoutVars>
      </dgm:prSet>
      <dgm:spPr/>
    </dgm:pt>
    <dgm:pt modelId="{9123F468-395F-492E-B174-DD0B5618A598}" type="pres">
      <dgm:prSet presAssocID="{FB9DB342-A21A-43E9-8A5E-DBBE1E47C53B}" presName="parTxOnly" presStyleLbl="node1" presStyleIdx="0" presStyleCnt="5">
        <dgm:presLayoutVars>
          <dgm:chMax val="0"/>
          <dgm:chPref val="0"/>
          <dgm:bulletEnabled val="1"/>
        </dgm:presLayoutVars>
      </dgm:prSet>
      <dgm:spPr/>
    </dgm:pt>
    <dgm:pt modelId="{E99925D1-7C1F-4105-8BC8-E7512AE863BB}" type="pres">
      <dgm:prSet presAssocID="{DF38BFF6-51C3-463D-81B6-8BC40E3D32E8}" presName="parTxOnlySpace" presStyleCnt="0"/>
      <dgm:spPr/>
    </dgm:pt>
    <dgm:pt modelId="{D83AD1A8-832E-477E-8723-61110956F0E6}" type="pres">
      <dgm:prSet presAssocID="{E16EDA26-2393-41FF-9DDF-85CA9D5AB3D2}" presName="parTxOnly" presStyleLbl="node1" presStyleIdx="1" presStyleCnt="5">
        <dgm:presLayoutVars>
          <dgm:chMax val="0"/>
          <dgm:chPref val="0"/>
          <dgm:bulletEnabled val="1"/>
        </dgm:presLayoutVars>
      </dgm:prSet>
      <dgm:spPr/>
    </dgm:pt>
    <dgm:pt modelId="{8A1BF318-F219-438A-8DD1-3F0AF1A81E7A}" type="pres">
      <dgm:prSet presAssocID="{A28F87BC-5B08-4863-99A0-A7DF6AAF822F}" presName="parTxOnlySpace" presStyleCnt="0"/>
      <dgm:spPr/>
    </dgm:pt>
    <dgm:pt modelId="{29793D38-2771-4DC0-AE50-D6822B170DCB}" type="pres">
      <dgm:prSet presAssocID="{E44A8720-0E22-4AB8-9042-DD09D302091E}" presName="parTxOnly" presStyleLbl="node1" presStyleIdx="2" presStyleCnt="5">
        <dgm:presLayoutVars>
          <dgm:chMax val="0"/>
          <dgm:chPref val="0"/>
          <dgm:bulletEnabled val="1"/>
        </dgm:presLayoutVars>
      </dgm:prSet>
      <dgm:spPr/>
    </dgm:pt>
    <dgm:pt modelId="{F6BF53A5-C67D-4514-AB2F-523F048E91D9}" type="pres">
      <dgm:prSet presAssocID="{CB01FAA4-3A9C-4431-8FD7-76FD4057BE06}" presName="parTxOnlySpace" presStyleCnt="0"/>
      <dgm:spPr/>
    </dgm:pt>
    <dgm:pt modelId="{1B6942F7-B0CD-4C0A-AA33-EE926BD8CE0E}" type="pres">
      <dgm:prSet presAssocID="{80242D69-0AA5-4059-9B5A-33FB6F98FEF0}" presName="parTxOnly" presStyleLbl="node1" presStyleIdx="3" presStyleCnt="5">
        <dgm:presLayoutVars>
          <dgm:chMax val="0"/>
          <dgm:chPref val="0"/>
          <dgm:bulletEnabled val="1"/>
        </dgm:presLayoutVars>
      </dgm:prSet>
      <dgm:spPr/>
    </dgm:pt>
    <dgm:pt modelId="{FEFF699E-F7FF-40FD-827C-C4618B609C0E}" type="pres">
      <dgm:prSet presAssocID="{E6D9CDF4-9E8E-48C3-8A74-DA5A2513BA59}" presName="parTxOnlySpace" presStyleCnt="0"/>
      <dgm:spPr/>
    </dgm:pt>
    <dgm:pt modelId="{ABCFA5EF-A944-4299-A58F-D24E22751699}" type="pres">
      <dgm:prSet presAssocID="{9CED4632-1C66-468E-B2C9-7E16B0F781D5}" presName="parTxOnly" presStyleLbl="node1" presStyleIdx="4" presStyleCnt="5">
        <dgm:presLayoutVars>
          <dgm:chMax val="0"/>
          <dgm:chPref val="0"/>
          <dgm:bulletEnabled val="1"/>
        </dgm:presLayoutVars>
      </dgm:prSet>
      <dgm:spPr/>
    </dgm:pt>
  </dgm:ptLst>
  <dgm:cxnLst>
    <dgm:cxn modelId="{84C4A101-309B-4D6B-AB73-9F01CBEBFD40}" type="presOf" srcId="{E16EDA26-2393-41FF-9DDF-85CA9D5AB3D2}" destId="{D83AD1A8-832E-477E-8723-61110956F0E6}" srcOrd="0" destOrd="0" presId="urn:microsoft.com/office/officeart/2005/8/layout/chevron1"/>
    <dgm:cxn modelId="{9CE0D309-68D5-4830-9A0F-8BB75F64419E}" srcId="{89B69D3B-9667-4949-8A22-AD3576D23050}" destId="{FB9DB342-A21A-43E9-8A5E-DBBE1E47C53B}" srcOrd="0" destOrd="0" parTransId="{823867AC-D27E-4566-838F-B7966C66BCC7}" sibTransId="{DF38BFF6-51C3-463D-81B6-8BC40E3D32E8}"/>
    <dgm:cxn modelId="{02096A11-EDEA-49E9-A048-B181C4697FE6}" type="presOf" srcId="{89B69D3B-9667-4949-8A22-AD3576D23050}" destId="{5EC92FDB-7B48-4C67-A626-DE7F51B64947}" srcOrd="0" destOrd="0" presId="urn:microsoft.com/office/officeart/2005/8/layout/chevron1"/>
    <dgm:cxn modelId="{947BBE24-D387-4F7D-B18E-F4BB195BBB79}" srcId="{89B69D3B-9667-4949-8A22-AD3576D23050}" destId="{E16EDA26-2393-41FF-9DDF-85CA9D5AB3D2}" srcOrd="1" destOrd="0" parTransId="{00D8AF45-FF08-4C3D-8937-EE6A33A5525D}" sibTransId="{A28F87BC-5B08-4863-99A0-A7DF6AAF822F}"/>
    <dgm:cxn modelId="{420E4827-3FD8-45A7-B649-574DF963BFF1}" srcId="{89B69D3B-9667-4949-8A22-AD3576D23050}" destId="{9CED4632-1C66-468E-B2C9-7E16B0F781D5}" srcOrd="4" destOrd="0" parTransId="{C94105B4-C2AE-4290-9CC0-D7F9C4C16446}" sibTransId="{0719FD5B-C4A2-4F5A-AC33-DCF98CA6AF34}"/>
    <dgm:cxn modelId="{AFAC483D-8CE6-4594-B208-1039645F879C}" type="presOf" srcId="{80242D69-0AA5-4059-9B5A-33FB6F98FEF0}" destId="{1B6942F7-B0CD-4C0A-AA33-EE926BD8CE0E}" srcOrd="0" destOrd="0" presId="urn:microsoft.com/office/officeart/2005/8/layout/chevron1"/>
    <dgm:cxn modelId="{09B00972-65A3-4F24-8190-E2DDDC48457E}" type="presOf" srcId="{9CED4632-1C66-468E-B2C9-7E16B0F781D5}" destId="{ABCFA5EF-A944-4299-A58F-D24E22751699}" srcOrd="0" destOrd="0" presId="urn:microsoft.com/office/officeart/2005/8/layout/chevron1"/>
    <dgm:cxn modelId="{D09E2077-1592-4816-8F2F-2CB90EABC4D0}" type="presOf" srcId="{FB9DB342-A21A-43E9-8A5E-DBBE1E47C53B}" destId="{9123F468-395F-492E-B174-DD0B5618A598}" srcOrd="0" destOrd="0" presId="urn:microsoft.com/office/officeart/2005/8/layout/chevron1"/>
    <dgm:cxn modelId="{3A2B1B8B-AF77-40A1-A842-C2AE5FA1EA44}" type="presOf" srcId="{E44A8720-0E22-4AB8-9042-DD09D302091E}" destId="{29793D38-2771-4DC0-AE50-D6822B170DCB}" srcOrd="0" destOrd="0" presId="urn:microsoft.com/office/officeart/2005/8/layout/chevron1"/>
    <dgm:cxn modelId="{3C12958B-313C-45C3-9B4E-6F6EFBA1814F}" srcId="{89B69D3B-9667-4949-8A22-AD3576D23050}" destId="{80242D69-0AA5-4059-9B5A-33FB6F98FEF0}" srcOrd="3" destOrd="0" parTransId="{3AA57151-5D6D-49C6-96A1-C161001AF368}" sibTransId="{E6D9CDF4-9E8E-48C3-8A74-DA5A2513BA59}"/>
    <dgm:cxn modelId="{B39B5CF3-7C8B-476C-B7BE-6F2636D704AC}" srcId="{89B69D3B-9667-4949-8A22-AD3576D23050}" destId="{E44A8720-0E22-4AB8-9042-DD09D302091E}" srcOrd="2" destOrd="0" parTransId="{8C797374-0CB3-41FE-A4FB-55649B619075}" sibTransId="{CB01FAA4-3A9C-4431-8FD7-76FD4057BE06}"/>
    <dgm:cxn modelId="{AFCE71E5-2706-4D71-B37D-6F4957918BAE}" type="presParOf" srcId="{5EC92FDB-7B48-4C67-A626-DE7F51B64947}" destId="{9123F468-395F-492E-B174-DD0B5618A598}" srcOrd="0" destOrd="0" presId="urn:microsoft.com/office/officeart/2005/8/layout/chevron1"/>
    <dgm:cxn modelId="{1A35565E-08B3-40DD-8B0F-557E2376986C}" type="presParOf" srcId="{5EC92FDB-7B48-4C67-A626-DE7F51B64947}" destId="{E99925D1-7C1F-4105-8BC8-E7512AE863BB}" srcOrd="1" destOrd="0" presId="urn:microsoft.com/office/officeart/2005/8/layout/chevron1"/>
    <dgm:cxn modelId="{22BA4907-AE20-47BD-B2F1-BDACE7A23D7B}" type="presParOf" srcId="{5EC92FDB-7B48-4C67-A626-DE7F51B64947}" destId="{D83AD1A8-832E-477E-8723-61110956F0E6}" srcOrd="2" destOrd="0" presId="urn:microsoft.com/office/officeart/2005/8/layout/chevron1"/>
    <dgm:cxn modelId="{CA22DC99-72E6-447F-9ED1-C9D3832F6CD3}" type="presParOf" srcId="{5EC92FDB-7B48-4C67-A626-DE7F51B64947}" destId="{8A1BF318-F219-438A-8DD1-3F0AF1A81E7A}" srcOrd="3" destOrd="0" presId="urn:microsoft.com/office/officeart/2005/8/layout/chevron1"/>
    <dgm:cxn modelId="{6AF8015C-8353-4D70-9206-062F3B64A747}" type="presParOf" srcId="{5EC92FDB-7B48-4C67-A626-DE7F51B64947}" destId="{29793D38-2771-4DC0-AE50-D6822B170DCB}" srcOrd="4" destOrd="0" presId="urn:microsoft.com/office/officeart/2005/8/layout/chevron1"/>
    <dgm:cxn modelId="{0F7B7B20-9397-4DDC-9812-3AD34284A0E8}" type="presParOf" srcId="{5EC92FDB-7B48-4C67-A626-DE7F51B64947}" destId="{F6BF53A5-C67D-4514-AB2F-523F048E91D9}" srcOrd="5" destOrd="0" presId="urn:microsoft.com/office/officeart/2005/8/layout/chevron1"/>
    <dgm:cxn modelId="{5D8A95DE-2FC8-4FAF-83EE-F82061F2990C}" type="presParOf" srcId="{5EC92FDB-7B48-4C67-A626-DE7F51B64947}" destId="{1B6942F7-B0CD-4C0A-AA33-EE926BD8CE0E}" srcOrd="6" destOrd="0" presId="urn:microsoft.com/office/officeart/2005/8/layout/chevron1"/>
    <dgm:cxn modelId="{F2C2C205-4448-40CB-953A-F2C5795A39F1}" type="presParOf" srcId="{5EC92FDB-7B48-4C67-A626-DE7F51B64947}" destId="{FEFF699E-F7FF-40FD-827C-C4618B609C0E}" srcOrd="7" destOrd="0" presId="urn:microsoft.com/office/officeart/2005/8/layout/chevron1"/>
    <dgm:cxn modelId="{92BECEBC-ABC2-4FDD-A554-DF2A0AC7D449}" type="presParOf" srcId="{5EC92FDB-7B48-4C67-A626-DE7F51B64947}" destId="{ABCFA5EF-A944-4299-A58F-D24E22751699}" srcOrd="8"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3F468-395F-492E-B174-DD0B5618A598}">
      <dsp:nvSpPr>
        <dsp:cNvPr id="0" name=""/>
        <dsp:cNvSpPr/>
      </dsp:nvSpPr>
      <dsp:spPr>
        <a:xfrm>
          <a:off x="1565" y="473901"/>
          <a:ext cx="1392868" cy="55714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a:t>Email Social Traders the complete required documentation (see below)</a:t>
          </a:r>
        </a:p>
      </dsp:txBody>
      <dsp:txXfrm>
        <a:off x="280139" y="473901"/>
        <a:ext cx="835721" cy="557147"/>
      </dsp:txXfrm>
    </dsp:sp>
    <dsp:sp modelId="{D83AD1A8-832E-477E-8723-61110956F0E6}">
      <dsp:nvSpPr>
        <dsp:cNvPr id="0" name=""/>
        <dsp:cNvSpPr/>
      </dsp:nvSpPr>
      <dsp:spPr>
        <a:xfrm>
          <a:off x="1255146" y="473901"/>
          <a:ext cx="1392868" cy="55714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a:t>Receive receipt of your submission from Social Traders</a:t>
          </a:r>
        </a:p>
      </dsp:txBody>
      <dsp:txXfrm>
        <a:off x="1533720" y="473901"/>
        <a:ext cx="835721" cy="557147"/>
      </dsp:txXfrm>
    </dsp:sp>
    <dsp:sp modelId="{29793D38-2771-4DC0-AE50-D6822B170DCB}">
      <dsp:nvSpPr>
        <dsp:cNvPr id="0" name=""/>
        <dsp:cNvSpPr/>
      </dsp:nvSpPr>
      <dsp:spPr>
        <a:xfrm>
          <a:off x="2508728" y="473901"/>
          <a:ext cx="1392868" cy="55714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a:t>Attach your receipt of submission to your grant application</a:t>
          </a:r>
        </a:p>
      </dsp:txBody>
      <dsp:txXfrm>
        <a:off x="2787302" y="473901"/>
        <a:ext cx="835721" cy="557147"/>
      </dsp:txXfrm>
    </dsp:sp>
    <dsp:sp modelId="{1B6942F7-B0CD-4C0A-AA33-EE926BD8CE0E}">
      <dsp:nvSpPr>
        <dsp:cNvPr id="0" name=""/>
        <dsp:cNvSpPr/>
      </dsp:nvSpPr>
      <dsp:spPr>
        <a:xfrm>
          <a:off x="3762309" y="473901"/>
          <a:ext cx="1392868" cy="55714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a:t>Your submission will be assessed alongside your grant application</a:t>
          </a:r>
        </a:p>
      </dsp:txBody>
      <dsp:txXfrm>
        <a:off x="4040883" y="473901"/>
        <a:ext cx="835721" cy="557147"/>
      </dsp:txXfrm>
    </dsp:sp>
    <dsp:sp modelId="{ABCFA5EF-A944-4299-A58F-D24E22751699}">
      <dsp:nvSpPr>
        <dsp:cNvPr id="0" name=""/>
        <dsp:cNvSpPr/>
      </dsp:nvSpPr>
      <dsp:spPr>
        <a:xfrm>
          <a:off x="5015891" y="473901"/>
          <a:ext cx="1392868" cy="55714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AU" sz="700" kern="1200"/>
            <a:t>Feedback on your social enterprise will be provided to DJPR</a:t>
          </a:r>
        </a:p>
      </dsp:txBody>
      <dsp:txXfrm>
        <a:off x="5294465" y="473901"/>
        <a:ext cx="835721" cy="5571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C2460CCD644853A5C816B16F21830D"/>
        <w:category>
          <w:name w:val="General"/>
          <w:gallery w:val="placeholder"/>
        </w:category>
        <w:types>
          <w:type w:val="bbPlcHdr"/>
        </w:types>
        <w:behaviors>
          <w:behavior w:val="content"/>
        </w:behaviors>
        <w:guid w:val="{0E03B5AE-B1BB-48D8-AA3F-D94110D18798}"/>
      </w:docPartPr>
      <w:docPartBody>
        <w:p w:rsidR="00D11624" w:rsidRDefault="00BD3A0E" w:rsidP="00BD3A0E">
          <w:pPr>
            <w:pStyle w:val="59C2460CCD644853A5C816B16F21830D"/>
          </w:pPr>
          <w:r w:rsidRPr="001B56BD">
            <w:rPr>
              <w:rStyle w:val="PlaceholderText"/>
            </w:rPr>
            <w:t>Click or tap here to enter text.</w:t>
          </w:r>
        </w:p>
      </w:docPartBody>
    </w:docPart>
    <w:docPart>
      <w:docPartPr>
        <w:name w:val="7940F26740964E169D7C95E4C5CFF7C8"/>
        <w:category>
          <w:name w:val="General"/>
          <w:gallery w:val="placeholder"/>
        </w:category>
        <w:types>
          <w:type w:val="bbPlcHdr"/>
        </w:types>
        <w:behaviors>
          <w:behavior w:val="content"/>
        </w:behaviors>
        <w:guid w:val="{91A4ECF9-749E-405D-9533-CE92DB7C9FDA}"/>
      </w:docPartPr>
      <w:docPartBody>
        <w:p w:rsidR="00D11624" w:rsidRDefault="00BD3A0E" w:rsidP="00BD3A0E">
          <w:pPr>
            <w:pStyle w:val="7940F26740964E169D7C95E4C5CFF7C8"/>
          </w:pPr>
          <w:r w:rsidRPr="00826AD5">
            <w:rPr>
              <w:rStyle w:val="PlaceholderText"/>
              <w:color w:val="FFFFFF" w:themeColor="background1"/>
            </w:rPr>
            <w:t>Click or tap here to enter text.</w:t>
          </w:r>
        </w:p>
      </w:docPartBody>
    </w:docPart>
    <w:docPart>
      <w:docPartPr>
        <w:name w:val="2B9BFCE0D3394515A672659632A51DBB"/>
        <w:category>
          <w:name w:val="General"/>
          <w:gallery w:val="placeholder"/>
        </w:category>
        <w:types>
          <w:type w:val="bbPlcHdr"/>
        </w:types>
        <w:behaviors>
          <w:behavior w:val="content"/>
        </w:behaviors>
        <w:guid w:val="{86F99673-C8DE-4A27-A969-9C017D0A27F9}"/>
      </w:docPartPr>
      <w:docPartBody>
        <w:p w:rsidR="008A21CF" w:rsidRDefault="00155585">
          <w:pPr>
            <w:pStyle w:val="2B9BFCE0D3394515A672659632A51DBB"/>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1736"/>
    <w:rsid w:val="00023F88"/>
    <w:rsid w:val="00092328"/>
    <w:rsid w:val="000B368C"/>
    <w:rsid w:val="000F5357"/>
    <w:rsid w:val="001332E5"/>
    <w:rsid w:val="0014197C"/>
    <w:rsid w:val="00155585"/>
    <w:rsid w:val="00177D80"/>
    <w:rsid w:val="001871B8"/>
    <w:rsid w:val="001F11DE"/>
    <w:rsid w:val="00206DCB"/>
    <w:rsid w:val="00215437"/>
    <w:rsid w:val="00273BC0"/>
    <w:rsid w:val="002A2410"/>
    <w:rsid w:val="002E38A8"/>
    <w:rsid w:val="002F185F"/>
    <w:rsid w:val="00315579"/>
    <w:rsid w:val="0036119E"/>
    <w:rsid w:val="0036297F"/>
    <w:rsid w:val="00380A9F"/>
    <w:rsid w:val="00385481"/>
    <w:rsid w:val="003E154C"/>
    <w:rsid w:val="003F1362"/>
    <w:rsid w:val="004038F4"/>
    <w:rsid w:val="00403C8B"/>
    <w:rsid w:val="00452332"/>
    <w:rsid w:val="004553CC"/>
    <w:rsid w:val="004635E4"/>
    <w:rsid w:val="00473D50"/>
    <w:rsid w:val="004A5F51"/>
    <w:rsid w:val="004C787A"/>
    <w:rsid w:val="005052D0"/>
    <w:rsid w:val="0053675C"/>
    <w:rsid w:val="00543645"/>
    <w:rsid w:val="005453F8"/>
    <w:rsid w:val="005549E7"/>
    <w:rsid w:val="005640E3"/>
    <w:rsid w:val="00591EA4"/>
    <w:rsid w:val="005E1F31"/>
    <w:rsid w:val="00610548"/>
    <w:rsid w:val="006133CE"/>
    <w:rsid w:val="00631208"/>
    <w:rsid w:val="006543A0"/>
    <w:rsid w:val="00671C70"/>
    <w:rsid w:val="006A4BB9"/>
    <w:rsid w:val="006C3F5A"/>
    <w:rsid w:val="006D25B5"/>
    <w:rsid w:val="006F3232"/>
    <w:rsid w:val="00753D75"/>
    <w:rsid w:val="00762AC2"/>
    <w:rsid w:val="007C776F"/>
    <w:rsid w:val="007D4953"/>
    <w:rsid w:val="008252E0"/>
    <w:rsid w:val="0083331D"/>
    <w:rsid w:val="00883AD3"/>
    <w:rsid w:val="00897A8C"/>
    <w:rsid w:val="008A21CF"/>
    <w:rsid w:val="008F0CC6"/>
    <w:rsid w:val="009046B6"/>
    <w:rsid w:val="00943870"/>
    <w:rsid w:val="00944357"/>
    <w:rsid w:val="00953FF1"/>
    <w:rsid w:val="009B37CA"/>
    <w:rsid w:val="009E5664"/>
    <w:rsid w:val="009F1F6B"/>
    <w:rsid w:val="00A55AAF"/>
    <w:rsid w:val="00A70FA1"/>
    <w:rsid w:val="00AC521F"/>
    <w:rsid w:val="00B16C2B"/>
    <w:rsid w:val="00B32081"/>
    <w:rsid w:val="00B40689"/>
    <w:rsid w:val="00B667F1"/>
    <w:rsid w:val="00B831BF"/>
    <w:rsid w:val="00BA7943"/>
    <w:rsid w:val="00BB1CB3"/>
    <w:rsid w:val="00BB3A93"/>
    <w:rsid w:val="00BC66FC"/>
    <w:rsid w:val="00BD130F"/>
    <w:rsid w:val="00BD3A0E"/>
    <w:rsid w:val="00BE58D1"/>
    <w:rsid w:val="00C12E62"/>
    <w:rsid w:val="00C4199E"/>
    <w:rsid w:val="00C5647C"/>
    <w:rsid w:val="00C931FF"/>
    <w:rsid w:val="00CA6512"/>
    <w:rsid w:val="00CB712C"/>
    <w:rsid w:val="00D1008B"/>
    <w:rsid w:val="00D11624"/>
    <w:rsid w:val="00D754EC"/>
    <w:rsid w:val="00D816D8"/>
    <w:rsid w:val="00D90DA3"/>
    <w:rsid w:val="00DA0925"/>
    <w:rsid w:val="00DA34F3"/>
    <w:rsid w:val="00E324D4"/>
    <w:rsid w:val="00E70D16"/>
    <w:rsid w:val="00E85067"/>
    <w:rsid w:val="00EB76CA"/>
    <w:rsid w:val="00EF4A76"/>
    <w:rsid w:val="00F15092"/>
    <w:rsid w:val="00F6487F"/>
    <w:rsid w:val="00FF04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A0E"/>
    <w:rPr>
      <w:color w:val="808080"/>
    </w:rPr>
  </w:style>
  <w:style w:type="paragraph" w:customStyle="1" w:styleId="59C2460CCD644853A5C816B16F21830D">
    <w:name w:val="59C2460CCD644853A5C816B16F21830D"/>
    <w:rsid w:val="00BD3A0E"/>
  </w:style>
  <w:style w:type="paragraph" w:customStyle="1" w:styleId="7940F26740964E169D7C95E4C5CFF7C8">
    <w:name w:val="7940F26740964E169D7C95E4C5CFF7C8"/>
    <w:rsid w:val="00BD3A0E"/>
  </w:style>
  <w:style w:type="paragraph" w:customStyle="1" w:styleId="2B9BFCE0D3394515A672659632A51DBB">
    <w:name w:val="2B9BFCE0D3394515A672659632A51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042BBEAB6E854F8F0D6466C534E4F0" ma:contentTypeVersion="23" ma:contentTypeDescription="Create a new document." ma:contentTypeScope="" ma:versionID="b0401701d476df18465b6640fbf271a9">
  <xsd:schema xmlns:xsd="http://www.w3.org/2001/XMLSchema" xmlns:xs="http://www.w3.org/2001/XMLSchema" xmlns:p="http://schemas.microsoft.com/office/2006/metadata/properties" xmlns:ns2="b5f67cef-e94a-4906-b074-010088b9decf" xmlns:ns3="1f94229c-c7eb-44c7-a435-91425a46376b" targetNamespace="http://schemas.microsoft.com/office/2006/metadata/properties" ma:root="true" ma:fieldsID="6546bf0519049e1b5d52b5b4c67b79d7" ns2:_="" ns3:_="">
    <xsd:import namespace="b5f67cef-e94a-4906-b074-010088b9decf"/>
    <xsd:import namespace="1f94229c-c7eb-44c7-a435-91425a4637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Agenda"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DocumentType" minOccurs="0"/>
                <xsd:element ref="ns2:eBriefingReference" minOccurs="0"/>
                <xsd:element ref="ns2:Status" minOccurs="0"/>
                <xsd:element ref="ns2:Project_x002f_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67cef-e94a-4906-b074-010088b9d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Agenda" ma:index="15" nillable="true" ma:displayName="Agenda" ma:default="Agenda" ma:description="SEI Meeting Agendas" ma:format="Dropdown" ma:internalName="Agenda">
      <xsd:simpleType>
        <xsd:restriction base="dms:Text">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DocumentType" ma:index="22" nillable="true" ma:displayName="Document Type" ma:description="Label your document type" ma:format="Dropdown" ma:internalName="DocumentType">
      <xsd:simpleType>
        <xsd:restriction base="dms:Text">
          <xsd:maxLength value="255"/>
        </xsd:restriction>
      </xsd:simpleType>
    </xsd:element>
    <xsd:element name="eBriefingReference" ma:index="23" nillable="true" ma:displayName="eBriefing Reference" ma:format="Dropdown" ma:internalName="eBriefingReference">
      <xsd:simpleType>
        <xsd:restriction base="dms:Text">
          <xsd:maxLength value="255"/>
        </xsd:restriction>
      </xsd:simpleType>
    </xsd:element>
    <xsd:element name="Status" ma:index="24" nillable="true" ma:displayName="Status" ma:format="Dropdown" ma:internalName="Status">
      <xsd:complexType>
        <xsd:complexContent>
          <xsd:extension base="dms:MultiChoice">
            <xsd:sequence>
              <xsd:element name="Value" maxOccurs="unbounded" minOccurs="0" nillable="true">
                <xsd:simpleType>
                  <xsd:restriction base="dms:Choice">
                    <xsd:enumeration value="Approved"/>
                    <xsd:enumeration value="Final"/>
                    <xsd:enumeration value="Draft"/>
                    <xsd:enumeration value="Under Review"/>
                    <xsd:enumeration value="Sensitive"/>
                    <xsd:enumeration value="Signed"/>
                    <xsd:enumeration value="In Progress"/>
                  </xsd:restriction>
                </xsd:simpleType>
              </xsd:element>
            </xsd:sequence>
          </xsd:extension>
        </xsd:complexContent>
      </xsd:complexType>
    </xsd:element>
    <xsd:element name="Project_x002f_Workstream" ma:index="25" nillable="true" ma:displayName="Project/Workstream" ma:format="Dropdown" ma:internalName="Project_x002f_Workstream">
      <xsd:complexType>
        <xsd:complexContent>
          <xsd:extension base="dms:MultiChoice">
            <xsd:sequence>
              <xsd:element name="Value" maxOccurs="unbounded" minOccurs="0" nillable="true">
                <xsd:simpleType>
                  <xsd:restriction base="dms:Choice">
                    <xsd:enumeration value="VSES 21-25"/>
                    <xsd:enumeration value="Microenterprise"/>
                    <xsd:enumeration value="SPF"/>
                    <xsd:enumeration value="Measurement and Reporting"/>
                    <xsd:enumeration value="Social Procurement Capability"/>
                    <xsd:enumeration value="SPF Policy"/>
                    <xsd:enumeration value="ABN Wash"/>
                    <xsd:enumeration value="Building Works"/>
                    <xsd:enumeration value="JobsBank"/>
                    <xsd:enumeration value="Branch Coordin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94229c-c7eb-44c7-a435-91425a4637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f94229c-c7eb-44c7-a435-91425a46376b">
      <UserInfo>
        <DisplayName>SharingLinks.5496128e-2126-4844-a3ee-8f4783183e36.Flexible.c0900e8a-6516-4078-a47f-c2b44523f0f9</DisplayName>
        <AccountId>430</AccountId>
        <AccountType/>
      </UserInfo>
      <UserInfo>
        <DisplayName>SharingLinks.01dd1293-877a-4e82-97d6-e61291e38636.Flexible.24ed36d0-9d9f-4284-a04c-5ad9ca87aff5</DisplayName>
        <AccountId>451</AccountId>
        <AccountType/>
      </UserInfo>
      <UserInfo>
        <DisplayName>Lara M Carton (DJPR)</DisplayName>
        <AccountId>826</AccountId>
        <AccountType/>
      </UserInfo>
      <UserInfo>
        <DisplayName>Anita E Smith (DJPR)</DisplayName>
        <AccountId>61</AccountId>
        <AccountType/>
      </UserInfo>
      <UserInfo>
        <DisplayName>Kathryn McAnalley (DJPR)</DisplayName>
        <AccountId>55</AccountId>
        <AccountType/>
      </UserInfo>
      <UserInfo>
        <DisplayName>Roland Diggens (DEDJTR)</DisplayName>
        <AccountId>57</AccountId>
        <AccountType/>
      </UserInfo>
      <UserInfo>
        <DisplayName>Cynthia B Lim (DJPR)</DisplayName>
        <AccountId>51</AccountId>
        <AccountType/>
      </UserInfo>
      <UserInfo>
        <DisplayName>Tim M Burke (DJPR)</DisplayName>
        <AccountId>219</AccountId>
        <AccountType/>
      </UserInfo>
      <UserInfo>
        <DisplayName>Leah T Torly (DJPR)</DisplayName>
        <AccountId>230</AccountId>
        <AccountType/>
      </UserInfo>
      <UserInfo>
        <DisplayName>Natalie J Phillips (DJPR)</DisplayName>
        <AccountId>217</AccountId>
        <AccountType/>
      </UserInfo>
      <UserInfo>
        <DisplayName>Miles C Taylor (DJPR)</DisplayName>
        <AccountId>146</AccountId>
        <AccountType/>
      </UserInfo>
      <UserInfo>
        <DisplayName>Louis Ongko (DJPR)</DisplayName>
        <AccountId>823</AccountId>
        <AccountType/>
      </UserInfo>
      <UserInfo>
        <DisplayName>Maria C Semple (DEDJTR)</DisplayName>
        <AccountId>59</AccountId>
        <AccountType/>
      </UserInfo>
      <UserInfo>
        <DisplayName>Jessica R Read (DJPR)</DisplayName>
        <AccountId>174</AccountId>
        <AccountType/>
      </UserInfo>
      <UserInfo>
        <DisplayName>Bronte C Ryan (DJPR)</DisplayName>
        <AccountId>66</AccountId>
        <AccountType/>
      </UserInfo>
      <UserInfo>
        <DisplayName>Peter F Howden (DJPR)</DisplayName>
        <AccountId>347</AccountId>
        <AccountType/>
      </UserInfo>
      <UserInfo>
        <DisplayName>Amber L O'Connell (DJPR)</DisplayName>
        <AccountId>36</AccountId>
        <AccountType/>
      </UserInfo>
      <UserInfo>
        <DisplayName>Kirsty F Fiddian (DJPR)</DisplayName>
        <AccountId>233</AccountId>
        <AccountType/>
      </UserInfo>
      <UserInfo>
        <DisplayName>Winnie Hughston (DJPR)</DisplayName>
        <AccountId>947</AccountId>
        <AccountType/>
      </UserInfo>
      <UserInfo>
        <DisplayName>Sarah A Tate (DJPR)</DisplayName>
        <AccountId>844</AccountId>
        <AccountType/>
      </UserInfo>
      <UserInfo>
        <DisplayName>Ingrid L Anderson (DJPR)</DisplayName>
        <AccountId>408</AccountId>
        <AccountType/>
      </UserInfo>
      <UserInfo>
        <DisplayName>Stephanie J Dow (DJPR)</DisplayName>
        <AccountId>147</AccountId>
        <AccountType/>
      </UserInfo>
      <UserInfo>
        <DisplayName>Max E Kaiser (DJPR)</DisplayName>
        <AccountId>1009</AccountId>
        <AccountType/>
      </UserInfo>
      <UserInfo>
        <DisplayName>Britt M Porter (DJPR)</DisplayName>
        <AccountId>1010</AccountId>
        <AccountType/>
      </UserInfo>
      <UserInfo>
        <DisplayName>Tania L Grant (DJPR)</DisplayName>
        <AccountId>831</AccountId>
        <AccountType/>
      </UserInfo>
    </SharedWithUsers>
    <eBriefingReference xmlns="b5f67cef-e94a-4906-b074-010088b9decf" xsi:nil="true"/>
    <Status xmlns="b5f67cef-e94a-4906-b074-010088b9decf" xsi:nil="true"/>
    <DocumentType xmlns="b5f67cef-e94a-4906-b074-010088b9decf" xsi:nil="true"/>
    <Agenda xmlns="b5f67cef-e94a-4906-b074-010088b9decf">Agenda</Agenda>
    <Project_x002f_Workstream xmlns="b5f67cef-e94a-4906-b074-010088b9decf" xsi:nil="true"/>
  </documentManagement>
</p:properties>
</file>

<file path=customXml/itemProps1.xml><?xml version="1.0" encoding="utf-8"?>
<ds:datastoreItem xmlns:ds="http://schemas.openxmlformats.org/officeDocument/2006/customXml" ds:itemID="{00C5D4FD-B3C3-4B3A-A33B-1ED1D1E86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67cef-e94a-4906-b074-010088b9decf"/>
    <ds:schemaRef ds:uri="1f94229c-c7eb-44c7-a435-91425a4637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B1B9B85A-5BD1-46F0-883C-33BE196B69CB}">
  <ds:schemaRefs>
    <ds:schemaRef ds:uri="http://schemas.openxmlformats.org/officeDocument/2006/bibliography"/>
  </ds:schemaRefs>
</ds:datastoreItem>
</file>

<file path=customXml/itemProps4.xml><?xml version="1.0" encoding="utf-8"?>
<ds:datastoreItem xmlns:ds="http://schemas.openxmlformats.org/officeDocument/2006/customXml" ds:itemID="{A866346D-41D4-4CCA-B7B9-067AFE511F99}">
  <ds:schemaRefs>
    <ds:schemaRef ds:uri="http://purl.org/dc/elements/1.1/"/>
    <ds:schemaRef ds:uri="http://schemas.microsoft.com/office/2006/metadata/properties"/>
    <ds:schemaRef ds:uri="b5f67cef-e94a-4906-b074-010088b9decf"/>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1f94229c-c7eb-44c7-a435-91425a46376b"/>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11</Pages>
  <Words>3500</Words>
  <Characters>19955</Characters>
  <Application>Microsoft Office Word</Application>
  <DocSecurity>0</DocSecurity>
  <Lines>166</Lines>
  <Paragraphs>46</Paragraphs>
  <ScaleCrop>false</ScaleCrop>
  <Company/>
  <LinksUpToDate>false</LinksUpToDate>
  <CharactersWithSpaces>23409</CharactersWithSpaces>
  <SharedDoc>false</SharedDoc>
  <HLinks>
    <vt:vector size="24" baseType="variant">
      <vt:variant>
        <vt:i4>524388</vt:i4>
      </vt:variant>
      <vt:variant>
        <vt:i4>9</vt:i4>
      </vt:variant>
      <vt:variant>
        <vt:i4>0</vt:i4>
      </vt:variant>
      <vt:variant>
        <vt:i4>5</vt:i4>
      </vt:variant>
      <vt:variant>
        <vt:lpwstr>mailto:certification@socialtraders.com.au</vt:lpwstr>
      </vt:variant>
      <vt:variant>
        <vt:lpwstr/>
      </vt:variant>
      <vt:variant>
        <vt:i4>6488165</vt:i4>
      </vt:variant>
      <vt:variant>
        <vt:i4>6</vt:i4>
      </vt:variant>
      <vt:variant>
        <vt:i4>0</vt:i4>
      </vt:variant>
      <vt:variant>
        <vt:i4>5</vt:i4>
      </vt:variant>
      <vt:variant>
        <vt:lpwstr>http://www.djpr.vic.gov.au/privacy</vt:lpwstr>
      </vt:variant>
      <vt:variant>
        <vt:lpwstr/>
      </vt:variant>
      <vt:variant>
        <vt:i4>5308537</vt:i4>
      </vt:variant>
      <vt:variant>
        <vt:i4>3</vt:i4>
      </vt:variant>
      <vt:variant>
        <vt:i4>0</vt:i4>
      </vt:variant>
      <vt:variant>
        <vt:i4>5</vt:i4>
      </vt:variant>
      <vt:variant>
        <vt:lpwstr>mailto:privacy@ecodev.vic.gov.au</vt:lpwstr>
      </vt:variant>
      <vt:variant>
        <vt:lpwstr/>
      </vt:variant>
      <vt:variant>
        <vt:i4>6291578</vt:i4>
      </vt:variant>
      <vt:variant>
        <vt:i4>0</vt:i4>
      </vt:variant>
      <vt:variant>
        <vt:i4>0</vt:i4>
      </vt:variant>
      <vt:variant>
        <vt:i4>5</vt:i4>
      </vt:variant>
      <vt:variant>
        <vt:lpwstr>https://djpr.vic.gov.au/about-us/overview/strategies-and-initiatives/social-enterprise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2022-03-21T22:54:00Z</dcterms:created>
  <dcterms:modified xsi:type="dcterms:W3CDTF">2022-03-21T22:54:00Z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ContentTypeId">
    <vt:lpwstr>0x010100F0042BBEAB6E854F8F0D6466C534E4F0</vt:lpwstr>
  </property>
  <property fmtid="{D5CDD505-2E9C-101B-9397-08002B2CF9AE}" pid="10" name="MSIP_Label_d00a4df9-c942-4b09-b23a-6c1023f6de27_Enabled">
    <vt:lpwstr>true</vt:lpwstr>
  </property>
  <property fmtid="{D5CDD505-2E9C-101B-9397-08002B2CF9AE}" pid="11" name="MSIP_Label_d00a4df9-c942-4b09-b23a-6c1023f6de27_SetDate">
    <vt:lpwstr>2022-03-21T22:54:43Z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20febfdc-4f6d-45dd-8bae-b6425edeae56</vt:lpwstr>
  </property>
  <property fmtid="{D5CDD505-2E9C-101B-9397-08002B2CF9AE}" pid="16" name="MSIP_Label_d00a4df9-c942-4b09-b23a-6c1023f6de27_ContentBits">
    <vt:lpwstr>3</vt:lpwstr>
  </property>
</Properties>
</file>