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B175C" w14:textId="12CBD75B" w:rsidR="003E7CD4" w:rsidRDefault="00CC45B1" w:rsidP="003E7CD4">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3C2BFD8B" w:rsidR="00197206" w:rsidRPr="005A4B28" w:rsidRDefault="00CC45B1" w:rsidP="003E7CD4">
      <w:pPr>
        <w:pStyle w:val="Subtitle"/>
      </w:pPr>
      <w:sdt>
        <w:sdtPr>
          <w:rPr>
            <w:color w:val="2B579A"/>
            <w:shd w:val="clear" w:color="auto" w:fill="E6E6E6"/>
          </w:rPr>
          <w:alias w:val="Subtitle"/>
          <w:tag w:val="Subtitle"/>
          <w:id w:val="-1434595189"/>
          <w:placeholder>
            <w:docPart w:val="CF5769F1D59C49A5BAE86DB8F850CCB5"/>
          </w:placeholder>
          <w15:color w:val="FF0000"/>
        </w:sdtPr>
        <w:sdtEndPr>
          <w:rPr>
            <w:color w:val="FFFFFF"/>
            <w:shd w:val="clear" w:color="auto" w:fill="auto"/>
          </w:rPr>
        </w:sdtEndPr>
        <w:sdtContent>
          <w:r w:rsidR="00186385">
            <w:t xml:space="preserve">Business Support </w:t>
          </w:r>
          <w:r w:rsidR="000A7B9E">
            <w:t>Fund</w:t>
          </w:r>
          <w:r w:rsidR="00BC7A0B">
            <w:t xml:space="preserve"> </w:t>
          </w:r>
          <w:r w:rsidR="006962F0">
            <w:t>3</w:t>
          </w:r>
        </w:sdtContent>
      </w:sdt>
    </w:p>
    <w:p w14:paraId="2FE534F2" w14:textId="53FC7CBD" w:rsidR="00383907" w:rsidRPr="00E20BAD" w:rsidRDefault="009F34B9" w:rsidP="003E7A8D">
      <w:pPr>
        <w:rPr>
          <w:rFonts w:ascii="Calibri" w:hAnsi="Calibri" w:cs="Calibri"/>
          <w:b/>
          <w:color w:val="FFFFFF" w:themeColor="background1"/>
          <w:sz w:val="24"/>
          <w:szCs w:val="24"/>
        </w:rPr>
      </w:pPr>
      <w:bookmarkStart w:id="0" w:name="_Hlk44508067"/>
      <w:r>
        <w:rPr>
          <w:rFonts w:ascii="Calibri" w:hAnsi="Calibri" w:cs="Calibri"/>
          <w:b/>
          <w:color w:val="FFFFFF" w:themeColor="background1"/>
          <w:sz w:val="24"/>
          <w:szCs w:val="24"/>
        </w:rPr>
        <w:t>Coronavirus (COVID-19)</w:t>
      </w:r>
      <w:r w:rsidR="00E20BAD" w:rsidRPr="00E20BAD">
        <w:rPr>
          <w:rFonts w:ascii="Calibri" w:hAnsi="Calibri" w:cs="Calibri"/>
          <w:b/>
          <w:color w:val="FFFFFF" w:themeColor="background1"/>
          <w:sz w:val="24"/>
          <w:szCs w:val="24"/>
        </w:rPr>
        <w:t xml:space="preserve"> assistance to businesses </w:t>
      </w:r>
    </w:p>
    <w:p w14:paraId="3EB9DEF3" w14:textId="77777777" w:rsidR="00383907" w:rsidRDefault="00383907" w:rsidP="003E7A8D">
      <w:pPr>
        <w:rPr>
          <w:rFonts w:ascii="Calibri" w:hAnsi="Calibri" w:cs="Calibri"/>
          <w:b/>
          <w:color w:val="auto"/>
          <w:sz w:val="24"/>
          <w:szCs w:val="24"/>
        </w:rPr>
      </w:pPr>
    </w:p>
    <w:bookmarkEnd w:id="0"/>
    <w:p w14:paraId="77854CE2" w14:textId="77777777" w:rsidR="002C74CA" w:rsidRPr="00E568F1" w:rsidRDefault="002C74CA" w:rsidP="002C74CA">
      <w:pPr>
        <w:rPr>
          <w:rFonts w:ascii="Calibri" w:hAnsi="Calibri" w:cs="Calibri"/>
          <w:b/>
          <w:color w:val="auto"/>
          <w:sz w:val="28"/>
          <w:szCs w:val="28"/>
        </w:rPr>
      </w:pPr>
      <w:r w:rsidRPr="00E568F1">
        <w:rPr>
          <w:rFonts w:ascii="Calibri" w:hAnsi="Calibri" w:cs="Calibri"/>
          <w:b/>
          <w:color w:val="auto"/>
          <w:sz w:val="28"/>
          <w:szCs w:val="28"/>
        </w:rPr>
        <w:t>Program Summary</w:t>
      </w:r>
    </w:p>
    <w:p w14:paraId="4FE362C7" w14:textId="72AE4BF0" w:rsidR="002C74CA" w:rsidRDefault="002C74CA" w:rsidP="002C74CA">
      <w:pPr>
        <w:rPr>
          <w:rFonts w:ascii="Calibri" w:hAnsi="Calibri" w:cs="Calibri"/>
          <w:color w:val="auto"/>
          <w:sz w:val="24"/>
          <w:szCs w:val="24"/>
        </w:rPr>
      </w:pPr>
      <w:r w:rsidRPr="003D34D7">
        <w:rPr>
          <w:rFonts w:ascii="Calibri" w:hAnsi="Calibri" w:cs="Calibri"/>
          <w:color w:val="auto"/>
          <w:sz w:val="24"/>
          <w:szCs w:val="24"/>
        </w:rPr>
        <w:t xml:space="preserve">On </w:t>
      </w:r>
      <w:r>
        <w:rPr>
          <w:rFonts w:ascii="Calibri" w:hAnsi="Calibri" w:cs="Calibri"/>
          <w:color w:val="auto"/>
          <w:sz w:val="24"/>
          <w:szCs w:val="24"/>
        </w:rPr>
        <w:t xml:space="preserve">13 September </w:t>
      </w:r>
      <w:r w:rsidRPr="003D34D7">
        <w:rPr>
          <w:rFonts w:ascii="Calibri" w:hAnsi="Calibri" w:cs="Calibri"/>
          <w:color w:val="auto"/>
          <w:sz w:val="24"/>
          <w:szCs w:val="24"/>
        </w:rPr>
        <w:t xml:space="preserve">2020, the Victorian Government announced </w:t>
      </w:r>
      <w:r>
        <w:rPr>
          <w:rFonts w:ascii="Calibri" w:hAnsi="Calibri" w:cs="Calibri"/>
          <w:color w:val="auto"/>
          <w:sz w:val="24"/>
          <w:szCs w:val="24"/>
        </w:rPr>
        <w:t xml:space="preserve">a new support package to help businesses survive the impacts of continued </w:t>
      </w:r>
      <w:r w:rsidR="009F34B9">
        <w:rPr>
          <w:rFonts w:ascii="Calibri" w:hAnsi="Calibri" w:cs="Calibri"/>
          <w:color w:val="auto"/>
          <w:sz w:val="24"/>
          <w:szCs w:val="24"/>
        </w:rPr>
        <w:t>coronavirus (COVID-19)</w:t>
      </w:r>
      <w:r>
        <w:rPr>
          <w:rFonts w:ascii="Calibri" w:hAnsi="Calibri" w:cs="Calibri"/>
          <w:color w:val="auto"/>
          <w:sz w:val="24"/>
          <w:szCs w:val="24"/>
        </w:rPr>
        <w:t xml:space="preserve"> shutdown restrictions and to </w:t>
      </w:r>
      <w:r w:rsidRPr="00450864">
        <w:rPr>
          <w:rFonts w:ascii="Calibri" w:hAnsi="Calibri" w:cs="Calibri"/>
          <w:color w:val="auto"/>
          <w:spacing w:val="-2"/>
          <w:sz w:val="24"/>
          <w:szCs w:val="24"/>
        </w:rPr>
        <w:t xml:space="preserve">keep Victorians in jobs.  This announcement includes $822 million for </w:t>
      </w:r>
      <w:r w:rsidRPr="00450864">
        <w:rPr>
          <w:rFonts w:ascii="Calibri" w:hAnsi="Calibri" w:cs="Calibri"/>
          <w:i/>
          <w:color w:val="auto"/>
          <w:spacing w:val="-2"/>
          <w:sz w:val="24"/>
          <w:szCs w:val="24"/>
        </w:rPr>
        <w:t>Business Support Fund 3</w:t>
      </w:r>
      <w:r w:rsidRPr="00450864">
        <w:rPr>
          <w:rFonts w:ascii="Calibri" w:hAnsi="Calibri" w:cs="Calibri"/>
          <w:color w:val="auto"/>
          <w:spacing w:val="-2"/>
          <w:sz w:val="24"/>
          <w:szCs w:val="24"/>
        </w:rPr>
        <w:t>,</w:t>
      </w:r>
      <w:r>
        <w:rPr>
          <w:rFonts w:ascii="Calibri" w:hAnsi="Calibri" w:cs="Calibri"/>
          <w:color w:val="auto"/>
          <w:sz w:val="24"/>
          <w:szCs w:val="24"/>
        </w:rPr>
        <w:t xml:space="preserve"> the third round of the Business Support Fund program.</w:t>
      </w:r>
    </w:p>
    <w:p w14:paraId="61513CB0" w14:textId="77777777" w:rsidR="002C74CA" w:rsidRDefault="002C74CA" w:rsidP="002C74CA">
      <w:pPr>
        <w:rPr>
          <w:rFonts w:ascii="Calibri" w:hAnsi="Calibri" w:cs="Calibri"/>
          <w:color w:val="auto"/>
          <w:sz w:val="24"/>
          <w:szCs w:val="24"/>
        </w:rPr>
      </w:pPr>
      <w:r>
        <w:rPr>
          <w:rFonts w:ascii="Calibri" w:hAnsi="Calibri" w:cs="Calibri"/>
          <w:color w:val="auto"/>
          <w:sz w:val="24"/>
          <w:szCs w:val="24"/>
        </w:rPr>
        <w:t xml:space="preserve">Through </w:t>
      </w:r>
      <w:r w:rsidRPr="002D218D">
        <w:rPr>
          <w:rFonts w:ascii="Calibri" w:hAnsi="Calibri" w:cs="Calibri"/>
          <w:i/>
          <w:iCs/>
          <w:color w:val="auto"/>
          <w:sz w:val="24"/>
          <w:szCs w:val="24"/>
        </w:rPr>
        <w:t>Business Support Fund 3</w:t>
      </w:r>
      <w:r>
        <w:rPr>
          <w:rFonts w:ascii="Calibri" w:hAnsi="Calibri" w:cs="Calibri"/>
          <w:color w:val="auto"/>
          <w:sz w:val="24"/>
          <w:szCs w:val="24"/>
        </w:rPr>
        <w:t>, around 75,000 businesses in specific industry sectors with payrolls of up to $10 million will receive grants of $10,000, $15,000 or $20,000 (with the grant amount determined by the business’ payroll size)</w:t>
      </w:r>
      <w:r>
        <w:rPr>
          <w:rFonts w:ascii="Calibri" w:hAnsi="Calibri" w:cs="Calibri"/>
          <w:i/>
          <w:iCs/>
          <w:color w:val="auto"/>
          <w:sz w:val="24"/>
          <w:szCs w:val="24"/>
        </w:rPr>
        <w:t xml:space="preserve">.  </w:t>
      </w:r>
    </w:p>
    <w:p w14:paraId="04922853" w14:textId="77777777" w:rsidR="002C74CA" w:rsidRDefault="002C74CA" w:rsidP="002C74CA">
      <w:pPr>
        <w:rPr>
          <w:rFonts w:ascii="Calibri" w:hAnsi="Calibri" w:cs="Calibri"/>
          <w:color w:val="auto"/>
          <w:sz w:val="24"/>
          <w:szCs w:val="24"/>
        </w:rPr>
      </w:pPr>
      <w:r w:rsidRPr="002D218D">
        <w:rPr>
          <w:rFonts w:ascii="Calibri" w:hAnsi="Calibri" w:cs="Calibri"/>
          <w:i/>
          <w:iCs/>
          <w:color w:val="auto"/>
          <w:sz w:val="24"/>
          <w:szCs w:val="24"/>
        </w:rPr>
        <w:t>Business Support Fund 3</w:t>
      </w:r>
      <w:r>
        <w:rPr>
          <w:rFonts w:ascii="Calibri" w:hAnsi="Calibri" w:cs="Calibri"/>
          <w:color w:val="auto"/>
          <w:sz w:val="24"/>
          <w:szCs w:val="24"/>
        </w:rPr>
        <w:t xml:space="preserve"> specifically targets businesses in industry sectors that</w:t>
      </w:r>
      <w:r w:rsidRPr="001656E8">
        <w:rPr>
          <w:rFonts w:ascii="Calibri" w:eastAsia="Calibri" w:hAnsi="Calibri" w:cs="Calibri"/>
          <w:color w:val="auto"/>
          <w:sz w:val="24"/>
          <w:szCs w:val="24"/>
        </w:rPr>
        <w:t xml:space="preserve"> </w:t>
      </w:r>
      <w:r w:rsidRPr="00B31053">
        <w:rPr>
          <w:rFonts w:ascii="Calibri" w:eastAsia="Calibri" w:hAnsi="Calibri" w:cs="Calibri"/>
          <w:color w:val="auto"/>
          <w:sz w:val="24"/>
          <w:szCs w:val="24"/>
        </w:rPr>
        <w:t>ha</w:t>
      </w:r>
      <w:r>
        <w:rPr>
          <w:rFonts w:ascii="Calibri" w:eastAsia="Calibri" w:hAnsi="Calibri" w:cs="Calibri"/>
          <w:color w:val="auto"/>
          <w:sz w:val="24"/>
          <w:szCs w:val="24"/>
        </w:rPr>
        <w:t>ve</w:t>
      </w:r>
      <w:r w:rsidRPr="00B31053">
        <w:rPr>
          <w:rFonts w:ascii="Calibri" w:eastAsia="Calibri" w:hAnsi="Calibri" w:cs="Calibri"/>
          <w:color w:val="auto"/>
          <w:sz w:val="24"/>
          <w:szCs w:val="24"/>
        </w:rPr>
        <w:t xml:space="preserve"> been </w:t>
      </w:r>
      <w:r>
        <w:rPr>
          <w:rFonts w:ascii="Calibri" w:eastAsia="Calibri" w:hAnsi="Calibri" w:cs="Calibri"/>
          <w:color w:val="auto"/>
          <w:sz w:val="24"/>
          <w:szCs w:val="24"/>
        </w:rPr>
        <w:t xml:space="preserve">Restricted, Heavily restricted or Closed as a result of continued restrictions outlined in </w:t>
      </w:r>
      <w:hyperlink r:id="rId11" w:history="1">
        <w:r>
          <w:rPr>
            <w:rStyle w:val="Hyperlink"/>
            <w:rFonts w:ascii="Calibri" w:eastAsia="Calibri" w:hAnsi="Calibri" w:cs="Calibri"/>
            <w:i/>
            <w:iCs/>
            <w:sz w:val="24"/>
            <w:szCs w:val="24"/>
          </w:rPr>
          <w:t>Victoria’s</w:t>
        </w:r>
        <w:r w:rsidRPr="00110F11">
          <w:rPr>
            <w:rStyle w:val="Hyperlink"/>
            <w:rFonts w:ascii="Calibri" w:eastAsia="Calibri" w:hAnsi="Calibri" w:cs="Calibri"/>
            <w:i/>
            <w:iCs/>
            <w:sz w:val="24"/>
            <w:szCs w:val="24"/>
          </w:rPr>
          <w:t xml:space="preserve"> roadmap </w:t>
        </w:r>
        <w:r>
          <w:rPr>
            <w:rStyle w:val="Hyperlink"/>
            <w:rFonts w:ascii="Calibri" w:eastAsia="Calibri" w:hAnsi="Calibri" w:cs="Calibri"/>
            <w:i/>
            <w:iCs/>
            <w:sz w:val="24"/>
            <w:szCs w:val="24"/>
          </w:rPr>
          <w:t>for</w:t>
        </w:r>
        <w:r w:rsidRPr="00110F11">
          <w:rPr>
            <w:rStyle w:val="Hyperlink"/>
            <w:rFonts w:ascii="Calibri" w:eastAsia="Calibri" w:hAnsi="Calibri" w:cs="Calibri"/>
            <w:i/>
            <w:iCs/>
            <w:sz w:val="24"/>
            <w:szCs w:val="24"/>
          </w:rPr>
          <w:t xml:space="preserve"> reopening</w:t>
        </w:r>
      </w:hyperlink>
      <w:r w:rsidRPr="00450864">
        <w:rPr>
          <w:rFonts w:ascii="Calibri" w:eastAsia="Calibri" w:hAnsi="Calibri" w:cs="Calibri"/>
          <w:color w:val="auto"/>
          <w:sz w:val="24"/>
          <w:szCs w:val="24"/>
        </w:rPr>
        <w:t>.</w:t>
      </w:r>
    </w:p>
    <w:p w14:paraId="76219958" w14:textId="77777777" w:rsidR="002C74CA" w:rsidRPr="00A77AA5" w:rsidRDefault="002C74CA" w:rsidP="002C74CA">
      <w:pPr>
        <w:pStyle w:val="Heading1"/>
        <w:rPr>
          <w:rFonts w:ascii="Calibri" w:hAnsi="Calibri"/>
          <w:szCs w:val="24"/>
        </w:rPr>
      </w:pPr>
      <w:r w:rsidRPr="00A77AA5">
        <w:rPr>
          <w:rFonts w:ascii="Calibri" w:hAnsi="Calibri"/>
          <w:szCs w:val="24"/>
        </w:rPr>
        <w:t>Standard Eligibility Criteria</w:t>
      </w:r>
    </w:p>
    <w:p w14:paraId="0204B0B8" w14:textId="77777777" w:rsidR="002C74CA" w:rsidRPr="00A77AA5" w:rsidRDefault="002C74CA" w:rsidP="002C74CA">
      <w:pPr>
        <w:pStyle w:val="Heading2"/>
        <w:spacing w:after="0"/>
        <w:ind w:left="578" w:hanging="578"/>
        <w:rPr>
          <w:rFonts w:ascii="Calibri" w:hAnsi="Calibri"/>
          <w:b w:val="0"/>
          <w:bCs/>
          <w:sz w:val="24"/>
          <w:szCs w:val="24"/>
        </w:rPr>
      </w:pPr>
      <w:bookmarkStart w:id="1" w:name="_Hlk47523090"/>
      <w:r w:rsidRPr="00A77AA5">
        <w:rPr>
          <w:rFonts w:ascii="Calibri" w:hAnsi="Calibri"/>
          <w:b w:val="0"/>
          <w:bCs/>
          <w:sz w:val="24"/>
          <w:szCs w:val="24"/>
        </w:rPr>
        <w:t xml:space="preserve">To be eligible for the </w:t>
      </w:r>
      <w:r>
        <w:rPr>
          <w:rFonts w:ascii="Calibri" w:hAnsi="Calibri"/>
          <w:b w:val="0"/>
          <w:bCs/>
          <w:sz w:val="24"/>
          <w:szCs w:val="24"/>
        </w:rPr>
        <w:t>Fund</w:t>
      </w:r>
      <w:r w:rsidRPr="00A77AA5">
        <w:rPr>
          <w:rFonts w:ascii="Calibri" w:hAnsi="Calibri"/>
          <w:b w:val="0"/>
          <w:bCs/>
          <w:sz w:val="24"/>
          <w:szCs w:val="24"/>
        </w:rPr>
        <w:t>, businesses must</w:t>
      </w:r>
      <w:r>
        <w:rPr>
          <w:rFonts w:ascii="Calibri" w:hAnsi="Calibri"/>
          <w:b w:val="0"/>
          <w:bCs/>
          <w:sz w:val="24"/>
          <w:szCs w:val="24"/>
        </w:rPr>
        <w:t>:</w:t>
      </w:r>
    </w:p>
    <w:p w14:paraId="08FC3E1E" w14:textId="77777777" w:rsidR="002C74CA" w:rsidRPr="003D34D7" w:rsidRDefault="002C74CA" w:rsidP="00702644">
      <w:pPr>
        <w:pStyle w:val="ListParagraph"/>
        <w:numPr>
          <w:ilvl w:val="0"/>
          <w:numId w:val="4"/>
        </w:numPr>
        <w:spacing w:after="0" w:line="259" w:lineRule="auto"/>
        <w:ind w:left="993" w:hanging="426"/>
        <w:rPr>
          <w:rFonts w:ascii="Calibri" w:eastAsia="Calibri" w:hAnsi="Calibri" w:cs="Calibri"/>
          <w:color w:val="auto"/>
          <w:sz w:val="24"/>
          <w:szCs w:val="24"/>
        </w:rPr>
      </w:pPr>
      <w:r w:rsidRPr="5CF98326">
        <w:rPr>
          <w:rFonts w:ascii="Calibri" w:hAnsi="Calibri" w:cs="Calibri"/>
          <w:color w:val="auto"/>
          <w:sz w:val="24"/>
          <w:szCs w:val="24"/>
        </w:rPr>
        <w:t>Operate a business located within Victoria</w:t>
      </w:r>
      <w:r w:rsidRPr="090F2A0A">
        <w:rPr>
          <w:rStyle w:val="FootnoteReference"/>
          <w:rFonts w:ascii="Calibri" w:hAnsi="Calibri" w:cs="Calibri"/>
          <w:color w:val="auto"/>
          <w:sz w:val="24"/>
          <w:szCs w:val="24"/>
        </w:rPr>
        <w:footnoteReference w:id="2"/>
      </w:r>
      <w:r w:rsidRPr="5CF98326">
        <w:rPr>
          <w:rFonts w:ascii="Calibri" w:hAnsi="Calibri" w:cs="Calibri"/>
          <w:color w:val="auto"/>
          <w:sz w:val="24"/>
          <w:szCs w:val="24"/>
        </w:rPr>
        <w:t>; and</w:t>
      </w:r>
    </w:p>
    <w:p w14:paraId="4FE7AC03" w14:textId="77777777" w:rsidR="002C74CA" w:rsidRPr="00450864" w:rsidRDefault="002C74CA" w:rsidP="00702644">
      <w:pPr>
        <w:pStyle w:val="ListParagraph"/>
        <w:numPr>
          <w:ilvl w:val="0"/>
          <w:numId w:val="4"/>
        </w:numPr>
        <w:spacing w:before="240" w:after="0" w:line="259" w:lineRule="auto"/>
        <w:ind w:left="993" w:hanging="426"/>
        <w:rPr>
          <w:rFonts w:ascii="Calibri" w:eastAsia="Calibri" w:hAnsi="Calibri" w:cs="Calibri"/>
          <w:color w:val="auto"/>
          <w:sz w:val="24"/>
          <w:szCs w:val="24"/>
        </w:rPr>
      </w:pPr>
      <w:bookmarkStart w:id="2" w:name="_Hlk51097395"/>
      <w:r w:rsidRPr="00450864">
        <w:rPr>
          <w:rFonts w:ascii="Calibri" w:eastAsia="Calibri" w:hAnsi="Calibri" w:cs="Calibri"/>
          <w:color w:val="auto"/>
          <w:sz w:val="24"/>
          <w:szCs w:val="24"/>
        </w:rPr>
        <w:t xml:space="preserve">Be registered as operating in an industry sector that has an industry restriction level of </w:t>
      </w:r>
      <w:r w:rsidRPr="00450864">
        <w:rPr>
          <w:rFonts w:ascii="Calibri" w:hAnsi="Calibri"/>
          <w:color w:val="auto"/>
          <w:sz w:val="24"/>
          <w:szCs w:val="24"/>
        </w:rPr>
        <w:t xml:space="preserve">Restricted, Heavily restricted or Closed and is not easing </w:t>
      </w:r>
      <w:r w:rsidRPr="00450864">
        <w:rPr>
          <w:rFonts w:ascii="Calibri" w:hAnsi="Calibri"/>
          <w:bCs/>
          <w:color w:val="auto"/>
          <w:sz w:val="24"/>
          <w:szCs w:val="24"/>
        </w:rPr>
        <w:t xml:space="preserve">industry </w:t>
      </w:r>
      <w:r w:rsidRPr="00450864">
        <w:rPr>
          <w:rFonts w:ascii="Calibri" w:hAnsi="Calibri"/>
          <w:color w:val="auto"/>
          <w:sz w:val="24"/>
          <w:szCs w:val="24"/>
        </w:rPr>
        <w:t xml:space="preserve">restriction </w:t>
      </w:r>
      <w:r w:rsidRPr="00450864">
        <w:rPr>
          <w:rFonts w:ascii="Calibri" w:hAnsi="Calibri"/>
          <w:bCs/>
          <w:color w:val="auto"/>
          <w:sz w:val="24"/>
          <w:szCs w:val="24"/>
        </w:rPr>
        <w:t>levels</w:t>
      </w:r>
      <w:r w:rsidRPr="00450864">
        <w:rPr>
          <w:rFonts w:ascii="Calibri" w:hAnsi="Calibri"/>
          <w:color w:val="auto"/>
          <w:sz w:val="24"/>
          <w:szCs w:val="24"/>
        </w:rPr>
        <w:t xml:space="preserve"> between the First Step and Second Step</w:t>
      </w:r>
      <w:r w:rsidRPr="00450864">
        <w:rPr>
          <w:rFonts w:ascii="Calibri" w:eastAsia="Calibri" w:hAnsi="Calibri" w:cs="Calibri"/>
          <w:color w:val="auto"/>
          <w:sz w:val="24"/>
          <w:szCs w:val="24"/>
        </w:rPr>
        <w:t xml:space="preserve"> of </w:t>
      </w:r>
      <w:r w:rsidRPr="00450864">
        <w:rPr>
          <w:rFonts w:ascii="Calibri" w:eastAsia="Calibri" w:hAnsi="Calibri" w:cs="Calibri"/>
          <w:i/>
          <w:color w:val="auto"/>
          <w:sz w:val="24"/>
          <w:szCs w:val="24"/>
        </w:rPr>
        <w:t>Victoria’s roadmap for reopening</w:t>
      </w:r>
      <w:r w:rsidRPr="00450864">
        <w:rPr>
          <w:rStyle w:val="FootnoteReference"/>
          <w:rFonts w:ascii="Calibri" w:eastAsia="Calibri" w:hAnsi="Calibri" w:cs="Calibri"/>
          <w:i/>
          <w:color w:val="auto"/>
          <w:sz w:val="24"/>
          <w:szCs w:val="24"/>
        </w:rPr>
        <w:footnoteReference w:id="3"/>
      </w:r>
      <w:r w:rsidRPr="00450864">
        <w:rPr>
          <w:rFonts w:ascii="Calibri" w:eastAsia="Calibri" w:hAnsi="Calibri" w:cs="Calibri"/>
          <w:color w:val="auto"/>
          <w:sz w:val="24"/>
          <w:szCs w:val="24"/>
        </w:rPr>
        <w:t xml:space="preserve"> (a business’s industry sector is defined by the industry classification (ANZSIC) linked to their ABN</w:t>
      </w:r>
      <w:r w:rsidRPr="00450864">
        <w:rPr>
          <w:rStyle w:val="FootnoteReference"/>
          <w:color w:val="auto"/>
        </w:rPr>
        <w:footnoteReference w:id="4"/>
      </w:r>
      <w:r w:rsidRPr="00450864">
        <w:rPr>
          <w:rFonts w:ascii="Calibri" w:eastAsia="Calibri" w:hAnsi="Calibri" w:cs="Calibri"/>
          <w:color w:val="auto"/>
          <w:sz w:val="24"/>
          <w:szCs w:val="24"/>
        </w:rPr>
        <w:t>); and</w:t>
      </w:r>
    </w:p>
    <w:bookmarkEnd w:id="2"/>
    <w:p w14:paraId="05BED8E2" w14:textId="2F1EEC45" w:rsidR="002C74CA" w:rsidRPr="003D34D7"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sidRPr="002A7B3E">
        <w:rPr>
          <w:rFonts w:ascii="Calibri" w:hAnsi="Calibri" w:cs="Calibri"/>
          <w:color w:val="auto"/>
          <w:sz w:val="24"/>
          <w:szCs w:val="24"/>
        </w:rPr>
        <w:t>Be a</w:t>
      </w:r>
      <w:r w:rsidR="009D65A6">
        <w:rPr>
          <w:rFonts w:ascii="Calibri" w:hAnsi="Calibri" w:cs="Calibri"/>
          <w:color w:val="auto"/>
          <w:sz w:val="24"/>
          <w:szCs w:val="24"/>
        </w:rPr>
        <w:t>n ‘eligible</w:t>
      </w:r>
      <w:r w:rsidRPr="002A7B3E">
        <w:rPr>
          <w:rFonts w:ascii="Calibri" w:hAnsi="Calibri" w:cs="Calibri"/>
          <w:color w:val="auto"/>
          <w:sz w:val="24"/>
          <w:szCs w:val="24"/>
        </w:rPr>
        <w:t xml:space="preserve"> participant</w:t>
      </w:r>
      <w:r w:rsidR="009D65A6">
        <w:rPr>
          <w:rFonts w:ascii="Calibri" w:hAnsi="Calibri" w:cs="Calibri"/>
          <w:color w:val="auto"/>
          <w:sz w:val="24"/>
          <w:szCs w:val="24"/>
        </w:rPr>
        <w:t>’</w:t>
      </w:r>
      <w:r w:rsidRPr="002A7B3E">
        <w:rPr>
          <w:rFonts w:ascii="Calibri" w:hAnsi="Calibri" w:cs="Calibri"/>
          <w:color w:val="auto"/>
          <w:sz w:val="24"/>
          <w:szCs w:val="24"/>
        </w:rPr>
        <w:t xml:space="preserve"> in the Commonwealth Government’s JobKeeper Payment scheme</w:t>
      </w:r>
      <w:r w:rsidRPr="00494141">
        <w:rPr>
          <w:rStyle w:val="FootnoteReference"/>
          <w:rFonts w:ascii="Calibri" w:hAnsi="Calibri" w:cs="Calibri"/>
          <w:color w:val="auto"/>
          <w:sz w:val="24"/>
          <w:szCs w:val="24"/>
        </w:rPr>
        <w:footnoteReference w:id="5"/>
      </w:r>
      <w:r w:rsidRPr="00494141">
        <w:rPr>
          <w:rFonts w:ascii="Calibri" w:hAnsi="Calibri" w:cs="Calibri"/>
          <w:color w:val="auto"/>
          <w:sz w:val="24"/>
          <w:szCs w:val="24"/>
        </w:rPr>
        <w:t>; and</w:t>
      </w:r>
    </w:p>
    <w:p w14:paraId="05930C94" w14:textId="77777777" w:rsidR="002C74CA" w:rsidRPr="00D54C96"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sidRPr="00187F9A">
        <w:rPr>
          <w:rFonts w:ascii="Calibri" w:hAnsi="Calibri" w:cs="Calibri"/>
          <w:color w:val="auto"/>
          <w:sz w:val="24"/>
          <w:szCs w:val="24"/>
        </w:rPr>
        <w:t xml:space="preserve">Be an </w:t>
      </w:r>
      <w:r w:rsidRPr="000A2CFD">
        <w:rPr>
          <w:rFonts w:ascii="Calibri" w:hAnsi="Calibri" w:cs="Calibri"/>
          <w:color w:val="auto"/>
          <w:sz w:val="24"/>
          <w:szCs w:val="24"/>
        </w:rPr>
        <w:t>employ</w:t>
      </w:r>
      <w:r w:rsidRPr="00187F9A">
        <w:rPr>
          <w:rFonts w:ascii="Calibri" w:hAnsi="Calibri" w:cs="Calibri"/>
          <w:color w:val="auto"/>
          <w:sz w:val="24"/>
          <w:szCs w:val="24"/>
        </w:rPr>
        <w:t>ing business</w:t>
      </w:r>
      <w:r w:rsidRPr="000A2CFD">
        <w:rPr>
          <w:vertAlign w:val="superscript"/>
        </w:rPr>
        <w:footnoteReference w:id="6"/>
      </w:r>
      <w:r w:rsidRPr="000A2CFD">
        <w:rPr>
          <w:rFonts w:ascii="Calibri" w:hAnsi="Calibri" w:cs="Calibri"/>
          <w:color w:val="auto"/>
          <w:sz w:val="24"/>
          <w:szCs w:val="24"/>
          <w:vertAlign w:val="superscript"/>
        </w:rPr>
        <w:t xml:space="preserve"> </w:t>
      </w:r>
      <w:r w:rsidRPr="00D54C96">
        <w:rPr>
          <w:rFonts w:ascii="Calibri" w:hAnsi="Calibri" w:cs="Calibri"/>
          <w:color w:val="auto"/>
          <w:sz w:val="24"/>
          <w:szCs w:val="24"/>
        </w:rPr>
        <w:t>and be registered with WorkSafe</w:t>
      </w:r>
      <w:r>
        <w:rPr>
          <w:rFonts w:ascii="Calibri" w:hAnsi="Calibri" w:cs="Calibri"/>
          <w:color w:val="auto"/>
          <w:sz w:val="24"/>
          <w:szCs w:val="24"/>
        </w:rPr>
        <w:t xml:space="preserve"> Victoria</w:t>
      </w:r>
      <w:r>
        <w:rPr>
          <w:rStyle w:val="FootnoteReference"/>
          <w:rFonts w:ascii="Calibri" w:hAnsi="Calibri" w:cs="Calibri"/>
          <w:color w:val="auto"/>
          <w:sz w:val="24"/>
          <w:szCs w:val="24"/>
        </w:rPr>
        <w:footnoteReference w:id="7"/>
      </w:r>
      <w:r w:rsidRPr="00D54C96">
        <w:rPr>
          <w:rFonts w:ascii="Calibri" w:hAnsi="Calibri" w:cs="Calibri"/>
          <w:color w:val="auto"/>
          <w:sz w:val="24"/>
          <w:szCs w:val="24"/>
        </w:rPr>
        <w:t>; and</w:t>
      </w:r>
    </w:p>
    <w:p w14:paraId="75563F43" w14:textId="77777777" w:rsidR="002C74CA" w:rsidRPr="00D54C96"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sidRPr="00D54C96">
        <w:rPr>
          <w:rFonts w:ascii="Calibri" w:hAnsi="Calibri" w:cs="Calibri"/>
          <w:color w:val="auto"/>
          <w:sz w:val="24"/>
          <w:szCs w:val="24"/>
        </w:rPr>
        <w:lastRenderedPageBreak/>
        <w:t xml:space="preserve">Have an annual payroll of </w:t>
      </w:r>
      <w:r w:rsidRPr="090F2A0A">
        <w:rPr>
          <w:rFonts w:ascii="Calibri" w:hAnsi="Calibri" w:cs="Calibri"/>
          <w:color w:val="auto"/>
          <w:sz w:val="24"/>
          <w:szCs w:val="24"/>
        </w:rPr>
        <w:t xml:space="preserve">up to $10 </w:t>
      </w:r>
      <w:r w:rsidRPr="00D54C96">
        <w:rPr>
          <w:rFonts w:ascii="Calibri" w:hAnsi="Calibri" w:cs="Calibri"/>
          <w:color w:val="auto"/>
          <w:sz w:val="24"/>
          <w:szCs w:val="24"/>
        </w:rPr>
        <w:t xml:space="preserve">million in 2019-20 on an </w:t>
      </w:r>
      <w:r w:rsidRPr="006E3DB0">
        <w:rPr>
          <w:rFonts w:ascii="Calibri" w:eastAsia="Calibri" w:hAnsi="Calibri" w:cs="Calibri"/>
          <w:color w:val="auto"/>
          <w:sz w:val="24"/>
          <w:szCs w:val="24"/>
        </w:rPr>
        <w:t>ungrouped</w:t>
      </w:r>
      <w:r w:rsidRPr="00D54C96">
        <w:rPr>
          <w:rFonts w:ascii="Calibri" w:hAnsi="Calibri" w:cs="Calibri"/>
          <w:color w:val="auto"/>
          <w:sz w:val="24"/>
          <w:szCs w:val="24"/>
        </w:rPr>
        <w:t xml:space="preserve"> basis</w:t>
      </w:r>
      <w:r w:rsidRPr="00EB159E">
        <w:rPr>
          <w:rFonts w:eastAsia="Calibri"/>
          <w:vertAlign w:val="superscript"/>
        </w:rPr>
        <w:footnoteReference w:id="8"/>
      </w:r>
      <w:r w:rsidRPr="00D54C96">
        <w:rPr>
          <w:rFonts w:ascii="Calibri" w:hAnsi="Calibri" w:cs="Calibri"/>
          <w:color w:val="auto"/>
          <w:sz w:val="24"/>
          <w:szCs w:val="24"/>
        </w:rPr>
        <w:t xml:space="preserve">; </w:t>
      </w:r>
      <w:r>
        <w:rPr>
          <w:rFonts w:ascii="Calibri" w:hAnsi="Calibri" w:cs="Calibri"/>
          <w:color w:val="auto"/>
          <w:sz w:val="24"/>
          <w:szCs w:val="24"/>
        </w:rPr>
        <w:t>a</w:t>
      </w:r>
      <w:r w:rsidRPr="00D54C96">
        <w:rPr>
          <w:rFonts w:ascii="Calibri" w:hAnsi="Calibri" w:cs="Calibri"/>
          <w:color w:val="auto"/>
          <w:sz w:val="24"/>
          <w:szCs w:val="24"/>
        </w:rPr>
        <w:t>nd</w:t>
      </w:r>
    </w:p>
    <w:p w14:paraId="08C5E1B5" w14:textId="77777777" w:rsidR="002C74CA" w:rsidRPr="00D54C96"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sidRPr="005860FE">
        <w:rPr>
          <w:rFonts w:ascii="Calibri" w:hAnsi="Calibri" w:cs="Calibri"/>
          <w:color w:val="auto"/>
          <w:sz w:val="24"/>
          <w:szCs w:val="24"/>
        </w:rPr>
        <w:t>Be registered for Goods and Services Tax (GST) on 13 September 2020</w:t>
      </w:r>
      <w:r>
        <w:rPr>
          <w:rStyle w:val="FootnoteReference"/>
          <w:rFonts w:ascii="Calibri" w:hAnsi="Calibri" w:cs="Calibri"/>
          <w:color w:val="auto"/>
          <w:sz w:val="24"/>
          <w:szCs w:val="24"/>
        </w:rPr>
        <w:footnoteReference w:id="9"/>
      </w:r>
      <w:r w:rsidRPr="00D54C96">
        <w:rPr>
          <w:rFonts w:ascii="Calibri" w:hAnsi="Calibri" w:cs="Calibri"/>
          <w:color w:val="auto"/>
          <w:sz w:val="24"/>
          <w:szCs w:val="24"/>
        </w:rPr>
        <w:t>; and</w:t>
      </w:r>
    </w:p>
    <w:p w14:paraId="2A7093AE" w14:textId="77777777" w:rsidR="002C74CA" w:rsidRPr="00EF3085"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sidRPr="090F2A0A">
        <w:rPr>
          <w:rFonts w:ascii="Calibri" w:hAnsi="Calibri" w:cs="Calibri"/>
          <w:color w:val="auto"/>
          <w:sz w:val="24"/>
          <w:szCs w:val="24"/>
        </w:rPr>
        <w:t xml:space="preserve">Hold an Australian Business Number (ABN) and have held that ABN at </w:t>
      </w:r>
      <w:r>
        <w:rPr>
          <w:rFonts w:ascii="Calibri" w:hAnsi="Calibri" w:cs="Calibri"/>
          <w:color w:val="auto"/>
          <w:sz w:val="24"/>
          <w:szCs w:val="24"/>
        </w:rPr>
        <w:br/>
      </w:r>
      <w:r w:rsidRPr="000A2CFD">
        <w:rPr>
          <w:rFonts w:ascii="Calibri" w:hAnsi="Calibri" w:cs="Calibri"/>
          <w:color w:val="auto"/>
          <w:sz w:val="24"/>
          <w:szCs w:val="24"/>
        </w:rPr>
        <w:t>13 September</w:t>
      </w:r>
      <w:r>
        <w:rPr>
          <w:rFonts w:ascii="Calibri" w:hAnsi="Calibri" w:cs="Calibri"/>
          <w:color w:val="auto"/>
          <w:sz w:val="24"/>
          <w:szCs w:val="24"/>
        </w:rPr>
        <w:t xml:space="preserve"> </w:t>
      </w:r>
      <w:r w:rsidRPr="090F2A0A">
        <w:rPr>
          <w:rFonts w:ascii="Calibri" w:hAnsi="Calibri" w:cs="Calibri"/>
          <w:color w:val="auto"/>
          <w:sz w:val="24"/>
          <w:szCs w:val="24"/>
        </w:rPr>
        <w:t>2020; and</w:t>
      </w:r>
    </w:p>
    <w:p w14:paraId="3BDE3328" w14:textId="77777777" w:rsidR="002C74CA" w:rsidRDefault="002C74CA" w:rsidP="00702644">
      <w:pPr>
        <w:pStyle w:val="ListParagraph"/>
        <w:numPr>
          <w:ilvl w:val="0"/>
          <w:numId w:val="4"/>
        </w:numPr>
        <w:spacing w:after="0" w:line="259" w:lineRule="auto"/>
        <w:ind w:left="993" w:hanging="426"/>
        <w:rPr>
          <w:rFonts w:ascii="Calibri" w:hAnsi="Calibri" w:cs="Calibri"/>
          <w:color w:val="auto"/>
          <w:sz w:val="24"/>
          <w:szCs w:val="24"/>
        </w:rPr>
      </w:pPr>
      <w:r>
        <w:rPr>
          <w:rFonts w:ascii="Calibri" w:hAnsi="Calibri" w:cs="Calibri"/>
          <w:color w:val="auto"/>
          <w:sz w:val="24"/>
          <w:szCs w:val="24"/>
        </w:rPr>
        <w:t>Be</w:t>
      </w:r>
      <w:r w:rsidRPr="00EF3085">
        <w:rPr>
          <w:rFonts w:ascii="Calibri" w:hAnsi="Calibri" w:cs="Calibri"/>
          <w:color w:val="auto"/>
          <w:sz w:val="24"/>
          <w:szCs w:val="24"/>
        </w:rPr>
        <w:t xml:space="preserve"> registered with the responsible</w:t>
      </w:r>
      <w:r>
        <w:rPr>
          <w:rFonts w:ascii="Calibri" w:hAnsi="Calibri" w:cs="Calibri"/>
          <w:color w:val="auto"/>
          <w:sz w:val="24"/>
          <w:szCs w:val="24"/>
        </w:rPr>
        <w:t xml:space="preserve"> Federal or State</w:t>
      </w:r>
      <w:r w:rsidRPr="00EF3085">
        <w:rPr>
          <w:rFonts w:ascii="Calibri" w:hAnsi="Calibri" w:cs="Calibri"/>
          <w:color w:val="auto"/>
          <w:sz w:val="24"/>
          <w:szCs w:val="24"/>
        </w:rPr>
        <w:t xml:space="preserve"> regulator</w:t>
      </w:r>
      <w:r>
        <w:rPr>
          <w:rFonts w:ascii="Calibri" w:hAnsi="Calibri" w:cs="Calibri"/>
          <w:color w:val="auto"/>
          <w:sz w:val="24"/>
          <w:szCs w:val="24"/>
        </w:rPr>
        <w:t>.</w:t>
      </w:r>
      <w:r w:rsidRPr="00EB159E">
        <w:rPr>
          <w:rFonts w:eastAsia="Calibri"/>
          <w:vertAlign w:val="superscript"/>
        </w:rPr>
        <w:footnoteReference w:id="10"/>
      </w:r>
      <w:r w:rsidRPr="00EB159E">
        <w:rPr>
          <w:rFonts w:ascii="Calibri" w:hAnsi="Calibri" w:cs="Calibri"/>
          <w:color w:val="auto"/>
          <w:sz w:val="24"/>
          <w:szCs w:val="24"/>
          <w:vertAlign w:val="superscript"/>
        </w:rPr>
        <w:t>.</w:t>
      </w:r>
    </w:p>
    <w:bookmarkEnd w:id="1"/>
    <w:p w14:paraId="565D612B" w14:textId="77777777" w:rsidR="002C74CA" w:rsidRPr="004F2F2B" w:rsidRDefault="002C74CA" w:rsidP="002C74CA">
      <w:pPr>
        <w:pStyle w:val="Heading1"/>
        <w:keepNext w:val="0"/>
        <w:widowControl w:val="0"/>
        <w:rPr>
          <w:rFonts w:ascii="Calibri" w:hAnsi="Calibri"/>
          <w:szCs w:val="24"/>
        </w:rPr>
      </w:pPr>
      <w:r w:rsidRPr="004F2F2B">
        <w:rPr>
          <w:rFonts w:ascii="Calibri" w:hAnsi="Calibri"/>
          <w:szCs w:val="24"/>
        </w:rPr>
        <w:t xml:space="preserve">Demonstration of eligibility </w:t>
      </w:r>
    </w:p>
    <w:p w14:paraId="57658E14" w14:textId="77777777" w:rsidR="002C74CA" w:rsidRPr="0035273D" w:rsidRDefault="002C74CA" w:rsidP="002C74CA">
      <w:pPr>
        <w:pStyle w:val="Heading2"/>
        <w:rPr>
          <w:rFonts w:ascii="Calibri" w:hAnsi="Calibri"/>
          <w:b w:val="0"/>
          <w:bCs/>
          <w:sz w:val="24"/>
          <w:szCs w:val="24"/>
        </w:rPr>
      </w:pPr>
      <w:r w:rsidRPr="00A77AA5">
        <w:rPr>
          <w:rFonts w:ascii="Calibri" w:hAnsi="Calibri"/>
          <w:b w:val="0"/>
          <w:bCs/>
          <w:sz w:val="24"/>
          <w:szCs w:val="24"/>
        </w:rPr>
        <w:t>Applicants must certify that they meet the eligibility criteria</w:t>
      </w:r>
      <w:r>
        <w:rPr>
          <w:rFonts w:ascii="Calibri" w:hAnsi="Calibri"/>
          <w:b w:val="0"/>
          <w:bCs/>
          <w:sz w:val="24"/>
          <w:szCs w:val="24"/>
        </w:rPr>
        <w:t xml:space="preserve"> </w:t>
      </w:r>
      <w:r w:rsidRPr="00640FF8">
        <w:rPr>
          <w:rFonts w:ascii="Calibri" w:hAnsi="Calibri"/>
          <w:b w:val="0"/>
          <w:sz w:val="24"/>
          <w:szCs w:val="24"/>
        </w:rPr>
        <w:t>and intend to remain trading at the end of restrictions</w:t>
      </w:r>
      <w:r w:rsidRPr="00A77AA5">
        <w:rPr>
          <w:rFonts w:ascii="Calibri" w:hAnsi="Calibri"/>
          <w:b w:val="0"/>
          <w:bCs/>
          <w:sz w:val="24"/>
          <w:szCs w:val="24"/>
        </w:rPr>
        <w:t xml:space="preserve">. </w:t>
      </w:r>
    </w:p>
    <w:p w14:paraId="6E087ED6" w14:textId="77777777" w:rsidR="002C74CA" w:rsidRPr="00434957" w:rsidRDefault="002C74CA" w:rsidP="002C74CA">
      <w:pPr>
        <w:pStyle w:val="Heading2"/>
        <w:rPr>
          <w:rStyle w:val="Hyperlink"/>
          <w:rFonts w:ascii="Calibri" w:hAnsi="Calibri" w:cs="Calibri"/>
          <w:b w:val="0"/>
          <w:color w:val="auto"/>
          <w:sz w:val="24"/>
          <w:szCs w:val="24"/>
          <w:u w:val="none"/>
        </w:rPr>
      </w:pPr>
      <w:r w:rsidRPr="00434957">
        <w:rPr>
          <w:rFonts w:ascii="Calibri" w:hAnsi="Calibri" w:cs="Calibri"/>
          <w:b w:val="0"/>
          <w:sz w:val="24"/>
          <w:szCs w:val="24"/>
          <w:u w:val="single"/>
        </w:rPr>
        <w:t>Industry sector</w:t>
      </w:r>
      <w:r w:rsidRPr="00434957">
        <w:rPr>
          <w:rFonts w:ascii="Calibri" w:hAnsi="Calibri" w:cs="Calibri"/>
          <w:b w:val="0"/>
          <w:sz w:val="24"/>
          <w:szCs w:val="24"/>
        </w:rPr>
        <w:t xml:space="preserve">: </w:t>
      </w:r>
      <w:r w:rsidRPr="00575492">
        <w:rPr>
          <w:rFonts w:ascii="Calibri" w:hAnsi="Calibri" w:cs="Calibri"/>
          <w:b w:val="0"/>
          <w:sz w:val="24"/>
          <w:szCs w:val="24"/>
        </w:rPr>
        <w:t>To be eligible</w:t>
      </w:r>
      <w:r w:rsidRPr="00575492">
        <w:rPr>
          <w:rFonts w:ascii="Calibri" w:hAnsi="Calibri" w:cs="Calibri"/>
          <w:b w:val="0"/>
          <w:bCs/>
          <w:sz w:val="24"/>
          <w:szCs w:val="24"/>
        </w:rPr>
        <w:t>,</w:t>
      </w:r>
      <w:r w:rsidRPr="00575492">
        <w:rPr>
          <w:rFonts w:ascii="Calibri" w:hAnsi="Calibri" w:cs="Calibri"/>
          <w:b w:val="0"/>
          <w:sz w:val="24"/>
          <w:szCs w:val="24"/>
        </w:rPr>
        <w:t xml:space="preserve"> an Applicant’s primary business activity must be in </w:t>
      </w:r>
      <w:r w:rsidRPr="00575492">
        <w:rPr>
          <w:rFonts w:ascii="Calibri" w:hAnsi="Calibri" w:cs="Calibri"/>
          <w:b w:val="0"/>
          <w:bCs/>
          <w:sz w:val="24"/>
          <w:szCs w:val="24"/>
        </w:rPr>
        <w:t>an</w:t>
      </w:r>
      <w:r w:rsidRPr="00575492">
        <w:rPr>
          <w:rFonts w:ascii="Calibri" w:hAnsi="Calibri" w:cs="Calibri"/>
          <w:b w:val="0"/>
          <w:sz w:val="24"/>
          <w:szCs w:val="24"/>
        </w:rPr>
        <w:t xml:space="preserve"> eligible industry </w:t>
      </w:r>
      <w:r w:rsidRPr="00575492">
        <w:rPr>
          <w:rFonts w:ascii="Calibri" w:hAnsi="Calibri" w:cs="Calibri"/>
          <w:b w:val="0"/>
          <w:bCs/>
          <w:sz w:val="24"/>
          <w:szCs w:val="24"/>
        </w:rPr>
        <w:t>sector</w:t>
      </w:r>
      <w:r w:rsidRPr="00575492">
        <w:rPr>
          <w:rFonts w:ascii="Calibri" w:hAnsi="Calibri" w:cs="Calibri"/>
          <w:b w:val="0"/>
          <w:sz w:val="24"/>
          <w:szCs w:val="24"/>
        </w:rPr>
        <w:t xml:space="preserve"> or sub </w:t>
      </w:r>
      <w:r w:rsidRPr="00575492">
        <w:rPr>
          <w:rFonts w:ascii="Calibri" w:hAnsi="Calibri" w:cs="Calibri"/>
          <w:b w:val="0"/>
          <w:bCs/>
          <w:sz w:val="24"/>
          <w:szCs w:val="24"/>
        </w:rPr>
        <w:t>sector</w:t>
      </w:r>
      <w:r w:rsidRPr="00575492">
        <w:rPr>
          <w:rFonts w:ascii="Calibri" w:hAnsi="Calibri" w:cs="Calibri"/>
          <w:b w:val="0"/>
          <w:sz w:val="24"/>
          <w:szCs w:val="24"/>
        </w:rPr>
        <w:t xml:space="preserve"> and this must be reflected in the applicant’s Australian Business Number (ABN) registration information. </w:t>
      </w:r>
      <w:r w:rsidRPr="00575492">
        <w:rPr>
          <w:rFonts w:ascii="Calibri" w:hAnsi="Calibri" w:cs="Calibri"/>
          <w:b w:val="0"/>
          <w:bCs/>
          <w:sz w:val="24"/>
          <w:szCs w:val="24"/>
        </w:rPr>
        <w:t xml:space="preserve">Applicants should review their details at </w:t>
      </w:r>
      <w:hyperlink r:id="rId12" w:history="1">
        <w:r w:rsidRPr="009022D9">
          <w:rPr>
            <w:rStyle w:val="Hyperlink"/>
            <w:rFonts w:ascii="Calibri" w:hAnsi="Calibri" w:cs="Calibri"/>
            <w:b w:val="0"/>
            <w:bCs/>
            <w:sz w:val="24"/>
            <w:szCs w:val="24"/>
          </w:rPr>
          <w:t>Australian Business Register website</w:t>
        </w:r>
      </w:hyperlink>
      <w:r w:rsidRPr="00575492">
        <w:rPr>
          <w:rFonts w:ascii="Calibri" w:hAnsi="Calibri" w:cs="Calibri"/>
          <w:bCs/>
          <w:sz w:val="24"/>
          <w:szCs w:val="24"/>
        </w:rPr>
        <w:t xml:space="preserve"> </w:t>
      </w:r>
      <w:r w:rsidRPr="00575492">
        <w:rPr>
          <w:rFonts w:ascii="Calibri" w:hAnsi="Calibri" w:cs="Calibri"/>
          <w:b w:val="0"/>
          <w:bCs/>
          <w:sz w:val="24"/>
          <w:szCs w:val="24"/>
        </w:rPr>
        <w:t>and update these details if needed prior</w:t>
      </w:r>
      <w:r w:rsidRPr="00575492">
        <w:rPr>
          <w:rFonts w:ascii="Calibri" w:hAnsi="Calibri" w:cs="Calibri"/>
          <w:bCs/>
          <w:sz w:val="24"/>
          <w:szCs w:val="24"/>
        </w:rPr>
        <w:t xml:space="preserve"> </w:t>
      </w:r>
      <w:r w:rsidRPr="00575492">
        <w:rPr>
          <w:rFonts w:ascii="Calibri" w:hAnsi="Calibri" w:cs="Calibri"/>
          <w:b w:val="0"/>
          <w:sz w:val="24"/>
          <w:szCs w:val="24"/>
        </w:rPr>
        <w:t>to submitting an application</w:t>
      </w:r>
      <w:r w:rsidRPr="00450864">
        <w:rPr>
          <w:rFonts w:ascii="Calibri" w:hAnsi="Calibri" w:cs="Calibri"/>
          <w:b w:val="0"/>
          <w:sz w:val="24"/>
          <w:szCs w:val="24"/>
        </w:rPr>
        <w:t xml:space="preserve">. </w:t>
      </w:r>
      <w:r w:rsidRPr="00575492">
        <w:rPr>
          <w:rFonts w:ascii="Calibri" w:hAnsi="Calibri" w:cs="Calibri"/>
          <w:b w:val="0"/>
          <w:sz w:val="24"/>
          <w:szCs w:val="24"/>
        </w:rPr>
        <w:t>This includes ensuring that their industry classification (ANZSIC class code)</w:t>
      </w:r>
      <w:r w:rsidRPr="00575492" w:rsidDel="00205B22">
        <w:rPr>
          <w:rFonts w:ascii="Calibri" w:hAnsi="Calibri" w:cs="Calibri"/>
          <w:b w:val="0"/>
          <w:sz w:val="24"/>
          <w:szCs w:val="24"/>
        </w:rPr>
        <w:t xml:space="preserve"> </w:t>
      </w:r>
      <w:r w:rsidRPr="00575492">
        <w:rPr>
          <w:rFonts w:ascii="Calibri" w:hAnsi="Calibri" w:cs="Calibri"/>
          <w:b w:val="0"/>
          <w:sz w:val="24"/>
          <w:szCs w:val="24"/>
        </w:rPr>
        <w:t xml:space="preserve">linked to their ABN registration correctly captures their </w:t>
      </w:r>
      <w:r w:rsidRPr="00CE5544">
        <w:rPr>
          <w:rFonts w:ascii="Calibri" w:hAnsi="Calibri" w:cs="Calibri"/>
          <w:b w:val="0"/>
          <w:sz w:val="24"/>
          <w:szCs w:val="24"/>
        </w:rPr>
        <w:t>primary business type</w:t>
      </w:r>
      <w:r w:rsidRPr="00575492">
        <w:rPr>
          <w:rFonts w:ascii="Calibri" w:hAnsi="Calibri"/>
          <w:b w:val="0"/>
          <w:sz w:val="24"/>
          <w:szCs w:val="24"/>
        </w:rPr>
        <w:t>.</w:t>
      </w:r>
      <w:r w:rsidRPr="00CE5544">
        <w:rPr>
          <w:rFonts w:ascii="Calibri" w:hAnsi="Calibri" w:cs="Calibri"/>
          <w:b w:val="0"/>
          <w:sz w:val="24"/>
          <w:szCs w:val="24"/>
        </w:rPr>
        <w:t xml:space="preserve"> </w:t>
      </w:r>
    </w:p>
    <w:p w14:paraId="56F6D552" w14:textId="77777777" w:rsidR="002C74CA" w:rsidRPr="00434957" w:rsidRDefault="002C74CA" w:rsidP="002C74CA">
      <w:pPr>
        <w:pStyle w:val="Heading2"/>
        <w:rPr>
          <w:rFonts w:ascii="Calibri" w:hAnsi="Calibri" w:cs="Calibri"/>
          <w:b w:val="0"/>
          <w:sz w:val="24"/>
          <w:szCs w:val="24"/>
        </w:rPr>
      </w:pPr>
      <w:r w:rsidRPr="00434957">
        <w:rPr>
          <w:rFonts w:ascii="Calibri" w:hAnsi="Calibri" w:cs="Calibri"/>
          <w:b w:val="0"/>
          <w:sz w:val="24"/>
          <w:szCs w:val="24"/>
          <w:u w:val="single"/>
        </w:rPr>
        <w:t>JobKeeper ID</w:t>
      </w:r>
      <w:r w:rsidRPr="00434957">
        <w:rPr>
          <w:rFonts w:ascii="Calibri" w:hAnsi="Calibri" w:cs="Calibri"/>
          <w:b w:val="0"/>
          <w:sz w:val="24"/>
          <w:szCs w:val="24"/>
        </w:rPr>
        <w:t>: Applicants must provide evidence of participation in the Commonwealth Government’s JobKeeper Payment scheme in the form of</w:t>
      </w:r>
      <w:r w:rsidRPr="00434957">
        <w:rPr>
          <w:sz w:val="18"/>
        </w:rPr>
        <w:t xml:space="preserve"> </w:t>
      </w:r>
      <w:r w:rsidRPr="00434957">
        <w:rPr>
          <w:rFonts w:ascii="Calibri" w:hAnsi="Calibri" w:cs="Calibri"/>
          <w:b w:val="0"/>
          <w:sz w:val="24"/>
          <w:szCs w:val="24"/>
        </w:rPr>
        <w:t xml:space="preserve">either a JobKeeper Business Monthly Declaration Receipt ID number </w:t>
      </w:r>
      <w:r w:rsidRPr="00434957">
        <w:rPr>
          <w:rFonts w:ascii="Calibri" w:hAnsi="Calibri" w:cs="Calibri"/>
          <w:b w:val="0"/>
          <w:sz w:val="24"/>
          <w:szCs w:val="24"/>
          <w:u w:val="single"/>
        </w:rPr>
        <w:t>or</w:t>
      </w:r>
      <w:r w:rsidRPr="00434957">
        <w:rPr>
          <w:rFonts w:ascii="Calibri" w:hAnsi="Calibri" w:cs="Calibri"/>
          <w:b w:val="0"/>
          <w:sz w:val="24"/>
          <w:szCs w:val="24"/>
        </w:rPr>
        <w:t xml:space="preserve"> </w:t>
      </w:r>
      <w:r w:rsidRPr="000D3571">
        <w:rPr>
          <w:rFonts w:ascii="Calibri" w:hAnsi="Calibri" w:cs="Calibri"/>
          <w:b w:val="0"/>
          <w:sz w:val="24"/>
          <w:szCs w:val="24"/>
        </w:rPr>
        <w:t>JobKeeper Enrolment Receipt ID</w:t>
      </w:r>
      <w:r w:rsidRPr="00434957">
        <w:rPr>
          <w:rFonts w:ascii="Calibri" w:hAnsi="Calibri" w:cs="Calibri"/>
          <w:b w:val="0"/>
          <w:sz w:val="24"/>
          <w:szCs w:val="24"/>
        </w:rPr>
        <w:t xml:space="preserve"> generated from the ATO business portal.</w:t>
      </w:r>
    </w:p>
    <w:p w14:paraId="5662951C" w14:textId="77777777" w:rsidR="002C74CA" w:rsidRPr="005B7B42" w:rsidRDefault="002C74CA" w:rsidP="002C74CA">
      <w:pPr>
        <w:pStyle w:val="Heading2"/>
        <w:rPr>
          <w:rFonts w:ascii="Calibri" w:hAnsi="Calibri" w:cs="Calibri"/>
          <w:b w:val="0"/>
          <w:sz w:val="24"/>
          <w:szCs w:val="24"/>
        </w:rPr>
      </w:pPr>
      <w:r w:rsidRPr="00A206AC">
        <w:rPr>
          <w:rFonts w:ascii="Calibri" w:hAnsi="Calibri" w:cs="Calibri"/>
          <w:b w:val="0"/>
          <w:sz w:val="24"/>
          <w:szCs w:val="24"/>
          <w:u w:val="single"/>
        </w:rPr>
        <w:t>WorkSafe Number</w:t>
      </w:r>
      <w:r w:rsidRPr="005B7B42">
        <w:rPr>
          <w:rFonts w:ascii="Calibri" w:hAnsi="Calibri" w:cs="Calibri"/>
          <w:b w:val="0"/>
          <w:sz w:val="24"/>
          <w:szCs w:val="24"/>
        </w:rPr>
        <w:t>: Applicants must demonstrate they are located in Victoria and employ people by providing their</w:t>
      </w:r>
      <w:r w:rsidRPr="00DC62B0">
        <w:rPr>
          <w:rFonts w:ascii="Calibri" w:hAnsi="Calibri" w:cs="Calibri"/>
          <w:b w:val="0"/>
          <w:sz w:val="24"/>
          <w:szCs w:val="24"/>
        </w:rPr>
        <w:t xml:space="preserve"> WorkCover Employer Number or WorkSafe Application Reference Number</w:t>
      </w:r>
      <w:r w:rsidRPr="00377A34">
        <w:rPr>
          <w:rFonts w:ascii="Calibri" w:hAnsi="Calibri" w:cs="Calibri"/>
          <w:b w:val="0"/>
          <w:sz w:val="24"/>
          <w:szCs w:val="24"/>
        </w:rPr>
        <w:t>.</w:t>
      </w:r>
      <w:r w:rsidRPr="005B7B42">
        <w:rPr>
          <w:vertAlign w:val="superscript"/>
        </w:rPr>
        <w:footnoteReference w:id="11"/>
      </w:r>
    </w:p>
    <w:p w14:paraId="1EFF49B6" w14:textId="77777777" w:rsidR="002C74CA" w:rsidRPr="00A77AA5" w:rsidRDefault="002C74CA" w:rsidP="002C74CA">
      <w:pPr>
        <w:pStyle w:val="Heading1"/>
        <w:rPr>
          <w:rFonts w:ascii="Calibri" w:hAnsi="Calibri"/>
          <w:szCs w:val="24"/>
        </w:rPr>
      </w:pPr>
      <w:r w:rsidRPr="00A77AA5">
        <w:rPr>
          <w:rFonts w:ascii="Calibri" w:hAnsi="Calibri"/>
          <w:szCs w:val="24"/>
        </w:rPr>
        <w:t>Available funding</w:t>
      </w:r>
    </w:p>
    <w:p w14:paraId="42BB8C3B" w14:textId="77777777" w:rsidR="002C74CA" w:rsidRDefault="002C74CA" w:rsidP="002C74CA">
      <w:pPr>
        <w:pStyle w:val="Heading2"/>
        <w:keepNext w:val="0"/>
        <w:widowControl w:val="0"/>
        <w:rPr>
          <w:rFonts w:ascii="Calibri" w:hAnsi="Calibri" w:cs="Calibri"/>
          <w:b w:val="0"/>
          <w:sz w:val="24"/>
          <w:szCs w:val="24"/>
        </w:rPr>
      </w:pPr>
      <w:r w:rsidRPr="003D34D7">
        <w:rPr>
          <w:rFonts w:ascii="Calibri" w:hAnsi="Calibri" w:cs="Calibri"/>
          <w:b w:val="0"/>
          <w:sz w:val="24"/>
          <w:szCs w:val="24"/>
        </w:rPr>
        <w:t xml:space="preserve">The total grant will </w:t>
      </w:r>
      <w:r w:rsidRPr="0063547A">
        <w:rPr>
          <w:rFonts w:ascii="Calibri" w:hAnsi="Calibri" w:cs="Calibri"/>
          <w:b w:val="0"/>
          <w:sz w:val="24"/>
          <w:szCs w:val="24"/>
        </w:rPr>
        <w:t>be</w:t>
      </w:r>
      <w:r>
        <w:rPr>
          <w:rFonts w:ascii="Calibri" w:hAnsi="Calibri" w:cs="Calibri"/>
          <w:b w:val="0"/>
          <w:sz w:val="24"/>
          <w:szCs w:val="24"/>
        </w:rPr>
        <w:t>:</w:t>
      </w:r>
      <w:r w:rsidRPr="0063547A">
        <w:rPr>
          <w:rFonts w:ascii="Calibri" w:hAnsi="Calibri" w:cs="Calibri"/>
          <w:b w:val="0"/>
          <w:sz w:val="24"/>
          <w:szCs w:val="24"/>
        </w:rPr>
        <w:t xml:space="preserve"> $10,000</w:t>
      </w:r>
      <w:r>
        <w:rPr>
          <w:rFonts w:ascii="Calibri" w:hAnsi="Calibri" w:cs="Calibri"/>
          <w:b w:val="0"/>
          <w:sz w:val="24"/>
          <w:szCs w:val="24"/>
        </w:rPr>
        <w:t>,</w:t>
      </w:r>
      <w:r w:rsidRPr="0063547A">
        <w:rPr>
          <w:rFonts w:ascii="Calibri" w:hAnsi="Calibri" w:cs="Calibri"/>
          <w:b w:val="0"/>
          <w:sz w:val="24"/>
          <w:szCs w:val="24"/>
        </w:rPr>
        <w:t xml:space="preserve"> $15,000 or $20,000 depending on the size of the business</w:t>
      </w:r>
      <w:r>
        <w:rPr>
          <w:rFonts w:ascii="Calibri" w:hAnsi="Calibri" w:cs="Calibri"/>
          <w:b w:val="0"/>
          <w:sz w:val="24"/>
          <w:szCs w:val="24"/>
        </w:rPr>
        <w:t>’ payroll for 2019/20:</w:t>
      </w:r>
    </w:p>
    <w:p w14:paraId="2FFF875B" w14:textId="77777777" w:rsidR="002C74CA" w:rsidRPr="0058720A" w:rsidRDefault="002C74CA" w:rsidP="002C74CA">
      <w:pPr>
        <w:pStyle w:val="ListParagraph"/>
        <w:widowControl w:val="0"/>
        <w:numPr>
          <w:ilvl w:val="0"/>
          <w:numId w:val="3"/>
        </w:numPr>
        <w:rPr>
          <w:rFonts w:ascii="Calibri" w:hAnsi="Calibri"/>
          <w:color w:val="auto"/>
          <w:sz w:val="24"/>
          <w:szCs w:val="24"/>
        </w:rPr>
      </w:pPr>
      <w:r w:rsidRPr="0058720A">
        <w:rPr>
          <w:rFonts w:ascii="Calibri" w:hAnsi="Calibri"/>
          <w:color w:val="auto"/>
          <w:sz w:val="24"/>
          <w:szCs w:val="24"/>
        </w:rPr>
        <w:t xml:space="preserve">$10,000 if </w:t>
      </w:r>
      <w:r>
        <w:rPr>
          <w:rFonts w:ascii="Calibri" w:hAnsi="Calibri"/>
          <w:color w:val="auto"/>
          <w:sz w:val="24"/>
          <w:szCs w:val="24"/>
        </w:rPr>
        <w:t xml:space="preserve">its annual </w:t>
      </w:r>
      <w:r w:rsidRPr="0058720A">
        <w:rPr>
          <w:rFonts w:ascii="Calibri" w:hAnsi="Calibri"/>
          <w:color w:val="auto"/>
          <w:sz w:val="24"/>
          <w:szCs w:val="24"/>
        </w:rPr>
        <w:t>payroll is less than $650,000;</w:t>
      </w:r>
    </w:p>
    <w:p w14:paraId="78F87251" w14:textId="77777777" w:rsidR="002C74CA" w:rsidRPr="0058720A" w:rsidRDefault="002C74CA" w:rsidP="002C74CA">
      <w:pPr>
        <w:pStyle w:val="ListParagraph"/>
        <w:widowControl w:val="0"/>
        <w:numPr>
          <w:ilvl w:val="0"/>
          <w:numId w:val="3"/>
        </w:numPr>
        <w:rPr>
          <w:rFonts w:ascii="Calibri" w:hAnsi="Calibri"/>
          <w:color w:val="auto"/>
          <w:sz w:val="24"/>
          <w:szCs w:val="24"/>
        </w:rPr>
      </w:pPr>
      <w:r w:rsidRPr="0058720A">
        <w:rPr>
          <w:rFonts w:ascii="Calibri" w:hAnsi="Calibri"/>
          <w:color w:val="auto"/>
          <w:sz w:val="24"/>
          <w:szCs w:val="24"/>
        </w:rPr>
        <w:t xml:space="preserve">$15,000 if </w:t>
      </w:r>
      <w:r>
        <w:rPr>
          <w:rFonts w:ascii="Calibri" w:hAnsi="Calibri"/>
          <w:color w:val="auto"/>
          <w:sz w:val="24"/>
          <w:szCs w:val="24"/>
        </w:rPr>
        <w:t xml:space="preserve">its annual </w:t>
      </w:r>
      <w:r w:rsidRPr="0058720A">
        <w:rPr>
          <w:rFonts w:ascii="Calibri" w:hAnsi="Calibri"/>
          <w:color w:val="auto"/>
          <w:sz w:val="24"/>
          <w:szCs w:val="24"/>
        </w:rPr>
        <w:t xml:space="preserve">payroll is between $650,000 and </w:t>
      </w:r>
      <w:r>
        <w:rPr>
          <w:rFonts w:ascii="Calibri" w:hAnsi="Calibri"/>
          <w:color w:val="auto"/>
          <w:sz w:val="24"/>
          <w:szCs w:val="24"/>
        </w:rPr>
        <w:t xml:space="preserve">less than </w:t>
      </w:r>
      <w:r w:rsidRPr="0058720A">
        <w:rPr>
          <w:rFonts w:ascii="Calibri" w:hAnsi="Calibri"/>
          <w:color w:val="auto"/>
          <w:sz w:val="24"/>
          <w:szCs w:val="24"/>
        </w:rPr>
        <w:t>$3 million; or</w:t>
      </w:r>
    </w:p>
    <w:p w14:paraId="6E467978" w14:textId="77777777" w:rsidR="002C74CA" w:rsidRPr="0058720A" w:rsidRDefault="002C74CA" w:rsidP="002C74CA">
      <w:pPr>
        <w:pStyle w:val="ListParagraph"/>
        <w:widowControl w:val="0"/>
        <w:numPr>
          <w:ilvl w:val="0"/>
          <w:numId w:val="3"/>
        </w:numPr>
        <w:rPr>
          <w:rFonts w:ascii="Calibri" w:hAnsi="Calibri"/>
          <w:color w:val="auto"/>
          <w:sz w:val="24"/>
          <w:szCs w:val="24"/>
        </w:rPr>
      </w:pPr>
      <w:r w:rsidRPr="0058720A">
        <w:rPr>
          <w:rFonts w:ascii="Calibri" w:hAnsi="Calibri"/>
          <w:color w:val="auto"/>
          <w:sz w:val="24"/>
          <w:szCs w:val="24"/>
        </w:rPr>
        <w:t xml:space="preserve">$20,000 if </w:t>
      </w:r>
      <w:r>
        <w:rPr>
          <w:rFonts w:ascii="Calibri" w:hAnsi="Calibri"/>
          <w:color w:val="auto"/>
          <w:sz w:val="24"/>
          <w:szCs w:val="24"/>
        </w:rPr>
        <w:t xml:space="preserve">its annual </w:t>
      </w:r>
      <w:r w:rsidRPr="0058720A">
        <w:rPr>
          <w:rFonts w:ascii="Calibri" w:hAnsi="Calibri"/>
          <w:color w:val="auto"/>
          <w:sz w:val="24"/>
          <w:szCs w:val="24"/>
        </w:rPr>
        <w:t xml:space="preserve">payroll is between $3 million and </w:t>
      </w:r>
      <w:r>
        <w:rPr>
          <w:rFonts w:ascii="Calibri" w:hAnsi="Calibri"/>
          <w:color w:val="auto"/>
          <w:sz w:val="24"/>
          <w:szCs w:val="24"/>
        </w:rPr>
        <w:t xml:space="preserve">up to </w:t>
      </w:r>
      <w:r w:rsidRPr="0058720A">
        <w:rPr>
          <w:rFonts w:ascii="Calibri" w:hAnsi="Calibri"/>
          <w:color w:val="auto"/>
          <w:sz w:val="24"/>
          <w:szCs w:val="24"/>
        </w:rPr>
        <w:t xml:space="preserve">$10 million. </w:t>
      </w:r>
    </w:p>
    <w:p w14:paraId="20AEEE1A" w14:textId="77777777" w:rsidR="002C74CA" w:rsidRPr="003D34D7" w:rsidRDefault="002C74CA" w:rsidP="002C74CA">
      <w:pPr>
        <w:pStyle w:val="Heading2"/>
        <w:rPr>
          <w:rFonts w:ascii="Calibri" w:hAnsi="Calibri"/>
          <w:b w:val="0"/>
          <w:bCs/>
          <w:sz w:val="24"/>
          <w:szCs w:val="24"/>
        </w:rPr>
      </w:pPr>
      <w:r w:rsidRPr="003D34D7">
        <w:rPr>
          <w:rFonts w:ascii="Calibri" w:hAnsi="Calibri"/>
          <w:b w:val="0"/>
          <w:bCs/>
          <w:sz w:val="24"/>
          <w:szCs w:val="24"/>
        </w:rPr>
        <w:lastRenderedPageBreak/>
        <w:t xml:space="preserve">A business as defined by its ABN can only receive one grant under </w:t>
      </w:r>
      <w:r>
        <w:rPr>
          <w:rFonts w:ascii="Calibri" w:hAnsi="Calibri"/>
          <w:b w:val="0"/>
          <w:bCs/>
          <w:sz w:val="24"/>
          <w:szCs w:val="24"/>
        </w:rPr>
        <w:t xml:space="preserve">Business Support Fund 3.  </w:t>
      </w:r>
    </w:p>
    <w:p w14:paraId="71F11882" w14:textId="77777777" w:rsidR="002C74CA" w:rsidRDefault="002C74CA" w:rsidP="002C74CA">
      <w:pPr>
        <w:pStyle w:val="Heading1"/>
        <w:rPr>
          <w:rFonts w:ascii="Calibri" w:hAnsi="Calibri"/>
          <w:szCs w:val="24"/>
        </w:rPr>
      </w:pPr>
      <w:r w:rsidRPr="00A77AA5">
        <w:rPr>
          <w:rFonts w:ascii="Calibri" w:hAnsi="Calibri"/>
          <w:szCs w:val="24"/>
        </w:rPr>
        <w:t>How the funding may be used</w:t>
      </w:r>
    </w:p>
    <w:p w14:paraId="494634DA" w14:textId="77777777" w:rsidR="002C74CA" w:rsidRDefault="002C74CA" w:rsidP="002C74CA">
      <w:pPr>
        <w:pStyle w:val="Heading2"/>
        <w:rPr>
          <w:rFonts w:ascii="Calibri" w:hAnsi="Calibri"/>
          <w:b w:val="0"/>
          <w:bCs/>
          <w:sz w:val="24"/>
          <w:szCs w:val="24"/>
        </w:rPr>
      </w:pPr>
      <w:r>
        <w:rPr>
          <w:rFonts w:ascii="Calibri" w:hAnsi="Calibri"/>
          <w:b w:val="0"/>
          <w:bCs/>
          <w:sz w:val="24"/>
          <w:szCs w:val="24"/>
        </w:rPr>
        <w:t>Grant funds may be used to assist the business, for example on:</w:t>
      </w:r>
    </w:p>
    <w:p w14:paraId="25667254" w14:textId="77777777" w:rsidR="002C74CA" w:rsidRPr="006D1128" w:rsidRDefault="002C74CA" w:rsidP="002C74CA">
      <w:pPr>
        <w:pStyle w:val="ListParagraph"/>
        <w:numPr>
          <w:ilvl w:val="0"/>
          <w:numId w:val="3"/>
        </w:numPr>
        <w:rPr>
          <w:rFonts w:ascii="Calibri" w:hAnsi="Calibri"/>
          <w:color w:val="auto"/>
          <w:sz w:val="24"/>
          <w:szCs w:val="24"/>
        </w:rPr>
      </w:pPr>
      <w:r w:rsidRPr="006D1128">
        <w:rPr>
          <w:rFonts w:ascii="Calibri" w:hAnsi="Calibri"/>
          <w:color w:val="auto"/>
          <w:sz w:val="24"/>
          <w:szCs w:val="24"/>
        </w:rPr>
        <w:t>Meeting business costs, including utilities, salaries or rent</w:t>
      </w:r>
      <w:r>
        <w:rPr>
          <w:rFonts w:ascii="Calibri" w:hAnsi="Calibri"/>
          <w:color w:val="auto"/>
          <w:sz w:val="24"/>
          <w:szCs w:val="24"/>
        </w:rPr>
        <w:t>;</w:t>
      </w:r>
    </w:p>
    <w:p w14:paraId="663CBFE7" w14:textId="77777777" w:rsidR="002C74CA" w:rsidRPr="006D1128" w:rsidRDefault="002C74CA" w:rsidP="002C74CA">
      <w:pPr>
        <w:pStyle w:val="ListParagraph"/>
        <w:numPr>
          <w:ilvl w:val="0"/>
          <w:numId w:val="3"/>
        </w:numPr>
        <w:rPr>
          <w:rFonts w:ascii="Calibri" w:hAnsi="Calibri"/>
          <w:color w:val="auto"/>
          <w:sz w:val="24"/>
          <w:szCs w:val="24"/>
        </w:rPr>
      </w:pPr>
      <w:r w:rsidRPr="001C7582">
        <w:rPr>
          <w:rFonts w:ascii="Calibri" w:hAnsi="Calibri"/>
          <w:color w:val="auto"/>
          <w:sz w:val="24"/>
          <w:szCs w:val="24"/>
        </w:rPr>
        <w:t xml:space="preserve">Seeking financial, legal or other </w:t>
      </w:r>
      <w:r w:rsidRPr="002C6B85">
        <w:rPr>
          <w:rFonts w:ascii="Calibri" w:hAnsi="Calibri"/>
          <w:color w:val="auto"/>
          <w:sz w:val="24"/>
          <w:szCs w:val="24"/>
        </w:rPr>
        <w:t>advice</w:t>
      </w:r>
      <w:r w:rsidRPr="001C7582">
        <w:rPr>
          <w:rFonts w:ascii="Calibri" w:hAnsi="Calibri"/>
          <w:color w:val="auto"/>
          <w:sz w:val="24"/>
          <w:szCs w:val="24"/>
        </w:rPr>
        <w:t xml:space="preserve"> to support business continuity planning;</w:t>
      </w:r>
    </w:p>
    <w:p w14:paraId="439AF462" w14:textId="77777777" w:rsidR="002C74CA" w:rsidRPr="006D1128" w:rsidRDefault="002C74CA" w:rsidP="002C74CA">
      <w:pPr>
        <w:pStyle w:val="ListParagraph"/>
        <w:numPr>
          <w:ilvl w:val="0"/>
          <w:numId w:val="3"/>
        </w:numPr>
        <w:rPr>
          <w:rFonts w:ascii="Calibri" w:hAnsi="Calibri"/>
          <w:color w:val="auto"/>
          <w:sz w:val="24"/>
          <w:szCs w:val="24"/>
        </w:rPr>
      </w:pPr>
      <w:r w:rsidRPr="006D1128">
        <w:rPr>
          <w:rFonts w:ascii="Calibri" w:hAnsi="Calibri"/>
          <w:color w:val="auto"/>
          <w:sz w:val="24"/>
          <w:szCs w:val="24"/>
        </w:rPr>
        <w:t>Developing the business through marketing and communications activities</w:t>
      </w:r>
      <w:r>
        <w:rPr>
          <w:rFonts w:ascii="Calibri" w:hAnsi="Calibri"/>
          <w:color w:val="auto"/>
          <w:sz w:val="24"/>
          <w:szCs w:val="24"/>
        </w:rPr>
        <w:t>; or</w:t>
      </w:r>
    </w:p>
    <w:p w14:paraId="2A9E29EC" w14:textId="77777777" w:rsidR="002C74CA" w:rsidRPr="009F3467" w:rsidRDefault="002C74CA" w:rsidP="002C74CA">
      <w:pPr>
        <w:pStyle w:val="ListParagraph"/>
        <w:numPr>
          <w:ilvl w:val="0"/>
          <w:numId w:val="3"/>
        </w:numPr>
        <w:rPr>
          <w:rFonts w:ascii="Calibri" w:hAnsi="Calibri"/>
          <w:color w:val="auto"/>
          <w:sz w:val="24"/>
          <w:szCs w:val="24"/>
        </w:rPr>
      </w:pPr>
      <w:r>
        <w:rPr>
          <w:rFonts w:ascii="Calibri" w:hAnsi="Calibri"/>
          <w:color w:val="auto"/>
          <w:sz w:val="24"/>
          <w:szCs w:val="24"/>
        </w:rPr>
        <w:t>Any o</w:t>
      </w:r>
      <w:r w:rsidRPr="006D1128">
        <w:rPr>
          <w:rFonts w:ascii="Calibri" w:hAnsi="Calibri"/>
          <w:color w:val="auto"/>
          <w:sz w:val="24"/>
          <w:szCs w:val="24"/>
        </w:rPr>
        <w:t>ther supporting activities related to the operation of the business.</w:t>
      </w:r>
    </w:p>
    <w:p w14:paraId="10BAFFCE" w14:textId="77777777" w:rsidR="002C74CA" w:rsidRPr="004B76A1" w:rsidRDefault="002C74CA" w:rsidP="002C74CA">
      <w:pPr>
        <w:pStyle w:val="Heading1"/>
        <w:keepNext w:val="0"/>
        <w:widowControl w:val="0"/>
      </w:pPr>
      <w:r>
        <w:rPr>
          <w:rFonts w:ascii="Calibri" w:hAnsi="Calibri"/>
          <w:szCs w:val="24"/>
        </w:rPr>
        <w:t xml:space="preserve">Assessment Process </w:t>
      </w:r>
    </w:p>
    <w:p w14:paraId="70F436BC" w14:textId="77777777" w:rsidR="002C74CA" w:rsidRDefault="002C74CA" w:rsidP="002C74CA">
      <w:pPr>
        <w:pStyle w:val="Heading2"/>
        <w:keepNext w:val="0"/>
        <w:widowControl w:val="0"/>
        <w:rPr>
          <w:rFonts w:ascii="Calibri" w:hAnsi="Calibri" w:cs="Calibri"/>
          <w:b w:val="0"/>
          <w:sz w:val="24"/>
          <w:szCs w:val="24"/>
        </w:rPr>
      </w:pPr>
      <w:r w:rsidRPr="000E243A">
        <w:rPr>
          <w:rFonts w:ascii="Calibri" w:hAnsi="Calibri" w:cs="Calibri"/>
          <w:b w:val="0"/>
          <w:sz w:val="24"/>
          <w:szCs w:val="24"/>
        </w:rPr>
        <w:t>Funding will be allocated through a grant process, through which businesses are invited to apply for a grant</w:t>
      </w:r>
      <w:r>
        <w:rPr>
          <w:rFonts w:ascii="Calibri" w:hAnsi="Calibri" w:cs="Calibri"/>
          <w:b w:val="0"/>
          <w:sz w:val="24"/>
          <w:szCs w:val="24"/>
        </w:rPr>
        <w:t xml:space="preserve">. </w:t>
      </w:r>
    </w:p>
    <w:p w14:paraId="63E4AD46" w14:textId="77777777" w:rsidR="002C74CA" w:rsidRDefault="002C74CA" w:rsidP="002C74CA">
      <w:pPr>
        <w:pStyle w:val="Heading2"/>
        <w:keepNext w:val="0"/>
        <w:widowControl w:val="0"/>
        <w:rPr>
          <w:rFonts w:ascii="Calibri" w:hAnsi="Calibri" w:cs="Calibri"/>
          <w:b w:val="0"/>
          <w:sz w:val="24"/>
          <w:szCs w:val="24"/>
        </w:rPr>
      </w:pPr>
      <w:r w:rsidRPr="00C715D7">
        <w:rPr>
          <w:rFonts w:ascii="Calibri" w:hAnsi="Calibri" w:cs="Calibri"/>
          <w:b w:val="0"/>
          <w:sz w:val="24"/>
          <w:szCs w:val="24"/>
        </w:rPr>
        <w:t xml:space="preserve">As part of the assessment process, evidence provided by applicants will be subject to a crosscheck with other government agencies such as the State Revenue Office and </w:t>
      </w:r>
      <w:r w:rsidRPr="0003284A">
        <w:rPr>
          <w:rFonts w:ascii="Calibri" w:hAnsi="Calibri" w:cs="Calibri"/>
          <w:b w:val="0"/>
          <w:bCs/>
          <w:sz w:val="24"/>
          <w:szCs w:val="24"/>
        </w:rPr>
        <w:t>Worksafe</w:t>
      </w:r>
      <w:r>
        <w:rPr>
          <w:rFonts w:ascii="Calibri" w:hAnsi="Calibri" w:cs="Calibri"/>
          <w:b w:val="0"/>
          <w:sz w:val="24"/>
          <w:szCs w:val="24"/>
        </w:rPr>
        <w:t>.</w:t>
      </w:r>
    </w:p>
    <w:p w14:paraId="56D854AF" w14:textId="77777777" w:rsidR="002C74CA" w:rsidRPr="00B707C8" w:rsidRDefault="002C74CA" w:rsidP="002C74CA">
      <w:pPr>
        <w:pStyle w:val="Heading2"/>
        <w:keepNext w:val="0"/>
        <w:widowControl w:val="0"/>
        <w:rPr>
          <w:rFonts w:ascii="Calibri" w:hAnsi="Calibri" w:cs="Calibri"/>
          <w:b w:val="0"/>
          <w:sz w:val="24"/>
          <w:szCs w:val="24"/>
        </w:rPr>
      </w:pPr>
      <w:r w:rsidRPr="00B707C8">
        <w:rPr>
          <w:rFonts w:ascii="Calibri" w:hAnsi="Calibri" w:cs="Calibri"/>
          <w:b w:val="0"/>
          <w:sz w:val="24"/>
          <w:szCs w:val="24"/>
        </w:rPr>
        <w:t>Any of the following circumstances may be taken into consideration in any decision whether to award a grant:</w:t>
      </w:r>
    </w:p>
    <w:p w14:paraId="443599E3" w14:textId="77777777" w:rsidR="002C74CA" w:rsidRPr="00780A28" w:rsidRDefault="002C74CA" w:rsidP="002C74CA">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ny adverse findings by a regulator regarding a business</w:t>
      </w:r>
      <w:r>
        <w:rPr>
          <w:rFonts w:ascii="Calibri" w:hAnsi="Calibri"/>
          <w:color w:val="auto"/>
          <w:sz w:val="24"/>
          <w:szCs w:val="24"/>
        </w:rPr>
        <w:t>;</w:t>
      </w:r>
    </w:p>
    <w:p w14:paraId="575D6AE9" w14:textId="77777777" w:rsidR="002C74CA" w:rsidRPr="00780A28" w:rsidRDefault="002C74CA" w:rsidP="002C74CA">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 business is placed under external administration</w:t>
      </w:r>
      <w:r>
        <w:rPr>
          <w:rFonts w:ascii="Calibri" w:hAnsi="Calibri"/>
          <w:color w:val="auto"/>
          <w:sz w:val="24"/>
          <w:szCs w:val="24"/>
        </w:rPr>
        <w:t>;</w:t>
      </w:r>
    </w:p>
    <w:p w14:paraId="35DB577E" w14:textId="77777777" w:rsidR="002C74CA" w:rsidRDefault="002C74CA" w:rsidP="002C74CA">
      <w:pPr>
        <w:pStyle w:val="ListParagraph"/>
        <w:widowControl w:val="0"/>
        <w:numPr>
          <w:ilvl w:val="0"/>
          <w:numId w:val="3"/>
        </w:numPr>
        <w:rPr>
          <w:rFonts w:ascii="Calibri" w:hAnsi="Calibri"/>
          <w:color w:val="auto"/>
          <w:sz w:val="24"/>
          <w:szCs w:val="24"/>
        </w:rPr>
      </w:pPr>
      <w:r>
        <w:rPr>
          <w:rFonts w:ascii="Calibri" w:hAnsi="Calibri"/>
          <w:color w:val="auto"/>
          <w:sz w:val="24"/>
          <w:szCs w:val="24"/>
        </w:rPr>
        <w:t>T</w:t>
      </w:r>
      <w:r w:rsidRPr="00780A28">
        <w:rPr>
          <w:rFonts w:ascii="Calibri" w:hAnsi="Calibri"/>
          <w:color w:val="auto"/>
          <w:sz w:val="24"/>
          <w:szCs w:val="24"/>
        </w:rPr>
        <w:t>here is a petition to wind up or deregister a company or business</w:t>
      </w:r>
      <w:r>
        <w:rPr>
          <w:rFonts w:ascii="Calibri" w:hAnsi="Calibri"/>
          <w:color w:val="auto"/>
          <w:sz w:val="24"/>
          <w:szCs w:val="24"/>
        </w:rPr>
        <w:t>; and</w:t>
      </w:r>
    </w:p>
    <w:p w14:paraId="3AB8575D" w14:textId="77777777" w:rsidR="002C74CA" w:rsidRPr="00153679" w:rsidRDefault="002C74CA" w:rsidP="002C74CA">
      <w:pPr>
        <w:pStyle w:val="ListParagraph"/>
        <w:widowControl w:val="0"/>
        <w:numPr>
          <w:ilvl w:val="0"/>
          <w:numId w:val="3"/>
        </w:numPr>
        <w:rPr>
          <w:rFonts w:ascii="Calibri" w:hAnsi="Calibri"/>
          <w:color w:val="auto"/>
          <w:sz w:val="24"/>
          <w:szCs w:val="24"/>
        </w:rPr>
      </w:pPr>
      <w:r>
        <w:rPr>
          <w:rFonts w:ascii="Calibri" w:hAnsi="Calibri"/>
          <w:color w:val="auto"/>
          <w:sz w:val="24"/>
          <w:szCs w:val="24"/>
        </w:rPr>
        <w:t xml:space="preserve">The </w:t>
      </w:r>
      <w:r w:rsidRPr="00C94714">
        <w:rPr>
          <w:rFonts w:ascii="Calibri" w:hAnsi="Calibri"/>
          <w:color w:val="auto"/>
          <w:sz w:val="24"/>
          <w:szCs w:val="24"/>
        </w:rPr>
        <w:t>business is or becomes deregistered or unregistered (including cancellation or lapse in registration</w:t>
      </w:r>
      <w:r>
        <w:rPr>
          <w:rFonts w:ascii="Calibri" w:hAnsi="Calibri"/>
          <w:color w:val="auto"/>
          <w:sz w:val="24"/>
          <w:szCs w:val="24"/>
        </w:rPr>
        <w:t>.</w:t>
      </w:r>
    </w:p>
    <w:p w14:paraId="4CFC556A" w14:textId="6E2927AD" w:rsidR="002C74CA" w:rsidRPr="00C635BB" w:rsidRDefault="002C74CA" w:rsidP="002C74CA">
      <w:pPr>
        <w:pStyle w:val="Heading2"/>
        <w:keepNext w:val="0"/>
        <w:widowControl w:val="0"/>
        <w:rPr>
          <w:rFonts w:ascii="Calibri" w:hAnsi="Calibri"/>
          <w:b w:val="0"/>
          <w:bCs/>
          <w:sz w:val="24"/>
          <w:szCs w:val="24"/>
        </w:rPr>
      </w:pPr>
      <w:r w:rsidRPr="00D54C96">
        <w:rPr>
          <w:rFonts w:ascii="Calibri" w:hAnsi="Calibri"/>
          <w:b w:val="0"/>
          <w:bCs/>
          <w:sz w:val="24"/>
          <w:szCs w:val="24"/>
        </w:rPr>
        <w:t xml:space="preserve">Businesses that have received </w:t>
      </w:r>
      <w:r>
        <w:rPr>
          <w:rFonts w:ascii="Calibri" w:hAnsi="Calibri"/>
          <w:b w:val="0"/>
          <w:bCs/>
          <w:sz w:val="24"/>
          <w:szCs w:val="24"/>
        </w:rPr>
        <w:t>assistance through t</w:t>
      </w:r>
      <w:r w:rsidRPr="00D54C96">
        <w:rPr>
          <w:rFonts w:ascii="Calibri" w:hAnsi="Calibri"/>
          <w:b w:val="0"/>
          <w:bCs/>
          <w:sz w:val="24"/>
          <w:szCs w:val="24"/>
        </w:rPr>
        <w:t xml:space="preserve">he </w:t>
      </w:r>
      <w:r>
        <w:rPr>
          <w:rFonts w:ascii="Calibri" w:hAnsi="Calibri"/>
          <w:b w:val="0"/>
          <w:bCs/>
          <w:sz w:val="24"/>
          <w:szCs w:val="24"/>
        </w:rPr>
        <w:t xml:space="preserve">initial </w:t>
      </w:r>
      <w:r w:rsidRPr="00D54C96">
        <w:rPr>
          <w:rFonts w:ascii="Calibri" w:hAnsi="Calibri"/>
          <w:b w:val="0"/>
          <w:bCs/>
          <w:sz w:val="24"/>
          <w:szCs w:val="24"/>
        </w:rPr>
        <w:t xml:space="preserve">Business Support Fund, </w:t>
      </w:r>
      <w:r>
        <w:rPr>
          <w:rFonts w:ascii="Calibri" w:hAnsi="Calibri"/>
          <w:b w:val="0"/>
          <w:bCs/>
          <w:sz w:val="24"/>
          <w:szCs w:val="24"/>
        </w:rPr>
        <w:t xml:space="preserve">the Business Support Fund expansion, </w:t>
      </w:r>
      <w:r w:rsidRPr="00D54C96">
        <w:rPr>
          <w:rFonts w:ascii="Calibri" w:hAnsi="Calibri"/>
          <w:b w:val="0"/>
          <w:bCs/>
          <w:sz w:val="24"/>
          <w:szCs w:val="24"/>
        </w:rPr>
        <w:t xml:space="preserve">payroll tax rebate/waiver, or other </w:t>
      </w:r>
      <w:r w:rsidR="009F34B9">
        <w:rPr>
          <w:rFonts w:ascii="Calibri" w:hAnsi="Calibri"/>
          <w:b w:val="0"/>
          <w:bCs/>
          <w:sz w:val="24"/>
          <w:szCs w:val="24"/>
        </w:rPr>
        <w:t>coronavirus (COVID-19)</w:t>
      </w:r>
      <w:r w:rsidRPr="00D54C96">
        <w:rPr>
          <w:rFonts w:ascii="Calibri" w:hAnsi="Calibri"/>
          <w:b w:val="0"/>
          <w:bCs/>
          <w:sz w:val="24"/>
          <w:szCs w:val="24"/>
        </w:rPr>
        <w:t xml:space="preserve"> programs </w:t>
      </w:r>
      <w:r>
        <w:rPr>
          <w:rFonts w:ascii="Calibri" w:hAnsi="Calibri"/>
          <w:b w:val="0"/>
          <w:bCs/>
          <w:sz w:val="24"/>
          <w:szCs w:val="24"/>
        </w:rPr>
        <w:t xml:space="preserve">can </w:t>
      </w:r>
      <w:r w:rsidRPr="00D54C96">
        <w:rPr>
          <w:rFonts w:ascii="Calibri" w:hAnsi="Calibri"/>
          <w:b w:val="0"/>
          <w:bCs/>
          <w:sz w:val="24"/>
          <w:szCs w:val="24"/>
        </w:rPr>
        <w:t xml:space="preserve">apply for </w:t>
      </w:r>
      <w:r>
        <w:rPr>
          <w:rFonts w:ascii="Calibri" w:hAnsi="Calibri"/>
          <w:b w:val="0"/>
          <w:bCs/>
          <w:sz w:val="24"/>
          <w:szCs w:val="24"/>
        </w:rPr>
        <w:t xml:space="preserve">assistance under </w:t>
      </w:r>
      <w:r w:rsidRPr="00450864">
        <w:rPr>
          <w:rFonts w:ascii="Calibri" w:hAnsi="Calibri"/>
          <w:b w:val="0"/>
          <w:i/>
          <w:sz w:val="24"/>
          <w:szCs w:val="24"/>
        </w:rPr>
        <w:t>Business Support Fund 3</w:t>
      </w:r>
      <w:r w:rsidRPr="00D54C96">
        <w:rPr>
          <w:rFonts w:ascii="Calibri" w:hAnsi="Calibri"/>
          <w:b w:val="0"/>
          <w:bCs/>
          <w:sz w:val="24"/>
          <w:szCs w:val="24"/>
        </w:rPr>
        <w:t>.</w:t>
      </w:r>
    </w:p>
    <w:p w14:paraId="07659A0E" w14:textId="6EC23053" w:rsidR="002C74CA" w:rsidRDefault="002C74CA" w:rsidP="002C74CA">
      <w:pPr>
        <w:pStyle w:val="Heading2"/>
        <w:keepNext w:val="0"/>
        <w:widowControl w:val="0"/>
        <w:rPr>
          <w:rFonts w:ascii="Calibri" w:hAnsi="Calibri" w:cs="Calibri"/>
          <w:b w:val="0"/>
          <w:sz w:val="24"/>
          <w:szCs w:val="24"/>
        </w:rPr>
      </w:pPr>
      <w:r w:rsidRPr="00C41915">
        <w:rPr>
          <w:rFonts w:ascii="Calibri" w:hAnsi="Calibri" w:cs="Calibri"/>
          <w:b w:val="0"/>
          <w:sz w:val="24"/>
          <w:szCs w:val="24"/>
        </w:rPr>
        <w:t xml:space="preserve">Businesses </w:t>
      </w:r>
      <w:r w:rsidR="00003DC8">
        <w:rPr>
          <w:rFonts w:ascii="Calibri" w:hAnsi="Calibri" w:cs="Calibri"/>
          <w:b w:val="0"/>
          <w:sz w:val="24"/>
          <w:szCs w:val="24"/>
        </w:rPr>
        <w:t xml:space="preserve">that apply for support under the Business Support Fund 3 and the </w:t>
      </w:r>
      <w:r w:rsidRPr="00C41915">
        <w:rPr>
          <w:rFonts w:ascii="Calibri" w:hAnsi="Calibri" w:cs="Calibri"/>
          <w:b w:val="0"/>
          <w:sz w:val="24"/>
          <w:szCs w:val="24"/>
        </w:rPr>
        <w:t>Licen</w:t>
      </w:r>
      <w:r w:rsidR="00BE5255">
        <w:rPr>
          <w:rFonts w:ascii="Calibri" w:hAnsi="Calibri" w:cs="Calibri"/>
          <w:b w:val="0"/>
          <w:sz w:val="24"/>
          <w:szCs w:val="24"/>
        </w:rPr>
        <w:t>c</w:t>
      </w:r>
      <w:r w:rsidRPr="00C41915">
        <w:rPr>
          <w:rFonts w:ascii="Calibri" w:hAnsi="Calibri" w:cs="Calibri"/>
          <w:b w:val="0"/>
          <w:sz w:val="24"/>
          <w:szCs w:val="24"/>
        </w:rPr>
        <w:t xml:space="preserve">ed </w:t>
      </w:r>
      <w:r w:rsidR="007E1E86" w:rsidRPr="005E3738">
        <w:rPr>
          <w:rFonts w:ascii="Calibri" w:hAnsi="Calibri" w:cs="Calibri"/>
          <w:b w:val="0"/>
          <w:sz w:val="24"/>
          <w:szCs w:val="24"/>
        </w:rPr>
        <w:t>Hospitality</w:t>
      </w:r>
      <w:r w:rsidR="007E1E86">
        <w:rPr>
          <w:rFonts w:ascii="Calibri" w:hAnsi="Calibri" w:cs="Calibri"/>
          <w:b w:val="0"/>
          <w:sz w:val="24"/>
          <w:szCs w:val="24"/>
        </w:rPr>
        <w:t xml:space="preserve"> </w:t>
      </w:r>
      <w:r w:rsidRPr="00C41915">
        <w:rPr>
          <w:rFonts w:ascii="Calibri" w:hAnsi="Calibri" w:cs="Calibri"/>
          <w:b w:val="0"/>
          <w:sz w:val="24"/>
          <w:szCs w:val="24"/>
        </w:rPr>
        <w:t>Venue Fund</w:t>
      </w:r>
      <w:r w:rsidR="00003DC8">
        <w:rPr>
          <w:rFonts w:ascii="Calibri" w:hAnsi="Calibri" w:cs="Calibri"/>
          <w:b w:val="0"/>
          <w:sz w:val="24"/>
          <w:szCs w:val="24"/>
        </w:rPr>
        <w:t xml:space="preserve"> (LHVF) may be entitled to a grant </w:t>
      </w:r>
      <w:r w:rsidR="00003DC8">
        <w:rPr>
          <w:rFonts w:ascii="Calibri" w:hAnsi="Calibri" w:cs="Calibri"/>
          <w:b w:val="0"/>
          <w:sz w:val="24"/>
          <w:szCs w:val="24"/>
          <w:u w:val="single"/>
        </w:rPr>
        <w:t>no</w:t>
      </w:r>
      <w:r w:rsidR="00003DC8">
        <w:rPr>
          <w:rFonts w:ascii="Calibri" w:hAnsi="Calibri" w:cs="Calibri"/>
          <w:b w:val="0"/>
          <w:sz w:val="24"/>
          <w:szCs w:val="24"/>
        </w:rPr>
        <w:t xml:space="preserve"> higher than the maximum amount for which the business is eligible under either LHVF or this Program.</w:t>
      </w:r>
    </w:p>
    <w:p w14:paraId="5FD3B6B1" w14:textId="6CA0A69A" w:rsidR="002C74CA" w:rsidRPr="001F482E" w:rsidRDefault="002C74CA" w:rsidP="002C74CA">
      <w:pPr>
        <w:pStyle w:val="Heading2"/>
        <w:keepNext w:val="0"/>
        <w:widowControl w:val="0"/>
        <w:rPr>
          <w:rFonts w:ascii="Calibri" w:hAnsi="Calibri"/>
          <w:b w:val="0"/>
          <w:bCs/>
          <w:sz w:val="24"/>
          <w:szCs w:val="24"/>
        </w:rPr>
      </w:pPr>
      <w:r w:rsidRPr="001F482E">
        <w:rPr>
          <w:rFonts w:ascii="Calibri" w:hAnsi="Calibri"/>
          <w:b w:val="0"/>
          <w:bCs/>
          <w:sz w:val="24"/>
          <w:szCs w:val="24"/>
        </w:rPr>
        <w:t>Each application will be carefully considered and assessed against the eligibility criteria. If an unsuccessful applicant considers that their application has been incorrectly assessed, they will have the opportunity to lodge a complaint with Business Victoria. If after that consideration an applicant still believes their application has been incorrectly assessed, there will be an opportunity for arms-length review of their application.</w:t>
      </w:r>
    </w:p>
    <w:p w14:paraId="58149990" w14:textId="77777777" w:rsidR="002C74CA" w:rsidRPr="00A77AA5" w:rsidRDefault="002C74CA" w:rsidP="002C74CA">
      <w:pPr>
        <w:pStyle w:val="Heading1"/>
        <w:rPr>
          <w:rFonts w:ascii="Calibri" w:hAnsi="Calibri"/>
          <w:szCs w:val="24"/>
        </w:rPr>
      </w:pPr>
      <w:r>
        <w:rPr>
          <w:rFonts w:ascii="Calibri" w:hAnsi="Calibri"/>
          <w:szCs w:val="24"/>
        </w:rPr>
        <w:t>C</w:t>
      </w:r>
      <w:r w:rsidRPr="00A77AA5">
        <w:rPr>
          <w:rFonts w:ascii="Calibri" w:hAnsi="Calibri"/>
          <w:szCs w:val="24"/>
        </w:rPr>
        <w:t>ompliance</w:t>
      </w:r>
      <w:r>
        <w:rPr>
          <w:rFonts w:ascii="Calibri" w:hAnsi="Calibri"/>
          <w:szCs w:val="24"/>
        </w:rPr>
        <w:t xml:space="preserve"> and Audit</w:t>
      </w:r>
    </w:p>
    <w:p w14:paraId="29540D6B" w14:textId="77777777" w:rsidR="002C74CA" w:rsidRPr="00712EB0" w:rsidRDefault="002C74CA" w:rsidP="002C74CA">
      <w:pPr>
        <w:pStyle w:val="Heading2"/>
        <w:rPr>
          <w:rFonts w:ascii="Calibri" w:hAnsi="Calibri" w:cs="Calibri"/>
          <w:b w:val="0"/>
          <w:sz w:val="24"/>
          <w:szCs w:val="24"/>
        </w:rPr>
      </w:pPr>
      <w:r w:rsidRPr="00712EB0">
        <w:rPr>
          <w:rFonts w:ascii="Calibri" w:hAnsi="Calibri" w:cs="Calibri"/>
          <w:b w:val="0"/>
          <w:sz w:val="24"/>
          <w:szCs w:val="24"/>
        </w:rPr>
        <w:t xml:space="preserve">Applicants are subject to a risk assessment which verifies business details provided with the Australian </w:t>
      </w:r>
      <w:r>
        <w:rPr>
          <w:rFonts w:ascii="Calibri" w:hAnsi="Calibri" w:cs="Calibri"/>
          <w:b w:val="0"/>
          <w:sz w:val="24"/>
          <w:szCs w:val="24"/>
        </w:rPr>
        <w:t xml:space="preserve">Business Register, </w:t>
      </w:r>
      <w:r w:rsidRPr="00712EB0">
        <w:rPr>
          <w:rFonts w:ascii="Calibri" w:hAnsi="Calibri" w:cs="Calibri"/>
          <w:b w:val="0"/>
          <w:sz w:val="24"/>
          <w:szCs w:val="24"/>
        </w:rPr>
        <w:t xml:space="preserve">Australian Securities and Investment </w:t>
      </w:r>
      <w:r w:rsidRPr="00712EB0">
        <w:rPr>
          <w:rFonts w:ascii="Calibri" w:hAnsi="Calibri" w:cs="Calibri"/>
          <w:b w:val="0"/>
          <w:sz w:val="24"/>
          <w:szCs w:val="24"/>
        </w:rPr>
        <w:lastRenderedPageBreak/>
        <w:t>Commission</w:t>
      </w:r>
      <w:r>
        <w:rPr>
          <w:rFonts w:ascii="Calibri" w:hAnsi="Calibri" w:cs="Calibri"/>
          <w:b w:val="0"/>
          <w:sz w:val="24"/>
          <w:szCs w:val="24"/>
        </w:rPr>
        <w:t>, Australian Charities and Not-for-profits Commissioner, Consumer Affairs Victoria and/or other applicable regulator.</w:t>
      </w:r>
    </w:p>
    <w:p w14:paraId="18938F20" w14:textId="77777777" w:rsidR="002C74CA" w:rsidRPr="00A77AA5" w:rsidRDefault="002C74CA" w:rsidP="002C74CA">
      <w:pPr>
        <w:pStyle w:val="Heading2"/>
        <w:rPr>
          <w:rFonts w:ascii="Calibri" w:hAnsi="Calibri"/>
          <w:b w:val="0"/>
          <w:bCs/>
          <w:sz w:val="24"/>
          <w:szCs w:val="24"/>
        </w:rPr>
      </w:pPr>
      <w:r w:rsidRPr="00A77AA5">
        <w:rPr>
          <w:rFonts w:ascii="Calibri" w:hAnsi="Calibri"/>
          <w:b w:val="0"/>
          <w:bCs/>
          <w:sz w:val="24"/>
          <w:szCs w:val="24"/>
        </w:rPr>
        <w:t>Applicants will be subject to audit by the Victorian Government or its representatives and will be required to produce evidence (such as payroll reports to demonstrate impact) at the request of the Victorian Government for a period of four years after the grant has been approved.</w:t>
      </w:r>
    </w:p>
    <w:p w14:paraId="6FE67C83" w14:textId="77777777" w:rsidR="002C74CA" w:rsidRDefault="002C74CA" w:rsidP="002C74CA">
      <w:pPr>
        <w:pStyle w:val="Heading2"/>
        <w:rPr>
          <w:rFonts w:ascii="Calibri" w:hAnsi="Calibri"/>
          <w:b w:val="0"/>
          <w:bCs/>
          <w:sz w:val="24"/>
          <w:szCs w:val="24"/>
        </w:rPr>
      </w:pPr>
      <w:r w:rsidRPr="00A77AA5">
        <w:rPr>
          <w:rFonts w:ascii="Calibri" w:hAnsi="Calibri"/>
          <w:b w:val="0"/>
          <w:bCs/>
          <w:sz w:val="24"/>
          <w:szCs w:val="24"/>
        </w:rPr>
        <w:t>If any information in the application is found to be false or misleading, or grants are not applied for the purposes of the business in accordance with the terms of funding as set out in these guidelines and attached application, the grant will be repayable on demand.</w:t>
      </w:r>
    </w:p>
    <w:p w14:paraId="7843AF23" w14:textId="77777777" w:rsidR="002C74CA" w:rsidRDefault="002C74CA" w:rsidP="002C74CA">
      <w:pPr>
        <w:pStyle w:val="Heading1"/>
        <w:rPr>
          <w:rFonts w:ascii="Calibri" w:hAnsi="Calibri"/>
          <w:szCs w:val="24"/>
        </w:rPr>
      </w:pPr>
      <w:r w:rsidRPr="000C2B70">
        <w:rPr>
          <w:rFonts w:ascii="Calibri" w:hAnsi="Calibri"/>
          <w:szCs w:val="24"/>
        </w:rPr>
        <w:t xml:space="preserve">Other information about this </w:t>
      </w:r>
      <w:r>
        <w:rPr>
          <w:rFonts w:ascii="Calibri" w:hAnsi="Calibri"/>
          <w:szCs w:val="24"/>
        </w:rPr>
        <w:t>Fund</w:t>
      </w:r>
    </w:p>
    <w:p w14:paraId="57A2D42A" w14:textId="77777777" w:rsidR="002C74CA" w:rsidRPr="002E0654" w:rsidRDefault="002C74CA" w:rsidP="002C74CA">
      <w:pPr>
        <w:pStyle w:val="Heading2"/>
      </w:pPr>
      <w:r w:rsidRPr="00E24C70">
        <w:rPr>
          <w:rFonts w:ascii="Calibri" w:hAnsi="Calibri"/>
          <w:b w:val="0"/>
          <w:bCs/>
          <w:sz w:val="24"/>
          <w:szCs w:val="24"/>
        </w:rPr>
        <w:t>The Department of Jobs, Precincts and Regions reserves the right to amend these guidelines and application terms</w:t>
      </w:r>
      <w:r>
        <w:rPr>
          <w:rFonts w:ascii="Calibri" w:hAnsi="Calibri"/>
          <w:b w:val="0"/>
          <w:bCs/>
          <w:sz w:val="24"/>
          <w:szCs w:val="24"/>
        </w:rPr>
        <w:t xml:space="preserve"> at any time</w:t>
      </w:r>
      <w:r w:rsidRPr="00E24C70">
        <w:rPr>
          <w:rFonts w:ascii="Calibri" w:hAnsi="Calibri"/>
          <w:b w:val="0"/>
          <w:bCs/>
          <w:sz w:val="24"/>
          <w:szCs w:val="24"/>
        </w:rPr>
        <w:t xml:space="preserve"> as </w:t>
      </w:r>
      <w:r>
        <w:rPr>
          <w:rFonts w:ascii="Calibri" w:hAnsi="Calibri"/>
          <w:b w:val="0"/>
          <w:bCs/>
          <w:sz w:val="24"/>
          <w:szCs w:val="24"/>
        </w:rPr>
        <w:t>it deems appropriate.</w:t>
      </w:r>
    </w:p>
    <w:p w14:paraId="1CB2323E" w14:textId="77777777" w:rsidR="002C74CA" w:rsidRPr="006A794A" w:rsidRDefault="002C74CA" w:rsidP="002C74CA">
      <w:pPr>
        <w:pStyle w:val="Heading2"/>
        <w:rPr>
          <w:rFonts w:ascii="Calibri" w:hAnsi="Calibri"/>
          <w:b w:val="0"/>
          <w:bCs/>
          <w:sz w:val="24"/>
          <w:szCs w:val="24"/>
        </w:rPr>
      </w:pPr>
      <w:r w:rsidRPr="00E24C70">
        <w:rPr>
          <w:rFonts w:ascii="Calibri" w:hAnsi="Calibri"/>
          <w:b w:val="0"/>
          <w:bCs/>
          <w:sz w:val="24"/>
          <w:szCs w:val="24"/>
        </w:rPr>
        <w:t xml:space="preserve">The Department of Jobs, Precincts and Regions will endeavour to notify all applicants </w:t>
      </w:r>
      <w:r w:rsidRPr="004964A5">
        <w:rPr>
          <w:rFonts w:ascii="Calibri" w:hAnsi="Calibri"/>
          <w:b w:val="0"/>
          <w:sz w:val="24"/>
          <w:szCs w:val="24"/>
        </w:rPr>
        <w:t xml:space="preserve">of </w:t>
      </w:r>
      <w:r w:rsidRPr="006D6A03">
        <w:rPr>
          <w:rFonts w:ascii="Calibri" w:hAnsi="Calibri"/>
          <w:b w:val="0"/>
          <w:sz w:val="24"/>
          <w:szCs w:val="24"/>
        </w:rPr>
        <w:t xml:space="preserve">the outcome of their submitted application within </w:t>
      </w:r>
      <w:r w:rsidRPr="004964A5">
        <w:rPr>
          <w:rFonts w:ascii="Calibri" w:hAnsi="Calibri"/>
          <w:b w:val="0"/>
          <w:sz w:val="24"/>
          <w:szCs w:val="24"/>
        </w:rPr>
        <w:t>5</w:t>
      </w:r>
      <w:r w:rsidRPr="006D6A03">
        <w:rPr>
          <w:rFonts w:ascii="Calibri" w:hAnsi="Calibri"/>
          <w:b w:val="0"/>
          <w:sz w:val="24"/>
          <w:szCs w:val="24"/>
        </w:rPr>
        <w:t xml:space="preserve"> </w:t>
      </w:r>
      <w:r w:rsidRPr="00E24C70">
        <w:rPr>
          <w:rFonts w:ascii="Calibri" w:hAnsi="Calibri"/>
          <w:b w:val="0"/>
          <w:bCs/>
          <w:sz w:val="24"/>
          <w:szCs w:val="24"/>
        </w:rPr>
        <w:t>business days.</w:t>
      </w:r>
    </w:p>
    <w:p w14:paraId="7B3E25F9" w14:textId="77777777" w:rsidR="002C74CA" w:rsidRDefault="002C74CA" w:rsidP="002C74CA">
      <w:pPr>
        <w:pStyle w:val="Heading1"/>
      </w:pPr>
      <w:r w:rsidRPr="00F2630C">
        <w:rPr>
          <w:rFonts w:ascii="Calibri" w:hAnsi="Calibri"/>
          <w:szCs w:val="24"/>
        </w:rPr>
        <w:t>Closing date and how to apply</w:t>
      </w:r>
    </w:p>
    <w:p w14:paraId="1A43BD2B" w14:textId="77777777" w:rsidR="002C74CA" w:rsidRPr="009D2697" w:rsidRDefault="002C74CA" w:rsidP="002C74CA">
      <w:pPr>
        <w:pStyle w:val="Heading2"/>
        <w:rPr>
          <w:rFonts w:ascii="Calibri" w:hAnsi="Calibri"/>
          <w:b w:val="0"/>
          <w:bCs/>
          <w:sz w:val="24"/>
          <w:szCs w:val="24"/>
        </w:rPr>
      </w:pPr>
      <w:r w:rsidRPr="009D2697">
        <w:rPr>
          <w:rFonts w:ascii="Calibri" w:hAnsi="Calibri"/>
          <w:b w:val="0"/>
          <w:bCs/>
          <w:sz w:val="24"/>
          <w:szCs w:val="24"/>
        </w:rPr>
        <w:t>The Program will be open for applications until the date the Business Support Fund 3 is exhausted or 11.59pm on 23 November 2020, whichever is earlier.</w:t>
      </w:r>
    </w:p>
    <w:p w14:paraId="33BCC9E7" w14:textId="77777777" w:rsidR="002C74CA" w:rsidRDefault="002C74CA" w:rsidP="002C74CA">
      <w:pPr>
        <w:pStyle w:val="Heading2"/>
        <w:rPr>
          <w:rFonts w:ascii="Calibri" w:hAnsi="Calibri"/>
          <w:b w:val="0"/>
          <w:bCs/>
          <w:sz w:val="24"/>
          <w:szCs w:val="24"/>
        </w:rPr>
      </w:pPr>
      <w:r w:rsidRPr="00F2630C">
        <w:rPr>
          <w:rFonts w:ascii="Calibri" w:hAnsi="Calibri"/>
          <w:b w:val="0"/>
          <w:bCs/>
          <w:sz w:val="24"/>
          <w:szCs w:val="24"/>
        </w:rPr>
        <w:t>Applicants are required to submit an application online via the Business Victoria website (</w:t>
      </w:r>
      <w:r w:rsidRPr="009C5B1B">
        <w:rPr>
          <w:rFonts w:ascii="Calibri" w:hAnsi="Calibri"/>
          <w:b w:val="0"/>
          <w:color w:val="0070C0"/>
          <w:sz w:val="24"/>
          <w:szCs w:val="24"/>
        </w:rPr>
        <w:t>business.vic.gov.au</w:t>
      </w:r>
      <w:r w:rsidRPr="00F2630C">
        <w:rPr>
          <w:rFonts w:ascii="Calibri" w:hAnsi="Calibri"/>
          <w:b w:val="0"/>
          <w:bCs/>
          <w:sz w:val="24"/>
          <w:szCs w:val="24"/>
        </w:rPr>
        <w:t>). All questions in the application need to be completed to ensure timely assessment and grant payment.</w:t>
      </w:r>
      <w:r w:rsidRPr="00FA0250">
        <w:rPr>
          <w:rFonts w:ascii="Calibri" w:hAnsi="Calibri"/>
          <w:b w:val="0"/>
          <w:bCs/>
          <w:sz w:val="24"/>
          <w:szCs w:val="24"/>
        </w:rPr>
        <w:t xml:space="preserve"> </w:t>
      </w:r>
    </w:p>
    <w:p w14:paraId="6C9A6DFE" w14:textId="77777777" w:rsidR="002C74CA" w:rsidRPr="006A794A" w:rsidRDefault="002C74CA" w:rsidP="002C74CA">
      <w:pPr>
        <w:pStyle w:val="Heading2"/>
        <w:rPr>
          <w:rFonts w:ascii="Calibri" w:hAnsi="Calibri"/>
          <w:b w:val="0"/>
          <w:bCs/>
          <w:sz w:val="24"/>
          <w:szCs w:val="24"/>
        </w:rPr>
      </w:pPr>
      <w:r w:rsidRPr="00E24C70">
        <w:rPr>
          <w:rFonts w:ascii="Calibri" w:hAnsi="Calibri"/>
          <w:b w:val="0"/>
          <w:bCs/>
          <w:sz w:val="24"/>
          <w:szCs w:val="24"/>
        </w:rPr>
        <w:t xml:space="preserve">Further information may be found at </w:t>
      </w:r>
      <w:r w:rsidRPr="009C5B1B">
        <w:rPr>
          <w:rFonts w:ascii="Calibri" w:hAnsi="Calibri"/>
          <w:b w:val="0"/>
          <w:color w:val="0070C0"/>
          <w:sz w:val="24"/>
          <w:szCs w:val="24"/>
        </w:rPr>
        <w:t xml:space="preserve">business.vic.gov.au </w:t>
      </w:r>
      <w:r w:rsidRPr="00E24C70">
        <w:rPr>
          <w:rFonts w:ascii="Calibri" w:hAnsi="Calibri"/>
          <w:b w:val="0"/>
          <w:bCs/>
          <w:sz w:val="24"/>
          <w:szCs w:val="24"/>
        </w:rPr>
        <w:t>or through the Business Victoria Hotline at 13 22 15</w:t>
      </w:r>
      <w:r>
        <w:rPr>
          <w:rFonts w:ascii="Calibri" w:hAnsi="Calibri"/>
          <w:b w:val="0"/>
          <w:bCs/>
          <w:sz w:val="24"/>
          <w:szCs w:val="24"/>
        </w:rPr>
        <w:t>.</w:t>
      </w:r>
    </w:p>
    <w:p w14:paraId="7B7AA99F" w14:textId="31C77793" w:rsidR="002C74CA" w:rsidRDefault="002C74CA">
      <w:pPr>
        <w:spacing w:after="0"/>
        <w:rPr>
          <w:rFonts w:ascii="Calibri" w:hAnsi="Calibri" w:cs="Calibri"/>
          <w:b/>
          <w:color w:val="auto"/>
          <w:sz w:val="24"/>
          <w:szCs w:val="24"/>
        </w:rPr>
      </w:pPr>
    </w:p>
    <w:sectPr w:rsidR="002C74CA" w:rsidSect="005F4AC9">
      <w:headerReference w:type="default" r:id="rId13"/>
      <w:footerReference w:type="default" r:id="rId14"/>
      <w:headerReference w:type="first" r:id="rId15"/>
      <w:footerReference w:type="first" r:id="rId16"/>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E8A9A" w14:textId="77777777" w:rsidR="00CC45B1" w:rsidRDefault="00CC45B1" w:rsidP="0003420B">
      <w:r>
        <w:separator/>
      </w:r>
    </w:p>
  </w:endnote>
  <w:endnote w:type="continuationSeparator" w:id="0">
    <w:p w14:paraId="6591A0D8" w14:textId="77777777" w:rsidR="00CC45B1" w:rsidRDefault="00CC45B1" w:rsidP="0003420B">
      <w:r>
        <w:continuationSeparator/>
      </w:r>
    </w:p>
  </w:endnote>
  <w:endnote w:type="continuationNotice" w:id="1">
    <w:p w14:paraId="56E476FC" w14:textId="77777777" w:rsidR="00CC45B1" w:rsidRDefault="00CC45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0E17CDCF"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A85D1D">
          <w:pPr>
            <w:pStyle w:val="Footer"/>
            <w:tabs>
              <w:tab w:val="left" w:pos="720"/>
            </w:tabs>
            <w:jc w:val="right"/>
          </w:pPr>
          <w:r>
            <w:rPr>
              <w:noProof/>
            </w:rPr>
            <w:drawing>
              <wp:inline distT="0" distB="0" distL="0" distR="0" wp14:anchorId="28BE3324" wp14:editId="1293DF2F">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CF98326">
      <w:tc>
        <w:tcPr>
          <w:tcW w:w="4140" w:type="dxa"/>
          <w:vAlign w:val="center"/>
          <w:hideMark/>
        </w:tcPr>
        <w:p w14:paraId="27085B5D" w14:textId="15761FBA" w:rsidR="009D32D4" w:rsidRPr="00FB3D1A" w:rsidRDefault="009D32D4" w:rsidP="00A85D1D">
          <w:pPr>
            <w:pStyle w:val="Footer"/>
            <w:tabs>
              <w:tab w:val="left" w:pos="720"/>
            </w:tabs>
            <w:rPr>
              <w:rStyle w:val="PageNumber"/>
              <w:caps/>
            </w:rPr>
          </w:pP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16808" w14:textId="77777777" w:rsidR="00CC45B1" w:rsidRDefault="00CC45B1" w:rsidP="0003420B">
      <w:r>
        <w:separator/>
      </w:r>
    </w:p>
  </w:footnote>
  <w:footnote w:type="continuationSeparator" w:id="0">
    <w:p w14:paraId="42D7658A" w14:textId="77777777" w:rsidR="00CC45B1" w:rsidRDefault="00CC45B1" w:rsidP="0003420B">
      <w:r>
        <w:continuationSeparator/>
      </w:r>
    </w:p>
  </w:footnote>
  <w:footnote w:type="continuationNotice" w:id="1">
    <w:p w14:paraId="4CA933AA" w14:textId="77777777" w:rsidR="00CC45B1" w:rsidRDefault="00CC45B1">
      <w:pPr>
        <w:spacing w:after="0"/>
      </w:pPr>
    </w:p>
  </w:footnote>
  <w:footnote w:id="2">
    <w:p w14:paraId="2BCA3ECF" w14:textId="77777777" w:rsidR="002C74CA" w:rsidRPr="00245C78"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D412B9">
        <w:rPr>
          <w:rFonts w:asciiTheme="minorHAnsi" w:hAnsiTheme="minorHAnsi" w:cstheme="minorHAnsi"/>
          <w:sz w:val="18"/>
          <w:szCs w:val="18"/>
        </w:rPr>
        <w:t>Business location is determined using workplace addresses registered with WorkSafe Victoria</w:t>
      </w:r>
      <w:r w:rsidRPr="00245C78">
        <w:rPr>
          <w:rFonts w:asciiTheme="minorHAnsi" w:hAnsiTheme="minorHAnsi" w:cstheme="minorHAnsi"/>
          <w:sz w:val="18"/>
          <w:szCs w:val="18"/>
        </w:rPr>
        <w:t xml:space="preserve">. </w:t>
      </w:r>
    </w:p>
  </w:footnote>
  <w:footnote w:id="3">
    <w:p w14:paraId="1FFB4BCB" w14:textId="20E161F0" w:rsidR="00021BA5" w:rsidRPr="00450864" w:rsidRDefault="002C74CA" w:rsidP="002C74CA">
      <w:pPr>
        <w:pStyle w:val="FootnoteText"/>
        <w:rPr>
          <w:rFonts w:asciiTheme="majorHAnsi" w:hAnsiTheme="majorHAnsi" w:cstheme="majorHAnsi"/>
          <w:sz w:val="18"/>
          <w:szCs w:val="18"/>
        </w:rPr>
      </w:pPr>
      <w:r w:rsidRPr="005F71EE">
        <w:rPr>
          <w:rStyle w:val="FootnoteReference"/>
          <w:rFonts w:asciiTheme="majorHAnsi" w:hAnsiTheme="majorHAnsi" w:cstheme="majorHAnsi"/>
        </w:rPr>
        <w:footnoteRef/>
      </w:r>
      <w:r w:rsidRPr="005F71EE">
        <w:rPr>
          <w:rFonts w:asciiTheme="majorHAnsi" w:hAnsiTheme="majorHAnsi" w:cstheme="majorHAnsi"/>
        </w:rPr>
        <w:t xml:space="preserve"> </w:t>
      </w:r>
      <w:r w:rsidRPr="005F71EE">
        <w:rPr>
          <w:rFonts w:asciiTheme="majorHAnsi" w:hAnsiTheme="majorHAnsi" w:cstheme="majorHAnsi"/>
          <w:i/>
          <w:sz w:val="18"/>
          <w:szCs w:val="18"/>
        </w:rPr>
        <w:t xml:space="preserve">Victoria’s roadmap for reopening – How we work in Metropolitan Melbourne </w:t>
      </w:r>
      <w:r w:rsidR="004F6781" w:rsidRPr="005F71EE">
        <w:rPr>
          <w:rFonts w:asciiTheme="majorHAnsi" w:hAnsiTheme="majorHAnsi" w:cstheme="majorHAnsi"/>
          <w:iCs/>
          <w:sz w:val="18"/>
          <w:szCs w:val="18"/>
        </w:rPr>
        <w:t xml:space="preserve">(the Metro Roadmap) </w:t>
      </w:r>
      <w:r w:rsidRPr="005F71EE">
        <w:rPr>
          <w:rFonts w:asciiTheme="majorHAnsi" w:hAnsiTheme="majorHAnsi" w:cstheme="majorHAnsi"/>
          <w:sz w:val="18"/>
          <w:szCs w:val="18"/>
        </w:rPr>
        <w:t>as announced on 6 September 2020.</w:t>
      </w:r>
      <w:r w:rsidR="00C2613E" w:rsidRPr="005F71EE">
        <w:rPr>
          <w:rFonts w:asciiTheme="majorHAnsi" w:hAnsiTheme="majorHAnsi" w:cstheme="majorHAnsi"/>
          <w:sz w:val="18"/>
          <w:szCs w:val="18"/>
        </w:rPr>
        <w:t xml:space="preserve">  </w:t>
      </w:r>
      <w:r w:rsidR="00021BA5" w:rsidRPr="005F71EE">
        <w:rPr>
          <w:rFonts w:asciiTheme="minorHAnsi" w:hAnsiTheme="minorHAnsi" w:cstheme="minorHAnsi"/>
          <w:sz w:val="18"/>
          <w:szCs w:val="18"/>
        </w:rPr>
        <w:t xml:space="preserve">As Regional Victoria's roadmap for reopening begins at the Second Step, the easing criteria does not apply. Businesses in regional Victoria need to be registered as operating in an industry sector that has an industry restriction level of Restricted, </w:t>
      </w:r>
      <w:proofErr w:type="gramStart"/>
      <w:r w:rsidR="00021BA5" w:rsidRPr="005F71EE">
        <w:rPr>
          <w:rFonts w:asciiTheme="minorHAnsi" w:hAnsiTheme="minorHAnsi" w:cstheme="minorHAnsi"/>
          <w:sz w:val="18"/>
          <w:szCs w:val="18"/>
        </w:rPr>
        <w:t>Heavily</w:t>
      </w:r>
      <w:proofErr w:type="gramEnd"/>
      <w:r w:rsidR="00021BA5" w:rsidRPr="005F71EE">
        <w:rPr>
          <w:rFonts w:asciiTheme="minorHAnsi" w:hAnsiTheme="minorHAnsi" w:cstheme="minorHAnsi"/>
          <w:sz w:val="18"/>
          <w:szCs w:val="18"/>
        </w:rPr>
        <w:t xml:space="preserve"> restricted or Closed as per the Metro </w:t>
      </w:r>
      <w:r w:rsidR="004F6781" w:rsidRPr="005F71EE">
        <w:rPr>
          <w:rFonts w:asciiTheme="minorHAnsi" w:hAnsiTheme="minorHAnsi" w:cstheme="minorHAnsi"/>
          <w:sz w:val="18"/>
          <w:szCs w:val="18"/>
        </w:rPr>
        <w:t>Roadmap</w:t>
      </w:r>
      <w:r w:rsidR="00BE10CE" w:rsidRPr="005F71EE">
        <w:rPr>
          <w:rFonts w:asciiTheme="minorHAnsi" w:hAnsiTheme="minorHAnsi" w:cstheme="minorHAnsi"/>
          <w:sz w:val="18"/>
          <w:szCs w:val="18"/>
        </w:rPr>
        <w:t>.</w:t>
      </w:r>
      <w:bookmarkStart w:id="3" w:name="_GoBack"/>
      <w:bookmarkEnd w:id="3"/>
    </w:p>
  </w:footnote>
  <w:footnote w:id="4">
    <w:p w14:paraId="7069C526" w14:textId="77777777" w:rsidR="002C74CA" w:rsidRPr="00245C78"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Your</w:t>
      </w:r>
      <w:r w:rsidRPr="00245C78">
        <w:rPr>
          <w:rFonts w:asciiTheme="minorHAnsi" w:eastAsia="Arial" w:hAnsiTheme="minorHAnsi" w:cstheme="minorHAnsi"/>
          <w:sz w:val="18"/>
          <w:szCs w:val="18"/>
        </w:rPr>
        <w:t xml:space="preserve"> industry </w:t>
      </w:r>
      <w:r w:rsidRPr="00245C78">
        <w:rPr>
          <w:rFonts w:asciiTheme="minorHAnsi" w:hAnsiTheme="minorHAnsi" w:cstheme="minorHAnsi"/>
          <w:sz w:val="18"/>
          <w:szCs w:val="18"/>
        </w:rPr>
        <w:t>Australian Business Number (ABN) Registration includes your self-nominated ANZSIC industry classification and this</w:t>
      </w:r>
      <w:r w:rsidRPr="00245C78">
        <w:rPr>
          <w:rFonts w:asciiTheme="minorHAnsi" w:eastAsia="Arial" w:hAnsiTheme="minorHAnsi" w:cstheme="minorHAnsi"/>
          <w:sz w:val="18"/>
          <w:szCs w:val="18"/>
        </w:rPr>
        <w:t xml:space="preserve"> will be </w:t>
      </w:r>
      <w:r w:rsidRPr="00245C78">
        <w:rPr>
          <w:rFonts w:asciiTheme="minorHAnsi" w:hAnsiTheme="minorHAnsi" w:cstheme="minorHAnsi"/>
          <w:sz w:val="18"/>
          <w:szCs w:val="18"/>
        </w:rPr>
        <w:t>used to determine your eligibility for this criterion.</w:t>
      </w:r>
      <w:r w:rsidRPr="00245C78">
        <w:rPr>
          <w:rFonts w:asciiTheme="minorHAnsi" w:eastAsia="Arial" w:hAnsiTheme="minorHAnsi" w:cstheme="minorHAnsi"/>
          <w:sz w:val="18"/>
          <w:szCs w:val="18"/>
        </w:rPr>
        <w:t xml:space="preserve"> Applicants are encouraged to check that these details are up to date and reflect their current business activity prior to submitting their application. </w:t>
      </w:r>
      <w:r w:rsidRPr="00245C78">
        <w:rPr>
          <w:rFonts w:asciiTheme="minorHAnsi" w:hAnsiTheme="minorHAnsi" w:cstheme="minorHAnsi"/>
          <w:sz w:val="18"/>
          <w:szCs w:val="18"/>
        </w:rPr>
        <w:t xml:space="preserve">For information on how to update your ABN, go to the </w:t>
      </w:r>
      <w:hyperlink r:id="rId1" w:history="1">
        <w:r w:rsidRPr="00245C78">
          <w:rPr>
            <w:rStyle w:val="Hyperlink"/>
            <w:rFonts w:asciiTheme="minorHAnsi" w:hAnsiTheme="minorHAnsi" w:cstheme="minorHAnsi"/>
            <w:sz w:val="18"/>
            <w:szCs w:val="18"/>
          </w:rPr>
          <w:t>Australian Business Register website</w:t>
        </w:r>
      </w:hyperlink>
      <w:r w:rsidRPr="00245C78">
        <w:rPr>
          <w:rStyle w:val="Hyperlink"/>
          <w:rFonts w:asciiTheme="minorHAnsi" w:eastAsiaTheme="majorEastAsia" w:hAnsiTheme="minorHAnsi" w:cstheme="minorHAnsi"/>
          <w:color w:val="auto"/>
          <w:sz w:val="18"/>
          <w:szCs w:val="18"/>
        </w:rPr>
        <w:t>.</w:t>
      </w:r>
    </w:p>
  </w:footnote>
  <w:footnote w:id="5">
    <w:p w14:paraId="52EF0FFA" w14:textId="77777777" w:rsidR="00576671"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00576671">
        <w:rPr>
          <w:rFonts w:asciiTheme="minorHAnsi" w:hAnsiTheme="minorHAnsi" w:cstheme="minorHAnsi"/>
          <w:sz w:val="18"/>
          <w:szCs w:val="18"/>
        </w:rPr>
        <w:t xml:space="preserve">To be considered a participant in the </w:t>
      </w:r>
      <w:proofErr w:type="spellStart"/>
      <w:r w:rsidR="00576671">
        <w:rPr>
          <w:rFonts w:asciiTheme="minorHAnsi" w:hAnsiTheme="minorHAnsi" w:cstheme="minorHAnsi"/>
          <w:sz w:val="18"/>
          <w:szCs w:val="18"/>
        </w:rPr>
        <w:t>JobKeeper</w:t>
      </w:r>
      <w:proofErr w:type="spellEnd"/>
      <w:r w:rsidR="00576671">
        <w:rPr>
          <w:rFonts w:asciiTheme="minorHAnsi" w:hAnsiTheme="minorHAnsi" w:cstheme="minorHAnsi"/>
          <w:sz w:val="18"/>
          <w:szCs w:val="18"/>
        </w:rPr>
        <w:t xml:space="preserve"> Payment scheme, a business must have received a </w:t>
      </w:r>
      <w:proofErr w:type="spellStart"/>
      <w:r w:rsidR="00576671">
        <w:rPr>
          <w:rFonts w:asciiTheme="minorHAnsi" w:hAnsiTheme="minorHAnsi" w:cstheme="minorHAnsi"/>
          <w:sz w:val="18"/>
          <w:szCs w:val="18"/>
        </w:rPr>
        <w:t>JobKeeper</w:t>
      </w:r>
      <w:proofErr w:type="spellEnd"/>
      <w:r w:rsidR="00576671">
        <w:rPr>
          <w:rFonts w:asciiTheme="minorHAnsi" w:hAnsiTheme="minorHAnsi" w:cstheme="minorHAnsi"/>
          <w:sz w:val="18"/>
          <w:szCs w:val="18"/>
        </w:rPr>
        <w:t xml:space="preserve"> payment from the ATO. </w:t>
      </w:r>
      <w:r w:rsidR="00576671" w:rsidRPr="00245C78">
        <w:rPr>
          <w:rFonts w:asciiTheme="minorHAnsi" w:hAnsiTheme="minorHAnsi" w:cstheme="minorHAnsi"/>
          <w:sz w:val="18"/>
          <w:szCs w:val="18"/>
        </w:rPr>
        <w:t xml:space="preserve">Further information on the </w:t>
      </w:r>
      <w:proofErr w:type="spellStart"/>
      <w:r w:rsidR="00576671" w:rsidRPr="00245C78">
        <w:rPr>
          <w:rFonts w:asciiTheme="minorHAnsi" w:hAnsiTheme="minorHAnsi" w:cstheme="minorHAnsi"/>
          <w:sz w:val="18"/>
          <w:szCs w:val="18"/>
        </w:rPr>
        <w:t>JobKeeper</w:t>
      </w:r>
      <w:proofErr w:type="spellEnd"/>
      <w:r w:rsidR="00576671" w:rsidRPr="00245C78">
        <w:rPr>
          <w:rFonts w:asciiTheme="minorHAnsi" w:hAnsiTheme="minorHAnsi" w:cstheme="minorHAnsi"/>
          <w:sz w:val="18"/>
          <w:szCs w:val="18"/>
        </w:rPr>
        <w:t xml:space="preserve"> Payment scheme is available from the </w:t>
      </w:r>
    </w:p>
    <w:p w14:paraId="24BD2A22" w14:textId="7F56076B" w:rsidR="002C74CA" w:rsidRPr="00245C78" w:rsidRDefault="00576671" w:rsidP="002C74CA">
      <w:pPr>
        <w:pStyle w:val="FootnoteText"/>
        <w:rPr>
          <w:rFonts w:asciiTheme="minorHAnsi" w:hAnsiTheme="minorHAnsi" w:cstheme="minorHAnsi"/>
          <w:sz w:val="18"/>
          <w:szCs w:val="18"/>
        </w:rPr>
      </w:pPr>
      <w:hyperlink r:id="rId2" w:history="1">
        <w:hyperlink r:id="rId3" w:history="1">
          <w:hyperlink r:id="rId4" w:history="1">
            <w:hyperlink r:id="rId5" w:history="1">
              <w:r w:rsidRPr="00576671">
                <w:rPr>
                  <w:rStyle w:val="Hyperlink"/>
                  <w:rFonts w:asciiTheme="minorHAnsi" w:hAnsiTheme="minorHAnsi" w:cstheme="minorHAnsi"/>
                  <w:sz w:val="18"/>
                  <w:szCs w:val="18"/>
                </w:rPr>
                <w:t>Australian Tax Office</w:t>
              </w:r>
            </w:hyperlink>
          </w:hyperlink>
        </w:hyperlink>
        <w:r w:rsidRPr="00245C78">
          <w:rPr>
            <w:rStyle w:val="Hyperlink"/>
            <w:rFonts w:asciiTheme="minorHAnsi" w:hAnsiTheme="minorHAnsi" w:cstheme="minorHAnsi"/>
            <w:sz w:val="18"/>
            <w:szCs w:val="18"/>
          </w:rPr>
          <w:t xml:space="preserve">. </w:t>
        </w:r>
      </w:hyperlink>
    </w:p>
  </w:footnote>
  <w:footnote w:id="6">
    <w:p w14:paraId="0806206A" w14:textId="77777777" w:rsidR="002C74CA" w:rsidRPr="00245C78"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Employing businesses are defined as those businesses required to be registered for WorkCover insurance or equivalent – see also footnote 1 above. Sole traders, </w:t>
      </w:r>
      <w:r>
        <w:rPr>
          <w:rFonts w:asciiTheme="minorHAnsi" w:hAnsiTheme="minorHAnsi" w:cstheme="minorHAnsi"/>
          <w:sz w:val="18"/>
          <w:szCs w:val="18"/>
        </w:rPr>
        <w:t xml:space="preserve">individuals in </w:t>
      </w:r>
      <w:r w:rsidRPr="00245C78">
        <w:rPr>
          <w:rFonts w:asciiTheme="minorHAnsi" w:hAnsiTheme="minorHAnsi" w:cstheme="minorHAnsi"/>
          <w:sz w:val="18"/>
          <w:szCs w:val="18"/>
        </w:rPr>
        <w:t>partnerships and individual trustees of trusts must employ persons other than themselves to be eligible.</w:t>
      </w:r>
    </w:p>
  </w:footnote>
  <w:footnote w:id="7">
    <w:p w14:paraId="6E162F9D" w14:textId="77777777" w:rsidR="002C74CA" w:rsidRDefault="002C74CA" w:rsidP="002C74CA">
      <w:pPr>
        <w:pStyle w:val="FootnoteText"/>
      </w:pPr>
      <w:r>
        <w:rPr>
          <w:rStyle w:val="FootnoteReference"/>
        </w:rPr>
        <w:footnoteRef/>
      </w:r>
      <w:r>
        <w:t xml:space="preserve"> </w:t>
      </w:r>
      <w:r w:rsidRPr="00245C78">
        <w:rPr>
          <w:rFonts w:asciiTheme="minorHAnsi" w:hAnsiTheme="minorHAnsi" w:cstheme="minorHAnsi"/>
          <w:sz w:val="18"/>
          <w:szCs w:val="18"/>
        </w:rPr>
        <w:t>Businesses operating within Victoria that hold an equivalent worker’s compensation policy in another Australian jurisdiction in accordance with Victorian WorkCover legislation are eligible</w:t>
      </w:r>
      <w:r>
        <w:rPr>
          <w:rFonts w:asciiTheme="minorHAnsi" w:hAnsiTheme="minorHAnsi" w:cstheme="minorHAnsi"/>
          <w:sz w:val="18"/>
          <w:szCs w:val="18"/>
        </w:rPr>
        <w:t>. E</w:t>
      </w:r>
      <w:r w:rsidRPr="00245C78">
        <w:rPr>
          <w:rFonts w:asciiTheme="minorHAnsi" w:hAnsiTheme="minorHAnsi" w:cstheme="minorHAnsi"/>
          <w:sz w:val="18"/>
          <w:szCs w:val="18"/>
        </w:rPr>
        <w:t>vidence of the</w:t>
      </w:r>
      <w:r>
        <w:rPr>
          <w:rFonts w:asciiTheme="minorHAnsi" w:hAnsiTheme="minorHAnsi" w:cstheme="minorHAnsi"/>
          <w:sz w:val="18"/>
          <w:szCs w:val="18"/>
        </w:rPr>
        <w:t xml:space="preserve"> valid</w:t>
      </w:r>
      <w:r w:rsidRPr="00245C78">
        <w:rPr>
          <w:rFonts w:asciiTheme="minorHAnsi" w:hAnsiTheme="minorHAnsi" w:cstheme="minorHAnsi"/>
          <w:sz w:val="18"/>
          <w:szCs w:val="18"/>
        </w:rPr>
        <w:t xml:space="preserve"> interstate insurance policy and </w:t>
      </w:r>
      <w:r>
        <w:rPr>
          <w:rFonts w:asciiTheme="minorHAnsi" w:hAnsiTheme="minorHAnsi" w:cstheme="minorHAnsi"/>
          <w:sz w:val="18"/>
          <w:szCs w:val="18"/>
        </w:rPr>
        <w:t>operation</w:t>
      </w:r>
      <w:r w:rsidRPr="00245C78">
        <w:rPr>
          <w:rFonts w:asciiTheme="minorHAnsi" w:hAnsiTheme="minorHAnsi" w:cstheme="minorHAnsi"/>
          <w:sz w:val="18"/>
          <w:szCs w:val="18"/>
        </w:rPr>
        <w:t xml:space="preserve"> loca</w:t>
      </w:r>
      <w:r>
        <w:rPr>
          <w:rFonts w:asciiTheme="minorHAnsi" w:hAnsiTheme="minorHAnsi" w:cstheme="minorHAnsi"/>
          <w:sz w:val="18"/>
          <w:szCs w:val="18"/>
        </w:rPr>
        <w:t xml:space="preserve">ted within Victoria </w:t>
      </w:r>
      <w:r w:rsidRPr="00245C78">
        <w:rPr>
          <w:rFonts w:asciiTheme="minorHAnsi" w:hAnsiTheme="minorHAnsi" w:cstheme="minorHAnsi"/>
          <w:sz w:val="18"/>
          <w:szCs w:val="18"/>
        </w:rPr>
        <w:t>i</w:t>
      </w:r>
      <w:r>
        <w:rPr>
          <w:rFonts w:asciiTheme="minorHAnsi" w:hAnsiTheme="minorHAnsi" w:cstheme="minorHAnsi"/>
          <w:sz w:val="18"/>
          <w:szCs w:val="18"/>
        </w:rPr>
        <w:t>s required</w:t>
      </w:r>
      <w:r w:rsidRPr="00245C78">
        <w:rPr>
          <w:rFonts w:asciiTheme="minorHAnsi" w:hAnsiTheme="minorHAnsi" w:cstheme="minorHAnsi"/>
          <w:sz w:val="18"/>
          <w:szCs w:val="18"/>
        </w:rPr>
        <w:t>.</w:t>
      </w:r>
    </w:p>
  </w:footnote>
  <w:footnote w:id="8">
    <w:p w14:paraId="642D8136" w14:textId="77777777" w:rsidR="002C74CA" w:rsidRPr="00780A28" w:rsidRDefault="002C74CA" w:rsidP="002C74CA">
      <w:pPr>
        <w:pStyle w:val="FootnoteText"/>
        <w:rPr>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Where a business is in a payroll group, the payroll eligibility criteria applies to each business in the payroll group.  That is, any member of a group with an annual payroll of up to $10 million in 2019-20 can apply.</w:t>
      </w:r>
      <w:r w:rsidRPr="00377A34">
        <w:rPr>
          <w:rFonts w:ascii="Calibri" w:hAnsi="Calibri" w:cs="Calibri"/>
          <w:sz w:val="18"/>
          <w:szCs w:val="18"/>
        </w:rPr>
        <w:t xml:space="preserve"> </w:t>
      </w:r>
    </w:p>
  </w:footnote>
  <w:footnote w:id="9">
    <w:p w14:paraId="40C2D31A" w14:textId="5EAB78F0" w:rsidR="002C74CA" w:rsidRDefault="002C74CA" w:rsidP="002C74CA">
      <w:pPr>
        <w:pStyle w:val="FootnoteText"/>
      </w:pPr>
      <w:r>
        <w:rPr>
          <w:rStyle w:val="FootnoteReference"/>
        </w:rPr>
        <w:footnoteRef/>
      </w:r>
      <w:r>
        <w:t xml:space="preserve"> N</w:t>
      </w:r>
      <w:r w:rsidRPr="00C41915">
        <w:rPr>
          <w:sz w:val="18"/>
          <w:szCs w:val="18"/>
        </w:rPr>
        <w:t xml:space="preserve">on-for-profit entities with annual </w:t>
      </w:r>
      <w:r w:rsidRPr="005F71EE">
        <w:rPr>
          <w:sz w:val="18"/>
          <w:szCs w:val="18"/>
        </w:rPr>
        <w:t>2019/20</w:t>
      </w:r>
      <w:r>
        <w:rPr>
          <w:sz w:val="18"/>
          <w:szCs w:val="18"/>
        </w:rPr>
        <w:t xml:space="preserve"> turnover</w:t>
      </w:r>
      <w:r w:rsidRPr="00C41915">
        <w:rPr>
          <w:sz w:val="18"/>
          <w:szCs w:val="18"/>
        </w:rPr>
        <w:t xml:space="preserve"> between $75,000 and $150,000 that are not registered for GST and are registered with the Australian Charities and Not-for-Profit Commission are eligible to apply.</w:t>
      </w:r>
      <w:r w:rsidRPr="00F45501">
        <w:t xml:space="preserve"> </w:t>
      </w:r>
      <w:r w:rsidRPr="00610FA3">
        <w:rPr>
          <w:sz w:val="18"/>
          <w:szCs w:val="18"/>
        </w:rPr>
        <w:t>Businesses</w:t>
      </w:r>
      <w:r w:rsidRPr="00046937">
        <w:rPr>
          <w:sz w:val="18"/>
          <w:szCs w:val="18"/>
        </w:rPr>
        <w:t xml:space="preserve"> with</w:t>
      </w:r>
      <w:r w:rsidRPr="00091206">
        <w:rPr>
          <w:sz w:val="18"/>
          <w:szCs w:val="18"/>
        </w:rPr>
        <w:t xml:space="preserve"> annual </w:t>
      </w:r>
      <w:r w:rsidRPr="00C41915">
        <w:rPr>
          <w:sz w:val="18"/>
          <w:szCs w:val="18"/>
        </w:rPr>
        <w:t>2019-2020</w:t>
      </w:r>
      <w:r>
        <w:rPr>
          <w:sz w:val="18"/>
          <w:szCs w:val="18"/>
        </w:rPr>
        <w:t xml:space="preserve"> </w:t>
      </w:r>
      <w:r w:rsidRPr="00610FA3">
        <w:rPr>
          <w:sz w:val="18"/>
          <w:szCs w:val="18"/>
        </w:rPr>
        <w:t xml:space="preserve">turnover </w:t>
      </w:r>
      <w:r>
        <w:rPr>
          <w:sz w:val="18"/>
          <w:szCs w:val="18"/>
        </w:rPr>
        <w:t xml:space="preserve">of </w:t>
      </w:r>
      <w:r w:rsidRPr="00046937">
        <w:rPr>
          <w:sz w:val="18"/>
          <w:szCs w:val="18"/>
        </w:rPr>
        <w:t>$75,</w:t>
      </w:r>
      <w:r w:rsidRPr="00091206">
        <w:rPr>
          <w:sz w:val="18"/>
          <w:szCs w:val="18"/>
        </w:rPr>
        <w:t>00</w:t>
      </w:r>
      <w:r w:rsidRPr="00CC0821">
        <w:rPr>
          <w:sz w:val="18"/>
          <w:szCs w:val="18"/>
        </w:rPr>
        <w:t>0</w:t>
      </w:r>
      <w:r>
        <w:rPr>
          <w:sz w:val="18"/>
          <w:szCs w:val="18"/>
        </w:rPr>
        <w:t xml:space="preserve"> or more</w:t>
      </w:r>
      <w:r w:rsidRPr="00C41915">
        <w:rPr>
          <w:sz w:val="18"/>
          <w:szCs w:val="18"/>
        </w:rPr>
        <w:t xml:space="preserve"> that are not required by relevant taxation legislation to be registered for GST are eligible to apply</w:t>
      </w:r>
      <w:r w:rsidRPr="00610FA3">
        <w:rPr>
          <w:sz w:val="18"/>
          <w:szCs w:val="18"/>
        </w:rPr>
        <w:t>.</w:t>
      </w:r>
    </w:p>
  </w:footnote>
  <w:footnote w:id="10">
    <w:p w14:paraId="0D296829" w14:textId="77777777" w:rsidR="002C74CA" w:rsidRPr="00245C78"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Where required by relevant and applicable legislation. Responsible regulators are the Australian Securities and Investment Commission (ASIC); the ACNC for charities and not-for-profits; and Consumer Affairs Victoria (CAV) for incorporated associations. </w:t>
      </w:r>
    </w:p>
  </w:footnote>
  <w:footnote w:id="11">
    <w:p w14:paraId="088DACF6" w14:textId="77777777" w:rsidR="002C74CA" w:rsidRPr="00245C78" w:rsidRDefault="002C74CA" w:rsidP="002C74CA">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Applicants that operate a business in Victoria but </w:t>
      </w:r>
      <w:r>
        <w:rPr>
          <w:rFonts w:asciiTheme="minorHAnsi" w:hAnsiTheme="minorHAnsi" w:cstheme="minorHAnsi"/>
          <w:sz w:val="18"/>
          <w:szCs w:val="18"/>
        </w:rPr>
        <w:t>hold an equivalent</w:t>
      </w:r>
      <w:r w:rsidRPr="00245C78">
        <w:rPr>
          <w:rFonts w:asciiTheme="minorHAnsi" w:hAnsiTheme="minorHAnsi" w:cstheme="minorHAnsi"/>
          <w:sz w:val="18"/>
          <w:szCs w:val="18"/>
        </w:rPr>
        <w:t xml:space="preserve"> interstate worker's compensation policy </w:t>
      </w:r>
      <w:r>
        <w:rPr>
          <w:rFonts w:asciiTheme="minorHAnsi" w:hAnsiTheme="minorHAnsi" w:cstheme="minorHAnsi"/>
          <w:sz w:val="18"/>
          <w:szCs w:val="18"/>
        </w:rPr>
        <w:t xml:space="preserve">– see footnote 6 above - must </w:t>
      </w:r>
      <w:r w:rsidRPr="00245C78">
        <w:rPr>
          <w:rFonts w:asciiTheme="minorHAnsi" w:hAnsiTheme="minorHAnsi" w:cstheme="minorHAnsi"/>
          <w:sz w:val="18"/>
          <w:szCs w:val="18"/>
        </w:rPr>
        <w:t xml:space="preserve">provide documented evidence of </w:t>
      </w:r>
      <w:r>
        <w:rPr>
          <w:rFonts w:asciiTheme="minorHAnsi" w:hAnsiTheme="minorHAnsi" w:cstheme="minorHAnsi"/>
          <w:sz w:val="18"/>
          <w:szCs w:val="18"/>
        </w:rPr>
        <w:t>a current valid</w:t>
      </w:r>
      <w:r w:rsidRPr="00245C78">
        <w:rPr>
          <w:rFonts w:asciiTheme="minorHAnsi" w:hAnsiTheme="minorHAnsi" w:cstheme="minorHAnsi"/>
          <w:sz w:val="18"/>
          <w:szCs w:val="18"/>
        </w:rPr>
        <w:t xml:space="preserve"> interstate insurance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364415FD"/>
    <w:multiLevelType w:val="hybridMultilevel"/>
    <w:tmpl w:val="9C780F4E"/>
    <w:lvl w:ilvl="0" w:tplc="A11C5D22">
      <w:start w:val="1"/>
      <w:numFmt w:val="lowerLetter"/>
      <w:lvlText w:val="%1)"/>
      <w:lvlJc w:val="left"/>
      <w:pPr>
        <w:ind w:left="1440" w:hanging="360"/>
      </w:p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2" w15:restartNumberingAfterBreak="0">
    <w:nsid w:val="557A6959"/>
    <w:multiLevelType w:val="hybridMultilevel"/>
    <w:tmpl w:val="161CB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B050AB6"/>
    <w:multiLevelType w:val="multilevel"/>
    <w:tmpl w:val="700E2318"/>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5" w15:restartNumberingAfterBreak="0">
    <w:nsid w:val="7FA108F1"/>
    <w:multiLevelType w:val="hybridMultilevel"/>
    <w:tmpl w:val="822AE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97B"/>
    <w:rsid w:val="00002641"/>
    <w:rsid w:val="00002E02"/>
    <w:rsid w:val="00003DC8"/>
    <w:rsid w:val="0000439D"/>
    <w:rsid w:val="00004E80"/>
    <w:rsid w:val="00007744"/>
    <w:rsid w:val="00007C9F"/>
    <w:rsid w:val="00011574"/>
    <w:rsid w:val="0001183E"/>
    <w:rsid w:val="00011DA5"/>
    <w:rsid w:val="00011FF5"/>
    <w:rsid w:val="00012045"/>
    <w:rsid w:val="000124A3"/>
    <w:rsid w:val="00012553"/>
    <w:rsid w:val="000127F6"/>
    <w:rsid w:val="0001307C"/>
    <w:rsid w:val="00013193"/>
    <w:rsid w:val="00014592"/>
    <w:rsid w:val="00016372"/>
    <w:rsid w:val="00016CFC"/>
    <w:rsid w:val="00016D02"/>
    <w:rsid w:val="00016F2C"/>
    <w:rsid w:val="00017272"/>
    <w:rsid w:val="0002087F"/>
    <w:rsid w:val="00021480"/>
    <w:rsid w:val="00021A1D"/>
    <w:rsid w:val="00021BA5"/>
    <w:rsid w:val="000223FD"/>
    <w:rsid w:val="0002282F"/>
    <w:rsid w:val="000228BA"/>
    <w:rsid w:val="00023397"/>
    <w:rsid w:val="00025263"/>
    <w:rsid w:val="000252C7"/>
    <w:rsid w:val="00025ABD"/>
    <w:rsid w:val="00026706"/>
    <w:rsid w:val="00027553"/>
    <w:rsid w:val="000276DD"/>
    <w:rsid w:val="00027757"/>
    <w:rsid w:val="00030798"/>
    <w:rsid w:val="00030891"/>
    <w:rsid w:val="00031897"/>
    <w:rsid w:val="000320BF"/>
    <w:rsid w:val="0003284A"/>
    <w:rsid w:val="00033098"/>
    <w:rsid w:val="00033645"/>
    <w:rsid w:val="00033B5F"/>
    <w:rsid w:val="0003420B"/>
    <w:rsid w:val="00034271"/>
    <w:rsid w:val="000344FD"/>
    <w:rsid w:val="00034772"/>
    <w:rsid w:val="00035F22"/>
    <w:rsid w:val="00037C40"/>
    <w:rsid w:val="00040682"/>
    <w:rsid w:val="0004090B"/>
    <w:rsid w:val="00041081"/>
    <w:rsid w:val="00041E78"/>
    <w:rsid w:val="00043347"/>
    <w:rsid w:val="0004364F"/>
    <w:rsid w:val="00043DDF"/>
    <w:rsid w:val="00044465"/>
    <w:rsid w:val="000447F3"/>
    <w:rsid w:val="00044E31"/>
    <w:rsid w:val="00046093"/>
    <w:rsid w:val="00046247"/>
    <w:rsid w:val="00046937"/>
    <w:rsid w:val="00047ADC"/>
    <w:rsid w:val="00047BDB"/>
    <w:rsid w:val="00047C38"/>
    <w:rsid w:val="000503F4"/>
    <w:rsid w:val="0005147E"/>
    <w:rsid w:val="0005165E"/>
    <w:rsid w:val="00051955"/>
    <w:rsid w:val="00051C66"/>
    <w:rsid w:val="00051E8D"/>
    <w:rsid w:val="00052AC4"/>
    <w:rsid w:val="00052BE8"/>
    <w:rsid w:val="00052FBF"/>
    <w:rsid w:val="00053D33"/>
    <w:rsid w:val="00054053"/>
    <w:rsid w:val="000543CD"/>
    <w:rsid w:val="0005459B"/>
    <w:rsid w:val="00055849"/>
    <w:rsid w:val="00056E92"/>
    <w:rsid w:val="00057C24"/>
    <w:rsid w:val="00060F3F"/>
    <w:rsid w:val="00061F71"/>
    <w:rsid w:val="00061FB6"/>
    <w:rsid w:val="00062608"/>
    <w:rsid w:val="00062717"/>
    <w:rsid w:val="000632CA"/>
    <w:rsid w:val="00063C20"/>
    <w:rsid w:val="00064038"/>
    <w:rsid w:val="00064C73"/>
    <w:rsid w:val="00064DDD"/>
    <w:rsid w:val="00064F63"/>
    <w:rsid w:val="00065D22"/>
    <w:rsid w:val="00066482"/>
    <w:rsid w:val="00067C95"/>
    <w:rsid w:val="000709F8"/>
    <w:rsid w:val="0007117C"/>
    <w:rsid w:val="00072016"/>
    <w:rsid w:val="00072530"/>
    <w:rsid w:val="0007332C"/>
    <w:rsid w:val="000735E2"/>
    <w:rsid w:val="00073CE3"/>
    <w:rsid w:val="00074069"/>
    <w:rsid w:val="0007484A"/>
    <w:rsid w:val="000748EF"/>
    <w:rsid w:val="000748FD"/>
    <w:rsid w:val="00074A97"/>
    <w:rsid w:val="00075171"/>
    <w:rsid w:val="000755FB"/>
    <w:rsid w:val="00075626"/>
    <w:rsid w:val="00075D52"/>
    <w:rsid w:val="000764BE"/>
    <w:rsid w:val="00077566"/>
    <w:rsid w:val="0008074B"/>
    <w:rsid w:val="00082369"/>
    <w:rsid w:val="0008275D"/>
    <w:rsid w:val="00082C43"/>
    <w:rsid w:val="000843EB"/>
    <w:rsid w:val="00084419"/>
    <w:rsid w:val="0008486D"/>
    <w:rsid w:val="00084F90"/>
    <w:rsid w:val="000852B8"/>
    <w:rsid w:val="000852ED"/>
    <w:rsid w:val="00085396"/>
    <w:rsid w:val="00085B18"/>
    <w:rsid w:val="00086204"/>
    <w:rsid w:val="00087F9E"/>
    <w:rsid w:val="00090118"/>
    <w:rsid w:val="0009094A"/>
    <w:rsid w:val="00090D8B"/>
    <w:rsid w:val="00091206"/>
    <w:rsid w:val="0009154B"/>
    <w:rsid w:val="000917E4"/>
    <w:rsid w:val="00092178"/>
    <w:rsid w:val="0009260F"/>
    <w:rsid w:val="0009275B"/>
    <w:rsid w:val="000928CA"/>
    <w:rsid w:val="00092901"/>
    <w:rsid w:val="000931E3"/>
    <w:rsid w:val="00093632"/>
    <w:rsid w:val="000942AC"/>
    <w:rsid w:val="00095095"/>
    <w:rsid w:val="00095D79"/>
    <w:rsid w:val="00096339"/>
    <w:rsid w:val="000968C1"/>
    <w:rsid w:val="0009713B"/>
    <w:rsid w:val="00097468"/>
    <w:rsid w:val="000977A2"/>
    <w:rsid w:val="00097DA2"/>
    <w:rsid w:val="000A01A7"/>
    <w:rsid w:val="000A022D"/>
    <w:rsid w:val="000A0442"/>
    <w:rsid w:val="000A0DDE"/>
    <w:rsid w:val="000A2675"/>
    <w:rsid w:val="000A2A47"/>
    <w:rsid w:val="000A2CFD"/>
    <w:rsid w:val="000A3B80"/>
    <w:rsid w:val="000A540D"/>
    <w:rsid w:val="000A5B54"/>
    <w:rsid w:val="000A6316"/>
    <w:rsid w:val="000A6D13"/>
    <w:rsid w:val="000A7B22"/>
    <w:rsid w:val="000A7B9E"/>
    <w:rsid w:val="000B048F"/>
    <w:rsid w:val="000B14E4"/>
    <w:rsid w:val="000B1CDD"/>
    <w:rsid w:val="000B1E34"/>
    <w:rsid w:val="000B20D2"/>
    <w:rsid w:val="000B281A"/>
    <w:rsid w:val="000B3BC8"/>
    <w:rsid w:val="000B3FCF"/>
    <w:rsid w:val="000B440C"/>
    <w:rsid w:val="000B4B5D"/>
    <w:rsid w:val="000B57B3"/>
    <w:rsid w:val="000B5B4C"/>
    <w:rsid w:val="000B7019"/>
    <w:rsid w:val="000C102D"/>
    <w:rsid w:val="000C12E1"/>
    <w:rsid w:val="000C1483"/>
    <w:rsid w:val="000C19FB"/>
    <w:rsid w:val="000C1AFD"/>
    <w:rsid w:val="000C2B70"/>
    <w:rsid w:val="000C2C33"/>
    <w:rsid w:val="000C32DF"/>
    <w:rsid w:val="000C3B72"/>
    <w:rsid w:val="000C55AC"/>
    <w:rsid w:val="000C5C88"/>
    <w:rsid w:val="000C6715"/>
    <w:rsid w:val="000C6A52"/>
    <w:rsid w:val="000C6BAE"/>
    <w:rsid w:val="000C6BD3"/>
    <w:rsid w:val="000C7AF1"/>
    <w:rsid w:val="000D009C"/>
    <w:rsid w:val="000D0870"/>
    <w:rsid w:val="000D0944"/>
    <w:rsid w:val="000D0FF7"/>
    <w:rsid w:val="000D10FA"/>
    <w:rsid w:val="000D115C"/>
    <w:rsid w:val="000D1732"/>
    <w:rsid w:val="000D24E0"/>
    <w:rsid w:val="000D28C6"/>
    <w:rsid w:val="000D2D63"/>
    <w:rsid w:val="000D3571"/>
    <w:rsid w:val="000D3C2D"/>
    <w:rsid w:val="000D3EBE"/>
    <w:rsid w:val="000D50BB"/>
    <w:rsid w:val="000D5359"/>
    <w:rsid w:val="000D568D"/>
    <w:rsid w:val="000D5AFA"/>
    <w:rsid w:val="000D5FA3"/>
    <w:rsid w:val="000D6040"/>
    <w:rsid w:val="000D6B37"/>
    <w:rsid w:val="000E0894"/>
    <w:rsid w:val="000E0B28"/>
    <w:rsid w:val="000E13D8"/>
    <w:rsid w:val="000E1ABE"/>
    <w:rsid w:val="000E1C0A"/>
    <w:rsid w:val="000E25A9"/>
    <w:rsid w:val="000E3694"/>
    <w:rsid w:val="000E3B82"/>
    <w:rsid w:val="000E3CA6"/>
    <w:rsid w:val="000E4ACF"/>
    <w:rsid w:val="000E4CEC"/>
    <w:rsid w:val="000E5513"/>
    <w:rsid w:val="000E6121"/>
    <w:rsid w:val="000E6909"/>
    <w:rsid w:val="000E6CF6"/>
    <w:rsid w:val="000E7C45"/>
    <w:rsid w:val="000F0C0C"/>
    <w:rsid w:val="000F21E8"/>
    <w:rsid w:val="000F2334"/>
    <w:rsid w:val="000F42D9"/>
    <w:rsid w:val="000F4BA3"/>
    <w:rsid w:val="000F611A"/>
    <w:rsid w:val="000F61FE"/>
    <w:rsid w:val="000F6494"/>
    <w:rsid w:val="000F6709"/>
    <w:rsid w:val="000F6809"/>
    <w:rsid w:val="000F696C"/>
    <w:rsid w:val="000F72F4"/>
    <w:rsid w:val="00100632"/>
    <w:rsid w:val="00100F2A"/>
    <w:rsid w:val="001011A8"/>
    <w:rsid w:val="00101506"/>
    <w:rsid w:val="00101776"/>
    <w:rsid w:val="00102908"/>
    <w:rsid w:val="001029B5"/>
    <w:rsid w:val="00103DE7"/>
    <w:rsid w:val="00104039"/>
    <w:rsid w:val="001040FF"/>
    <w:rsid w:val="00104A73"/>
    <w:rsid w:val="001059F8"/>
    <w:rsid w:val="00105EC6"/>
    <w:rsid w:val="00106B44"/>
    <w:rsid w:val="00106C53"/>
    <w:rsid w:val="00106DC5"/>
    <w:rsid w:val="00106E2B"/>
    <w:rsid w:val="001070B7"/>
    <w:rsid w:val="00110107"/>
    <w:rsid w:val="00110585"/>
    <w:rsid w:val="00110F11"/>
    <w:rsid w:val="00111C63"/>
    <w:rsid w:val="00112333"/>
    <w:rsid w:val="00112BAB"/>
    <w:rsid w:val="00113237"/>
    <w:rsid w:val="0011540B"/>
    <w:rsid w:val="00115933"/>
    <w:rsid w:val="0011692F"/>
    <w:rsid w:val="001170D7"/>
    <w:rsid w:val="00120075"/>
    <w:rsid w:val="00121732"/>
    <w:rsid w:val="00121A60"/>
    <w:rsid w:val="00121AFF"/>
    <w:rsid w:val="001220EB"/>
    <w:rsid w:val="00123B35"/>
    <w:rsid w:val="001245A1"/>
    <w:rsid w:val="00124868"/>
    <w:rsid w:val="00124BB8"/>
    <w:rsid w:val="00124E81"/>
    <w:rsid w:val="00125995"/>
    <w:rsid w:val="00125BE3"/>
    <w:rsid w:val="00126C21"/>
    <w:rsid w:val="00126FD5"/>
    <w:rsid w:val="00127771"/>
    <w:rsid w:val="00127A4F"/>
    <w:rsid w:val="00127FAD"/>
    <w:rsid w:val="00130BD9"/>
    <w:rsid w:val="00131445"/>
    <w:rsid w:val="0013182A"/>
    <w:rsid w:val="00132552"/>
    <w:rsid w:val="00132C1F"/>
    <w:rsid w:val="001332E3"/>
    <w:rsid w:val="0013384B"/>
    <w:rsid w:val="00135040"/>
    <w:rsid w:val="00135A2C"/>
    <w:rsid w:val="0013634C"/>
    <w:rsid w:val="00137527"/>
    <w:rsid w:val="0013767F"/>
    <w:rsid w:val="00140DC4"/>
    <w:rsid w:val="0014173D"/>
    <w:rsid w:val="00141944"/>
    <w:rsid w:val="00141BA4"/>
    <w:rsid w:val="00142063"/>
    <w:rsid w:val="001427DA"/>
    <w:rsid w:val="001444A5"/>
    <w:rsid w:val="001457ED"/>
    <w:rsid w:val="00146472"/>
    <w:rsid w:val="00146C5D"/>
    <w:rsid w:val="00146ED3"/>
    <w:rsid w:val="001474D9"/>
    <w:rsid w:val="00147DAB"/>
    <w:rsid w:val="001500C1"/>
    <w:rsid w:val="00150E87"/>
    <w:rsid w:val="0015174E"/>
    <w:rsid w:val="00151907"/>
    <w:rsid w:val="00152AA2"/>
    <w:rsid w:val="00152BAF"/>
    <w:rsid w:val="00152BC5"/>
    <w:rsid w:val="00153679"/>
    <w:rsid w:val="00153962"/>
    <w:rsid w:val="00153E6E"/>
    <w:rsid w:val="00153FBF"/>
    <w:rsid w:val="00154868"/>
    <w:rsid w:val="00154A02"/>
    <w:rsid w:val="00155207"/>
    <w:rsid w:val="001576FE"/>
    <w:rsid w:val="00157818"/>
    <w:rsid w:val="00157CA8"/>
    <w:rsid w:val="0016073C"/>
    <w:rsid w:val="00160743"/>
    <w:rsid w:val="001628A8"/>
    <w:rsid w:val="00163450"/>
    <w:rsid w:val="0016426A"/>
    <w:rsid w:val="0016457E"/>
    <w:rsid w:val="001651D1"/>
    <w:rsid w:val="00165644"/>
    <w:rsid w:val="001656E8"/>
    <w:rsid w:val="00165982"/>
    <w:rsid w:val="00166954"/>
    <w:rsid w:val="0016746E"/>
    <w:rsid w:val="00167577"/>
    <w:rsid w:val="00167B6A"/>
    <w:rsid w:val="00170A40"/>
    <w:rsid w:val="00171281"/>
    <w:rsid w:val="00171457"/>
    <w:rsid w:val="001722E1"/>
    <w:rsid w:val="001725FC"/>
    <w:rsid w:val="00173084"/>
    <w:rsid w:val="001733FA"/>
    <w:rsid w:val="00174277"/>
    <w:rsid w:val="00174CD3"/>
    <w:rsid w:val="00174D17"/>
    <w:rsid w:val="00175AEB"/>
    <w:rsid w:val="00176424"/>
    <w:rsid w:val="0017653B"/>
    <w:rsid w:val="001767AB"/>
    <w:rsid w:val="001767BC"/>
    <w:rsid w:val="0018031C"/>
    <w:rsid w:val="001806FB"/>
    <w:rsid w:val="0018173F"/>
    <w:rsid w:val="00181DD7"/>
    <w:rsid w:val="0018235D"/>
    <w:rsid w:val="001842D6"/>
    <w:rsid w:val="00184EB5"/>
    <w:rsid w:val="00185374"/>
    <w:rsid w:val="0018562A"/>
    <w:rsid w:val="001857E5"/>
    <w:rsid w:val="0018618D"/>
    <w:rsid w:val="00186385"/>
    <w:rsid w:val="00187F9A"/>
    <w:rsid w:val="00190036"/>
    <w:rsid w:val="00190E98"/>
    <w:rsid w:val="001913AD"/>
    <w:rsid w:val="00191651"/>
    <w:rsid w:val="001917E8"/>
    <w:rsid w:val="00194098"/>
    <w:rsid w:val="00194245"/>
    <w:rsid w:val="00194321"/>
    <w:rsid w:val="001946A8"/>
    <w:rsid w:val="00194B40"/>
    <w:rsid w:val="001950C3"/>
    <w:rsid w:val="00195C2D"/>
    <w:rsid w:val="00195D42"/>
    <w:rsid w:val="00195F62"/>
    <w:rsid w:val="0019656D"/>
    <w:rsid w:val="0019695B"/>
    <w:rsid w:val="00196EFC"/>
    <w:rsid w:val="00197206"/>
    <w:rsid w:val="00197BCB"/>
    <w:rsid w:val="00197E04"/>
    <w:rsid w:val="001A0F35"/>
    <w:rsid w:val="001A139F"/>
    <w:rsid w:val="001A1A0C"/>
    <w:rsid w:val="001A1C8A"/>
    <w:rsid w:val="001A262E"/>
    <w:rsid w:val="001A2F07"/>
    <w:rsid w:val="001A5246"/>
    <w:rsid w:val="001A6363"/>
    <w:rsid w:val="001A6F7C"/>
    <w:rsid w:val="001A7555"/>
    <w:rsid w:val="001A7C93"/>
    <w:rsid w:val="001A7DBB"/>
    <w:rsid w:val="001B0633"/>
    <w:rsid w:val="001B0F2F"/>
    <w:rsid w:val="001B130D"/>
    <w:rsid w:val="001B1803"/>
    <w:rsid w:val="001B1D46"/>
    <w:rsid w:val="001B2037"/>
    <w:rsid w:val="001B3728"/>
    <w:rsid w:val="001B4105"/>
    <w:rsid w:val="001B473F"/>
    <w:rsid w:val="001B4F3C"/>
    <w:rsid w:val="001B50FA"/>
    <w:rsid w:val="001B525E"/>
    <w:rsid w:val="001B5FB5"/>
    <w:rsid w:val="001B6031"/>
    <w:rsid w:val="001B6608"/>
    <w:rsid w:val="001B66BE"/>
    <w:rsid w:val="001B7A7C"/>
    <w:rsid w:val="001B7E67"/>
    <w:rsid w:val="001B7F76"/>
    <w:rsid w:val="001C070D"/>
    <w:rsid w:val="001C08DF"/>
    <w:rsid w:val="001C0D13"/>
    <w:rsid w:val="001C12D3"/>
    <w:rsid w:val="001C219F"/>
    <w:rsid w:val="001C223C"/>
    <w:rsid w:val="001C258E"/>
    <w:rsid w:val="001C2B5C"/>
    <w:rsid w:val="001C3026"/>
    <w:rsid w:val="001C3945"/>
    <w:rsid w:val="001C4729"/>
    <w:rsid w:val="001C474F"/>
    <w:rsid w:val="001C4E42"/>
    <w:rsid w:val="001C67F2"/>
    <w:rsid w:val="001C7050"/>
    <w:rsid w:val="001C7582"/>
    <w:rsid w:val="001C76C6"/>
    <w:rsid w:val="001C789D"/>
    <w:rsid w:val="001C7B4E"/>
    <w:rsid w:val="001C7E01"/>
    <w:rsid w:val="001C7E83"/>
    <w:rsid w:val="001D013C"/>
    <w:rsid w:val="001D02D2"/>
    <w:rsid w:val="001D14A6"/>
    <w:rsid w:val="001D1AA9"/>
    <w:rsid w:val="001D2102"/>
    <w:rsid w:val="001D26CA"/>
    <w:rsid w:val="001D332F"/>
    <w:rsid w:val="001D485C"/>
    <w:rsid w:val="001D51DB"/>
    <w:rsid w:val="001D6164"/>
    <w:rsid w:val="001D74A5"/>
    <w:rsid w:val="001D78C9"/>
    <w:rsid w:val="001D7F9F"/>
    <w:rsid w:val="001E01AE"/>
    <w:rsid w:val="001E05CE"/>
    <w:rsid w:val="001E1196"/>
    <w:rsid w:val="001E2759"/>
    <w:rsid w:val="001E29BB"/>
    <w:rsid w:val="001E382C"/>
    <w:rsid w:val="001E438C"/>
    <w:rsid w:val="001E5496"/>
    <w:rsid w:val="001E5716"/>
    <w:rsid w:val="001E614D"/>
    <w:rsid w:val="001E69DE"/>
    <w:rsid w:val="001E6E58"/>
    <w:rsid w:val="001E6FC3"/>
    <w:rsid w:val="001E73EE"/>
    <w:rsid w:val="001F0111"/>
    <w:rsid w:val="001F0553"/>
    <w:rsid w:val="001F1AC5"/>
    <w:rsid w:val="001F219A"/>
    <w:rsid w:val="001F2808"/>
    <w:rsid w:val="001F30E5"/>
    <w:rsid w:val="001F3B75"/>
    <w:rsid w:val="001F3FEF"/>
    <w:rsid w:val="001F4364"/>
    <w:rsid w:val="001F43E7"/>
    <w:rsid w:val="001F482E"/>
    <w:rsid w:val="001F5CB0"/>
    <w:rsid w:val="001F5DDF"/>
    <w:rsid w:val="001F664B"/>
    <w:rsid w:val="001F67C6"/>
    <w:rsid w:val="001F7232"/>
    <w:rsid w:val="001F7735"/>
    <w:rsid w:val="00200215"/>
    <w:rsid w:val="0020085F"/>
    <w:rsid w:val="00200B46"/>
    <w:rsid w:val="00200F2B"/>
    <w:rsid w:val="00202018"/>
    <w:rsid w:val="00202656"/>
    <w:rsid w:val="00204C7A"/>
    <w:rsid w:val="00204CD9"/>
    <w:rsid w:val="00205361"/>
    <w:rsid w:val="00205B22"/>
    <w:rsid w:val="002061C5"/>
    <w:rsid w:val="00210480"/>
    <w:rsid w:val="00212A07"/>
    <w:rsid w:val="0021394C"/>
    <w:rsid w:val="00214658"/>
    <w:rsid w:val="002148C8"/>
    <w:rsid w:val="00214BAE"/>
    <w:rsid w:val="00215D88"/>
    <w:rsid w:val="00216303"/>
    <w:rsid w:val="0021703E"/>
    <w:rsid w:val="00217952"/>
    <w:rsid w:val="00220B75"/>
    <w:rsid w:val="0022136B"/>
    <w:rsid w:val="002216FA"/>
    <w:rsid w:val="0022179D"/>
    <w:rsid w:val="002229B2"/>
    <w:rsid w:val="00222B96"/>
    <w:rsid w:val="00222F4C"/>
    <w:rsid w:val="002230BE"/>
    <w:rsid w:val="00224075"/>
    <w:rsid w:val="00224C43"/>
    <w:rsid w:val="002250C2"/>
    <w:rsid w:val="00225181"/>
    <w:rsid w:val="0022598B"/>
    <w:rsid w:val="00225A38"/>
    <w:rsid w:val="00225E6D"/>
    <w:rsid w:val="00231798"/>
    <w:rsid w:val="0023249F"/>
    <w:rsid w:val="00232D1E"/>
    <w:rsid w:val="002336AA"/>
    <w:rsid w:val="002341C3"/>
    <w:rsid w:val="00235224"/>
    <w:rsid w:val="00235486"/>
    <w:rsid w:val="002357D8"/>
    <w:rsid w:val="002361D2"/>
    <w:rsid w:val="00236633"/>
    <w:rsid w:val="00236700"/>
    <w:rsid w:val="00237173"/>
    <w:rsid w:val="002414B5"/>
    <w:rsid w:val="00242E8B"/>
    <w:rsid w:val="00243F7A"/>
    <w:rsid w:val="00245C78"/>
    <w:rsid w:val="00246D29"/>
    <w:rsid w:val="0024733F"/>
    <w:rsid w:val="00247FFB"/>
    <w:rsid w:val="00250284"/>
    <w:rsid w:val="00250423"/>
    <w:rsid w:val="002507A9"/>
    <w:rsid w:val="00252A06"/>
    <w:rsid w:val="0025324F"/>
    <w:rsid w:val="002553EB"/>
    <w:rsid w:val="00255832"/>
    <w:rsid w:val="00255A21"/>
    <w:rsid w:val="00256864"/>
    <w:rsid w:val="00256931"/>
    <w:rsid w:val="0025768D"/>
    <w:rsid w:val="0026017C"/>
    <w:rsid w:val="00260F6E"/>
    <w:rsid w:val="0026126A"/>
    <w:rsid w:val="00261940"/>
    <w:rsid w:val="002619C4"/>
    <w:rsid w:val="00261C15"/>
    <w:rsid w:val="00261E9B"/>
    <w:rsid w:val="0026215C"/>
    <w:rsid w:val="0026257A"/>
    <w:rsid w:val="002628AB"/>
    <w:rsid w:val="00263E61"/>
    <w:rsid w:val="00264E28"/>
    <w:rsid w:val="00265400"/>
    <w:rsid w:val="0026759B"/>
    <w:rsid w:val="00270E69"/>
    <w:rsid w:val="00272FF6"/>
    <w:rsid w:val="002747FB"/>
    <w:rsid w:val="00274B83"/>
    <w:rsid w:val="0027665D"/>
    <w:rsid w:val="00276BC9"/>
    <w:rsid w:val="00280C03"/>
    <w:rsid w:val="00280E4B"/>
    <w:rsid w:val="002815F7"/>
    <w:rsid w:val="00281B83"/>
    <w:rsid w:val="00282A99"/>
    <w:rsid w:val="00282AC7"/>
    <w:rsid w:val="002847C5"/>
    <w:rsid w:val="00285237"/>
    <w:rsid w:val="00285E33"/>
    <w:rsid w:val="00287949"/>
    <w:rsid w:val="00287AE0"/>
    <w:rsid w:val="0029199A"/>
    <w:rsid w:val="00292BE5"/>
    <w:rsid w:val="002936B6"/>
    <w:rsid w:val="002944DB"/>
    <w:rsid w:val="002950A1"/>
    <w:rsid w:val="0029543A"/>
    <w:rsid w:val="00295904"/>
    <w:rsid w:val="00295ACF"/>
    <w:rsid w:val="0029662D"/>
    <w:rsid w:val="002A0584"/>
    <w:rsid w:val="002A124C"/>
    <w:rsid w:val="002A25EB"/>
    <w:rsid w:val="002A25FD"/>
    <w:rsid w:val="002A2AD5"/>
    <w:rsid w:val="002A3776"/>
    <w:rsid w:val="002A3F4B"/>
    <w:rsid w:val="002A436B"/>
    <w:rsid w:val="002A5E25"/>
    <w:rsid w:val="002A5ED4"/>
    <w:rsid w:val="002A6D11"/>
    <w:rsid w:val="002A6F79"/>
    <w:rsid w:val="002A7215"/>
    <w:rsid w:val="002A74CE"/>
    <w:rsid w:val="002A7B3E"/>
    <w:rsid w:val="002B0117"/>
    <w:rsid w:val="002B03C1"/>
    <w:rsid w:val="002B0BC5"/>
    <w:rsid w:val="002B0F76"/>
    <w:rsid w:val="002B15EF"/>
    <w:rsid w:val="002B5366"/>
    <w:rsid w:val="002B549B"/>
    <w:rsid w:val="002B6335"/>
    <w:rsid w:val="002B67DD"/>
    <w:rsid w:val="002B6E81"/>
    <w:rsid w:val="002B6F3D"/>
    <w:rsid w:val="002B6FDF"/>
    <w:rsid w:val="002B7086"/>
    <w:rsid w:val="002C001B"/>
    <w:rsid w:val="002C0B6D"/>
    <w:rsid w:val="002C40BD"/>
    <w:rsid w:val="002C45FC"/>
    <w:rsid w:val="002C5CDE"/>
    <w:rsid w:val="002C6B85"/>
    <w:rsid w:val="002C6F5F"/>
    <w:rsid w:val="002C6FF3"/>
    <w:rsid w:val="002C7330"/>
    <w:rsid w:val="002C74CA"/>
    <w:rsid w:val="002C75AE"/>
    <w:rsid w:val="002D168E"/>
    <w:rsid w:val="002D16D3"/>
    <w:rsid w:val="002D218D"/>
    <w:rsid w:val="002D23A1"/>
    <w:rsid w:val="002D3EC0"/>
    <w:rsid w:val="002D4B6D"/>
    <w:rsid w:val="002D53BF"/>
    <w:rsid w:val="002D541C"/>
    <w:rsid w:val="002D5BC5"/>
    <w:rsid w:val="002D6798"/>
    <w:rsid w:val="002D6905"/>
    <w:rsid w:val="002D7B26"/>
    <w:rsid w:val="002D7B57"/>
    <w:rsid w:val="002D7E03"/>
    <w:rsid w:val="002E0654"/>
    <w:rsid w:val="002E086C"/>
    <w:rsid w:val="002E0F7A"/>
    <w:rsid w:val="002E1499"/>
    <w:rsid w:val="002E17F0"/>
    <w:rsid w:val="002E1A55"/>
    <w:rsid w:val="002E1C9C"/>
    <w:rsid w:val="002E2714"/>
    <w:rsid w:val="002E2982"/>
    <w:rsid w:val="002E36AA"/>
    <w:rsid w:val="002E37D1"/>
    <w:rsid w:val="002E3A85"/>
    <w:rsid w:val="002E5748"/>
    <w:rsid w:val="002E65F8"/>
    <w:rsid w:val="002E6964"/>
    <w:rsid w:val="002E6E94"/>
    <w:rsid w:val="002F046A"/>
    <w:rsid w:val="002F0820"/>
    <w:rsid w:val="002F3FE1"/>
    <w:rsid w:val="002F4701"/>
    <w:rsid w:val="002F4BE5"/>
    <w:rsid w:val="002F53F7"/>
    <w:rsid w:val="002F577A"/>
    <w:rsid w:val="002F5E1C"/>
    <w:rsid w:val="002F6BB8"/>
    <w:rsid w:val="002F74D9"/>
    <w:rsid w:val="00301134"/>
    <w:rsid w:val="0030116E"/>
    <w:rsid w:val="003011E0"/>
    <w:rsid w:val="003013EB"/>
    <w:rsid w:val="0030202D"/>
    <w:rsid w:val="0030308C"/>
    <w:rsid w:val="003041CA"/>
    <w:rsid w:val="003044E8"/>
    <w:rsid w:val="0030475F"/>
    <w:rsid w:val="00304B3B"/>
    <w:rsid w:val="00306946"/>
    <w:rsid w:val="00306B4D"/>
    <w:rsid w:val="00306D8E"/>
    <w:rsid w:val="00306FEF"/>
    <w:rsid w:val="003072CC"/>
    <w:rsid w:val="00307993"/>
    <w:rsid w:val="00307B14"/>
    <w:rsid w:val="00310148"/>
    <w:rsid w:val="003117DF"/>
    <w:rsid w:val="00312F29"/>
    <w:rsid w:val="003130CA"/>
    <w:rsid w:val="00313289"/>
    <w:rsid w:val="00313FB8"/>
    <w:rsid w:val="003146D6"/>
    <w:rsid w:val="003148F8"/>
    <w:rsid w:val="00314B98"/>
    <w:rsid w:val="003152D0"/>
    <w:rsid w:val="0031534E"/>
    <w:rsid w:val="0031573F"/>
    <w:rsid w:val="00315A01"/>
    <w:rsid w:val="00315F71"/>
    <w:rsid w:val="00317248"/>
    <w:rsid w:val="003173E8"/>
    <w:rsid w:val="00317D76"/>
    <w:rsid w:val="00320430"/>
    <w:rsid w:val="003206DD"/>
    <w:rsid w:val="00320FCA"/>
    <w:rsid w:val="003215DE"/>
    <w:rsid w:val="003219B6"/>
    <w:rsid w:val="00321EBF"/>
    <w:rsid w:val="0032217F"/>
    <w:rsid w:val="003228C6"/>
    <w:rsid w:val="00322F38"/>
    <w:rsid w:val="003236B5"/>
    <w:rsid w:val="00323812"/>
    <w:rsid w:val="00323C5A"/>
    <w:rsid w:val="00325896"/>
    <w:rsid w:val="003263CC"/>
    <w:rsid w:val="00326D20"/>
    <w:rsid w:val="003279C8"/>
    <w:rsid w:val="0033070E"/>
    <w:rsid w:val="003310B4"/>
    <w:rsid w:val="0033283A"/>
    <w:rsid w:val="00332CD0"/>
    <w:rsid w:val="00333593"/>
    <w:rsid w:val="00334B20"/>
    <w:rsid w:val="003352D3"/>
    <w:rsid w:val="00336FD0"/>
    <w:rsid w:val="0033779B"/>
    <w:rsid w:val="003378F3"/>
    <w:rsid w:val="003409C4"/>
    <w:rsid w:val="00340CBD"/>
    <w:rsid w:val="00341198"/>
    <w:rsid w:val="00342DFD"/>
    <w:rsid w:val="00343965"/>
    <w:rsid w:val="0034423B"/>
    <w:rsid w:val="003454D1"/>
    <w:rsid w:val="003455AA"/>
    <w:rsid w:val="00345F7E"/>
    <w:rsid w:val="0034679A"/>
    <w:rsid w:val="003467A6"/>
    <w:rsid w:val="003468DB"/>
    <w:rsid w:val="003476FB"/>
    <w:rsid w:val="00351AA5"/>
    <w:rsid w:val="00352447"/>
    <w:rsid w:val="0035273D"/>
    <w:rsid w:val="00355B44"/>
    <w:rsid w:val="00356173"/>
    <w:rsid w:val="003561CA"/>
    <w:rsid w:val="0035652E"/>
    <w:rsid w:val="00356B0A"/>
    <w:rsid w:val="00357203"/>
    <w:rsid w:val="003575A8"/>
    <w:rsid w:val="003607D0"/>
    <w:rsid w:val="00361303"/>
    <w:rsid w:val="00363016"/>
    <w:rsid w:val="003633D7"/>
    <w:rsid w:val="00365031"/>
    <w:rsid w:val="0036678E"/>
    <w:rsid w:val="00366984"/>
    <w:rsid w:val="00366FAA"/>
    <w:rsid w:val="0036D03D"/>
    <w:rsid w:val="003703F9"/>
    <w:rsid w:val="00370597"/>
    <w:rsid w:val="00371764"/>
    <w:rsid w:val="00371FE7"/>
    <w:rsid w:val="0037254B"/>
    <w:rsid w:val="00373133"/>
    <w:rsid w:val="00373D47"/>
    <w:rsid w:val="003743A1"/>
    <w:rsid w:val="00375BF6"/>
    <w:rsid w:val="00376021"/>
    <w:rsid w:val="00376099"/>
    <w:rsid w:val="003763D6"/>
    <w:rsid w:val="003769DA"/>
    <w:rsid w:val="00377894"/>
    <w:rsid w:val="0037797A"/>
    <w:rsid w:val="00377A34"/>
    <w:rsid w:val="00377B6E"/>
    <w:rsid w:val="00377E79"/>
    <w:rsid w:val="00380858"/>
    <w:rsid w:val="00382653"/>
    <w:rsid w:val="00383907"/>
    <w:rsid w:val="00383AB7"/>
    <w:rsid w:val="003841EC"/>
    <w:rsid w:val="0038443A"/>
    <w:rsid w:val="003852D3"/>
    <w:rsid w:val="003858CF"/>
    <w:rsid w:val="003859EE"/>
    <w:rsid w:val="00385A51"/>
    <w:rsid w:val="00387350"/>
    <w:rsid w:val="003873E1"/>
    <w:rsid w:val="0038760A"/>
    <w:rsid w:val="00387C02"/>
    <w:rsid w:val="0039060F"/>
    <w:rsid w:val="0039067B"/>
    <w:rsid w:val="003912A6"/>
    <w:rsid w:val="00391D7E"/>
    <w:rsid w:val="00391DBE"/>
    <w:rsid w:val="00391E33"/>
    <w:rsid w:val="003920C7"/>
    <w:rsid w:val="00392EEA"/>
    <w:rsid w:val="003930B5"/>
    <w:rsid w:val="00393F2D"/>
    <w:rsid w:val="003943AF"/>
    <w:rsid w:val="00394595"/>
    <w:rsid w:val="00394DF7"/>
    <w:rsid w:val="00394E13"/>
    <w:rsid w:val="00395CFA"/>
    <w:rsid w:val="00396C26"/>
    <w:rsid w:val="00396FE2"/>
    <w:rsid w:val="00397EB3"/>
    <w:rsid w:val="003A2584"/>
    <w:rsid w:val="003A318A"/>
    <w:rsid w:val="003A33CF"/>
    <w:rsid w:val="003A360D"/>
    <w:rsid w:val="003A390F"/>
    <w:rsid w:val="003A3A6F"/>
    <w:rsid w:val="003A483D"/>
    <w:rsid w:val="003A4D12"/>
    <w:rsid w:val="003A77DA"/>
    <w:rsid w:val="003A7ED2"/>
    <w:rsid w:val="003B02DF"/>
    <w:rsid w:val="003B03D8"/>
    <w:rsid w:val="003B13A6"/>
    <w:rsid w:val="003B1595"/>
    <w:rsid w:val="003B36ED"/>
    <w:rsid w:val="003B436B"/>
    <w:rsid w:val="003B5CE3"/>
    <w:rsid w:val="003B67CB"/>
    <w:rsid w:val="003B7388"/>
    <w:rsid w:val="003B7B82"/>
    <w:rsid w:val="003C00B9"/>
    <w:rsid w:val="003C048C"/>
    <w:rsid w:val="003C07AC"/>
    <w:rsid w:val="003C0E79"/>
    <w:rsid w:val="003C2C95"/>
    <w:rsid w:val="003C3CBC"/>
    <w:rsid w:val="003C3F47"/>
    <w:rsid w:val="003C4794"/>
    <w:rsid w:val="003C48AE"/>
    <w:rsid w:val="003C5634"/>
    <w:rsid w:val="003C66F0"/>
    <w:rsid w:val="003C751D"/>
    <w:rsid w:val="003C7859"/>
    <w:rsid w:val="003C7E4D"/>
    <w:rsid w:val="003D0060"/>
    <w:rsid w:val="003D0BF9"/>
    <w:rsid w:val="003D27D6"/>
    <w:rsid w:val="003D2920"/>
    <w:rsid w:val="003D2F5F"/>
    <w:rsid w:val="003D31D4"/>
    <w:rsid w:val="003D3277"/>
    <w:rsid w:val="003D34D7"/>
    <w:rsid w:val="003D3851"/>
    <w:rsid w:val="003D4AC1"/>
    <w:rsid w:val="003D4B79"/>
    <w:rsid w:val="003D5281"/>
    <w:rsid w:val="003D57B5"/>
    <w:rsid w:val="003D5D1E"/>
    <w:rsid w:val="003D5EA1"/>
    <w:rsid w:val="003D6467"/>
    <w:rsid w:val="003D714D"/>
    <w:rsid w:val="003D7A07"/>
    <w:rsid w:val="003E0884"/>
    <w:rsid w:val="003E0F06"/>
    <w:rsid w:val="003E0FCA"/>
    <w:rsid w:val="003E23D0"/>
    <w:rsid w:val="003E3AC8"/>
    <w:rsid w:val="003E4A25"/>
    <w:rsid w:val="003E50D9"/>
    <w:rsid w:val="003E5130"/>
    <w:rsid w:val="003E581A"/>
    <w:rsid w:val="003E5DDB"/>
    <w:rsid w:val="003E6283"/>
    <w:rsid w:val="003E65AD"/>
    <w:rsid w:val="003E6960"/>
    <w:rsid w:val="003E7090"/>
    <w:rsid w:val="003E7A8D"/>
    <w:rsid w:val="003E7CD4"/>
    <w:rsid w:val="003E7E87"/>
    <w:rsid w:val="003F021E"/>
    <w:rsid w:val="003F1CBE"/>
    <w:rsid w:val="003F1FA7"/>
    <w:rsid w:val="003F23E4"/>
    <w:rsid w:val="003F31A1"/>
    <w:rsid w:val="003F32D3"/>
    <w:rsid w:val="003F3DAE"/>
    <w:rsid w:val="003F4304"/>
    <w:rsid w:val="003F43C9"/>
    <w:rsid w:val="003F4ACB"/>
    <w:rsid w:val="003F5043"/>
    <w:rsid w:val="003F54AD"/>
    <w:rsid w:val="003F5C4F"/>
    <w:rsid w:val="003F611D"/>
    <w:rsid w:val="003F634D"/>
    <w:rsid w:val="003F7252"/>
    <w:rsid w:val="003F726B"/>
    <w:rsid w:val="003F77F0"/>
    <w:rsid w:val="003F7EF8"/>
    <w:rsid w:val="0040004C"/>
    <w:rsid w:val="004011CE"/>
    <w:rsid w:val="00401FAF"/>
    <w:rsid w:val="004022B3"/>
    <w:rsid w:val="004026BA"/>
    <w:rsid w:val="004029D9"/>
    <w:rsid w:val="00403904"/>
    <w:rsid w:val="0040413C"/>
    <w:rsid w:val="0040487D"/>
    <w:rsid w:val="00404F23"/>
    <w:rsid w:val="004054C2"/>
    <w:rsid w:val="00405DA9"/>
    <w:rsid w:val="00406B47"/>
    <w:rsid w:val="00406E73"/>
    <w:rsid w:val="00406F13"/>
    <w:rsid w:val="0040700A"/>
    <w:rsid w:val="004070A4"/>
    <w:rsid w:val="004078F4"/>
    <w:rsid w:val="00407BD4"/>
    <w:rsid w:val="004101A1"/>
    <w:rsid w:val="00410338"/>
    <w:rsid w:val="004105AA"/>
    <w:rsid w:val="00410BA5"/>
    <w:rsid w:val="00412506"/>
    <w:rsid w:val="00412AAD"/>
    <w:rsid w:val="004130D2"/>
    <w:rsid w:val="00416ECA"/>
    <w:rsid w:val="004176DB"/>
    <w:rsid w:val="004179EA"/>
    <w:rsid w:val="00420575"/>
    <w:rsid w:val="00420E29"/>
    <w:rsid w:val="0042102B"/>
    <w:rsid w:val="00421032"/>
    <w:rsid w:val="00421185"/>
    <w:rsid w:val="004211CB"/>
    <w:rsid w:val="0042142C"/>
    <w:rsid w:val="00421C1E"/>
    <w:rsid w:val="004223CA"/>
    <w:rsid w:val="00422957"/>
    <w:rsid w:val="00423515"/>
    <w:rsid w:val="00423F05"/>
    <w:rsid w:val="0042426C"/>
    <w:rsid w:val="00424C2A"/>
    <w:rsid w:val="004250D8"/>
    <w:rsid w:val="0042578E"/>
    <w:rsid w:val="00426B61"/>
    <w:rsid w:val="0042744A"/>
    <w:rsid w:val="00427888"/>
    <w:rsid w:val="00427C6E"/>
    <w:rsid w:val="00427EFE"/>
    <w:rsid w:val="0043050D"/>
    <w:rsid w:val="00430E78"/>
    <w:rsid w:val="004316A1"/>
    <w:rsid w:val="00431A64"/>
    <w:rsid w:val="00431E49"/>
    <w:rsid w:val="00432151"/>
    <w:rsid w:val="0043369E"/>
    <w:rsid w:val="00433C5A"/>
    <w:rsid w:val="00433D11"/>
    <w:rsid w:val="00434957"/>
    <w:rsid w:val="00434AB0"/>
    <w:rsid w:val="00435152"/>
    <w:rsid w:val="004357A4"/>
    <w:rsid w:val="00435DCE"/>
    <w:rsid w:val="00435E7B"/>
    <w:rsid w:val="004362B7"/>
    <w:rsid w:val="004372C9"/>
    <w:rsid w:val="00440C5C"/>
    <w:rsid w:val="00440FA6"/>
    <w:rsid w:val="00441977"/>
    <w:rsid w:val="004419C5"/>
    <w:rsid w:val="00441AB0"/>
    <w:rsid w:val="00442FA2"/>
    <w:rsid w:val="00442FB7"/>
    <w:rsid w:val="0044308D"/>
    <w:rsid w:val="00443673"/>
    <w:rsid w:val="00443791"/>
    <w:rsid w:val="00443BB6"/>
    <w:rsid w:val="004447E4"/>
    <w:rsid w:val="00445942"/>
    <w:rsid w:val="004508C3"/>
    <w:rsid w:val="00450D27"/>
    <w:rsid w:val="004511E1"/>
    <w:rsid w:val="00452284"/>
    <w:rsid w:val="00452332"/>
    <w:rsid w:val="0045272A"/>
    <w:rsid w:val="004539A1"/>
    <w:rsid w:val="00453F51"/>
    <w:rsid w:val="004543FA"/>
    <w:rsid w:val="004552A8"/>
    <w:rsid w:val="00455425"/>
    <w:rsid w:val="00455D24"/>
    <w:rsid w:val="004561B8"/>
    <w:rsid w:val="00456245"/>
    <w:rsid w:val="00457BC0"/>
    <w:rsid w:val="00460412"/>
    <w:rsid w:val="00460B8B"/>
    <w:rsid w:val="00461372"/>
    <w:rsid w:val="004624B3"/>
    <w:rsid w:val="00462932"/>
    <w:rsid w:val="00462C29"/>
    <w:rsid w:val="004639E7"/>
    <w:rsid w:val="00464C8B"/>
    <w:rsid w:val="004653A5"/>
    <w:rsid w:val="0046631B"/>
    <w:rsid w:val="0046669C"/>
    <w:rsid w:val="00466702"/>
    <w:rsid w:val="0046674A"/>
    <w:rsid w:val="004669C2"/>
    <w:rsid w:val="00471874"/>
    <w:rsid w:val="00471F98"/>
    <w:rsid w:val="00472599"/>
    <w:rsid w:val="00472847"/>
    <w:rsid w:val="004728A8"/>
    <w:rsid w:val="00472C5D"/>
    <w:rsid w:val="004731DF"/>
    <w:rsid w:val="004733A2"/>
    <w:rsid w:val="004734C8"/>
    <w:rsid w:val="004739DF"/>
    <w:rsid w:val="004743DC"/>
    <w:rsid w:val="00474A93"/>
    <w:rsid w:val="00475923"/>
    <w:rsid w:val="0047690B"/>
    <w:rsid w:val="004776DD"/>
    <w:rsid w:val="00477A10"/>
    <w:rsid w:val="00477DB5"/>
    <w:rsid w:val="00480466"/>
    <w:rsid w:val="00480529"/>
    <w:rsid w:val="00481783"/>
    <w:rsid w:val="00481973"/>
    <w:rsid w:val="00481B4F"/>
    <w:rsid w:val="00481CBD"/>
    <w:rsid w:val="004822F3"/>
    <w:rsid w:val="00482E08"/>
    <w:rsid w:val="00483DC4"/>
    <w:rsid w:val="0048437E"/>
    <w:rsid w:val="004848AD"/>
    <w:rsid w:val="004853C5"/>
    <w:rsid w:val="004856A1"/>
    <w:rsid w:val="0048694B"/>
    <w:rsid w:val="00486C45"/>
    <w:rsid w:val="00486F27"/>
    <w:rsid w:val="00487023"/>
    <w:rsid w:val="0049033C"/>
    <w:rsid w:val="00490AC8"/>
    <w:rsid w:val="00490D97"/>
    <w:rsid w:val="00491004"/>
    <w:rsid w:val="00491C92"/>
    <w:rsid w:val="004932E1"/>
    <w:rsid w:val="00494141"/>
    <w:rsid w:val="00494612"/>
    <w:rsid w:val="0049469D"/>
    <w:rsid w:val="00495465"/>
    <w:rsid w:val="00495A5E"/>
    <w:rsid w:val="004964A5"/>
    <w:rsid w:val="00496C09"/>
    <w:rsid w:val="00497530"/>
    <w:rsid w:val="00497B60"/>
    <w:rsid w:val="004A07AD"/>
    <w:rsid w:val="004A0DAA"/>
    <w:rsid w:val="004A12A1"/>
    <w:rsid w:val="004A1795"/>
    <w:rsid w:val="004A1A37"/>
    <w:rsid w:val="004A1B42"/>
    <w:rsid w:val="004A2408"/>
    <w:rsid w:val="004A243B"/>
    <w:rsid w:val="004A3131"/>
    <w:rsid w:val="004A3896"/>
    <w:rsid w:val="004A39EC"/>
    <w:rsid w:val="004A3EBF"/>
    <w:rsid w:val="004A4044"/>
    <w:rsid w:val="004A455F"/>
    <w:rsid w:val="004A4981"/>
    <w:rsid w:val="004A575F"/>
    <w:rsid w:val="004A5823"/>
    <w:rsid w:val="004A5B89"/>
    <w:rsid w:val="004A7E6B"/>
    <w:rsid w:val="004A7F6D"/>
    <w:rsid w:val="004B050F"/>
    <w:rsid w:val="004B0D3D"/>
    <w:rsid w:val="004B0FBB"/>
    <w:rsid w:val="004B12B1"/>
    <w:rsid w:val="004B19D0"/>
    <w:rsid w:val="004B1EA2"/>
    <w:rsid w:val="004B2338"/>
    <w:rsid w:val="004B23F6"/>
    <w:rsid w:val="004B3474"/>
    <w:rsid w:val="004B39E9"/>
    <w:rsid w:val="004B419C"/>
    <w:rsid w:val="004B4DF4"/>
    <w:rsid w:val="004B51CE"/>
    <w:rsid w:val="004B53D1"/>
    <w:rsid w:val="004B72F8"/>
    <w:rsid w:val="004B76A1"/>
    <w:rsid w:val="004B77E0"/>
    <w:rsid w:val="004B7DAC"/>
    <w:rsid w:val="004B7F9E"/>
    <w:rsid w:val="004C05A9"/>
    <w:rsid w:val="004C0ACD"/>
    <w:rsid w:val="004C2337"/>
    <w:rsid w:val="004C2512"/>
    <w:rsid w:val="004C27CD"/>
    <w:rsid w:val="004C33AC"/>
    <w:rsid w:val="004C3E0D"/>
    <w:rsid w:val="004C4139"/>
    <w:rsid w:val="004C4520"/>
    <w:rsid w:val="004C52D1"/>
    <w:rsid w:val="004C5C53"/>
    <w:rsid w:val="004C775B"/>
    <w:rsid w:val="004D0E4A"/>
    <w:rsid w:val="004D1165"/>
    <w:rsid w:val="004D1251"/>
    <w:rsid w:val="004D1538"/>
    <w:rsid w:val="004D18BD"/>
    <w:rsid w:val="004D390A"/>
    <w:rsid w:val="004D39A7"/>
    <w:rsid w:val="004D4169"/>
    <w:rsid w:val="004D497D"/>
    <w:rsid w:val="004D54D7"/>
    <w:rsid w:val="004D693F"/>
    <w:rsid w:val="004D7037"/>
    <w:rsid w:val="004E0869"/>
    <w:rsid w:val="004E0EE6"/>
    <w:rsid w:val="004E147A"/>
    <w:rsid w:val="004E1530"/>
    <w:rsid w:val="004E1722"/>
    <w:rsid w:val="004E1AE4"/>
    <w:rsid w:val="004E1D04"/>
    <w:rsid w:val="004E22B3"/>
    <w:rsid w:val="004E2666"/>
    <w:rsid w:val="004E2823"/>
    <w:rsid w:val="004E2C17"/>
    <w:rsid w:val="004E2CBE"/>
    <w:rsid w:val="004E2FB4"/>
    <w:rsid w:val="004E323D"/>
    <w:rsid w:val="004E3695"/>
    <w:rsid w:val="004E3BD8"/>
    <w:rsid w:val="004E3C41"/>
    <w:rsid w:val="004E402E"/>
    <w:rsid w:val="004E66DF"/>
    <w:rsid w:val="004E6B29"/>
    <w:rsid w:val="004E74A8"/>
    <w:rsid w:val="004E7EAA"/>
    <w:rsid w:val="004F0761"/>
    <w:rsid w:val="004F159B"/>
    <w:rsid w:val="004F1F18"/>
    <w:rsid w:val="004F1F84"/>
    <w:rsid w:val="004F2F2B"/>
    <w:rsid w:val="004F3674"/>
    <w:rsid w:val="004F577C"/>
    <w:rsid w:val="004F5FF6"/>
    <w:rsid w:val="004F6107"/>
    <w:rsid w:val="004F6781"/>
    <w:rsid w:val="004F7036"/>
    <w:rsid w:val="00500094"/>
    <w:rsid w:val="005018D1"/>
    <w:rsid w:val="0050295F"/>
    <w:rsid w:val="00502B3C"/>
    <w:rsid w:val="00502D36"/>
    <w:rsid w:val="00503287"/>
    <w:rsid w:val="005038D2"/>
    <w:rsid w:val="00503A7A"/>
    <w:rsid w:val="00504069"/>
    <w:rsid w:val="0050418B"/>
    <w:rsid w:val="00505885"/>
    <w:rsid w:val="00505EE5"/>
    <w:rsid w:val="00506F19"/>
    <w:rsid w:val="005073AB"/>
    <w:rsid w:val="005073E2"/>
    <w:rsid w:val="005076B1"/>
    <w:rsid w:val="00507A0C"/>
    <w:rsid w:val="00510E63"/>
    <w:rsid w:val="00510F02"/>
    <w:rsid w:val="00511A24"/>
    <w:rsid w:val="005123D7"/>
    <w:rsid w:val="0051246B"/>
    <w:rsid w:val="005126E5"/>
    <w:rsid w:val="00512BB5"/>
    <w:rsid w:val="00515125"/>
    <w:rsid w:val="00515130"/>
    <w:rsid w:val="005153DB"/>
    <w:rsid w:val="0051679E"/>
    <w:rsid w:val="0052167D"/>
    <w:rsid w:val="00521A09"/>
    <w:rsid w:val="00522353"/>
    <w:rsid w:val="00522A13"/>
    <w:rsid w:val="00523165"/>
    <w:rsid w:val="00523670"/>
    <w:rsid w:val="00523EBE"/>
    <w:rsid w:val="005250B4"/>
    <w:rsid w:val="005254C3"/>
    <w:rsid w:val="00525875"/>
    <w:rsid w:val="0052641C"/>
    <w:rsid w:val="005267B6"/>
    <w:rsid w:val="005268CB"/>
    <w:rsid w:val="00526949"/>
    <w:rsid w:val="0052731F"/>
    <w:rsid w:val="00527C16"/>
    <w:rsid w:val="00527ED0"/>
    <w:rsid w:val="00530009"/>
    <w:rsid w:val="005307C5"/>
    <w:rsid w:val="005309A8"/>
    <w:rsid w:val="00530C91"/>
    <w:rsid w:val="0053188D"/>
    <w:rsid w:val="00531D33"/>
    <w:rsid w:val="0053289F"/>
    <w:rsid w:val="0053311D"/>
    <w:rsid w:val="0053392A"/>
    <w:rsid w:val="0053428D"/>
    <w:rsid w:val="005344EE"/>
    <w:rsid w:val="00534AE7"/>
    <w:rsid w:val="00534AE8"/>
    <w:rsid w:val="00534C7D"/>
    <w:rsid w:val="005358BA"/>
    <w:rsid w:val="0053634B"/>
    <w:rsid w:val="00536531"/>
    <w:rsid w:val="00536818"/>
    <w:rsid w:val="00536904"/>
    <w:rsid w:val="00536B16"/>
    <w:rsid w:val="00536DDE"/>
    <w:rsid w:val="0053700B"/>
    <w:rsid w:val="005407CA"/>
    <w:rsid w:val="0054290D"/>
    <w:rsid w:val="00543E68"/>
    <w:rsid w:val="00544134"/>
    <w:rsid w:val="00544D74"/>
    <w:rsid w:val="00545011"/>
    <w:rsid w:val="00546A54"/>
    <w:rsid w:val="005473B2"/>
    <w:rsid w:val="005475A3"/>
    <w:rsid w:val="00547B28"/>
    <w:rsid w:val="00547FF6"/>
    <w:rsid w:val="0055148E"/>
    <w:rsid w:val="005516C0"/>
    <w:rsid w:val="00551A42"/>
    <w:rsid w:val="0055243D"/>
    <w:rsid w:val="00553BFF"/>
    <w:rsid w:val="00553FC9"/>
    <w:rsid w:val="005540DD"/>
    <w:rsid w:val="00555105"/>
    <w:rsid w:val="005551A1"/>
    <w:rsid w:val="005552DA"/>
    <w:rsid w:val="00555562"/>
    <w:rsid w:val="00556D56"/>
    <w:rsid w:val="00557F0F"/>
    <w:rsid w:val="00560405"/>
    <w:rsid w:val="005604D4"/>
    <w:rsid w:val="00560A70"/>
    <w:rsid w:val="0056113D"/>
    <w:rsid w:val="00562686"/>
    <w:rsid w:val="005627A1"/>
    <w:rsid w:val="00562C9A"/>
    <w:rsid w:val="00562EA8"/>
    <w:rsid w:val="00562F97"/>
    <w:rsid w:val="005635FA"/>
    <w:rsid w:val="00563D2E"/>
    <w:rsid w:val="00563FA2"/>
    <w:rsid w:val="00564501"/>
    <w:rsid w:val="005648FD"/>
    <w:rsid w:val="00564A13"/>
    <w:rsid w:val="00566025"/>
    <w:rsid w:val="0056625D"/>
    <w:rsid w:val="0056633D"/>
    <w:rsid w:val="005669CD"/>
    <w:rsid w:val="00566AA8"/>
    <w:rsid w:val="00566FB0"/>
    <w:rsid w:val="00570186"/>
    <w:rsid w:val="00570456"/>
    <w:rsid w:val="0057100C"/>
    <w:rsid w:val="005714C3"/>
    <w:rsid w:val="00572840"/>
    <w:rsid w:val="005735B5"/>
    <w:rsid w:val="00573799"/>
    <w:rsid w:val="00573A8E"/>
    <w:rsid w:val="00574778"/>
    <w:rsid w:val="005752A3"/>
    <w:rsid w:val="00575492"/>
    <w:rsid w:val="00575C47"/>
    <w:rsid w:val="00576671"/>
    <w:rsid w:val="00576B90"/>
    <w:rsid w:val="00577234"/>
    <w:rsid w:val="0058083B"/>
    <w:rsid w:val="00581441"/>
    <w:rsid w:val="00581E72"/>
    <w:rsid w:val="00581ECC"/>
    <w:rsid w:val="005820C3"/>
    <w:rsid w:val="00582980"/>
    <w:rsid w:val="005843CB"/>
    <w:rsid w:val="005857F3"/>
    <w:rsid w:val="00585DC6"/>
    <w:rsid w:val="00585F50"/>
    <w:rsid w:val="005860FE"/>
    <w:rsid w:val="005867C7"/>
    <w:rsid w:val="00586CE0"/>
    <w:rsid w:val="00586E0A"/>
    <w:rsid w:val="0058720A"/>
    <w:rsid w:val="00587213"/>
    <w:rsid w:val="00591049"/>
    <w:rsid w:val="005910A5"/>
    <w:rsid w:val="0059192A"/>
    <w:rsid w:val="00591F9D"/>
    <w:rsid w:val="00591FFF"/>
    <w:rsid w:val="00592293"/>
    <w:rsid w:val="00593B5F"/>
    <w:rsid w:val="00594097"/>
    <w:rsid w:val="00595808"/>
    <w:rsid w:val="00595889"/>
    <w:rsid w:val="00595D6F"/>
    <w:rsid w:val="005969C8"/>
    <w:rsid w:val="00597087"/>
    <w:rsid w:val="005A20C8"/>
    <w:rsid w:val="005A2594"/>
    <w:rsid w:val="005A270E"/>
    <w:rsid w:val="005A4A4E"/>
    <w:rsid w:val="005A4B28"/>
    <w:rsid w:val="005A5447"/>
    <w:rsid w:val="005A5829"/>
    <w:rsid w:val="005A69F2"/>
    <w:rsid w:val="005A6B97"/>
    <w:rsid w:val="005A7AA4"/>
    <w:rsid w:val="005A7BBD"/>
    <w:rsid w:val="005A7E28"/>
    <w:rsid w:val="005B0952"/>
    <w:rsid w:val="005B3B63"/>
    <w:rsid w:val="005B3BB0"/>
    <w:rsid w:val="005B52E9"/>
    <w:rsid w:val="005B5C33"/>
    <w:rsid w:val="005B5C89"/>
    <w:rsid w:val="005B6705"/>
    <w:rsid w:val="005B6D88"/>
    <w:rsid w:val="005B7B42"/>
    <w:rsid w:val="005C03DC"/>
    <w:rsid w:val="005C210E"/>
    <w:rsid w:val="005C21AB"/>
    <w:rsid w:val="005C3095"/>
    <w:rsid w:val="005C328E"/>
    <w:rsid w:val="005C4266"/>
    <w:rsid w:val="005C457C"/>
    <w:rsid w:val="005C4D13"/>
    <w:rsid w:val="005C50B4"/>
    <w:rsid w:val="005C50D5"/>
    <w:rsid w:val="005C51CD"/>
    <w:rsid w:val="005C5555"/>
    <w:rsid w:val="005C5B87"/>
    <w:rsid w:val="005C5D2F"/>
    <w:rsid w:val="005C71C2"/>
    <w:rsid w:val="005C73B2"/>
    <w:rsid w:val="005C7C5C"/>
    <w:rsid w:val="005C7F35"/>
    <w:rsid w:val="005D0474"/>
    <w:rsid w:val="005D1848"/>
    <w:rsid w:val="005D235D"/>
    <w:rsid w:val="005D236D"/>
    <w:rsid w:val="005D3F69"/>
    <w:rsid w:val="005D4502"/>
    <w:rsid w:val="005D551B"/>
    <w:rsid w:val="005D7037"/>
    <w:rsid w:val="005D7B4E"/>
    <w:rsid w:val="005D7F6B"/>
    <w:rsid w:val="005E06A7"/>
    <w:rsid w:val="005E0815"/>
    <w:rsid w:val="005E1249"/>
    <w:rsid w:val="005E1BE5"/>
    <w:rsid w:val="005E1C80"/>
    <w:rsid w:val="005E32BA"/>
    <w:rsid w:val="005E32E7"/>
    <w:rsid w:val="005E3738"/>
    <w:rsid w:val="005E3FFA"/>
    <w:rsid w:val="005E4438"/>
    <w:rsid w:val="005E50F3"/>
    <w:rsid w:val="005E511F"/>
    <w:rsid w:val="005E5977"/>
    <w:rsid w:val="005E5F90"/>
    <w:rsid w:val="005E66E6"/>
    <w:rsid w:val="005F06A3"/>
    <w:rsid w:val="005F0B70"/>
    <w:rsid w:val="005F1599"/>
    <w:rsid w:val="005F17AF"/>
    <w:rsid w:val="005F3759"/>
    <w:rsid w:val="005F3C0E"/>
    <w:rsid w:val="005F4AC9"/>
    <w:rsid w:val="005F4EC8"/>
    <w:rsid w:val="005F6492"/>
    <w:rsid w:val="005F6FD1"/>
    <w:rsid w:val="005F71EE"/>
    <w:rsid w:val="005F778C"/>
    <w:rsid w:val="005F7960"/>
    <w:rsid w:val="005F7DBA"/>
    <w:rsid w:val="00600420"/>
    <w:rsid w:val="00600453"/>
    <w:rsid w:val="006008A1"/>
    <w:rsid w:val="00601282"/>
    <w:rsid w:val="00601B4D"/>
    <w:rsid w:val="00603422"/>
    <w:rsid w:val="006049AB"/>
    <w:rsid w:val="0060524D"/>
    <w:rsid w:val="006061D4"/>
    <w:rsid w:val="006104D5"/>
    <w:rsid w:val="006107A5"/>
    <w:rsid w:val="006107C2"/>
    <w:rsid w:val="00610FA3"/>
    <w:rsid w:val="006111D7"/>
    <w:rsid w:val="006124E0"/>
    <w:rsid w:val="006134C6"/>
    <w:rsid w:val="00613764"/>
    <w:rsid w:val="00614870"/>
    <w:rsid w:val="00617A6C"/>
    <w:rsid w:val="00617D8E"/>
    <w:rsid w:val="00620402"/>
    <w:rsid w:val="0062237C"/>
    <w:rsid w:val="0062289E"/>
    <w:rsid w:val="0062310A"/>
    <w:rsid w:val="0062398E"/>
    <w:rsid w:val="00625A04"/>
    <w:rsid w:val="00625FF6"/>
    <w:rsid w:val="00626193"/>
    <w:rsid w:val="006264C5"/>
    <w:rsid w:val="00627CF8"/>
    <w:rsid w:val="00630D83"/>
    <w:rsid w:val="00632A5C"/>
    <w:rsid w:val="006341DF"/>
    <w:rsid w:val="006345F8"/>
    <w:rsid w:val="006350C1"/>
    <w:rsid w:val="00635615"/>
    <w:rsid w:val="00636258"/>
    <w:rsid w:val="0063704E"/>
    <w:rsid w:val="00637BE3"/>
    <w:rsid w:val="0064013F"/>
    <w:rsid w:val="006407B4"/>
    <w:rsid w:val="00640EB4"/>
    <w:rsid w:val="00640FF8"/>
    <w:rsid w:val="006410A6"/>
    <w:rsid w:val="0064120E"/>
    <w:rsid w:val="0064197D"/>
    <w:rsid w:val="00642887"/>
    <w:rsid w:val="006429CA"/>
    <w:rsid w:val="006430E9"/>
    <w:rsid w:val="006440C7"/>
    <w:rsid w:val="00644AF2"/>
    <w:rsid w:val="00645144"/>
    <w:rsid w:val="00645DCE"/>
    <w:rsid w:val="006469F0"/>
    <w:rsid w:val="00646B37"/>
    <w:rsid w:val="00647DBD"/>
    <w:rsid w:val="00647F38"/>
    <w:rsid w:val="00650E7A"/>
    <w:rsid w:val="00652AE0"/>
    <w:rsid w:val="00652AF5"/>
    <w:rsid w:val="0065343E"/>
    <w:rsid w:val="006535F9"/>
    <w:rsid w:val="00653857"/>
    <w:rsid w:val="006546BD"/>
    <w:rsid w:val="006571AB"/>
    <w:rsid w:val="00657E25"/>
    <w:rsid w:val="00657FFE"/>
    <w:rsid w:val="0066049F"/>
    <w:rsid w:val="00660BF1"/>
    <w:rsid w:val="00660F99"/>
    <w:rsid w:val="00662E2A"/>
    <w:rsid w:val="006637B7"/>
    <w:rsid w:val="006652CE"/>
    <w:rsid w:val="00665478"/>
    <w:rsid w:val="00665C5F"/>
    <w:rsid w:val="0066612B"/>
    <w:rsid w:val="006663D9"/>
    <w:rsid w:val="006669F2"/>
    <w:rsid w:val="006672C0"/>
    <w:rsid w:val="006676B1"/>
    <w:rsid w:val="006703B6"/>
    <w:rsid w:val="00671925"/>
    <w:rsid w:val="006719F5"/>
    <w:rsid w:val="006721F5"/>
    <w:rsid w:val="00674B7E"/>
    <w:rsid w:val="00674F18"/>
    <w:rsid w:val="0067507D"/>
    <w:rsid w:val="00675573"/>
    <w:rsid w:val="006763CF"/>
    <w:rsid w:val="00676912"/>
    <w:rsid w:val="006779A3"/>
    <w:rsid w:val="006807C9"/>
    <w:rsid w:val="00680C79"/>
    <w:rsid w:val="00680F2F"/>
    <w:rsid w:val="00680F76"/>
    <w:rsid w:val="006810DE"/>
    <w:rsid w:val="006812B0"/>
    <w:rsid w:val="00681B04"/>
    <w:rsid w:val="006820D0"/>
    <w:rsid w:val="006829B0"/>
    <w:rsid w:val="00683E4C"/>
    <w:rsid w:val="00684533"/>
    <w:rsid w:val="00684AAF"/>
    <w:rsid w:val="00685E7B"/>
    <w:rsid w:val="006869BE"/>
    <w:rsid w:val="00686C16"/>
    <w:rsid w:val="00687174"/>
    <w:rsid w:val="0069022F"/>
    <w:rsid w:val="00690B16"/>
    <w:rsid w:val="00690BB4"/>
    <w:rsid w:val="006913C5"/>
    <w:rsid w:val="00691494"/>
    <w:rsid w:val="006917A8"/>
    <w:rsid w:val="00691B73"/>
    <w:rsid w:val="00692C23"/>
    <w:rsid w:val="00692DDA"/>
    <w:rsid w:val="00693559"/>
    <w:rsid w:val="0069364B"/>
    <w:rsid w:val="00693BFF"/>
    <w:rsid w:val="00694E7B"/>
    <w:rsid w:val="00695752"/>
    <w:rsid w:val="006958D2"/>
    <w:rsid w:val="006960AD"/>
    <w:rsid w:val="006962F0"/>
    <w:rsid w:val="006A1BC3"/>
    <w:rsid w:val="006A31E0"/>
    <w:rsid w:val="006A328B"/>
    <w:rsid w:val="006A35D7"/>
    <w:rsid w:val="006A3BB2"/>
    <w:rsid w:val="006A3CB3"/>
    <w:rsid w:val="006A3E8C"/>
    <w:rsid w:val="006A47DC"/>
    <w:rsid w:val="006A5146"/>
    <w:rsid w:val="006A51B3"/>
    <w:rsid w:val="006A5291"/>
    <w:rsid w:val="006A5540"/>
    <w:rsid w:val="006A554A"/>
    <w:rsid w:val="006A62CE"/>
    <w:rsid w:val="006A6845"/>
    <w:rsid w:val="006A794A"/>
    <w:rsid w:val="006A7ADD"/>
    <w:rsid w:val="006A7D81"/>
    <w:rsid w:val="006B0855"/>
    <w:rsid w:val="006B1061"/>
    <w:rsid w:val="006B1C8F"/>
    <w:rsid w:val="006B292D"/>
    <w:rsid w:val="006B3095"/>
    <w:rsid w:val="006B3CA9"/>
    <w:rsid w:val="006B3D89"/>
    <w:rsid w:val="006B4210"/>
    <w:rsid w:val="006B4FBC"/>
    <w:rsid w:val="006B546C"/>
    <w:rsid w:val="006B6113"/>
    <w:rsid w:val="006B793E"/>
    <w:rsid w:val="006C0445"/>
    <w:rsid w:val="006C217C"/>
    <w:rsid w:val="006C25DF"/>
    <w:rsid w:val="006C2614"/>
    <w:rsid w:val="006C3939"/>
    <w:rsid w:val="006C403A"/>
    <w:rsid w:val="006C433C"/>
    <w:rsid w:val="006C461D"/>
    <w:rsid w:val="006C463E"/>
    <w:rsid w:val="006C60DD"/>
    <w:rsid w:val="006C64B0"/>
    <w:rsid w:val="006C6B5B"/>
    <w:rsid w:val="006C7B51"/>
    <w:rsid w:val="006D015E"/>
    <w:rsid w:val="006D0695"/>
    <w:rsid w:val="006D0D3C"/>
    <w:rsid w:val="006D0D9A"/>
    <w:rsid w:val="006D1128"/>
    <w:rsid w:val="006D2155"/>
    <w:rsid w:val="006D24A8"/>
    <w:rsid w:val="006D257C"/>
    <w:rsid w:val="006D269A"/>
    <w:rsid w:val="006D28CB"/>
    <w:rsid w:val="006D2BEB"/>
    <w:rsid w:val="006D358B"/>
    <w:rsid w:val="006D3728"/>
    <w:rsid w:val="006D419A"/>
    <w:rsid w:val="006D4314"/>
    <w:rsid w:val="006D58ED"/>
    <w:rsid w:val="006D6774"/>
    <w:rsid w:val="006D68DD"/>
    <w:rsid w:val="006D6A03"/>
    <w:rsid w:val="006D7A2D"/>
    <w:rsid w:val="006E04DF"/>
    <w:rsid w:val="006E1265"/>
    <w:rsid w:val="006E1F50"/>
    <w:rsid w:val="006E200F"/>
    <w:rsid w:val="006E2084"/>
    <w:rsid w:val="006E2BE5"/>
    <w:rsid w:val="006E30E3"/>
    <w:rsid w:val="006E3498"/>
    <w:rsid w:val="006E36DC"/>
    <w:rsid w:val="006E3766"/>
    <w:rsid w:val="006E3DB0"/>
    <w:rsid w:val="006E4678"/>
    <w:rsid w:val="006E4881"/>
    <w:rsid w:val="006E4B4C"/>
    <w:rsid w:val="006E4FEF"/>
    <w:rsid w:val="006E59D7"/>
    <w:rsid w:val="006E5A3B"/>
    <w:rsid w:val="006E5C5F"/>
    <w:rsid w:val="006F07E7"/>
    <w:rsid w:val="006F09D0"/>
    <w:rsid w:val="006F21CE"/>
    <w:rsid w:val="006F275A"/>
    <w:rsid w:val="006F2CEF"/>
    <w:rsid w:val="006F30E5"/>
    <w:rsid w:val="006F3328"/>
    <w:rsid w:val="006F3B79"/>
    <w:rsid w:val="006F47CE"/>
    <w:rsid w:val="006F4F2C"/>
    <w:rsid w:val="006F567E"/>
    <w:rsid w:val="006F6285"/>
    <w:rsid w:val="006F72D7"/>
    <w:rsid w:val="006F731F"/>
    <w:rsid w:val="0070044A"/>
    <w:rsid w:val="00700977"/>
    <w:rsid w:val="00701468"/>
    <w:rsid w:val="00701E80"/>
    <w:rsid w:val="007020F3"/>
    <w:rsid w:val="0070221B"/>
    <w:rsid w:val="007022F9"/>
    <w:rsid w:val="00702644"/>
    <w:rsid w:val="00702B4D"/>
    <w:rsid w:val="007037D1"/>
    <w:rsid w:val="0070392F"/>
    <w:rsid w:val="00703E08"/>
    <w:rsid w:val="00703F43"/>
    <w:rsid w:val="0070604E"/>
    <w:rsid w:val="007061B1"/>
    <w:rsid w:val="00706598"/>
    <w:rsid w:val="00706F60"/>
    <w:rsid w:val="00707071"/>
    <w:rsid w:val="00707119"/>
    <w:rsid w:val="007078FC"/>
    <w:rsid w:val="00710DE0"/>
    <w:rsid w:val="007112C6"/>
    <w:rsid w:val="00711541"/>
    <w:rsid w:val="00711F51"/>
    <w:rsid w:val="0071236E"/>
    <w:rsid w:val="00712EB0"/>
    <w:rsid w:val="00713856"/>
    <w:rsid w:val="00713DDF"/>
    <w:rsid w:val="007144D6"/>
    <w:rsid w:val="007147B7"/>
    <w:rsid w:val="00714AB0"/>
    <w:rsid w:val="0071582D"/>
    <w:rsid w:val="007158DB"/>
    <w:rsid w:val="00715ADC"/>
    <w:rsid w:val="00715B0B"/>
    <w:rsid w:val="007168AA"/>
    <w:rsid w:val="007168FD"/>
    <w:rsid w:val="00717D89"/>
    <w:rsid w:val="007203EB"/>
    <w:rsid w:val="00720C92"/>
    <w:rsid w:val="00721055"/>
    <w:rsid w:val="007221C7"/>
    <w:rsid w:val="007232C0"/>
    <w:rsid w:val="0072376E"/>
    <w:rsid w:val="00723853"/>
    <w:rsid w:val="00723B29"/>
    <w:rsid w:val="00724415"/>
    <w:rsid w:val="00724749"/>
    <w:rsid w:val="00724ECD"/>
    <w:rsid w:val="00725157"/>
    <w:rsid w:val="007253C1"/>
    <w:rsid w:val="0072576F"/>
    <w:rsid w:val="007262A6"/>
    <w:rsid w:val="00727F17"/>
    <w:rsid w:val="00727FB4"/>
    <w:rsid w:val="00730462"/>
    <w:rsid w:val="00730BC1"/>
    <w:rsid w:val="00731AC4"/>
    <w:rsid w:val="00732408"/>
    <w:rsid w:val="00732475"/>
    <w:rsid w:val="007334B4"/>
    <w:rsid w:val="00733F1D"/>
    <w:rsid w:val="00733F6F"/>
    <w:rsid w:val="00734B99"/>
    <w:rsid w:val="007351B1"/>
    <w:rsid w:val="007352E4"/>
    <w:rsid w:val="00735A84"/>
    <w:rsid w:val="00735E0F"/>
    <w:rsid w:val="00736534"/>
    <w:rsid w:val="007368B2"/>
    <w:rsid w:val="00736CBB"/>
    <w:rsid w:val="0073712D"/>
    <w:rsid w:val="00737D77"/>
    <w:rsid w:val="007418E1"/>
    <w:rsid w:val="00741C16"/>
    <w:rsid w:val="00741FC7"/>
    <w:rsid w:val="00742453"/>
    <w:rsid w:val="00742C50"/>
    <w:rsid w:val="0074377A"/>
    <w:rsid w:val="00744083"/>
    <w:rsid w:val="0074499F"/>
    <w:rsid w:val="00744EE1"/>
    <w:rsid w:val="007456A6"/>
    <w:rsid w:val="00745D4D"/>
    <w:rsid w:val="00747319"/>
    <w:rsid w:val="007501D3"/>
    <w:rsid w:val="0075147A"/>
    <w:rsid w:val="00752BFE"/>
    <w:rsid w:val="0075324E"/>
    <w:rsid w:val="00753485"/>
    <w:rsid w:val="00754E84"/>
    <w:rsid w:val="00755623"/>
    <w:rsid w:val="007562AE"/>
    <w:rsid w:val="007565D2"/>
    <w:rsid w:val="00756B11"/>
    <w:rsid w:val="00756D82"/>
    <w:rsid w:val="00756F53"/>
    <w:rsid w:val="00756FBE"/>
    <w:rsid w:val="00757256"/>
    <w:rsid w:val="007573DD"/>
    <w:rsid w:val="007574C3"/>
    <w:rsid w:val="00764A35"/>
    <w:rsid w:val="00766C5D"/>
    <w:rsid w:val="00767222"/>
    <w:rsid w:val="007674DF"/>
    <w:rsid w:val="007678A9"/>
    <w:rsid w:val="00770938"/>
    <w:rsid w:val="007709BA"/>
    <w:rsid w:val="00770E2E"/>
    <w:rsid w:val="00771CAE"/>
    <w:rsid w:val="0077261C"/>
    <w:rsid w:val="00772C85"/>
    <w:rsid w:val="00775CA0"/>
    <w:rsid w:val="00776058"/>
    <w:rsid w:val="00776CE0"/>
    <w:rsid w:val="00777539"/>
    <w:rsid w:val="00777B54"/>
    <w:rsid w:val="00777D9B"/>
    <w:rsid w:val="00780A28"/>
    <w:rsid w:val="00781378"/>
    <w:rsid w:val="0078152B"/>
    <w:rsid w:val="00781C33"/>
    <w:rsid w:val="00781D32"/>
    <w:rsid w:val="00782906"/>
    <w:rsid w:val="0078358A"/>
    <w:rsid w:val="0078384A"/>
    <w:rsid w:val="00783B60"/>
    <w:rsid w:val="007857AA"/>
    <w:rsid w:val="00785877"/>
    <w:rsid w:val="00787799"/>
    <w:rsid w:val="0079070A"/>
    <w:rsid w:val="00790958"/>
    <w:rsid w:val="00790D9C"/>
    <w:rsid w:val="00790DE4"/>
    <w:rsid w:val="00791C67"/>
    <w:rsid w:val="00793D7E"/>
    <w:rsid w:val="00794474"/>
    <w:rsid w:val="00794726"/>
    <w:rsid w:val="0079491F"/>
    <w:rsid w:val="00795B7C"/>
    <w:rsid w:val="00795BB3"/>
    <w:rsid w:val="00796674"/>
    <w:rsid w:val="007974F6"/>
    <w:rsid w:val="00797535"/>
    <w:rsid w:val="00797FFB"/>
    <w:rsid w:val="007A05B1"/>
    <w:rsid w:val="007A0813"/>
    <w:rsid w:val="007A212C"/>
    <w:rsid w:val="007A262B"/>
    <w:rsid w:val="007A3AB7"/>
    <w:rsid w:val="007A4192"/>
    <w:rsid w:val="007A4B4A"/>
    <w:rsid w:val="007A4FB5"/>
    <w:rsid w:val="007A51E4"/>
    <w:rsid w:val="007A5265"/>
    <w:rsid w:val="007A5427"/>
    <w:rsid w:val="007A584B"/>
    <w:rsid w:val="007A664B"/>
    <w:rsid w:val="007A6F38"/>
    <w:rsid w:val="007A7C8A"/>
    <w:rsid w:val="007A7E59"/>
    <w:rsid w:val="007B2177"/>
    <w:rsid w:val="007B27D4"/>
    <w:rsid w:val="007B2DB4"/>
    <w:rsid w:val="007B4209"/>
    <w:rsid w:val="007B4918"/>
    <w:rsid w:val="007B4E07"/>
    <w:rsid w:val="007B5A6A"/>
    <w:rsid w:val="007B6B05"/>
    <w:rsid w:val="007B7C46"/>
    <w:rsid w:val="007C00F7"/>
    <w:rsid w:val="007C059C"/>
    <w:rsid w:val="007C10D5"/>
    <w:rsid w:val="007C130C"/>
    <w:rsid w:val="007C1490"/>
    <w:rsid w:val="007C14E4"/>
    <w:rsid w:val="007C1672"/>
    <w:rsid w:val="007C1EAF"/>
    <w:rsid w:val="007C296D"/>
    <w:rsid w:val="007C2B21"/>
    <w:rsid w:val="007C3884"/>
    <w:rsid w:val="007C3C92"/>
    <w:rsid w:val="007C7AB3"/>
    <w:rsid w:val="007D0281"/>
    <w:rsid w:val="007D0967"/>
    <w:rsid w:val="007D0E25"/>
    <w:rsid w:val="007D193E"/>
    <w:rsid w:val="007D1C8F"/>
    <w:rsid w:val="007D1F9F"/>
    <w:rsid w:val="007D2009"/>
    <w:rsid w:val="007D3410"/>
    <w:rsid w:val="007D597C"/>
    <w:rsid w:val="007D5CF3"/>
    <w:rsid w:val="007D6B0D"/>
    <w:rsid w:val="007D70C1"/>
    <w:rsid w:val="007D7CF5"/>
    <w:rsid w:val="007D7F9B"/>
    <w:rsid w:val="007E0031"/>
    <w:rsid w:val="007E0609"/>
    <w:rsid w:val="007E0EE7"/>
    <w:rsid w:val="007E1280"/>
    <w:rsid w:val="007E148F"/>
    <w:rsid w:val="007E169D"/>
    <w:rsid w:val="007E1E86"/>
    <w:rsid w:val="007E227E"/>
    <w:rsid w:val="007E320C"/>
    <w:rsid w:val="007E32EB"/>
    <w:rsid w:val="007E37D0"/>
    <w:rsid w:val="007E448C"/>
    <w:rsid w:val="007E5428"/>
    <w:rsid w:val="007E5A6B"/>
    <w:rsid w:val="007E6EE3"/>
    <w:rsid w:val="007F03B9"/>
    <w:rsid w:val="007F048D"/>
    <w:rsid w:val="007F0A08"/>
    <w:rsid w:val="007F25CB"/>
    <w:rsid w:val="007F2EAB"/>
    <w:rsid w:val="007F2F28"/>
    <w:rsid w:val="007F3424"/>
    <w:rsid w:val="007F3F8E"/>
    <w:rsid w:val="007F4352"/>
    <w:rsid w:val="007F62D7"/>
    <w:rsid w:val="007F6549"/>
    <w:rsid w:val="007F6AFE"/>
    <w:rsid w:val="007F6BAA"/>
    <w:rsid w:val="007F7AE9"/>
    <w:rsid w:val="007F7E38"/>
    <w:rsid w:val="0080023D"/>
    <w:rsid w:val="0080058A"/>
    <w:rsid w:val="00801C72"/>
    <w:rsid w:val="00802073"/>
    <w:rsid w:val="008030C5"/>
    <w:rsid w:val="008037A4"/>
    <w:rsid w:val="00805628"/>
    <w:rsid w:val="00805672"/>
    <w:rsid w:val="00805EA2"/>
    <w:rsid w:val="0080620B"/>
    <w:rsid w:val="00806920"/>
    <w:rsid w:val="00806E58"/>
    <w:rsid w:val="00807FBA"/>
    <w:rsid w:val="00810222"/>
    <w:rsid w:val="00810625"/>
    <w:rsid w:val="00813EEF"/>
    <w:rsid w:val="008146F0"/>
    <w:rsid w:val="0081578B"/>
    <w:rsid w:val="00815CAC"/>
    <w:rsid w:val="00816737"/>
    <w:rsid w:val="00816D7E"/>
    <w:rsid w:val="00820180"/>
    <w:rsid w:val="008207DE"/>
    <w:rsid w:val="00820A02"/>
    <w:rsid w:val="0082177A"/>
    <w:rsid w:val="00821B6A"/>
    <w:rsid w:val="0082250C"/>
    <w:rsid w:val="008227C2"/>
    <w:rsid w:val="00822BA7"/>
    <w:rsid w:val="00822C8B"/>
    <w:rsid w:val="0082348A"/>
    <w:rsid w:val="00823E9D"/>
    <w:rsid w:val="00823F49"/>
    <w:rsid w:val="0082487E"/>
    <w:rsid w:val="0082511A"/>
    <w:rsid w:val="00825426"/>
    <w:rsid w:val="008263DB"/>
    <w:rsid w:val="00826AD5"/>
    <w:rsid w:val="00826CF3"/>
    <w:rsid w:val="0082705D"/>
    <w:rsid w:val="008274B0"/>
    <w:rsid w:val="00827B6C"/>
    <w:rsid w:val="008300FA"/>
    <w:rsid w:val="00830BCA"/>
    <w:rsid w:val="00830E99"/>
    <w:rsid w:val="00831207"/>
    <w:rsid w:val="0083165F"/>
    <w:rsid w:val="0083173A"/>
    <w:rsid w:val="00832008"/>
    <w:rsid w:val="00832229"/>
    <w:rsid w:val="00833384"/>
    <w:rsid w:val="00835351"/>
    <w:rsid w:val="008356F9"/>
    <w:rsid w:val="00836910"/>
    <w:rsid w:val="008377E5"/>
    <w:rsid w:val="0083793B"/>
    <w:rsid w:val="00837EAB"/>
    <w:rsid w:val="0084050F"/>
    <w:rsid w:val="00840E5D"/>
    <w:rsid w:val="00841B34"/>
    <w:rsid w:val="00841F36"/>
    <w:rsid w:val="00842F3F"/>
    <w:rsid w:val="008432F6"/>
    <w:rsid w:val="0084379C"/>
    <w:rsid w:val="00843DA9"/>
    <w:rsid w:val="00844DD7"/>
    <w:rsid w:val="00845302"/>
    <w:rsid w:val="00845609"/>
    <w:rsid w:val="0084571D"/>
    <w:rsid w:val="00845A61"/>
    <w:rsid w:val="00845F64"/>
    <w:rsid w:val="00846D61"/>
    <w:rsid w:val="00847847"/>
    <w:rsid w:val="0085060C"/>
    <w:rsid w:val="00850A8F"/>
    <w:rsid w:val="00850B2E"/>
    <w:rsid w:val="00851558"/>
    <w:rsid w:val="0085161F"/>
    <w:rsid w:val="008528C9"/>
    <w:rsid w:val="0085363B"/>
    <w:rsid w:val="00853757"/>
    <w:rsid w:val="008538A1"/>
    <w:rsid w:val="0085476D"/>
    <w:rsid w:val="00854D7B"/>
    <w:rsid w:val="00856020"/>
    <w:rsid w:val="00857DF3"/>
    <w:rsid w:val="00857EF3"/>
    <w:rsid w:val="008620B7"/>
    <w:rsid w:val="00862EE7"/>
    <w:rsid w:val="008634C2"/>
    <w:rsid w:val="00863916"/>
    <w:rsid w:val="00863F36"/>
    <w:rsid w:val="00864253"/>
    <w:rsid w:val="00864922"/>
    <w:rsid w:val="00865349"/>
    <w:rsid w:val="00865438"/>
    <w:rsid w:val="00865474"/>
    <w:rsid w:val="0086547A"/>
    <w:rsid w:val="00865AE7"/>
    <w:rsid w:val="00866B6A"/>
    <w:rsid w:val="00866EAE"/>
    <w:rsid w:val="0086743B"/>
    <w:rsid w:val="008675B6"/>
    <w:rsid w:val="00867BCC"/>
    <w:rsid w:val="00867C8A"/>
    <w:rsid w:val="0087059D"/>
    <w:rsid w:val="00870A85"/>
    <w:rsid w:val="00870AD6"/>
    <w:rsid w:val="00870FD9"/>
    <w:rsid w:val="00871061"/>
    <w:rsid w:val="00871299"/>
    <w:rsid w:val="00871BC1"/>
    <w:rsid w:val="0087222D"/>
    <w:rsid w:val="00872FE0"/>
    <w:rsid w:val="008733E4"/>
    <w:rsid w:val="00873946"/>
    <w:rsid w:val="00873A2C"/>
    <w:rsid w:val="00877377"/>
    <w:rsid w:val="008779F0"/>
    <w:rsid w:val="00877C8B"/>
    <w:rsid w:val="008817E3"/>
    <w:rsid w:val="00881F18"/>
    <w:rsid w:val="00882DE1"/>
    <w:rsid w:val="00883501"/>
    <w:rsid w:val="00883CF4"/>
    <w:rsid w:val="008842A8"/>
    <w:rsid w:val="008850A3"/>
    <w:rsid w:val="008855A5"/>
    <w:rsid w:val="008864CE"/>
    <w:rsid w:val="00886886"/>
    <w:rsid w:val="00890C2C"/>
    <w:rsid w:val="00891057"/>
    <w:rsid w:val="0089164A"/>
    <w:rsid w:val="00891833"/>
    <w:rsid w:val="00892D57"/>
    <w:rsid w:val="00893495"/>
    <w:rsid w:val="008936A1"/>
    <w:rsid w:val="008944A5"/>
    <w:rsid w:val="00894A9E"/>
    <w:rsid w:val="00896586"/>
    <w:rsid w:val="0089662F"/>
    <w:rsid w:val="00896E42"/>
    <w:rsid w:val="00896E7B"/>
    <w:rsid w:val="00897A00"/>
    <w:rsid w:val="00897AB0"/>
    <w:rsid w:val="00897BB0"/>
    <w:rsid w:val="008A02CA"/>
    <w:rsid w:val="008A05BF"/>
    <w:rsid w:val="008A1266"/>
    <w:rsid w:val="008A25AC"/>
    <w:rsid w:val="008A27B3"/>
    <w:rsid w:val="008A42C0"/>
    <w:rsid w:val="008A4A53"/>
    <w:rsid w:val="008A4B0F"/>
    <w:rsid w:val="008A506E"/>
    <w:rsid w:val="008A509C"/>
    <w:rsid w:val="008A564A"/>
    <w:rsid w:val="008A5B83"/>
    <w:rsid w:val="008A62D0"/>
    <w:rsid w:val="008A652D"/>
    <w:rsid w:val="008A6DEF"/>
    <w:rsid w:val="008A6F58"/>
    <w:rsid w:val="008A739A"/>
    <w:rsid w:val="008A7A57"/>
    <w:rsid w:val="008A7B84"/>
    <w:rsid w:val="008B0958"/>
    <w:rsid w:val="008B0EDF"/>
    <w:rsid w:val="008B1930"/>
    <w:rsid w:val="008B33B9"/>
    <w:rsid w:val="008B363A"/>
    <w:rsid w:val="008B36DB"/>
    <w:rsid w:val="008B4629"/>
    <w:rsid w:val="008B49D4"/>
    <w:rsid w:val="008B4C3B"/>
    <w:rsid w:val="008B59B5"/>
    <w:rsid w:val="008B5B98"/>
    <w:rsid w:val="008B687B"/>
    <w:rsid w:val="008B6DA7"/>
    <w:rsid w:val="008B70C6"/>
    <w:rsid w:val="008B74CB"/>
    <w:rsid w:val="008B7D43"/>
    <w:rsid w:val="008C00DF"/>
    <w:rsid w:val="008C01E2"/>
    <w:rsid w:val="008C04F9"/>
    <w:rsid w:val="008C0AD4"/>
    <w:rsid w:val="008C0C00"/>
    <w:rsid w:val="008C1092"/>
    <w:rsid w:val="008C209B"/>
    <w:rsid w:val="008C24B5"/>
    <w:rsid w:val="008C29E8"/>
    <w:rsid w:val="008C2DD1"/>
    <w:rsid w:val="008C3229"/>
    <w:rsid w:val="008C3718"/>
    <w:rsid w:val="008C3BD6"/>
    <w:rsid w:val="008C45AB"/>
    <w:rsid w:val="008C613D"/>
    <w:rsid w:val="008C6BFF"/>
    <w:rsid w:val="008C7224"/>
    <w:rsid w:val="008C7829"/>
    <w:rsid w:val="008D00F3"/>
    <w:rsid w:val="008D0465"/>
    <w:rsid w:val="008D10D4"/>
    <w:rsid w:val="008D1503"/>
    <w:rsid w:val="008D1581"/>
    <w:rsid w:val="008D183A"/>
    <w:rsid w:val="008D46C5"/>
    <w:rsid w:val="008D4E3F"/>
    <w:rsid w:val="008D572F"/>
    <w:rsid w:val="008D5ACE"/>
    <w:rsid w:val="008D5B8F"/>
    <w:rsid w:val="008D62C6"/>
    <w:rsid w:val="008D65C5"/>
    <w:rsid w:val="008D71CB"/>
    <w:rsid w:val="008E0CC0"/>
    <w:rsid w:val="008E174C"/>
    <w:rsid w:val="008E2C73"/>
    <w:rsid w:val="008E2F4D"/>
    <w:rsid w:val="008E3227"/>
    <w:rsid w:val="008E345F"/>
    <w:rsid w:val="008E3D0D"/>
    <w:rsid w:val="008E4160"/>
    <w:rsid w:val="008E47E7"/>
    <w:rsid w:val="008E5BE1"/>
    <w:rsid w:val="008E62B6"/>
    <w:rsid w:val="008E64F8"/>
    <w:rsid w:val="008E6F41"/>
    <w:rsid w:val="008E7B77"/>
    <w:rsid w:val="008E7F9E"/>
    <w:rsid w:val="008F2FEC"/>
    <w:rsid w:val="008F3855"/>
    <w:rsid w:val="008F3A26"/>
    <w:rsid w:val="008F4341"/>
    <w:rsid w:val="008F43E7"/>
    <w:rsid w:val="008F511C"/>
    <w:rsid w:val="008F5B3E"/>
    <w:rsid w:val="008F63F0"/>
    <w:rsid w:val="008F64E6"/>
    <w:rsid w:val="00900044"/>
    <w:rsid w:val="00900B36"/>
    <w:rsid w:val="00900F05"/>
    <w:rsid w:val="009019E6"/>
    <w:rsid w:val="0090205D"/>
    <w:rsid w:val="009022D9"/>
    <w:rsid w:val="0090283F"/>
    <w:rsid w:val="0090333D"/>
    <w:rsid w:val="00903A55"/>
    <w:rsid w:val="00904AF3"/>
    <w:rsid w:val="00905164"/>
    <w:rsid w:val="00905B8B"/>
    <w:rsid w:val="00906880"/>
    <w:rsid w:val="0090767B"/>
    <w:rsid w:val="009076CB"/>
    <w:rsid w:val="00907E35"/>
    <w:rsid w:val="00910D11"/>
    <w:rsid w:val="009114B0"/>
    <w:rsid w:val="00912837"/>
    <w:rsid w:val="0091379A"/>
    <w:rsid w:val="00913E4E"/>
    <w:rsid w:val="00913F06"/>
    <w:rsid w:val="0091648E"/>
    <w:rsid w:val="00916B25"/>
    <w:rsid w:val="00917363"/>
    <w:rsid w:val="00917434"/>
    <w:rsid w:val="00921251"/>
    <w:rsid w:val="00921FA0"/>
    <w:rsid w:val="009227ED"/>
    <w:rsid w:val="00922FD2"/>
    <w:rsid w:val="0092415D"/>
    <w:rsid w:val="0092509C"/>
    <w:rsid w:val="00925E92"/>
    <w:rsid w:val="00926F9F"/>
    <w:rsid w:val="0092724F"/>
    <w:rsid w:val="0093112A"/>
    <w:rsid w:val="00931683"/>
    <w:rsid w:val="00931BCE"/>
    <w:rsid w:val="00931DA0"/>
    <w:rsid w:val="009323D1"/>
    <w:rsid w:val="0093324A"/>
    <w:rsid w:val="00933673"/>
    <w:rsid w:val="0093445E"/>
    <w:rsid w:val="009348A0"/>
    <w:rsid w:val="00936669"/>
    <w:rsid w:val="00936AF0"/>
    <w:rsid w:val="009378A1"/>
    <w:rsid w:val="00937949"/>
    <w:rsid w:val="00937A27"/>
    <w:rsid w:val="00937D59"/>
    <w:rsid w:val="009412F4"/>
    <w:rsid w:val="009428AC"/>
    <w:rsid w:val="00942C7C"/>
    <w:rsid w:val="00942EA0"/>
    <w:rsid w:val="009461B2"/>
    <w:rsid w:val="00946439"/>
    <w:rsid w:val="009465EE"/>
    <w:rsid w:val="0094681B"/>
    <w:rsid w:val="009476EE"/>
    <w:rsid w:val="00947987"/>
    <w:rsid w:val="0095027C"/>
    <w:rsid w:val="009534DA"/>
    <w:rsid w:val="009542F2"/>
    <w:rsid w:val="009546D7"/>
    <w:rsid w:val="0095478D"/>
    <w:rsid w:val="0095554A"/>
    <w:rsid w:val="009558F5"/>
    <w:rsid w:val="00955ED5"/>
    <w:rsid w:val="0095619B"/>
    <w:rsid w:val="009567C2"/>
    <w:rsid w:val="0095729E"/>
    <w:rsid w:val="009573FE"/>
    <w:rsid w:val="00960247"/>
    <w:rsid w:val="009606E1"/>
    <w:rsid w:val="00961773"/>
    <w:rsid w:val="00962332"/>
    <w:rsid w:val="0096267B"/>
    <w:rsid w:val="00962E5D"/>
    <w:rsid w:val="00963752"/>
    <w:rsid w:val="009637F8"/>
    <w:rsid w:val="00963CAD"/>
    <w:rsid w:val="00965B13"/>
    <w:rsid w:val="00966C1F"/>
    <w:rsid w:val="00966E80"/>
    <w:rsid w:val="00967686"/>
    <w:rsid w:val="00970E22"/>
    <w:rsid w:val="0097141D"/>
    <w:rsid w:val="009716CF"/>
    <w:rsid w:val="00971B7D"/>
    <w:rsid w:val="009721FB"/>
    <w:rsid w:val="00972CA6"/>
    <w:rsid w:val="00972DD1"/>
    <w:rsid w:val="00972F15"/>
    <w:rsid w:val="0097470F"/>
    <w:rsid w:val="009753D5"/>
    <w:rsid w:val="009756AE"/>
    <w:rsid w:val="00975BC6"/>
    <w:rsid w:val="00975D0A"/>
    <w:rsid w:val="0097693C"/>
    <w:rsid w:val="009769A9"/>
    <w:rsid w:val="00976FAC"/>
    <w:rsid w:val="00977D0D"/>
    <w:rsid w:val="00977D2C"/>
    <w:rsid w:val="00981195"/>
    <w:rsid w:val="0098290F"/>
    <w:rsid w:val="00982D2C"/>
    <w:rsid w:val="00983E6F"/>
    <w:rsid w:val="00984E83"/>
    <w:rsid w:val="009864EF"/>
    <w:rsid w:val="00986DC9"/>
    <w:rsid w:val="00987747"/>
    <w:rsid w:val="009915EA"/>
    <w:rsid w:val="00991D7F"/>
    <w:rsid w:val="00991F18"/>
    <w:rsid w:val="0099288E"/>
    <w:rsid w:val="00992C41"/>
    <w:rsid w:val="00992DCE"/>
    <w:rsid w:val="009948E0"/>
    <w:rsid w:val="00995438"/>
    <w:rsid w:val="009969E4"/>
    <w:rsid w:val="00996EDD"/>
    <w:rsid w:val="00997E19"/>
    <w:rsid w:val="009A0283"/>
    <w:rsid w:val="009A1015"/>
    <w:rsid w:val="009A13CE"/>
    <w:rsid w:val="009A153B"/>
    <w:rsid w:val="009A1719"/>
    <w:rsid w:val="009A1E69"/>
    <w:rsid w:val="009A202C"/>
    <w:rsid w:val="009A2ADB"/>
    <w:rsid w:val="009A327F"/>
    <w:rsid w:val="009A34FD"/>
    <w:rsid w:val="009A3AC9"/>
    <w:rsid w:val="009A58F4"/>
    <w:rsid w:val="009A5DBE"/>
    <w:rsid w:val="009A71E7"/>
    <w:rsid w:val="009A7E06"/>
    <w:rsid w:val="009B01AF"/>
    <w:rsid w:val="009B0A29"/>
    <w:rsid w:val="009B1650"/>
    <w:rsid w:val="009B1C50"/>
    <w:rsid w:val="009B2F27"/>
    <w:rsid w:val="009B34C9"/>
    <w:rsid w:val="009B3B75"/>
    <w:rsid w:val="009B3C16"/>
    <w:rsid w:val="009B3EE2"/>
    <w:rsid w:val="009B4111"/>
    <w:rsid w:val="009B4909"/>
    <w:rsid w:val="009B4BA3"/>
    <w:rsid w:val="009B4DB7"/>
    <w:rsid w:val="009B4DFC"/>
    <w:rsid w:val="009B5708"/>
    <w:rsid w:val="009B72AB"/>
    <w:rsid w:val="009B78DE"/>
    <w:rsid w:val="009B7D84"/>
    <w:rsid w:val="009C01DD"/>
    <w:rsid w:val="009C062E"/>
    <w:rsid w:val="009C34CF"/>
    <w:rsid w:val="009C4400"/>
    <w:rsid w:val="009C46B6"/>
    <w:rsid w:val="009C49AD"/>
    <w:rsid w:val="009C4AB9"/>
    <w:rsid w:val="009C5069"/>
    <w:rsid w:val="009C5597"/>
    <w:rsid w:val="009C56B0"/>
    <w:rsid w:val="009C5B1B"/>
    <w:rsid w:val="009C704E"/>
    <w:rsid w:val="009D00BF"/>
    <w:rsid w:val="009D0CB2"/>
    <w:rsid w:val="009D0FFE"/>
    <w:rsid w:val="009D1563"/>
    <w:rsid w:val="009D2697"/>
    <w:rsid w:val="009D2E34"/>
    <w:rsid w:val="009D32D4"/>
    <w:rsid w:val="009D3845"/>
    <w:rsid w:val="009D3A0D"/>
    <w:rsid w:val="009D572A"/>
    <w:rsid w:val="009D59CF"/>
    <w:rsid w:val="009D5E37"/>
    <w:rsid w:val="009D62CC"/>
    <w:rsid w:val="009D65A6"/>
    <w:rsid w:val="009D71D5"/>
    <w:rsid w:val="009E0EE8"/>
    <w:rsid w:val="009E245F"/>
    <w:rsid w:val="009E267A"/>
    <w:rsid w:val="009E2A80"/>
    <w:rsid w:val="009E3451"/>
    <w:rsid w:val="009E49C7"/>
    <w:rsid w:val="009E5B63"/>
    <w:rsid w:val="009E6472"/>
    <w:rsid w:val="009E6CF8"/>
    <w:rsid w:val="009E6DF5"/>
    <w:rsid w:val="009E7D11"/>
    <w:rsid w:val="009F06BB"/>
    <w:rsid w:val="009F0B08"/>
    <w:rsid w:val="009F137B"/>
    <w:rsid w:val="009F22F8"/>
    <w:rsid w:val="009F3467"/>
    <w:rsid w:val="009F34B9"/>
    <w:rsid w:val="009F34E4"/>
    <w:rsid w:val="009F36E4"/>
    <w:rsid w:val="009F38BA"/>
    <w:rsid w:val="009F39BE"/>
    <w:rsid w:val="009F4F8D"/>
    <w:rsid w:val="009F52A3"/>
    <w:rsid w:val="009F6613"/>
    <w:rsid w:val="009F6E68"/>
    <w:rsid w:val="009F7127"/>
    <w:rsid w:val="009F7C00"/>
    <w:rsid w:val="00A00BAC"/>
    <w:rsid w:val="00A01338"/>
    <w:rsid w:val="00A02907"/>
    <w:rsid w:val="00A02CBF"/>
    <w:rsid w:val="00A0316E"/>
    <w:rsid w:val="00A04D10"/>
    <w:rsid w:val="00A06083"/>
    <w:rsid w:val="00A061FA"/>
    <w:rsid w:val="00A07B86"/>
    <w:rsid w:val="00A105AA"/>
    <w:rsid w:val="00A10B0C"/>
    <w:rsid w:val="00A10D02"/>
    <w:rsid w:val="00A10E84"/>
    <w:rsid w:val="00A11365"/>
    <w:rsid w:val="00A11629"/>
    <w:rsid w:val="00A13710"/>
    <w:rsid w:val="00A14B3F"/>
    <w:rsid w:val="00A15297"/>
    <w:rsid w:val="00A15C35"/>
    <w:rsid w:val="00A16D80"/>
    <w:rsid w:val="00A16F6D"/>
    <w:rsid w:val="00A177BF"/>
    <w:rsid w:val="00A206AC"/>
    <w:rsid w:val="00A20B72"/>
    <w:rsid w:val="00A20C61"/>
    <w:rsid w:val="00A2217E"/>
    <w:rsid w:val="00A22533"/>
    <w:rsid w:val="00A2563C"/>
    <w:rsid w:val="00A25C14"/>
    <w:rsid w:val="00A25D8E"/>
    <w:rsid w:val="00A26E20"/>
    <w:rsid w:val="00A3033F"/>
    <w:rsid w:val="00A304E9"/>
    <w:rsid w:val="00A32010"/>
    <w:rsid w:val="00A32663"/>
    <w:rsid w:val="00A33B5F"/>
    <w:rsid w:val="00A35B3C"/>
    <w:rsid w:val="00A36340"/>
    <w:rsid w:val="00A37029"/>
    <w:rsid w:val="00A3724E"/>
    <w:rsid w:val="00A372B8"/>
    <w:rsid w:val="00A41376"/>
    <w:rsid w:val="00A415AE"/>
    <w:rsid w:val="00A418A1"/>
    <w:rsid w:val="00A419B2"/>
    <w:rsid w:val="00A421EE"/>
    <w:rsid w:val="00A42CC0"/>
    <w:rsid w:val="00A44473"/>
    <w:rsid w:val="00A44A35"/>
    <w:rsid w:val="00A44ACA"/>
    <w:rsid w:val="00A4500C"/>
    <w:rsid w:val="00A450E9"/>
    <w:rsid w:val="00A457DC"/>
    <w:rsid w:val="00A45BB0"/>
    <w:rsid w:val="00A45E11"/>
    <w:rsid w:val="00A471F7"/>
    <w:rsid w:val="00A5140F"/>
    <w:rsid w:val="00A51707"/>
    <w:rsid w:val="00A517C2"/>
    <w:rsid w:val="00A51B96"/>
    <w:rsid w:val="00A52393"/>
    <w:rsid w:val="00A524F2"/>
    <w:rsid w:val="00A53555"/>
    <w:rsid w:val="00A5363C"/>
    <w:rsid w:val="00A53825"/>
    <w:rsid w:val="00A53DDB"/>
    <w:rsid w:val="00A54AE0"/>
    <w:rsid w:val="00A55035"/>
    <w:rsid w:val="00A55503"/>
    <w:rsid w:val="00A55B56"/>
    <w:rsid w:val="00A55C0B"/>
    <w:rsid w:val="00A5623E"/>
    <w:rsid w:val="00A56BEA"/>
    <w:rsid w:val="00A61018"/>
    <w:rsid w:val="00A61DDA"/>
    <w:rsid w:val="00A62C70"/>
    <w:rsid w:val="00A63A32"/>
    <w:rsid w:val="00A63F1C"/>
    <w:rsid w:val="00A63F8D"/>
    <w:rsid w:val="00A644B2"/>
    <w:rsid w:val="00A6531A"/>
    <w:rsid w:val="00A657F6"/>
    <w:rsid w:val="00A65D9B"/>
    <w:rsid w:val="00A6780A"/>
    <w:rsid w:val="00A713A1"/>
    <w:rsid w:val="00A72916"/>
    <w:rsid w:val="00A73429"/>
    <w:rsid w:val="00A746C9"/>
    <w:rsid w:val="00A7473D"/>
    <w:rsid w:val="00A75149"/>
    <w:rsid w:val="00A75AC3"/>
    <w:rsid w:val="00A76F4A"/>
    <w:rsid w:val="00A7720B"/>
    <w:rsid w:val="00A7786D"/>
    <w:rsid w:val="00A77A7D"/>
    <w:rsid w:val="00A77AA5"/>
    <w:rsid w:val="00A77AA7"/>
    <w:rsid w:val="00A77C02"/>
    <w:rsid w:val="00A77F50"/>
    <w:rsid w:val="00A8066E"/>
    <w:rsid w:val="00A808CD"/>
    <w:rsid w:val="00A81217"/>
    <w:rsid w:val="00A817F9"/>
    <w:rsid w:val="00A819CC"/>
    <w:rsid w:val="00A82EB0"/>
    <w:rsid w:val="00A833DF"/>
    <w:rsid w:val="00A83720"/>
    <w:rsid w:val="00A839D8"/>
    <w:rsid w:val="00A83AE6"/>
    <w:rsid w:val="00A84D2F"/>
    <w:rsid w:val="00A85C14"/>
    <w:rsid w:val="00A85CDE"/>
    <w:rsid w:val="00A85D1D"/>
    <w:rsid w:val="00A87034"/>
    <w:rsid w:val="00A87095"/>
    <w:rsid w:val="00A870C7"/>
    <w:rsid w:val="00A87183"/>
    <w:rsid w:val="00A873A4"/>
    <w:rsid w:val="00A90AA9"/>
    <w:rsid w:val="00A90DFE"/>
    <w:rsid w:val="00A910CA"/>
    <w:rsid w:val="00A9110A"/>
    <w:rsid w:val="00A9171B"/>
    <w:rsid w:val="00A92396"/>
    <w:rsid w:val="00A9298E"/>
    <w:rsid w:val="00A943DE"/>
    <w:rsid w:val="00A94CC4"/>
    <w:rsid w:val="00A94D0D"/>
    <w:rsid w:val="00A94EC9"/>
    <w:rsid w:val="00A94FBC"/>
    <w:rsid w:val="00A959F6"/>
    <w:rsid w:val="00A95C79"/>
    <w:rsid w:val="00A963EB"/>
    <w:rsid w:val="00A9645F"/>
    <w:rsid w:val="00A97141"/>
    <w:rsid w:val="00A975B6"/>
    <w:rsid w:val="00A97737"/>
    <w:rsid w:val="00A9773B"/>
    <w:rsid w:val="00AA082E"/>
    <w:rsid w:val="00AA0E19"/>
    <w:rsid w:val="00AA1093"/>
    <w:rsid w:val="00AA12B2"/>
    <w:rsid w:val="00AA28C1"/>
    <w:rsid w:val="00AA3A89"/>
    <w:rsid w:val="00AA3E85"/>
    <w:rsid w:val="00AA4823"/>
    <w:rsid w:val="00AA69B1"/>
    <w:rsid w:val="00AA7B6D"/>
    <w:rsid w:val="00AB025A"/>
    <w:rsid w:val="00AB0F0B"/>
    <w:rsid w:val="00AB1609"/>
    <w:rsid w:val="00AB2474"/>
    <w:rsid w:val="00AB342D"/>
    <w:rsid w:val="00AB3D87"/>
    <w:rsid w:val="00AB4C13"/>
    <w:rsid w:val="00AB4E5A"/>
    <w:rsid w:val="00AB5F6B"/>
    <w:rsid w:val="00AB5FAE"/>
    <w:rsid w:val="00AB7C9E"/>
    <w:rsid w:val="00AC0369"/>
    <w:rsid w:val="00AC0B72"/>
    <w:rsid w:val="00AC14D7"/>
    <w:rsid w:val="00AC16E4"/>
    <w:rsid w:val="00AC17D8"/>
    <w:rsid w:val="00AC2387"/>
    <w:rsid w:val="00AC3485"/>
    <w:rsid w:val="00AC3D4D"/>
    <w:rsid w:val="00AC41B8"/>
    <w:rsid w:val="00AC55D5"/>
    <w:rsid w:val="00AC6032"/>
    <w:rsid w:val="00AC61EB"/>
    <w:rsid w:val="00AC64DA"/>
    <w:rsid w:val="00AC6768"/>
    <w:rsid w:val="00AC6A12"/>
    <w:rsid w:val="00AC7043"/>
    <w:rsid w:val="00AC7901"/>
    <w:rsid w:val="00AD019B"/>
    <w:rsid w:val="00AD01DE"/>
    <w:rsid w:val="00AD0292"/>
    <w:rsid w:val="00AD0405"/>
    <w:rsid w:val="00AD0CAB"/>
    <w:rsid w:val="00AD153B"/>
    <w:rsid w:val="00AD2408"/>
    <w:rsid w:val="00AD255F"/>
    <w:rsid w:val="00AD259A"/>
    <w:rsid w:val="00AD299A"/>
    <w:rsid w:val="00AD2B54"/>
    <w:rsid w:val="00AD382D"/>
    <w:rsid w:val="00AD393D"/>
    <w:rsid w:val="00AD5352"/>
    <w:rsid w:val="00AD5467"/>
    <w:rsid w:val="00AD5E54"/>
    <w:rsid w:val="00AD6025"/>
    <w:rsid w:val="00AD6A1F"/>
    <w:rsid w:val="00AD6AC5"/>
    <w:rsid w:val="00AD717D"/>
    <w:rsid w:val="00AE0455"/>
    <w:rsid w:val="00AE0C5E"/>
    <w:rsid w:val="00AE0FE3"/>
    <w:rsid w:val="00AE14DF"/>
    <w:rsid w:val="00AE1A28"/>
    <w:rsid w:val="00AE1F87"/>
    <w:rsid w:val="00AE23E5"/>
    <w:rsid w:val="00AE242E"/>
    <w:rsid w:val="00AE3974"/>
    <w:rsid w:val="00AE3CC1"/>
    <w:rsid w:val="00AE498C"/>
    <w:rsid w:val="00AE63C7"/>
    <w:rsid w:val="00AE7A16"/>
    <w:rsid w:val="00AF0399"/>
    <w:rsid w:val="00AF0530"/>
    <w:rsid w:val="00AF10E5"/>
    <w:rsid w:val="00AF1180"/>
    <w:rsid w:val="00AF142E"/>
    <w:rsid w:val="00AF31F3"/>
    <w:rsid w:val="00AF3762"/>
    <w:rsid w:val="00AF581D"/>
    <w:rsid w:val="00AF583A"/>
    <w:rsid w:val="00AF64A3"/>
    <w:rsid w:val="00AF6A8C"/>
    <w:rsid w:val="00AF7942"/>
    <w:rsid w:val="00B00E3D"/>
    <w:rsid w:val="00B01177"/>
    <w:rsid w:val="00B0237B"/>
    <w:rsid w:val="00B0273E"/>
    <w:rsid w:val="00B03456"/>
    <w:rsid w:val="00B035A1"/>
    <w:rsid w:val="00B03A69"/>
    <w:rsid w:val="00B03B55"/>
    <w:rsid w:val="00B04077"/>
    <w:rsid w:val="00B04712"/>
    <w:rsid w:val="00B056CC"/>
    <w:rsid w:val="00B0609E"/>
    <w:rsid w:val="00B06636"/>
    <w:rsid w:val="00B0696C"/>
    <w:rsid w:val="00B10A2E"/>
    <w:rsid w:val="00B10D0A"/>
    <w:rsid w:val="00B10F8D"/>
    <w:rsid w:val="00B123B5"/>
    <w:rsid w:val="00B12482"/>
    <w:rsid w:val="00B12498"/>
    <w:rsid w:val="00B1353D"/>
    <w:rsid w:val="00B14DBE"/>
    <w:rsid w:val="00B155E5"/>
    <w:rsid w:val="00B15968"/>
    <w:rsid w:val="00B16EFC"/>
    <w:rsid w:val="00B17186"/>
    <w:rsid w:val="00B17E9F"/>
    <w:rsid w:val="00B200AD"/>
    <w:rsid w:val="00B20185"/>
    <w:rsid w:val="00B20425"/>
    <w:rsid w:val="00B21394"/>
    <w:rsid w:val="00B219C7"/>
    <w:rsid w:val="00B21DD5"/>
    <w:rsid w:val="00B21DED"/>
    <w:rsid w:val="00B2267D"/>
    <w:rsid w:val="00B22C43"/>
    <w:rsid w:val="00B22F05"/>
    <w:rsid w:val="00B24040"/>
    <w:rsid w:val="00B240F9"/>
    <w:rsid w:val="00B24B37"/>
    <w:rsid w:val="00B24BDA"/>
    <w:rsid w:val="00B254BF"/>
    <w:rsid w:val="00B27B5C"/>
    <w:rsid w:val="00B30096"/>
    <w:rsid w:val="00B303B2"/>
    <w:rsid w:val="00B30461"/>
    <w:rsid w:val="00B30B15"/>
    <w:rsid w:val="00B31053"/>
    <w:rsid w:val="00B3233C"/>
    <w:rsid w:val="00B34476"/>
    <w:rsid w:val="00B34495"/>
    <w:rsid w:val="00B351AE"/>
    <w:rsid w:val="00B355CE"/>
    <w:rsid w:val="00B35EA0"/>
    <w:rsid w:val="00B3654D"/>
    <w:rsid w:val="00B40235"/>
    <w:rsid w:val="00B4078E"/>
    <w:rsid w:val="00B414E7"/>
    <w:rsid w:val="00B415F3"/>
    <w:rsid w:val="00B41850"/>
    <w:rsid w:val="00B42351"/>
    <w:rsid w:val="00B42D45"/>
    <w:rsid w:val="00B4433D"/>
    <w:rsid w:val="00B445BA"/>
    <w:rsid w:val="00B44993"/>
    <w:rsid w:val="00B44A86"/>
    <w:rsid w:val="00B45918"/>
    <w:rsid w:val="00B46171"/>
    <w:rsid w:val="00B4625F"/>
    <w:rsid w:val="00B466CC"/>
    <w:rsid w:val="00B468E5"/>
    <w:rsid w:val="00B475D7"/>
    <w:rsid w:val="00B502E3"/>
    <w:rsid w:val="00B50314"/>
    <w:rsid w:val="00B50878"/>
    <w:rsid w:val="00B52A39"/>
    <w:rsid w:val="00B5424B"/>
    <w:rsid w:val="00B544DE"/>
    <w:rsid w:val="00B558FB"/>
    <w:rsid w:val="00B55CF9"/>
    <w:rsid w:val="00B56AA7"/>
    <w:rsid w:val="00B570A4"/>
    <w:rsid w:val="00B6050B"/>
    <w:rsid w:val="00B6056F"/>
    <w:rsid w:val="00B614DB"/>
    <w:rsid w:val="00B61657"/>
    <w:rsid w:val="00B61B1B"/>
    <w:rsid w:val="00B6208F"/>
    <w:rsid w:val="00B62513"/>
    <w:rsid w:val="00B62608"/>
    <w:rsid w:val="00B63754"/>
    <w:rsid w:val="00B64482"/>
    <w:rsid w:val="00B64D44"/>
    <w:rsid w:val="00B6528C"/>
    <w:rsid w:val="00B653EA"/>
    <w:rsid w:val="00B66AC8"/>
    <w:rsid w:val="00B673D5"/>
    <w:rsid w:val="00B676CF"/>
    <w:rsid w:val="00B70C0A"/>
    <w:rsid w:val="00B71E50"/>
    <w:rsid w:val="00B7208B"/>
    <w:rsid w:val="00B72FDD"/>
    <w:rsid w:val="00B73B2A"/>
    <w:rsid w:val="00B7450C"/>
    <w:rsid w:val="00B75791"/>
    <w:rsid w:val="00B75EFC"/>
    <w:rsid w:val="00B7619C"/>
    <w:rsid w:val="00B763EC"/>
    <w:rsid w:val="00B7646A"/>
    <w:rsid w:val="00B76681"/>
    <w:rsid w:val="00B76B07"/>
    <w:rsid w:val="00B76B85"/>
    <w:rsid w:val="00B76E55"/>
    <w:rsid w:val="00B775E4"/>
    <w:rsid w:val="00B77CED"/>
    <w:rsid w:val="00B77E15"/>
    <w:rsid w:val="00B80239"/>
    <w:rsid w:val="00B809A3"/>
    <w:rsid w:val="00B8144B"/>
    <w:rsid w:val="00B826D4"/>
    <w:rsid w:val="00B82DE9"/>
    <w:rsid w:val="00B839A5"/>
    <w:rsid w:val="00B83DF8"/>
    <w:rsid w:val="00B86204"/>
    <w:rsid w:val="00B86483"/>
    <w:rsid w:val="00B86541"/>
    <w:rsid w:val="00B8661F"/>
    <w:rsid w:val="00B86A34"/>
    <w:rsid w:val="00B86DA7"/>
    <w:rsid w:val="00B8725C"/>
    <w:rsid w:val="00B87566"/>
    <w:rsid w:val="00B87B14"/>
    <w:rsid w:val="00B9074F"/>
    <w:rsid w:val="00B90E9F"/>
    <w:rsid w:val="00B9112A"/>
    <w:rsid w:val="00B9133B"/>
    <w:rsid w:val="00B913A9"/>
    <w:rsid w:val="00B92381"/>
    <w:rsid w:val="00B929A6"/>
    <w:rsid w:val="00B92D61"/>
    <w:rsid w:val="00B932A7"/>
    <w:rsid w:val="00B9369A"/>
    <w:rsid w:val="00B938B2"/>
    <w:rsid w:val="00B940FC"/>
    <w:rsid w:val="00B9509F"/>
    <w:rsid w:val="00B955DB"/>
    <w:rsid w:val="00B95647"/>
    <w:rsid w:val="00B958C7"/>
    <w:rsid w:val="00B960C1"/>
    <w:rsid w:val="00B963C1"/>
    <w:rsid w:val="00B9715A"/>
    <w:rsid w:val="00B97553"/>
    <w:rsid w:val="00B979B9"/>
    <w:rsid w:val="00B97B68"/>
    <w:rsid w:val="00B97CDF"/>
    <w:rsid w:val="00BA1885"/>
    <w:rsid w:val="00BA22C8"/>
    <w:rsid w:val="00BA24C6"/>
    <w:rsid w:val="00BA27E8"/>
    <w:rsid w:val="00BA3D98"/>
    <w:rsid w:val="00BA3E87"/>
    <w:rsid w:val="00BA4252"/>
    <w:rsid w:val="00BA43FD"/>
    <w:rsid w:val="00BA5011"/>
    <w:rsid w:val="00BA53AD"/>
    <w:rsid w:val="00BA552A"/>
    <w:rsid w:val="00BA5FDB"/>
    <w:rsid w:val="00BA61D3"/>
    <w:rsid w:val="00BA6285"/>
    <w:rsid w:val="00BA6FCC"/>
    <w:rsid w:val="00BA7074"/>
    <w:rsid w:val="00BA7F71"/>
    <w:rsid w:val="00BB0273"/>
    <w:rsid w:val="00BB0620"/>
    <w:rsid w:val="00BB0AB9"/>
    <w:rsid w:val="00BB1D47"/>
    <w:rsid w:val="00BB270E"/>
    <w:rsid w:val="00BB30F1"/>
    <w:rsid w:val="00BB34BD"/>
    <w:rsid w:val="00BB365D"/>
    <w:rsid w:val="00BB3681"/>
    <w:rsid w:val="00BB36D3"/>
    <w:rsid w:val="00BB4D1D"/>
    <w:rsid w:val="00BB52BA"/>
    <w:rsid w:val="00BB58E8"/>
    <w:rsid w:val="00BB5D31"/>
    <w:rsid w:val="00BB738F"/>
    <w:rsid w:val="00BB77EA"/>
    <w:rsid w:val="00BB795C"/>
    <w:rsid w:val="00BB7F99"/>
    <w:rsid w:val="00BC0234"/>
    <w:rsid w:val="00BC0263"/>
    <w:rsid w:val="00BC0AF3"/>
    <w:rsid w:val="00BC0CA1"/>
    <w:rsid w:val="00BC0E50"/>
    <w:rsid w:val="00BC2C31"/>
    <w:rsid w:val="00BC40BA"/>
    <w:rsid w:val="00BC4791"/>
    <w:rsid w:val="00BC48B4"/>
    <w:rsid w:val="00BC4F24"/>
    <w:rsid w:val="00BC5C7A"/>
    <w:rsid w:val="00BC612D"/>
    <w:rsid w:val="00BC7A0B"/>
    <w:rsid w:val="00BD02D0"/>
    <w:rsid w:val="00BD06D1"/>
    <w:rsid w:val="00BD21A9"/>
    <w:rsid w:val="00BD21CB"/>
    <w:rsid w:val="00BD24D4"/>
    <w:rsid w:val="00BD264D"/>
    <w:rsid w:val="00BD3386"/>
    <w:rsid w:val="00BD374E"/>
    <w:rsid w:val="00BD5E6B"/>
    <w:rsid w:val="00BD63E2"/>
    <w:rsid w:val="00BD656D"/>
    <w:rsid w:val="00BD66CD"/>
    <w:rsid w:val="00BD693A"/>
    <w:rsid w:val="00BD6EA2"/>
    <w:rsid w:val="00BD7358"/>
    <w:rsid w:val="00BE10CE"/>
    <w:rsid w:val="00BE2571"/>
    <w:rsid w:val="00BE2F04"/>
    <w:rsid w:val="00BE35F6"/>
    <w:rsid w:val="00BE40F1"/>
    <w:rsid w:val="00BE48C2"/>
    <w:rsid w:val="00BE5255"/>
    <w:rsid w:val="00BE5FD7"/>
    <w:rsid w:val="00BE62B0"/>
    <w:rsid w:val="00BE62F8"/>
    <w:rsid w:val="00BE636F"/>
    <w:rsid w:val="00BE71BA"/>
    <w:rsid w:val="00BF0E8C"/>
    <w:rsid w:val="00BF100B"/>
    <w:rsid w:val="00BF1D9E"/>
    <w:rsid w:val="00BF21EF"/>
    <w:rsid w:val="00BF3521"/>
    <w:rsid w:val="00BF3C59"/>
    <w:rsid w:val="00BF4B22"/>
    <w:rsid w:val="00BF4D11"/>
    <w:rsid w:val="00BF5950"/>
    <w:rsid w:val="00BF60AC"/>
    <w:rsid w:val="00BF62E0"/>
    <w:rsid w:val="00BF666F"/>
    <w:rsid w:val="00BF75D7"/>
    <w:rsid w:val="00BF7847"/>
    <w:rsid w:val="00C00A07"/>
    <w:rsid w:val="00C00BC9"/>
    <w:rsid w:val="00C02706"/>
    <w:rsid w:val="00C033BC"/>
    <w:rsid w:val="00C03840"/>
    <w:rsid w:val="00C03A20"/>
    <w:rsid w:val="00C04AA5"/>
    <w:rsid w:val="00C04C6E"/>
    <w:rsid w:val="00C04E1D"/>
    <w:rsid w:val="00C04FA8"/>
    <w:rsid w:val="00C05316"/>
    <w:rsid w:val="00C053B2"/>
    <w:rsid w:val="00C057F6"/>
    <w:rsid w:val="00C0585F"/>
    <w:rsid w:val="00C05D91"/>
    <w:rsid w:val="00C05EFA"/>
    <w:rsid w:val="00C06603"/>
    <w:rsid w:val="00C06B17"/>
    <w:rsid w:val="00C06C64"/>
    <w:rsid w:val="00C070A6"/>
    <w:rsid w:val="00C07840"/>
    <w:rsid w:val="00C10321"/>
    <w:rsid w:val="00C10DDA"/>
    <w:rsid w:val="00C1259E"/>
    <w:rsid w:val="00C13F4E"/>
    <w:rsid w:val="00C14FAC"/>
    <w:rsid w:val="00C156D8"/>
    <w:rsid w:val="00C159B9"/>
    <w:rsid w:val="00C15BEF"/>
    <w:rsid w:val="00C164A1"/>
    <w:rsid w:val="00C1793D"/>
    <w:rsid w:val="00C17A4A"/>
    <w:rsid w:val="00C2086A"/>
    <w:rsid w:val="00C20997"/>
    <w:rsid w:val="00C20F17"/>
    <w:rsid w:val="00C213BB"/>
    <w:rsid w:val="00C2191E"/>
    <w:rsid w:val="00C228C7"/>
    <w:rsid w:val="00C249F6"/>
    <w:rsid w:val="00C24C7B"/>
    <w:rsid w:val="00C2613E"/>
    <w:rsid w:val="00C268FF"/>
    <w:rsid w:val="00C27552"/>
    <w:rsid w:val="00C2764D"/>
    <w:rsid w:val="00C3072D"/>
    <w:rsid w:val="00C3222A"/>
    <w:rsid w:val="00C32D4D"/>
    <w:rsid w:val="00C33536"/>
    <w:rsid w:val="00C34048"/>
    <w:rsid w:val="00C34F9E"/>
    <w:rsid w:val="00C35243"/>
    <w:rsid w:val="00C37859"/>
    <w:rsid w:val="00C37EA3"/>
    <w:rsid w:val="00C41915"/>
    <w:rsid w:val="00C419DB"/>
    <w:rsid w:val="00C42181"/>
    <w:rsid w:val="00C421FD"/>
    <w:rsid w:val="00C424CD"/>
    <w:rsid w:val="00C42A1D"/>
    <w:rsid w:val="00C43118"/>
    <w:rsid w:val="00C458E2"/>
    <w:rsid w:val="00C45E7A"/>
    <w:rsid w:val="00C46B6A"/>
    <w:rsid w:val="00C471AA"/>
    <w:rsid w:val="00C4730E"/>
    <w:rsid w:val="00C47596"/>
    <w:rsid w:val="00C47658"/>
    <w:rsid w:val="00C47FAD"/>
    <w:rsid w:val="00C50614"/>
    <w:rsid w:val="00C50C19"/>
    <w:rsid w:val="00C51440"/>
    <w:rsid w:val="00C5209D"/>
    <w:rsid w:val="00C5219B"/>
    <w:rsid w:val="00C526A6"/>
    <w:rsid w:val="00C53FCE"/>
    <w:rsid w:val="00C54B8A"/>
    <w:rsid w:val="00C5571E"/>
    <w:rsid w:val="00C56633"/>
    <w:rsid w:val="00C56A4E"/>
    <w:rsid w:val="00C56E22"/>
    <w:rsid w:val="00C56E3C"/>
    <w:rsid w:val="00C57AD6"/>
    <w:rsid w:val="00C604E9"/>
    <w:rsid w:val="00C61BB1"/>
    <w:rsid w:val="00C623AB"/>
    <w:rsid w:val="00C63327"/>
    <w:rsid w:val="00C635BB"/>
    <w:rsid w:val="00C64E2C"/>
    <w:rsid w:val="00C65299"/>
    <w:rsid w:val="00C654E5"/>
    <w:rsid w:val="00C6600B"/>
    <w:rsid w:val="00C663E5"/>
    <w:rsid w:val="00C6648A"/>
    <w:rsid w:val="00C70251"/>
    <w:rsid w:val="00C705A5"/>
    <w:rsid w:val="00C709EB"/>
    <w:rsid w:val="00C70D3F"/>
    <w:rsid w:val="00C70FCD"/>
    <w:rsid w:val="00C715D7"/>
    <w:rsid w:val="00C71C82"/>
    <w:rsid w:val="00C72266"/>
    <w:rsid w:val="00C724EB"/>
    <w:rsid w:val="00C7465A"/>
    <w:rsid w:val="00C74CE1"/>
    <w:rsid w:val="00C7504D"/>
    <w:rsid w:val="00C75807"/>
    <w:rsid w:val="00C75976"/>
    <w:rsid w:val="00C76088"/>
    <w:rsid w:val="00C76D90"/>
    <w:rsid w:val="00C7703C"/>
    <w:rsid w:val="00C80EB5"/>
    <w:rsid w:val="00C810BC"/>
    <w:rsid w:val="00C8178E"/>
    <w:rsid w:val="00C82A5E"/>
    <w:rsid w:val="00C82D09"/>
    <w:rsid w:val="00C83232"/>
    <w:rsid w:val="00C836EB"/>
    <w:rsid w:val="00C83940"/>
    <w:rsid w:val="00C83A75"/>
    <w:rsid w:val="00C8479F"/>
    <w:rsid w:val="00C854DE"/>
    <w:rsid w:val="00C85541"/>
    <w:rsid w:val="00C85697"/>
    <w:rsid w:val="00C85AE7"/>
    <w:rsid w:val="00C8630F"/>
    <w:rsid w:val="00C86D58"/>
    <w:rsid w:val="00C873DE"/>
    <w:rsid w:val="00C879A3"/>
    <w:rsid w:val="00C87F54"/>
    <w:rsid w:val="00C903F1"/>
    <w:rsid w:val="00C907F1"/>
    <w:rsid w:val="00C918BE"/>
    <w:rsid w:val="00C91C3F"/>
    <w:rsid w:val="00C92E17"/>
    <w:rsid w:val="00C92E6B"/>
    <w:rsid w:val="00C93548"/>
    <w:rsid w:val="00C93E01"/>
    <w:rsid w:val="00C940DE"/>
    <w:rsid w:val="00C941F5"/>
    <w:rsid w:val="00C94392"/>
    <w:rsid w:val="00C94DFA"/>
    <w:rsid w:val="00C9647D"/>
    <w:rsid w:val="00C9781E"/>
    <w:rsid w:val="00CA097A"/>
    <w:rsid w:val="00CA0BE0"/>
    <w:rsid w:val="00CA0F4F"/>
    <w:rsid w:val="00CA178F"/>
    <w:rsid w:val="00CA1D79"/>
    <w:rsid w:val="00CA39F4"/>
    <w:rsid w:val="00CA41F4"/>
    <w:rsid w:val="00CA4B3F"/>
    <w:rsid w:val="00CA5703"/>
    <w:rsid w:val="00CA6292"/>
    <w:rsid w:val="00CA68F6"/>
    <w:rsid w:val="00CA6CBC"/>
    <w:rsid w:val="00CA7ADE"/>
    <w:rsid w:val="00CB107C"/>
    <w:rsid w:val="00CB11BA"/>
    <w:rsid w:val="00CB19AC"/>
    <w:rsid w:val="00CB1CCC"/>
    <w:rsid w:val="00CB2080"/>
    <w:rsid w:val="00CB3793"/>
    <w:rsid w:val="00CB428E"/>
    <w:rsid w:val="00CB45F5"/>
    <w:rsid w:val="00CB4C51"/>
    <w:rsid w:val="00CB5BE0"/>
    <w:rsid w:val="00CB5F5A"/>
    <w:rsid w:val="00CB6025"/>
    <w:rsid w:val="00CB647C"/>
    <w:rsid w:val="00CB668E"/>
    <w:rsid w:val="00CB6AC0"/>
    <w:rsid w:val="00CB74EA"/>
    <w:rsid w:val="00CB7500"/>
    <w:rsid w:val="00CC01FC"/>
    <w:rsid w:val="00CC0821"/>
    <w:rsid w:val="00CC0A02"/>
    <w:rsid w:val="00CC136F"/>
    <w:rsid w:val="00CC1502"/>
    <w:rsid w:val="00CC16A0"/>
    <w:rsid w:val="00CC1C7F"/>
    <w:rsid w:val="00CC2AB4"/>
    <w:rsid w:val="00CC31CF"/>
    <w:rsid w:val="00CC3DAB"/>
    <w:rsid w:val="00CC3E16"/>
    <w:rsid w:val="00CC45B1"/>
    <w:rsid w:val="00CC4DDC"/>
    <w:rsid w:val="00CC5322"/>
    <w:rsid w:val="00CC5E0C"/>
    <w:rsid w:val="00CC629D"/>
    <w:rsid w:val="00CC63C3"/>
    <w:rsid w:val="00CC63C4"/>
    <w:rsid w:val="00CC6CC3"/>
    <w:rsid w:val="00CC760B"/>
    <w:rsid w:val="00CC7E06"/>
    <w:rsid w:val="00CD0333"/>
    <w:rsid w:val="00CD1A13"/>
    <w:rsid w:val="00CD1A55"/>
    <w:rsid w:val="00CD25B5"/>
    <w:rsid w:val="00CD26FA"/>
    <w:rsid w:val="00CD2B16"/>
    <w:rsid w:val="00CD3EAA"/>
    <w:rsid w:val="00CD44A6"/>
    <w:rsid w:val="00CD460E"/>
    <w:rsid w:val="00CD4922"/>
    <w:rsid w:val="00CD4BDC"/>
    <w:rsid w:val="00CD4E9D"/>
    <w:rsid w:val="00CD5304"/>
    <w:rsid w:val="00CD5DE7"/>
    <w:rsid w:val="00CD6875"/>
    <w:rsid w:val="00CD694A"/>
    <w:rsid w:val="00CD73B6"/>
    <w:rsid w:val="00CD776F"/>
    <w:rsid w:val="00CE0D5F"/>
    <w:rsid w:val="00CE0F98"/>
    <w:rsid w:val="00CE12AD"/>
    <w:rsid w:val="00CE188B"/>
    <w:rsid w:val="00CE1B94"/>
    <w:rsid w:val="00CE2AF8"/>
    <w:rsid w:val="00CE331C"/>
    <w:rsid w:val="00CE3528"/>
    <w:rsid w:val="00CE39E5"/>
    <w:rsid w:val="00CE40F2"/>
    <w:rsid w:val="00CE51AC"/>
    <w:rsid w:val="00CE5544"/>
    <w:rsid w:val="00CE782D"/>
    <w:rsid w:val="00CE7E55"/>
    <w:rsid w:val="00CF0F45"/>
    <w:rsid w:val="00CF1083"/>
    <w:rsid w:val="00CF2218"/>
    <w:rsid w:val="00CF2A07"/>
    <w:rsid w:val="00CF34BD"/>
    <w:rsid w:val="00CF365E"/>
    <w:rsid w:val="00CF3DDB"/>
    <w:rsid w:val="00CF4693"/>
    <w:rsid w:val="00CF4C80"/>
    <w:rsid w:val="00CF4DBC"/>
    <w:rsid w:val="00CF4F1A"/>
    <w:rsid w:val="00CF52C3"/>
    <w:rsid w:val="00CF6E97"/>
    <w:rsid w:val="00D00101"/>
    <w:rsid w:val="00D00CD7"/>
    <w:rsid w:val="00D00EDE"/>
    <w:rsid w:val="00D00FD3"/>
    <w:rsid w:val="00D01189"/>
    <w:rsid w:val="00D01567"/>
    <w:rsid w:val="00D0161C"/>
    <w:rsid w:val="00D01645"/>
    <w:rsid w:val="00D0204D"/>
    <w:rsid w:val="00D02399"/>
    <w:rsid w:val="00D02819"/>
    <w:rsid w:val="00D02985"/>
    <w:rsid w:val="00D032CC"/>
    <w:rsid w:val="00D05299"/>
    <w:rsid w:val="00D05BDA"/>
    <w:rsid w:val="00D05C51"/>
    <w:rsid w:val="00D05D2B"/>
    <w:rsid w:val="00D0693A"/>
    <w:rsid w:val="00D07688"/>
    <w:rsid w:val="00D07A33"/>
    <w:rsid w:val="00D102D0"/>
    <w:rsid w:val="00D10927"/>
    <w:rsid w:val="00D13711"/>
    <w:rsid w:val="00D13957"/>
    <w:rsid w:val="00D1495A"/>
    <w:rsid w:val="00D14AC4"/>
    <w:rsid w:val="00D1603E"/>
    <w:rsid w:val="00D1614D"/>
    <w:rsid w:val="00D173C3"/>
    <w:rsid w:val="00D17BDA"/>
    <w:rsid w:val="00D17F6B"/>
    <w:rsid w:val="00D20CD3"/>
    <w:rsid w:val="00D21116"/>
    <w:rsid w:val="00D217B6"/>
    <w:rsid w:val="00D2278B"/>
    <w:rsid w:val="00D227D2"/>
    <w:rsid w:val="00D22D11"/>
    <w:rsid w:val="00D22EA3"/>
    <w:rsid w:val="00D232CE"/>
    <w:rsid w:val="00D23919"/>
    <w:rsid w:val="00D23A14"/>
    <w:rsid w:val="00D2406B"/>
    <w:rsid w:val="00D243DD"/>
    <w:rsid w:val="00D24A65"/>
    <w:rsid w:val="00D2539A"/>
    <w:rsid w:val="00D25560"/>
    <w:rsid w:val="00D26041"/>
    <w:rsid w:val="00D264D2"/>
    <w:rsid w:val="00D272E4"/>
    <w:rsid w:val="00D309AC"/>
    <w:rsid w:val="00D30ACD"/>
    <w:rsid w:val="00D30DE8"/>
    <w:rsid w:val="00D30F08"/>
    <w:rsid w:val="00D31410"/>
    <w:rsid w:val="00D316AC"/>
    <w:rsid w:val="00D323B0"/>
    <w:rsid w:val="00D3259F"/>
    <w:rsid w:val="00D32B4F"/>
    <w:rsid w:val="00D32B6E"/>
    <w:rsid w:val="00D3380F"/>
    <w:rsid w:val="00D33B76"/>
    <w:rsid w:val="00D33BF6"/>
    <w:rsid w:val="00D33F0C"/>
    <w:rsid w:val="00D342F5"/>
    <w:rsid w:val="00D35CB8"/>
    <w:rsid w:val="00D35ED1"/>
    <w:rsid w:val="00D3616A"/>
    <w:rsid w:val="00D365CA"/>
    <w:rsid w:val="00D367EC"/>
    <w:rsid w:val="00D411D8"/>
    <w:rsid w:val="00D412B9"/>
    <w:rsid w:val="00D41954"/>
    <w:rsid w:val="00D42A83"/>
    <w:rsid w:val="00D42E98"/>
    <w:rsid w:val="00D43658"/>
    <w:rsid w:val="00D43D7A"/>
    <w:rsid w:val="00D43DAD"/>
    <w:rsid w:val="00D43F52"/>
    <w:rsid w:val="00D441DA"/>
    <w:rsid w:val="00D44F4B"/>
    <w:rsid w:val="00D451B8"/>
    <w:rsid w:val="00D454E0"/>
    <w:rsid w:val="00D45513"/>
    <w:rsid w:val="00D4570E"/>
    <w:rsid w:val="00D46517"/>
    <w:rsid w:val="00D4655C"/>
    <w:rsid w:val="00D46B15"/>
    <w:rsid w:val="00D4706F"/>
    <w:rsid w:val="00D47B0F"/>
    <w:rsid w:val="00D51805"/>
    <w:rsid w:val="00D51919"/>
    <w:rsid w:val="00D51B44"/>
    <w:rsid w:val="00D52B46"/>
    <w:rsid w:val="00D52D01"/>
    <w:rsid w:val="00D52D84"/>
    <w:rsid w:val="00D537FA"/>
    <w:rsid w:val="00D53E1A"/>
    <w:rsid w:val="00D53E35"/>
    <w:rsid w:val="00D54AFF"/>
    <w:rsid w:val="00D54C96"/>
    <w:rsid w:val="00D54FB1"/>
    <w:rsid w:val="00D55D6B"/>
    <w:rsid w:val="00D56B2E"/>
    <w:rsid w:val="00D56B33"/>
    <w:rsid w:val="00D56CE8"/>
    <w:rsid w:val="00D60D0A"/>
    <w:rsid w:val="00D6137A"/>
    <w:rsid w:val="00D62263"/>
    <w:rsid w:val="00D6233D"/>
    <w:rsid w:val="00D625BB"/>
    <w:rsid w:val="00D62798"/>
    <w:rsid w:val="00D6325C"/>
    <w:rsid w:val="00D63B59"/>
    <w:rsid w:val="00D63D35"/>
    <w:rsid w:val="00D64024"/>
    <w:rsid w:val="00D654B8"/>
    <w:rsid w:val="00D65AC0"/>
    <w:rsid w:val="00D66DC2"/>
    <w:rsid w:val="00D66E05"/>
    <w:rsid w:val="00D674A4"/>
    <w:rsid w:val="00D720ED"/>
    <w:rsid w:val="00D7254F"/>
    <w:rsid w:val="00D73E2B"/>
    <w:rsid w:val="00D743DF"/>
    <w:rsid w:val="00D74642"/>
    <w:rsid w:val="00D74A1F"/>
    <w:rsid w:val="00D75B02"/>
    <w:rsid w:val="00D76596"/>
    <w:rsid w:val="00D773EA"/>
    <w:rsid w:val="00D778E5"/>
    <w:rsid w:val="00D803E8"/>
    <w:rsid w:val="00D80AB8"/>
    <w:rsid w:val="00D80D60"/>
    <w:rsid w:val="00D80E31"/>
    <w:rsid w:val="00D80EB4"/>
    <w:rsid w:val="00D80FAF"/>
    <w:rsid w:val="00D825EC"/>
    <w:rsid w:val="00D83620"/>
    <w:rsid w:val="00D8486B"/>
    <w:rsid w:val="00D84B03"/>
    <w:rsid w:val="00D84EC7"/>
    <w:rsid w:val="00D85449"/>
    <w:rsid w:val="00D872AB"/>
    <w:rsid w:val="00D87B90"/>
    <w:rsid w:val="00D87F6B"/>
    <w:rsid w:val="00D904B8"/>
    <w:rsid w:val="00D91D69"/>
    <w:rsid w:val="00D9270B"/>
    <w:rsid w:val="00D929A7"/>
    <w:rsid w:val="00D929C1"/>
    <w:rsid w:val="00D92E2F"/>
    <w:rsid w:val="00D935DE"/>
    <w:rsid w:val="00D9383B"/>
    <w:rsid w:val="00D93952"/>
    <w:rsid w:val="00D93A84"/>
    <w:rsid w:val="00D93B1C"/>
    <w:rsid w:val="00D94143"/>
    <w:rsid w:val="00D9455A"/>
    <w:rsid w:val="00D95538"/>
    <w:rsid w:val="00D959A8"/>
    <w:rsid w:val="00D9620D"/>
    <w:rsid w:val="00D9623F"/>
    <w:rsid w:val="00D968CF"/>
    <w:rsid w:val="00D96F1E"/>
    <w:rsid w:val="00D96F98"/>
    <w:rsid w:val="00D975AB"/>
    <w:rsid w:val="00D97FFB"/>
    <w:rsid w:val="00DA0099"/>
    <w:rsid w:val="00DA1305"/>
    <w:rsid w:val="00DA218F"/>
    <w:rsid w:val="00DA2475"/>
    <w:rsid w:val="00DA2F48"/>
    <w:rsid w:val="00DA3B06"/>
    <w:rsid w:val="00DA462D"/>
    <w:rsid w:val="00DA51EC"/>
    <w:rsid w:val="00DA5239"/>
    <w:rsid w:val="00DA5B3D"/>
    <w:rsid w:val="00DA6188"/>
    <w:rsid w:val="00DA6B07"/>
    <w:rsid w:val="00DB06C8"/>
    <w:rsid w:val="00DB0772"/>
    <w:rsid w:val="00DB0844"/>
    <w:rsid w:val="00DB08ED"/>
    <w:rsid w:val="00DB16F4"/>
    <w:rsid w:val="00DB1E5F"/>
    <w:rsid w:val="00DB2295"/>
    <w:rsid w:val="00DB33B1"/>
    <w:rsid w:val="00DB4729"/>
    <w:rsid w:val="00DB5D87"/>
    <w:rsid w:val="00DB6389"/>
    <w:rsid w:val="00DB6FB6"/>
    <w:rsid w:val="00DC0210"/>
    <w:rsid w:val="00DC0B97"/>
    <w:rsid w:val="00DC0E0F"/>
    <w:rsid w:val="00DC2158"/>
    <w:rsid w:val="00DC2664"/>
    <w:rsid w:val="00DC3438"/>
    <w:rsid w:val="00DC3D6B"/>
    <w:rsid w:val="00DC3D79"/>
    <w:rsid w:val="00DC40AA"/>
    <w:rsid w:val="00DC49E4"/>
    <w:rsid w:val="00DC4A1E"/>
    <w:rsid w:val="00DC53A6"/>
    <w:rsid w:val="00DC62B0"/>
    <w:rsid w:val="00DC6372"/>
    <w:rsid w:val="00DC6971"/>
    <w:rsid w:val="00DC71E1"/>
    <w:rsid w:val="00DC7BDD"/>
    <w:rsid w:val="00DD0BD3"/>
    <w:rsid w:val="00DD1F0A"/>
    <w:rsid w:val="00DD378B"/>
    <w:rsid w:val="00DD3C83"/>
    <w:rsid w:val="00DD4294"/>
    <w:rsid w:val="00DD4528"/>
    <w:rsid w:val="00DD5B79"/>
    <w:rsid w:val="00DD6651"/>
    <w:rsid w:val="00DD66A5"/>
    <w:rsid w:val="00DD6969"/>
    <w:rsid w:val="00DD6E7E"/>
    <w:rsid w:val="00DD74D9"/>
    <w:rsid w:val="00DD7B9F"/>
    <w:rsid w:val="00DD7BD0"/>
    <w:rsid w:val="00DE0390"/>
    <w:rsid w:val="00DE07AD"/>
    <w:rsid w:val="00DE0942"/>
    <w:rsid w:val="00DE139E"/>
    <w:rsid w:val="00DE168D"/>
    <w:rsid w:val="00DE1938"/>
    <w:rsid w:val="00DE2C52"/>
    <w:rsid w:val="00DE33A4"/>
    <w:rsid w:val="00DE4C4F"/>
    <w:rsid w:val="00DE5B6A"/>
    <w:rsid w:val="00DE64BE"/>
    <w:rsid w:val="00DE7309"/>
    <w:rsid w:val="00DE7D75"/>
    <w:rsid w:val="00DF05FE"/>
    <w:rsid w:val="00DF1243"/>
    <w:rsid w:val="00DF2325"/>
    <w:rsid w:val="00DF3A90"/>
    <w:rsid w:val="00DF40D2"/>
    <w:rsid w:val="00DF4A13"/>
    <w:rsid w:val="00DF6F18"/>
    <w:rsid w:val="00DF7914"/>
    <w:rsid w:val="00E00B10"/>
    <w:rsid w:val="00E00EEB"/>
    <w:rsid w:val="00E012EC"/>
    <w:rsid w:val="00E01597"/>
    <w:rsid w:val="00E022E1"/>
    <w:rsid w:val="00E027E2"/>
    <w:rsid w:val="00E0280F"/>
    <w:rsid w:val="00E03A8B"/>
    <w:rsid w:val="00E03D58"/>
    <w:rsid w:val="00E04C15"/>
    <w:rsid w:val="00E04E43"/>
    <w:rsid w:val="00E04F54"/>
    <w:rsid w:val="00E05AC7"/>
    <w:rsid w:val="00E05C59"/>
    <w:rsid w:val="00E066B1"/>
    <w:rsid w:val="00E06896"/>
    <w:rsid w:val="00E07518"/>
    <w:rsid w:val="00E07EAD"/>
    <w:rsid w:val="00E10E70"/>
    <w:rsid w:val="00E1142F"/>
    <w:rsid w:val="00E11D91"/>
    <w:rsid w:val="00E12112"/>
    <w:rsid w:val="00E12673"/>
    <w:rsid w:val="00E128E9"/>
    <w:rsid w:val="00E12CF9"/>
    <w:rsid w:val="00E13BD4"/>
    <w:rsid w:val="00E13F89"/>
    <w:rsid w:val="00E142DE"/>
    <w:rsid w:val="00E14634"/>
    <w:rsid w:val="00E14857"/>
    <w:rsid w:val="00E14CB8"/>
    <w:rsid w:val="00E15183"/>
    <w:rsid w:val="00E155EE"/>
    <w:rsid w:val="00E15820"/>
    <w:rsid w:val="00E161C5"/>
    <w:rsid w:val="00E1776E"/>
    <w:rsid w:val="00E20424"/>
    <w:rsid w:val="00E20BAD"/>
    <w:rsid w:val="00E2183F"/>
    <w:rsid w:val="00E21882"/>
    <w:rsid w:val="00E21F2C"/>
    <w:rsid w:val="00E2215E"/>
    <w:rsid w:val="00E22768"/>
    <w:rsid w:val="00E23796"/>
    <w:rsid w:val="00E244A2"/>
    <w:rsid w:val="00E24C70"/>
    <w:rsid w:val="00E24DDB"/>
    <w:rsid w:val="00E262C4"/>
    <w:rsid w:val="00E26614"/>
    <w:rsid w:val="00E26919"/>
    <w:rsid w:val="00E2714D"/>
    <w:rsid w:val="00E27B25"/>
    <w:rsid w:val="00E27F20"/>
    <w:rsid w:val="00E3020E"/>
    <w:rsid w:val="00E314A0"/>
    <w:rsid w:val="00E352EC"/>
    <w:rsid w:val="00E353E5"/>
    <w:rsid w:val="00E40260"/>
    <w:rsid w:val="00E4026E"/>
    <w:rsid w:val="00E403F6"/>
    <w:rsid w:val="00E40613"/>
    <w:rsid w:val="00E408A5"/>
    <w:rsid w:val="00E40CA8"/>
    <w:rsid w:val="00E412C1"/>
    <w:rsid w:val="00E41A11"/>
    <w:rsid w:val="00E42EC2"/>
    <w:rsid w:val="00E43AD8"/>
    <w:rsid w:val="00E4592F"/>
    <w:rsid w:val="00E45A1D"/>
    <w:rsid w:val="00E464B4"/>
    <w:rsid w:val="00E5150D"/>
    <w:rsid w:val="00E5216C"/>
    <w:rsid w:val="00E525BD"/>
    <w:rsid w:val="00E52EB3"/>
    <w:rsid w:val="00E53544"/>
    <w:rsid w:val="00E535B5"/>
    <w:rsid w:val="00E54748"/>
    <w:rsid w:val="00E54C6C"/>
    <w:rsid w:val="00E551A9"/>
    <w:rsid w:val="00E55C78"/>
    <w:rsid w:val="00E55F9E"/>
    <w:rsid w:val="00E568F1"/>
    <w:rsid w:val="00E56BAC"/>
    <w:rsid w:val="00E56DC7"/>
    <w:rsid w:val="00E56F2A"/>
    <w:rsid w:val="00E605D1"/>
    <w:rsid w:val="00E61629"/>
    <w:rsid w:val="00E61CFF"/>
    <w:rsid w:val="00E6216C"/>
    <w:rsid w:val="00E631F2"/>
    <w:rsid w:val="00E63573"/>
    <w:rsid w:val="00E635D1"/>
    <w:rsid w:val="00E6383A"/>
    <w:rsid w:val="00E63C3C"/>
    <w:rsid w:val="00E642E5"/>
    <w:rsid w:val="00E65BA1"/>
    <w:rsid w:val="00E665B5"/>
    <w:rsid w:val="00E66759"/>
    <w:rsid w:val="00E671F2"/>
    <w:rsid w:val="00E67BF0"/>
    <w:rsid w:val="00E700C8"/>
    <w:rsid w:val="00E70D3B"/>
    <w:rsid w:val="00E70F7F"/>
    <w:rsid w:val="00E70F95"/>
    <w:rsid w:val="00E71C43"/>
    <w:rsid w:val="00E73C69"/>
    <w:rsid w:val="00E74116"/>
    <w:rsid w:val="00E75300"/>
    <w:rsid w:val="00E76EC7"/>
    <w:rsid w:val="00E778BB"/>
    <w:rsid w:val="00E77B0A"/>
    <w:rsid w:val="00E77CD1"/>
    <w:rsid w:val="00E800F6"/>
    <w:rsid w:val="00E809CD"/>
    <w:rsid w:val="00E80E1F"/>
    <w:rsid w:val="00E81FFE"/>
    <w:rsid w:val="00E8211D"/>
    <w:rsid w:val="00E829A1"/>
    <w:rsid w:val="00E82A93"/>
    <w:rsid w:val="00E83084"/>
    <w:rsid w:val="00E8379B"/>
    <w:rsid w:val="00E8470E"/>
    <w:rsid w:val="00E85223"/>
    <w:rsid w:val="00E868C9"/>
    <w:rsid w:val="00E86DDB"/>
    <w:rsid w:val="00E87905"/>
    <w:rsid w:val="00E9040A"/>
    <w:rsid w:val="00E90AD4"/>
    <w:rsid w:val="00E9115D"/>
    <w:rsid w:val="00E915D6"/>
    <w:rsid w:val="00E91792"/>
    <w:rsid w:val="00E92E2D"/>
    <w:rsid w:val="00E9387F"/>
    <w:rsid w:val="00E9605E"/>
    <w:rsid w:val="00E96D00"/>
    <w:rsid w:val="00E96D4B"/>
    <w:rsid w:val="00E974F2"/>
    <w:rsid w:val="00EA05CB"/>
    <w:rsid w:val="00EA0CAA"/>
    <w:rsid w:val="00EA1073"/>
    <w:rsid w:val="00EA18F9"/>
    <w:rsid w:val="00EA1E69"/>
    <w:rsid w:val="00EA34E9"/>
    <w:rsid w:val="00EA44EF"/>
    <w:rsid w:val="00EA484F"/>
    <w:rsid w:val="00EA4AFA"/>
    <w:rsid w:val="00EA500B"/>
    <w:rsid w:val="00EA6502"/>
    <w:rsid w:val="00EA6A18"/>
    <w:rsid w:val="00EA6E23"/>
    <w:rsid w:val="00EA77BE"/>
    <w:rsid w:val="00EA7A6F"/>
    <w:rsid w:val="00EB0A2C"/>
    <w:rsid w:val="00EB0ADE"/>
    <w:rsid w:val="00EB0C97"/>
    <w:rsid w:val="00EB0EEF"/>
    <w:rsid w:val="00EB159E"/>
    <w:rsid w:val="00EB19C6"/>
    <w:rsid w:val="00EB1CBE"/>
    <w:rsid w:val="00EB224C"/>
    <w:rsid w:val="00EB2DCE"/>
    <w:rsid w:val="00EB2ECC"/>
    <w:rsid w:val="00EB3507"/>
    <w:rsid w:val="00EB37E7"/>
    <w:rsid w:val="00EB3CFA"/>
    <w:rsid w:val="00EB4B95"/>
    <w:rsid w:val="00EB4C16"/>
    <w:rsid w:val="00EB4CA0"/>
    <w:rsid w:val="00EB50A0"/>
    <w:rsid w:val="00EB51E7"/>
    <w:rsid w:val="00EB5C89"/>
    <w:rsid w:val="00EB7520"/>
    <w:rsid w:val="00EC0244"/>
    <w:rsid w:val="00EC039B"/>
    <w:rsid w:val="00EC12C9"/>
    <w:rsid w:val="00EC1307"/>
    <w:rsid w:val="00EC3EF4"/>
    <w:rsid w:val="00EC3F21"/>
    <w:rsid w:val="00EC45A1"/>
    <w:rsid w:val="00EC59E7"/>
    <w:rsid w:val="00EC6110"/>
    <w:rsid w:val="00EC64BF"/>
    <w:rsid w:val="00EC6F66"/>
    <w:rsid w:val="00EC72F4"/>
    <w:rsid w:val="00ED109E"/>
    <w:rsid w:val="00ED1C31"/>
    <w:rsid w:val="00ED23C9"/>
    <w:rsid w:val="00ED326A"/>
    <w:rsid w:val="00ED390A"/>
    <w:rsid w:val="00ED537C"/>
    <w:rsid w:val="00ED628C"/>
    <w:rsid w:val="00ED62F5"/>
    <w:rsid w:val="00ED7F4D"/>
    <w:rsid w:val="00EE09E5"/>
    <w:rsid w:val="00EE1C3D"/>
    <w:rsid w:val="00EE1D47"/>
    <w:rsid w:val="00EE20B9"/>
    <w:rsid w:val="00EE2C1E"/>
    <w:rsid w:val="00EE4D29"/>
    <w:rsid w:val="00EE511C"/>
    <w:rsid w:val="00EE5682"/>
    <w:rsid w:val="00EE5AD7"/>
    <w:rsid w:val="00EE68C0"/>
    <w:rsid w:val="00EE7B2D"/>
    <w:rsid w:val="00EF12CF"/>
    <w:rsid w:val="00EF161E"/>
    <w:rsid w:val="00EF2277"/>
    <w:rsid w:val="00EF2A5E"/>
    <w:rsid w:val="00EF2B60"/>
    <w:rsid w:val="00EF3085"/>
    <w:rsid w:val="00EF3FC0"/>
    <w:rsid w:val="00EF45BE"/>
    <w:rsid w:val="00EF510E"/>
    <w:rsid w:val="00EF52D2"/>
    <w:rsid w:val="00EF55B7"/>
    <w:rsid w:val="00EF5956"/>
    <w:rsid w:val="00EF5D23"/>
    <w:rsid w:val="00EF5EC4"/>
    <w:rsid w:val="00EF62EA"/>
    <w:rsid w:val="00EF66AE"/>
    <w:rsid w:val="00EF69E6"/>
    <w:rsid w:val="00EF6A1C"/>
    <w:rsid w:val="00EF7B45"/>
    <w:rsid w:val="00F00708"/>
    <w:rsid w:val="00F00983"/>
    <w:rsid w:val="00F01464"/>
    <w:rsid w:val="00F025F7"/>
    <w:rsid w:val="00F03478"/>
    <w:rsid w:val="00F03991"/>
    <w:rsid w:val="00F039B0"/>
    <w:rsid w:val="00F04DC5"/>
    <w:rsid w:val="00F05621"/>
    <w:rsid w:val="00F057FC"/>
    <w:rsid w:val="00F05B34"/>
    <w:rsid w:val="00F05CE4"/>
    <w:rsid w:val="00F05F6C"/>
    <w:rsid w:val="00F06E64"/>
    <w:rsid w:val="00F07FE0"/>
    <w:rsid w:val="00F10B4B"/>
    <w:rsid w:val="00F10BB6"/>
    <w:rsid w:val="00F116CC"/>
    <w:rsid w:val="00F11864"/>
    <w:rsid w:val="00F1242D"/>
    <w:rsid w:val="00F139F0"/>
    <w:rsid w:val="00F13CD7"/>
    <w:rsid w:val="00F14CC0"/>
    <w:rsid w:val="00F15237"/>
    <w:rsid w:val="00F1603D"/>
    <w:rsid w:val="00F16211"/>
    <w:rsid w:val="00F168C4"/>
    <w:rsid w:val="00F16910"/>
    <w:rsid w:val="00F175A8"/>
    <w:rsid w:val="00F17C37"/>
    <w:rsid w:val="00F20767"/>
    <w:rsid w:val="00F20952"/>
    <w:rsid w:val="00F20CEA"/>
    <w:rsid w:val="00F23309"/>
    <w:rsid w:val="00F239B0"/>
    <w:rsid w:val="00F23C7C"/>
    <w:rsid w:val="00F23EE1"/>
    <w:rsid w:val="00F24E4F"/>
    <w:rsid w:val="00F25109"/>
    <w:rsid w:val="00F25D69"/>
    <w:rsid w:val="00F2630C"/>
    <w:rsid w:val="00F26E3C"/>
    <w:rsid w:val="00F27E03"/>
    <w:rsid w:val="00F27E14"/>
    <w:rsid w:val="00F27FB8"/>
    <w:rsid w:val="00F307D4"/>
    <w:rsid w:val="00F31419"/>
    <w:rsid w:val="00F3149F"/>
    <w:rsid w:val="00F314EB"/>
    <w:rsid w:val="00F31ADC"/>
    <w:rsid w:val="00F31FFF"/>
    <w:rsid w:val="00F32382"/>
    <w:rsid w:val="00F3281E"/>
    <w:rsid w:val="00F32927"/>
    <w:rsid w:val="00F32B42"/>
    <w:rsid w:val="00F33396"/>
    <w:rsid w:val="00F341A1"/>
    <w:rsid w:val="00F356C2"/>
    <w:rsid w:val="00F35D75"/>
    <w:rsid w:val="00F3664F"/>
    <w:rsid w:val="00F3669C"/>
    <w:rsid w:val="00F368B4"/>
    <w:rsid w:val="00F36BD3"/>
    <w:rsid w:val="00F3709C"/>
    <w:rsid w:val="00F41485"/>
    <w:rsid w:val="00F45501"/>
    <w:rsid w:val="00F45796"/>
    <w:rsid w:val="00F46281"/>
    <w:rsid w:val="00F4629F"/>
    <w:rsid w:val="00F462E7"/>
    <w:rsid w:val="00F46F52"/>
    <w:rsid w:val="00F47303"/>
    <w:rsid w:val="00F47BF9"/>
    <w:rsid w:val="00F47D4C"/>
    <w:rsid w:val="00F51F81"/>
    <w:rsid w:val="00F5212B"/>
    <w:rsid w:val="00F5229E"/>
    <w:rsid w:val="00F52DF5"/>
    <w:rsid w:val="00F53CE5"/>
    <w:rsid w:val="00F5488E"/>
    <w:rsid w:val="00F55263"/>
    <w:rsid w:val="00F5578F"/>
    <w:rsid w:val="00F5599D"/>
    <w:rsid w:val="00F56885"/>
    <w:rsid w:val="00F56B8D"/>
    <w:rsid w:val="00F56D3D"/>
    <w:rsid w:val="00F56EE0"/>
    <w:rsid w:val="00F56EF2"/>
    <w:rsid w:val="00F60030"/>
    <w:rsid w:val="00F618BE"/>
    <w:rsid w:val="00F619AD"/>
    <w:rsid w:val="00F61FEC"/>
    <w:rsid w:val="00F62A4A"/>
    <w:rsid w:val="00F62CD5"/>
    <w:rsid w:val="00F62E77"/>
    <w:rsid w:val="00F63B41"/>
    <w:rsid w:val="00F63DE1"/>
    <w:rsid w:val="00F64110"/>
    <w:rsid w:val="00F641F9"/>
    <w:rsid w:val="00F64309"/>
    <w:rsid w:val="00F64919"/>
    <w:rsid w:val="00F64A28"/>
    <w:rsid w:val="00F65D05"/>
    <w:rsid w:val="00F66A08"/>
    <w:rsid w:val="00F66F7B"/>
    <w:rsid w:val="00F67142"/>
    <w:rsid w:val="00F671CE"/>
    <w:rsid w:val="00F67637"/>
    <w:rsid w:val="00F67780"/>
    <w:rsid w:val="00F67A3A"/>
    <w:rsid w:val="00F70630"/>
    <w:rsid w:val="00F70A26"/>
    <w:rsid w:val="00F70A83"/>
    <w:rsid w:val="00F70B81"/>
    <w:rsid w:val="00F70D8B"/>
    <w:rsid w:val="00F71AA8"/>
    <w:rsid w:val="00F7283D"/>
    <w:rsid w:val="00F7304A"/>
    <w:rsid w:val="00F73475"/>
    <w:rsid w:val="00F73F6B"/>
    <w:rsid w:val="00F75803"/>
    <w:rsid w:val="00F764AC"/>
    <w:rsid w:val="00F76B8E"/>
    <w:rsid w:val="00F77199"/>
    <w:rsid w:val="00F8150A"/>
    <w:rsid w:val="00F81B23"/>
    <w:rsid w:val="00F823F6"/>
    <w:rsid w:val="00F8248F"/>
    <w:rsid w:val="00F8282D"/>
    <w:rsid w:val="00F82CD8"/>
    <w:rsid w:val="00F82E0A"/>
    <w:rsid w:val="00F83277"/>
    <w:rsid w:val="00F83305"/>
    <w:rsid w:val="00F84332"/>
    <w:rsid w:val="00F84898"/>
    <w:rsid w:val="00F851B2"/>
    <w:rsid w:val="00F85522"/>
    <w:rsid w:val="00F85679"/>
    <w:rsid w:val="00F86ED2"/>
    <w:rsid w:val="00F90017"/>
    <w:rsid w:val="00F90408"/>
    <w:rsid w:val="00F91D96"/>
    <w:rsid w:val="00F91FE6"/>
    <w:rsid w:val="00F92367"/>
    <w:rsid w:val="00F93D98"/>
    <w:rsid w:val="00F93FD1"/>
    <w:rsid w:val="00F94938"/>
    <w:rsid w:val="00F94B78"/>
    <w:rsid w:val="00F957FE"/>
    <w:rsid w:val="00F9584B"/>
    <w:rsid w:val="00F9639B"/>
    <w:rsid w:val="00F97D8D"/>
    <w:rsid w:val="00FA0250"/>
    <w:rsid w:val="00FA035E"/>
    <w:rsid w:val="00FA123B"/>
    <w:rsid w:val="00FA1372"/>
    <w:rsid w:val="00FA1DB4"/>
    <w:rsid w:val="00FA39B8"/>
    <w:rsid w:val="00FA40D1"/>
    <w:rsid w:val="00FA420A"/>
    <w:rsid w:val="00FA5291"/>
    <w:rsid w:val="00FA54DF"/>
    <w:rsid w:val="00FA55BD"/>
    <w:rsid w:val="00FA5942"/>
    <w:rsid w:val="00FA699B"/>
    <w:rsid w:val="00FA7781"/>
    <w:rsid w:val="00FA7870"/>
    <w:rsid w:val="00FA7994"/>
    <w:rsid w:val="00FA7DBB"/>
    <w:rsid w:val="00FB0491"/>
    <w:rsid w:val="00FB0BF2"/>
    <w:rsid w:val="00FB0DEE"/>
    <w:rsid w:val="00FB2376"/>
    <w:rsid w:val="00FB3D1A"/>
    <w:rsid w:val="00FB4614"/>
    <w:rsid w:val="00FB4618"/>
    <w:rsid w:val="00FB4963"/>
    <w:rsid w:val="00FB536D"/>
    <w:rsid w:val="00FB5F0C"/>
    <w:rsid w:val="00FB60B8"/>
    <w:rsid w:val="00FB681E"/>
    <w:rsid w:val="00FB696E"/>
    <w:rsid w:val="00FB7E56"/>
    <w:rsid w:val="00FC0D89"/>
    <w:rsid w:val="00FC1A01"/>
    <w:rsid w:val="00FC1DA0"/>
    <w:rsid w:val="00FC230B"/>
    <w:rsid w:val="00FC257D"/>
    <w:rsid w:val="00FC2DA7"/>
    <w:rsid w:val="00FC42B4"/>
    <w:rsid w:val="00FC4E59"/>
    <w:rsid w:val="00FC548F"/>
    <w:rsid w:val="00FC551F"/>
    <w:rsid w:val="00FC55A4"/>
    <w:rsid w:val="00FC6469"/>
    <w:rsid w:val="00FC7D02"/>
    <w:rsid w:val="00FD0C0D"/>
    <w:rsid w:val="00FD1013"/>
    <w:rsid w:val="00FD1126"/>
    <w:rsid w:val="00FD1628"/>
    <w:rsid w:val="00FD2715"/>
    <w:rsid w:val="00FD27DD"/>
    <w:rsid w:val="00FD366E"/>
    <w:rsid w:val="00FD38EE"/>
    <w:rsid w:val="00FD57FD"/>
    <w:rsid w:val="00FD5A78"/>
    <w:rsid w:val="00FD72D3"/>
    <w:rsid w:val="00FD73E6"/>
    <w:rsid w:val="00FD757D"/>
    <w:rsid w:val="00FD7887"/>
    <w:rsid w:val="00FE188A"/>
    <w:rsid w:val="00FE1BA2"/>
    <w:rsid w:val="00FE2C1D"/>
    <w:rsid w:val="00FE3F44"/>
    <w:rsid w:val="00FE434E"/>
    <w:rsid w:val="00FE4DEC"/>
    <w:rsid w:val="00FE5965"/>
    <w:rsid w:val="00FE5A43"/>
    <w:rsid w:val="00FE67F0"/>
    <w:rsid w:val="00FE6AC6"/>
    <w:rsid w:val="00FE6B3F"/>
    <w:rsid w:val="00FE6D71"/>
    <w:rsid w:val="00FF006E"/>
    <w:rsid w:val="00FF05F0"/>
    <w:rsid w:val="00FF0C53"/>
    <w:rsid w:val="00FF1B09"/>
    <w:rsid w:val="00FF1FFB"/>
    <w:rsid w:val="00FF2802"/>
    <w:rsid w:val="00FF311F"/>
    <w:rsid w:val="00FF3F67"/>
    <w:rsid w:val="00FF40C5"/>
    <w:rsid w:val="00FF41E9"/>
    <w:rsid w:val="00FF520D"/>
    <w:rsid w:val="00FF56AC"/>
    <w:rsid w:val="00FF6122"/>
    <w:rsid w:val="00FF65C5"/>
    <w:rsid w:val="00FF732A"/>
    <w:rsid w:val="039C990F"/>
    <w:rsid w:val="03AC3BA9"/>
    <w:rsid w:val="04457AEE"/>
    <w:rsid w:val="04EE509E"/>
    <w:rsid w:val="05ED1124"/>
    <w:rsid w:val="090F2A0A"/>
    <w:rsid w:val="095B7342"/>
    <w:rsid w:val="15BDFA5E"/>
    <w:rsid w:val="181C6C79"/>
    <w:rsid w:val="194ED391"/>
    <w:rsid w:val="1A1C8D32"/>
    <w:rsid w:val="1B822767"/>
    <w:rsid w:val="276D19D9"/>
    <w:rsid w:val="2936D9FD"/>
    <w:rsid w:val="299CE6A8"/>
    <w:rsid w:val="2C01E60A"/>
    <w:rsid w:val="304D26F4"/>
    <w:rsid w:val="363022DE"/>
    <w:rsid w:val="3785D963"/>
    <w:rsid w:val="37CF8F74"/>
    <w:rsid w:val="3800B7CD"/>
    <w:rsid w:val="394FF174"/>
    <w:rsid w:val="3A93A686"/>
    <w:rsid w:val="3B781C2C"/>
    <w:rsid w:val="3D69C529"/>
    <w:rsid w:val="3E870A7B"/>
    <w:rsid w:val="417A5084"/>
    <w:rsid w:val="4238D7A4"/>
    <w:rsid w:val="423B377A"/>
    <w:rsid w:val="43487E35"/>
    <w:rsid w:val="437421EF"/>
    <w:rsid w:val="4558C8F8"/>
    <w:rsid w:val="456EC49F"/>
    <w:rsid w:val="4DE1E328"/>
    <w:rsid w:val="4EAAED5E"/>
    <w:rsid w:val="4EAD935A"/>
    <w:rsid w:val="4EB14DA6"/>
    <w:rsid w:val="50980606"/>
    <w:rsid w:val="519147F9"/>
    <w:rsid w:val="54993B9D"/>
    <w:rsid w:val="5542EF4C"/>
    <w:rsid w:val="58C52667"/>
    <w:rsid w:val="5BEA0C63"/>
    <w:rsid w:val="5CF98326"/>
    <w:rsid w:val="5E2C6E27"/>
    <w:rsid w:val="5F0437E4"/>
    <w:rsid w:val="5FCA7EDA"/>
    <w:rsid w:val="5FFDD881"/>
    <w:rsid w:val="611D9383"/>
    <w:rsid w:val="61648181"/>
    <w:rsid w:val="61837308"/>
    <w:rsid w:val="63947173"/>
    <w:rsid w:val="6714E843"/>
    <w:rsid w:val="68A911FD"/>
    <w:rsid w:val="6D1BB595"/>
    <w:rsid w:val="72028D3D"/>
    <w:rsid w:val="72728C65"/>
    <w:rsid w:val="734C50FD"/>
    <w:rsid w:val="73C8598F"/>
    <w:rsid w:val="76575E66"/>
    <w:rsid w:val="79C53A87"/>
    <w:rsid w:val="7AFDBD89"/>
    <w:rsid w:val="7D3EC2A4"/>
    <w:rsid w:val="7E02F601"/>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unhideWhenUsed/>
    <w:locked/>
    <w:rsid w:val="00FB5F0C"/>
    <w:pPr>
      <w:spacing w:after="0"/>
    </w:pPr>
  </w:style>
  <w:style w:type="character" w:customStyle="1" w:styleId="FootnoteTextChar">
    <w:name w:val="Footnote Text Char"/>
    <w:basedOn w:val="DefaultParagraphFont"/>
    <w:link w:val="FootnoteText"/>
    <w:uiPriority w:val="99"/>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br.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coronavirus-covid-19-restrictions-roadmap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ato.gov.au/general/jobkeeper-payment/" TargetMode="External"/><Relationship Id="rId2" Type="http://schemas.openxmlformats.org/officeDocument/2006/relationships/hyperlink" Target="https://www.ato.gov.au/general/jobkeeper-payment/" TargetMode="External"/><Relationship Id="rId1" Type="http://schemas.openxmlformats.org/officeDocument/2006/relationships/hyperlink" Target="https://www.abr.gov.au/" TargetMode="External"/><Relationship Id="rId5" Type="http://schemas.openxmlformats.org/officeDocument/2006/relationships/hyperlink" Target="https://www.ato.gov.au/general/jobkeeper-payment/" TargetMode="External"/><Relationship Id="rId4" Type="http://schemas.openxmlformats.org/officeDocument/2006/relationships/hyperlink" Target="https://www.ato.gov.au/general/jobkeeper-pay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92328"/>
    <w:rsid w:val="001332E5"/>
    <w:rsid w:val="001871B8"/>
    <w:rsid w:val="002A030E"/>
    <w:rsid w:val="002A2410"/>
    <w:rsid w:val="002B7540"/>
    <w:rsid w:val="002C66DB"/>
    <w:rsid w:val="002E38A8"/>
    <w:rsid w:val="002F185F"/>
    <w:rsid w:val="0036119E"/>
    <w:rsid w:val="0036297F"/>
    <w:rsid w:val="00385481"/>
    <w:rsid w:val="003944DB"/>
    <w:rsid w:val="00452332"/>
    <w:rsid w:val="00466149"/>
    <w:rsid w:val="0049603E"/>
    <w:rsid w:val="004A15A5"/>
    <w:rsid w:val="00501787"/>
    <w:rsid w:val="005037B7"/>
    <w:rsid w:val="0053675C"/>
    <w:rsid w:val="005450D9"/>
    <w:rsid w:val="005453F8"/>
    <w:rsid w:val="00587BDE"/>
    <w:rsid w:val="00596809"/>
    <w:rsid w:val="005E1F31"/>
    <w:rsid w:val="0060115F"/>
    <w:rsid w:val="00634451"/>
    <w:rsid w:val="00722D8F"/>
    <w:rsid w:val="00762AC2"/>
    <w:rsid w:val="0078475D"/>
    <w:rsid w:val="007D4953"/>
    <w:rsid w:val="008045F5"/>
    <w:rsid w:val="008252E0"/>
    <w:rsid w:val="009E5664"/>
    <w:rsid w:val="00A03319"/>
    <w:rsid w:val="00A54EDF"/>
    <w:rsid w:val="00A60616"/>
    <w:rsid w:val="00B667F1"/>
    <w:rsid w:val="00B71196"/>
    <w:rsid w:val="00B91221"/>
    <w:rsid w:val="00BA7943"/>
    <w:rsid w:val="00BB3A93"/>
    <w:rsid w:val="00BD130F"/>
    <w:rsid w:val="00C922F3"/>
    <w:rsid w:val="00CA6512"/>
    <w:rsid w:val="00D1008B"/>
    <w:rsid w:val="00D11DA5"/>
    <w:rsid w:val="00D816D8"/>
    <w:rsid w:val="00DA34F3"/>
    <w:rsid w:val="00E54A1C"/>
    <w:rsid w:val="00E87C90"/>
    <w:rsid w:val="00EB23E7"/>
    <w:rsid w:val="00EB76CA"/>
    <w:rsid w:val="00F91F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52A1E9ECF514C89E0DD712D34F653" ma:contentTypeVersion="12" ma:contentTypeDescription="Create a new document." ma:contentTypeScope="" ma:versionID="51968a7305820f6fbe4f9d23391a3f12">
  <xsd:schema xmlns:xsd="http://www.w3.org/2001/XMLSchema" xmlns:xs="http://www.w3.org/2001/XMLSchema" xmlns:p="http://schemas.microsoft.com/office/2006/metadata/properties" xmlns:ns3="a6b9ab1d-324f-4d3c-8d6e-2bac0880d9a7" xmlns:ns4="f7f98bb6-056c-4449-b230-958fc8825eff" targetNamespace="http://schemas.microsoft.com/office/2006/metadata/properties" ma:root="true" ma:fieldsID="2220d2b91fb8b8c2489f45e1f8ff54cc" ns3:_="" ns4:_="">
    <xsd:import namespace="a6b9ab1d-324f-4d3c-8d6e-2bac0880d9a7"/>
    <xsd:import namespace="f7f98bb6-056c-4449-b230-958fc8825e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ab1d-324f-4d3c-8d6e-2bac0880d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f98bb6-056c-4449-b230-958fc8825e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7f98bb6-056c-4449-b230-958fc8825eff">
      <UserInfo>
        <DisplayName>Ignatius X Ong (DJPR)</DisplayName>
        <AccountId>155</AccountId>
        <AccountType/>
      </UserInfo>
      <UserInfo>
        <DisplayName>Adrian J Shavitsky (DJPR)</DisplayName>
        <AccountId>434</AccountId>
        <AccountType/>
      </UserInfo>
      <UserInfo>
        <DisplayName>Megan L Smart (DJPR)</DisplayName>
        <AccountId>430</AccountId>
        <AccountType/>
      </UserInfo>
      <UserInfo>
        <DisplayName>Ingrid L Anderson (DJPR)</DisplayName>
        <AccountId>451</AccountId>
        <AccountType/>
      </UserInfo>
      <UserInfo>
        <DisplayName>Robyn J White (DJPR)</DisplayName>
        <AccountId>82</AccountId>
        <AccountType/>
      </UserInfo>
      <UserInfo>
        <DisplayName>Mark D Brear (DJPR)</DisplayName>
        <AccountId>425</AccountId>
        <AccountType/>
      </UserInfo>
      <UserInfo>
        <DisplayName>Mary-Ann Holgate (DJPR)</DisplayName>
        <AccountId>257</AccountId>
        <AccountType/>
      </UserInfo>
      <UserInfo>
        <DisplayName>Anthony D Sherry (DJPR)</DisplayName>
        <AccountId>429</AccountId>
        <AccountType/>
      </UserInfo>
      <UserInfo>
        <DisplayName>Ashling James (DJPR)</DisplayName>
        <AccountId>1042</AccountId>
        <AccountType/>
      </UserInfo>
      <UserInfo>
        <DisplayName>Milena Katic (DJPR)</DisplayName>
        <AccountId>791</AccountId>
        <AccountType/>
      </UserInfo>
      <UserInfo>
        <DisplayName>Shaan S Bedi (DJPR)</DisplayName>
        <AccountId>1028</AccountId>
        <AccountType/>
      </UserInfo>
      <UserInfo>
        <DisplayName>Stella Rivera (DJPR)</DisplayName>
        <AccountId>280</AccountId>
        <AccountType/>
      </UserInfo>
      <UserInfo>
        <DisplayName>Anne F Cole (DJPR)</DisplayName>
        <AccountId>1000</AccountId>
        <AccountType/>
      </UserInfo>
      <UserInfo>
        <DisplayName>Leonie G Heaton (DJPR)</DisplayName>
        <AccountId>898</AccountId>
        <AccountType/>
      </UserInfo>
      <UserInfo>
        <DisplayName>David M Douglas (DJPR)</DisplayName>
        <AccountId>365</AccountId>
        <AccountType/>
      </UserInfo>
      <UserInfo>
        <DisplayName>Marcus H Leong (DJPR)</DisplayName>
        <AccountId>443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77134-ACD1-423A-BA0F-E7EED29CF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ab1d-324f-4d3c-8d6e-2bac0880d9a7"/>
    <ds:schemaRef ds:uri="f7f98bb6-056c-4449-b230-958fc8825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f7f98bb6-056c-4449-b230-958fc8825eff"/>
  </ds:schemaRefs>
</ds:datastoreItem>
</file>

<file path=customXml/itemProps4.xml><?xml version="1.0" encoding="utf-8"?>
<ds:datastoreItem xmlns:ds="http://schemas.openxmlformats.org/officeDocument/2006/customXml" ds:itemID="{076ECFC8-F620-45A1-9C79-8A4EA9A1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4</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Links>
    <vt:vector size="24" baseType="variant">
      <vt:variant>
        <vt:i4>3145763</vt:i4>
      </vt:variant>
      <vt:variant>
        <vt:i4>3</vt:i4>
      </vt:variant>
      <vt:variant>
        <vt:i4>0</vt:i4>
      </vt:variant>
      <vt:variant>
        <vt:i4>5</vt:i4>
      </vt:variant>
      <vt:variant>
        <vt:lpwstr>https://www.abr.gov.au/</vt:lpwstr>
      </vt:variant>
      <vt:variant>
        <vt:lpwstr/>
      </vt:variant>
      <vt:variant>
        <vt:i4>4194328</vt:i4>
      </vt:variant>
      <vt:variant>
        <vt:i4>0</vt:i4>
      </vt:variant>
      <vt:variant>
        <vt:i4>0</vt:i4>
      </vt:variant>
      <vt:variant>
        <vt:i4>5</vt:i4>
      </vt:variant>
      <vt:variant>
        <vt:lpwstr>https://www.vic.gov.au/coronavirus-covid-19-restrictions-roadmaps</vt:lpwstr>
      </vt:variant>
      <vt:variant>
        <vt:lpwstr/>
      </vt:variant>
      <vt:variant>
        <vt:i4>4587540</vt:i4>
      </vt:variant>
      <vt:variant>
        <vt:i4>3</vt:i4>
      </vt:variant>
      <vt:variant>
        <vt:i4>0</vt:i4>
      </vt:variant>
      <vt:variant>
        <vt:i4>5</vt:i4>
      </vt:variant>
      <vt:variant>
        <vt:lpwstr>https://www.ato.gov.au/general/jobkeeper-payment/</vt:lpwstr>
      </vt:variant>
      <vt:variant>
        <vt:lpwstr/>
      </vt:variant>
      <vt:variant>
        <vt:i4>3145763</vt:i4>
      </vt:variant>
      <vt:variant>
        <vt:i4>0</vt:i4>
      </vt:variant>
      <vt:variant>
        <vt:i4>0</vt:i4>
      </vt:variant>
      <vt:variant>
        <vt:i4>5</vt:i4>
      </vt:variant>
      <vt:variant>
        <vt:lpwstr>https://www.abr.gov.au/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2020-10-01T08:49:00Z</dcterms:created>
  <dcterms:modified xsi:type="dcterms:W3CDTF">2020-10-01T08:50:00Z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0x010100E4952A1E9ECF514C89E0DD712D34F653</vt:lpwstr>
  </property>
</Properties>
</file>