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8D6C2" w14:textId="5E67AFC9" w:rsidR="0086391F" w:rsidRPr="00C313B7" w:rsidRDefault="00C01C57" w:rsidP="0086391F">
      <w:pPr>
        <w:pStyle w:val="Title"/>
      </w:pPr>
      <w:sdt>
        <w:sdtPr>
          <w:alias w:val="Title"/>
          <w:tag w:val="Title"/>
          <w:id w:val="-933667077"/>
          <w:placeholder>
            <w:docPart w:val="59C2460CCD644853A5C816B16F21830D"/>
          </w:placeholder>
          <w15:color w:val="FF0000"/>
        </w:sdtPr>
        <w:sdtEndPr/>
        <w:sdtContent>
          <w:r w:rsidR="0086391F" w:rsidRPr="00C313B7">
            <w:t>GUIDELINES</w:t>
          </w:r>
        </w:sdtContent>
      </w:sdt>
    </w:p>
    <w:sdt>
      <w:sdtPr>
        <w:alias w:val="Subtitle"/>
        <w:tag w:val="Subtitle"/>
        <w:id w:val="175624270"/>
        <w:placeholder>
          <w:docPart w:val="7940F26740964E169D7C95E4C5CFF7C8"/>
        </w:placeholder>
        <w15:color w:val="FF0000"/>
      </w:sdtPr>
      <w:sdtEndPr/>
      <w:sdtContent>
        <w:p w14:paraId="00E3A42D" w14:textId="386A98C7" w:rsidR="0086391F" w:rsidRPr="00C313B7" w:rsidRDefault="00615321" w:rsidP="0086391F">
          <w:pPr>
            <w:pStyle w:val="Subtitle"/>
          </w:pPr>
          <w:r>
            <w:t>Microenterprise Development Grant</w:t>
          </w:r>
          <w:r w:rsidR="002F3BBE">
            <w:t>s</w:t>
          </w:r>
          <w:r w:rsidR="00102249">
            <w:t xml:space="preserve"> Program</w:t>
          </w:r>
          <w:r w:rsidR="00586A9A">
            <w:t xml:space="preserve"> 2022</w:t>
          </w:r>
        </w:p>
      </w:sdtContent>
    </w:sdt>
    <w:p w14:paraId="79CA41A8" w14:textId="5979AC06" w:rsidR="00A04E11" w:rsidRDefault="00A04E11" w:rsidP="00244340">
      <w:pPr>
        <w:pStyle w:val="NoSpacing"/>
      </w:pPr>
      <w:bookmarkStart w:id="0" w:name="_Hlk44508067"/>
    </w:p>
    <w:p w14:paraId="19929202" w14:textId="7FB41738" w:rsidR="0A1E817D" w:rsidRDefault="00A55503" w:rsidP="00D94FFF">
      <w:pPr>
        <w:pStyle w:val="Heading1"/>
        <w:ind w:left="431" w:hanging="431"/>
      </w:pPr>
      <w:bookmarkStart w:id="1" w:name="_Toc69127773"/>
      <w:bookmarkStart w:id="2" w:name="_Toc84929473"/>
      <w:r>
        <w:t>Program Summary</w:t>
      </w:r>
      <w:bookmarkEnd w:id="1"/>
      <w:bookmarkEnd w:id="2"/>
    </w:p>
    <w:p w14:paraId="2E625D2E" w14:textId="6F5B2219" w:rsidR="00D326BF" w:rsidRDefault="00D326BF" w:rsidP="00D326BF">
      <w:r w:rsidRPr="001B3C16">
        <w:rPr>
          <w:rStyle w:val="Heading2Char"/>
        </w:rPr>
        <w:t>1.1</w:t>
      </w:r>
      <w:r w:rsidRPr="00011275">
        <w:rPr>
          <w:b/>
          <w:szCs w:val="18"/>
        </w:rPr>
        <w:t xml:space="preserve"> Background</w:t>
      </w:r>
    </w:p>
    <w:p w14:paraId="0D0D340A" w14:textId="7CF27C3D" w:rsidR="001079A5" w:rsidRPr="00E83573" w:rsidRDefault="001079A5" w:rsidP="001E7F51">
      <w:pPr>
        <w:pStyle w:val="Default"/>
      </w:pPr>
      <w:r w:rsidRPr="0A1E817D">
        <w:rPr>
          <w:rFonts w:ascii="Arial" w:eastAsia="Times New Roman" w:hAnsi="Arial" w:cs="Arial"/>
          <w:color w:val="auto"/>
          <w:sz w:val="20"/>
          <w:szCs w:val="20"/>
          <w:lang w:eastAsia="en-AU"/>
        </w:rPr>
        <w:t>Microenterprise</w:t>
      </w:r>
      <w:r w:rsidR="00A03126" w:rsidRPr="0A1E817D">
        <w:rPr>
          <w:rFonts w:ascii="Arial" w:eastAsia="Times New Roman" w:hAnsi="Arial" w:cs="Arial"/>
          <w:color w:val="auto"/>
          <w:sz w:val="20"/>
          <w:szCs w:val="20"/>
          <w:lang w:eastAsia="en-AU"/>
        </w:rPr>
        <w:t xml:space="preserve"> Development</w:t>
      </w:r>
      <w:r w:rsidRPr="0A1E817D">
        <w:rPr>
          <w:rFonts w:ascii="Arial" w:eastAsia="Times New Roman" w:hAnsi="Arial" w:cs="Arial"/>
          <w:color w:val="auto"/>
          <w:sz w:val="20"/>
          <w:szCs w:val="20"/>
          <w:lang w:eastAsia="en-AU"/>
        </w:rPr>
        <w:t xml:space="preserve"> </w:t>
      </w:r>
      <w:r w:rsidR="00355EE6" w:rsidRPr="0A1E817D">
        <w:rPr>
          <w:rFonts w:ascii="Arial" w:eastAsia="Times New Roman" w:hAnsi="Arial" w:cs="Arial"/>
          <w:color w:val="auto"/>
          <w:sz w:val="20"/>
          <w:szCs w:val="20"/>
          <w:lang w:eastAsia="en-AU"/>
        </w:rPr>
        <w:t>enables</w:t>
      </w:r>
      <w:r w:rsidRPr="0A1E817D">
        <w:rPr>
          <w:rFonts w:ascii="Arial" w:eastAsia="Times New Roman" w:hAnsi="Arial" w:cs="Arial"/>
          <w:color w:val="auto"/>
          <w:sz w:val="20"/>
          <w:szCs w:val="20"/>
          <w:lang w:eastAsia="en-AU"/>
        </w:rPr>
        <w:t xml:space="preserve"> economic inclusion for </w:t>
      </w:r>
      <w:r w:rsidR="00433274" w:rsidRPr="0A1E817D">
        <w:rPr>
          <w:rFonts w:ascii="Arial" w:eastAsia="Times New Roman" w:hAnsi="Arial" w:cs="Arial"/>
          <w:color w:val="auto"/>
          <w:sz w:val="20"/>
          <w:szCs w:val="20"/>
          <w:lang w:eastAsia="en-AU"/>
        </w:rPr>
        <w:t>groups in</w:t>
      </w:r>
      <w:r w:rsidRPr="0A1E817D">
        <w:rPr>
          <w:rFonts w:ascii="Arial" w:eastAsia="Times New Roman" w:hAnsi="Arial" w:cs="Arial"/>
          <w:color w:val="auto"/>
          <w:sz w:val="20"/>
          <w:szCs w:val="20"/>
          <w:lang w:eastAsia="en-AU"/>
        </w:rPr>
        <w:t xml:space="preserve"> the community who </w:t>
      </w:r>
      <w:r w:rsidR="00B81BF4" w:rsidRPr="0A1E817D">
        <w:rPr>
          <w:rFonts w:ascii="Arial" w:eastAsia="Times New Roman" w:hAnsi="Arial" w:cs="Arial"/>
          <w:color w:val="auto"/>
          <w:sz w:val="20"/>
          <w:szCs w:val="20"/>
          <w:lang w:eastAsia="en-AU"/>
        </w:rPr>
        <w:t>face barriers to employment, including</w:t>
      </w:r>
      <w:r w:rsidR="00E63FCC" w:rsidRPr="0A1E817D">
        <w:rPr>
          <w:rFonts w:ascii="Arial" w:eastAsia="Times New Roman" w:hAnsi="Arial" w:cs="Arial"/>
          <w:color w:val="auto"/>
          <w:sz w:val="20"/>
          <w:szCs w:val="20"/>
          <w:lang w:eastAsia="en-AU"/>
        </w:rPr>
        <w:t xml:space="preserve"> unemployed or</w:t>
      </w:r>
      <w:r w:rsidR="003E0423" w:rsidRPr="0A1E817D">
        <w:rPr>
          <w:rFonts w:ascii="Arial" w:eastAsia="Times New Roman" w:hAnsi="Arial" w:cs="Arial"/>
          <w:color w:val="auto"/>
          <w:sz w:val="20"/>
          <w:szCs w:val="20"/>
          <w:lang w:eastAsia="en-AU"/>
        </w:rPr>
        <w:t xml:space="preserve"> low-income earners</w:t>
      </w:r>
      <w:r w:rsidR="00580397" w:rsidRPr="0A1E817D">
        <w:rPr>
          <w:rFonts w:ascii="Arial" w:eastAsia="Times New Roman" w:hAnsi="Arial" w:cs="Arial"/>
          <w:color w:val="auto"/>
          <w:sz w:val="20"/>
          <w:szCs w:val="20"/>
          <w:lang w:eastAsia="en-AU"/>
        </w:rPr>
        <w:t xml:space="preserve"> and</w:t>
      </w:r>
      <w:r w:rsidR="000D06A4" w:rsidRPr="0A1E817D">
        <w:rPr>
          <w:rFonts w:ascii="Arial" w:eastAsia="Times New Roman" w:hAnsi="Arial" w:cs="Arial"/>
          <w:color w:val="auto"/>
          <w:sz w:val="20"/>
          <w:szCs w:val="20"/>
          <w:lang w:eastAsia="en-AU"/>
        </w:rPr>
        <w:t xml:space="preserve"> </w:t>
      </w:r>
      <w:r w:rsidR="00E63FCC" w:rsidRPr="0A1E817D">
        <w:rPr>
          <w:rFonts w:ascii="Arial" w:eastAsia="Times New Roman" w:hAnsi="Arial" w:cs="Arial"/>
          <w:color w:val="auto"/>
          <w:sz w:val="20"/>
          <w:szCs w:val="20"/>
          <w:lang w:eastAsia="en-AU"/>
        </w:rPr>
        <w:t>people</w:t>
      </w:r>
      <w:r w:rsidR="00580397" w:rsidRPr="0A1E817D">
        <w:rPr>
          <w:rFonts w:ascii="Arial" w:eastAsia="Times New Roman" w:hAnsi="Arial" w:cs="Arial"/>
          <w:color w:val="auto"/>
          <w:sz w:val="20"/>
          <w:szCs w:val="20"/>
          <w:lang w:eastAsia="en-AU"/>
        </w:rPr>
        <w:t xml:space="preserve"> who find themselves </w:t>
      </w:r>
      <w:r w:rsidRPr="0A1E817D">
        <w:rPr>
          <w:rFonts w:ascii="Arial" w:eastAsia="Times New Roman" w:hAnsi="Arial" w:cs="Arial"/>
          <w:color w:val="auto"/>
          <w:sz w:val="20"/>
          <w:szCs w:val="20"/>
          <w:lang w:eastAsia="en-AU"/>
        </w:rPr>
        <w:t>in transition</w:t>
      </w:r>
      <w:r w:rsidR="00204207" w:rsidRPr="0A1E817D">
        <w:rPr>
          <w:rFonts w:ascii="Arial" w:eastAsia="Times New Roman" w:hAnsi="Arial" w:cs="Arial"/>
          <w:color w:val="auto"/>
          <w:sz w:val="20"/>
          <w:szCs w:val="20"/>
          <w:lang w:eastAsia="en-AU"/>
        </w:rPr>
        <w:t>al</w:t>
      </w:r>
      <w:r w:rsidR="006218A8" w:rsidRPr="0A1E817D">
        <w:rPr>
          <w:rFonts w:ascii="Arial" w:eastAsia="Times New Roman" w:hAnsi="Arial" w:cs="Arial"/>
          <w:color w:val="auto"/>
          <w:sz w:val="20"/>
          <w:szCs w:val="20"/>
          <w:lang w:eastAsia="en-AU"/>
        </w:rPr>
        <w:t xml:space="preserve"> or precarious employmen</w:t>
      </w:r>
      <w:r w:rsidR="006101FA" w:rsidRPr="0A1E817D">
        <w:rPr>
          <w:rFonts w:ascii="Arial" w:eastAsia="Times New Roman" w:hAnsi="Arial" w:cs="Arial"/>
          <w:color w:val="auto"/>
          <w:sz w:val="20"/>
          <w:szCs w:val="20"/>
          <w:lang w:eastAsia="en-AU"/>
        </w:rPr>
        <w:t>t</w:t>
      </w:r>
      <w:r w:rsidR="00580397" w:rsidRPr="0A1E817D">
        <w:rPr>
          <w:rFonts w:ascii="Arial" w:eastAsia="Times New Roman" w:hAnsi="Arial" w:cs="Arial"/>
          <w:color w:val="auto"/>
          <w:sz w:val="20"/>
          <w:szCs w:val="20"/>
          <w:lang w:eastAsia="en-AU"/>
        </w:rPr>
        <w:t>. Microenterprise</w:t>
      </w:r>
      <w:r w:rsidR="00C90870" w:rsidRPr="0A1E817D">
        <w:rPr>
          <w:rFonts w:ascii="Arial" w:eastAsia="Times New Roman" w:hAnsi="Arial" w:cs="Arial"/>
          <w:color w:val="auto"/>
          <w:sz w:val="20"/>
          <w:szCs w:val="20"/>
          <w:lang w:eastAsia="en-AU"/>
        </w:rPr>
        <w:t xml:space="preserve"> </w:t>
      </w:r>
      <w:r w:rsidR="00042916" w:rsidRPr="0A1E817D">
        <w:rPr>
          <w:rFonts w:ascii="Arial" w:eastAsia="Times New Roman" w:hAnsi="Arial" w:cs="Arial"/>
          <w:color w:val="auto"/>
          <w:sz w:val="20"/>
          <w:szCs w:val="20"/>
          <w:lang w:eastAsia="en-AU"/>
        </w:rPr>
        <w:t>is</w:t>
      </w:r>
      <w:r w:rsidR="00210894" w:rsidRPr="0A1E817D">
        <w:rPr>
          <w:rFonts w:ascii="Arial" w:eastAsia="Times New Roman" w:hAnsi="Arial" w:cs="Arial"/>
          <w:color w:val="auto"/>
          <w:sz w:val="20"/>
          <w:szCs w:val="20"/>
          <w:lang w:eastAsia="en-AU"/>
        </w:rPr>
        <w:t xml:space="preserve"> a </w:t>
      </w:r>
      <w:r w:rsidR="00FC5491" w:rsidRPr="0A1E817D">
        <w:rPr>
          <w:rFonts w:ascii="Arial" w:eastAsia="Times New Roman" w:hAnsi="Arial" w:cs="Arial"/>
          <w:color w:val="auto"/>
          <w:sz w:val="20"/>
          <w:szCs w:val="20"/>
          <w:lang w:eastAsia="en-AU"/>
        </w:rPr>
        <w:t>highly</w:t>
      </w:r>
      <w:r w:rsidR="00210894" w:rsidRPr="0A1E817D">
        <w:rPr>
          <w:rFonts w:ascii="Arial" w:eastAsia="Times New Roman" w:hAnsi="Arial" w:cs="Arial"/>
          <w:color w:val="auto"/>
          <w:sz w:val="20"/>
          <w:szCs w:val="20"/>
          <w:lang w:eastAsia="en-AU"/>
        </w:rPr>
        <w:t xml:space="preserve"> effective pathway to </w:t>
      </w:r>
      <w:r w:rsidR="00FC4BAA" w:rsidRPr="0A1E817D">
        <w:rPr>
          <w:rFonts w:ascii="Arial" w:eastAsia="Times New Roman" w:hAnsi="Arial" w:cs="Arial"/>
          <w:color w:val="auto"/>
          <w:sz w:val="20"/>
          <w:szCs w:val="20"/>
          <w:lang w:eastAsia="en-AU"/>
        </w:rPr>
        <w:t xml:space="preserve">economic independence </w:t>
      </w:r>
      <w:r w:rsidR="008A687D" w:rsidRPr="0A1E817D">
        <w:rPr>
          <w:rFonts w:ascii="Arial" w:eastAsia="Times New Roman" w:hAnsi="Arial" w:cs="Arial"/>
          <w:color w:val="auto"/>
          <w:sz w:val="20"/>
          <w:szCs w:val="20"/>
          <w:lang w:eastAsia="en-AU"/>
        </w:rPr>
        <w:t xml:space="preserve">for </w:t>
      </w:r>
      <w:r w:rsidR="003A10AE" w:rsidRPr="0A1E817D">
        <w:rPr>
          <w:rFonts w:ascii="Arial" w:eastAsia="Times New Roman" w:hAnsi="Arial" w:cs="Arial"/>
          <w:color w:val="auto"/>
          <w:sz w:val="20"/>
          <w:szCs w:val="20"/>
          <w:lang w:eastAsia="en-AU"/>
        </w:rPr>
        <w:t>people</w:t>
      </w:r>
      <w:r w:rsidR="008A687D" w:rsidRPr="0A1E817D">
        <w:rPr>
          <w:rFonts w:ascii="Arial" w:eastAsia="Times New Roman" w:hAnsi="Arial" w:cs="Arial"/>
          <w:color w:val="auto"/>
          <w:sz w:val="20"/>
          <w:szCs w:val="20"/>
          <w:lang w:eastAsia="en-AU"/>
        </w:rPr>
        <w:t xml:space="preserve"> with entrepreneurial </w:t>
      </w:r>
      <w:r w:rsidR="00C12EDE" w:rsidRPr="0A1E817D">
        <w:rPr>
          <w:rFonts w:ascii="Arial" w:eastAsia="Times New Roman" w:hAnsi="Arial" w:cs="Arial"/>
          <w:color w:val="auto"/>
          <w:sz w:val="20"/>
          <w:szCs w:val="20"/>
          <w:lang w:eastAsia="en-AU"/>
        </w:rPr>
        <w:t>mindset</w:t>
      </w:r>
      <w:r w:rsidR="00E146A1" w:rsidRPr="0A1E817D">
        <w:rPr>
          <w:rFonts w:ascii="Arial" w:eastAsia="Times New Roman" w:hAnsi="Arial" w:cs="Arial"/>
          <w:color w:val="auto"/>
          <w:sz w:val="20"/>
          <w:szCs w:val="20"/>
          <w:lang w:eastAsia="en-AU"/>
        </w:rPr>
        <w:t>s</w:t>
      </w:r>
      <w:r w:rsidR="003A10AE" w:rsidRPr="0A1E817D">
        <w:rPr>
          <w:rFonts w:ascii="Arial" w:eastAsia="Times New Roman" w:hAnsi="Arial" w:cs="Arial"/>
          <w:color w:val="auto"/>
          <w:sz w:val="20"/>
          <w:szCs w:val="20"/>
          <w:lang w:eastAsia="en-AU"/>
        </w:rPr>
        <w:t>,</w:t>
      </w:r>
      <w:r w:rsidR="00641408" w:rsidRPr="0A1E817D">
        <w:rPr>
          <w:rFonts w:ascii="Arial" w:eastAsia="Times New Roman" w:hAnsi="Arial" w:cs="Arial"/>
          <w:color w:val="auto"/>
          <w:sz w:val="20"/>
          <w:szCs w:val="20"/>
          <w:lang w:eastAsia="en-AU"/>
        </w:rPr>
        <w:t xml:space="preserve"> </w:t>
      </w:r>
      <w:r w:rsidR="003A10AE" w:rsidRPr="0A1E817D">
        <w:rPr>
          <w:rFonts w:ascii="Arial" w:eastAsia="Times New Roman" w:hAnsi="Arial" w:cs="Arial"/>
          <w:color w:val="auto"/>
          <w:sz w:val="20"/>
          <w:szCs w:val="20"/>
          <w:lang w:eastAsia="en-AU"/>
        </w:rPr>
        <w:t>those</w:t>
      </w:r>
      <w:r w:rsidR="00873411" w:rsidRPr="0A1E817D">
        <w:rPr>
          <w:rFonts w:ascii="Arial" w:eastAsia="Times New Roman" w:hAnsi="Arial" w:cs="Arial"/>
          <w:color w:val="auto"/>
          <w:sz w:val="20"/>
          <w:szCs w:val="20"/>
          <w:lang w:eastAsia="en-AU"/>
        </w:rPr>
        <w:t xml:space="preserve"> </w:t>
      </w:r>
      <w:r w:rsidR="00453392" w:rsidRPr="0A1E817D">
        <w:rPr>
          <w:rFonts w:ascii="Arial" w:eastAsia="Times New Roman" w:hAnsi="Arial" w:cs="Arial"/>
          <w:color w:val="auto"/>
          <w:sz w:val="20"/>
          <w:szCs w:val="20"/>
          <w:lang w:eastAsia="en-AU"/>
        </w:rPr>
        <w:t>from diverse background</w:t>
      </w:r>
      <w:r w:rsidR="0018484F" w:rsidRPr="0A1E817D">
        <w:rPr>
          <w:rFonts w:ascii="Arial" w:eastAsia="Times New Roman" w:hAnsi="Arial" w:cs="Arial"/>
          <w:color w:val="auto"/>
          <w:sz w:val="20"/>
          <w:szCs w:val="20"/>
          <w:lang w:eastAsia="en-AU"/>
        </w:rPr>
        <w:t>s</w:t>
      </w:r>
      <w:r w:rsidR="00C12EDE" w:rsidRPr="0A1E817D">
        <w:rPr>
          <w:rFonts w:ascii="Arial" w:eastAsia="Times New Roman" w:hAnsi="Arial" w:cs="Arial"/>
          <w:color w:val="auto"/>
          <w:sz w:val="20"/>
          <w:szCs w:val="20"/>
          <w:lang w:eastAsia="en-AU"/>
        </w:rPr>
        <w:t xml:space="preserve"> and cultural settings</w:t>
      </w:r>
      <w:r w:rsidR="00042916" w:rsidRPr="0A1E817D">
        <w:rPr>
          <w:rFonts w:ascii="Arial" w:eastAsia="Times New Roman" w:hAnsi="Arial" w:cs="Arial"/>
          <w:color w:val="auto"/>
          <w:sz w:val="20"/>
          <w:szCs w:val="20"/>
          <w:lang w:eastAsia="en-AU"/>
        </w:rPr>
        <w:t xml:space="preserve">, </w:t>
      </w:r>
      <w:r w:rsidR="006218A8" w:rsidRPr="0A1E817D">
        <w:rPr>
          <w:rFonts w:ascii="Arial" w:eastAsia="Times New Roman" w:hAnsi="Arial" w:cs="Arial"/>
          <w:color w:val="auto"/>
          <w:sz w:val="20"/>
          <w:szCs w:val="20"/>
          <w:lang w:eastAsia="en-AU"/>
        </w:rPr>
        <w:t xml:space="preserve">and </w:t>
      </w:r>
      <w:r w:rsidR="00BB5F99" w:rsidRPr="0A1E817D">
        <w:rPr>
          <w:rFonts w:ascii="Arial" w:eastAsia="Times New Roman" w:hAnsi="Arial" w:cs="Arial"/>
          <w:color w:val="auto"/>
          <w:sz w:val="20"/>
          <w:szCs w:val="20"/>
          <w:lang w:eastAsia="en-AU"/>
        </w:rPr>
        <w:t xml:space="preserve">for </w:t>
      </w:r>
      <w:r w:rsidR="00990F03" w:rsidRPr="0A1E817D">
        <w:rPr>
          <w:rFonts w:ascii="Arial" w:eastAsia="Times New Roman" w:hAnsi="Arial" w:cs="Arial"/>
          <w:color w:val="auto"/>
          <w:sz w:val="20"/>
          <w:szCs w:val="20"/>
          <w:lang w:eastAsia="en-AU"/>
        </w:rPr>
        <w:t xml:space="preserve">people </w:t>
      </w:r>
      <w:r w:rsidR="001E6398" w:rsidRPr="0A1E817D">
        <w:rPr>
          <w:rFonts w:ascii="Arial" w:eastAsia="Times New Roman" w:hAnsi="Arial" w:cs="Arial"/>
          <w:color w:val="auto"/>
          <w:sz w:val="20"/>
          <w:szCs w:val="20"/>
          <w:lang w:eastAsia="en-AU"/>
        </w:rPr>
        <w:t xml:space="preserve">with the </w:t>
      </w:r>
      <w:r w:rsidR="0033461B" w:rsidRPr="0A1E817D">
        <w:rPr>
          <w:rFonts w:ascii="Arial" w:eastAsia="Times New Roman" w:hAnsi="Arial" w:cs="Arial"/>
          <w:color w:val="auto"/>
          <w:sz w:val="20"/>
          <w:szCs w:val="20"/>
          <w:lang w:eastAsia="en-AU"/>
        </w:rPr>
        <w:t>skills and personal circumstances</w:t>
      </w:r>
      <w:r w:rsidR="001E6398" w:rsidRPr="0A1E817D">
        <w:rPr>
          <w:rFonts w:ascii="Arial" w:eastAsia="Times New Roman" w:hAnsi="Arial" w:cs="Arial"/>
          <w:color w:val="auto"/>
          <w:sz w:val="20"/>
          <w:szCs w:val="20"/>
          <w:lang w:eastAsia="en-AU"/>
        </w:rPr>
        <w:t xml:space="preserve"> most suited to self-employment</w:t>
      </w:r>
      <w:r w:rsidRPr="0A1E817D" w:rsidDel="0033461B">
        <w:rPr>
          <w:rFonts w:ascii="Arial" w:eastAsia="Times New Roman" w:hAnsi="Arial" w:cs="Arial"/>
          <w:color w:val="auto"/>
          <w:sz w:val="20"/>
          <w:szCs w:val="20"/>
          <w:lang w:eastAsia="en-AU"/>
        </w:rPr>
        <w:t>.</w:t>
      </w:r>
    </w:p>
    <w:p w14:paraId="1C89B1BE" w14:textId="2C3C3554" w:rsidR="007A3B91" w:rsidRPr="0079069A" w:rsidRDefault="001B3C16">
      <w:pPr>
        <w:pStyle w:val="Heading2"/>
        <w:numPr>
          <w:ilvl w:val="0"/>
          <w:numId w:val="0"/>
        </w:numPr>
      </w:pPr>
      <w:bookmarkStart w:id="3" w:name="_Toc69127775"/>
      <w:bookmarkStart w:id="4" w:name="_Toc84929475"/>
      <w:r>
        <w:t xml:space="preserve">1.2 </w:t>
      </w:r>
      <w:r w:rsidR="00CD0101">
        <w:t>What is the Program?</w:t>
      </w:r>
      <w:bookmarkStart w:id="5" w:name="_Toc69127776"/>
      <w:bookmarkStart w:id="6" w:name="_Toc84929476"/>
      <w:bookmarkEnd w:id="3"/>
      <w:bookmarkEnd w:id="4"/>
    </w:p>
    <w:p w14:paraId="58BF9307" w14:textId="6FA6C28B" w:rsidR="00951B75" w:rsidRPr="002125DD" w:rsidRDefault="008F51E1" w:rsidP="002125DD">
      <w:pPr>
        <w:pStyle w:val="Normalnospace"/>
        <w:spacing w:before="120"/>
      </w:pPr>
      <w:r>
        <w:t>The</w:t>
      </w:r>
      <w:r w:rsidR="00CA435C">
        <w:t xml:space="preserve"> Department of Jobs</w:t>
      </w:r>
      <w:r w:rsidR="57DF9231">
        <w:t>,</w:t>
      </w:r>
      <w:r w:rsidR="00CA435C">
        <w:t xml:space="preserve"> Precincts and Regions </w:t>
      </w:r>
      <w:r w:rsidR="00220864">
        <w:t>(</w:t>
      </w:r>
      <w:r w:rsidR="00220864" w:rsidRPr="00220864">
        <w:rPr>
          <w:b/>
          <w:bCs/>
        </w:rPr>
        <w:t>Department</w:t>
      </w:r>
      <w:r w:rsidR="00220864">
        <w:t xml:space="preserve">) </w:t>
      </w:r>
      <w:r w:rsidR="00CA435C">
        <w:t xml:space="preserve">has developed the Microenterprise Development Grants Program </w:t>
      </w:r>
      <w:r w:rsidR="00B46C18">
        <w:t xml:space="preserve">to </w:t>
      </w:r>
      <w:r w:rsidR="00D35FD4">
        <w:t xml:space="preserve">support the creation of </w:t>
      </w:r>
      <w:r w:rsidR="00282E07">
        <w:t xml:space="preserve">sustainable microbusinesses and </w:t>
      </w:r>
      <w:r w:rsidR="00FF1EEC">
        <w:t xml:space="preserve">to </w:t>
      </w:r>
      <w:r w:rsidR="00D21DF0">
        <w:t>improve the financial inclusion and economic independence of participants</w:t>
      </w:r>
      <w:r w:rsidR="00E41B3F">
        <w:t>.</w:t>
      </w:r>
      <w:r w:rsidR="001976CB" w:rsidRPr="1D906D46">
        <w:rPr>
          <w:rFonts w:cstheme="minorBidi"/>
        </w:rPr>
        <w:t xml:space="preserve"> </w:t>
      </w:r>
      <w:r w:rsidR="00E220F0" w:rsidRPr="1D906D46">
        <w:rPr>
          <w:rFonts w:cstheme="minorBidi"/>
        </w:rPr>
        <w:t xml:space="preserve">The </w:t>
      </w:r>
      <w:r w:rsidR="0025291B">
        <w:rPr>
          <w:rFonts w:cstheme="minorBidi"/>
        </w:rPr>
        <w:t>gra</w:t>
      </w:r>
      <w:r w:rsidR="00581C44">
        <w:rPr>
          <w:rFonts w:cstheme="minorBidi"/>
        </w:rPr>
        <w:t xml:space="preserve">nt </w:t>
      </w:r>
      <w:r w:rsidR="002D362C" w:rsidRPr="1D906D46">
        <w:rPr>
          <w:rFonts w:cstheme="minorBidi"/>
        </w:rPr>
        <w:t xml:space="preserve">program </w:t>
      </w:r>
      <w:r w:rsidR="00D87494" w:rsidRPr="1D906D46">
        <w:rPr>
          <w:rFonts w:cstheme="minorBidi"/>
        </w:rPr>
        <w:t xml:space="preserve">is designed </w:t>
      </w:r>
      <w:r w:rsidR="0066191C" w:rsidRPr="1D906D46">
        <w:rPr>
          <w:rFonts w:cstheme="minorBidi"/>
        </w:rPr>
        <w:t>to</w:t>
      </w:r>
      <w:r w:rsidR="00D87494" w:rsidRPr="1D906D46">
        <w:rPr>
          <w:rFonts w:cstheme="minorBidi"/>
        </w:rPr>
        <w:t xml:space="preserve"> </w:t>
      </w:r>
      <w:r w:rsidR="00DA0ED0">
        <w:rPr>
          <w:rFonts w:cstheme="minorBidi"/>
        </w:rPr>
        <w:t>assist</w:t>
      </w:r>
      <w:r w:rsidR="00DA0ED0" w:rsidRPr="1D906D46">
        <w:rPr>
          <w:rFonts w:cstheme="minorBidi"/>
        </w:rPr>
        <w:t xml:space="preserve"> </w:t>
      </w:r>
      <w:r w:rsidR="00D87494" w:rsidRPr="1D906D46">
        <w:rPr>
          <w:rFonts w:cstheme="minorBidi"/>
        </w:rPr>
        <w:t xml:space="preserve">priority </w:t>
      </w:r>
      <w:r w:rsidR="00B83E8E" w:rsidRPr="1D906D46">
        <w:rPr>
          <w:rFonts w:cstheme="minorBidi"/>
        </w:rPr>
        <w:t xml:space="preserve">groups </w:t>
      </w:r>
      <w:r w:rsidR="00D87494" w:rsidRPr="1D906D46">
        <w:rPr>
          <w:rFonts w:cstheme="minorBidi"/>
        </w:rPr>
        <w:t xml:space="preserve">including </w:t>
      </w:r>
      <w:r w:rsidR="00EF6F80">
        <w:rPr>
          <w:rFonts w:cstheme="minorBidi"/>
        </w:rPr>
        <w:t xml:space="preserve">disadvantaged </w:t>
      </w:r>
      <w:r w:rsidR="00D87494" w:rsidRPr="1D906D46">
        <w:rPr>
          <w:rFonts w:cstheme="minorBidi"/>
        </w:rPr>
        <w:t xml:space="preserve">women, people with disability, </w:t>
      </w:r>
      <w:r w:rsidR="00D87494" w:rsidRPr="002125DD">
        <w:t xml:space="preserve">Aboriginal people, young </w:t>
      </w:r>
      <w:proofErr w:type="gramStart"/>
      <w:r w:rsidR="00D87494" w:rsidRPr="002125DD">
        <w:t>people</w:t>
      </w:r>
      <w:proofErr w:type="gramEnd"/>
      <w:r w:rsidR="00D87494" w:rsidRPr="002125DD">
        <w:t xml:space="preserve"> and people from culturally and linguistically diverse (CALD) backgrounds.</w:t>
      </w:r>
    </w:p>
    <w:p w14:paraId="3BCB7C12" w14:textId="0A635B23" w:rsidR="007728F1" w:rsidRDefault="007542DC" w:rsidP="002125DD">
      <w:pPr>
        <w:pStyle w:val="Normalnospace"/>
        <w:spacing w:before="120"/>
      </w:pPr>
      <w:r>
        <w:t xml:space="preserve">Funding will be open to </w:t>
      </w:r>
      <w:r w:rsidR="007860D4">
        <w:t xml:space="preserve">organisations with proven </w:t>
      </w:r>
      <w:r w:rsidR="002B380F">
        <w:t>experience</w:t>
      </w:r>
      <w:r w:rsidR="007860D4">
        <w:t xml:space="preserve"> </w:t>
      </w:r>
      <w:r w:rsidR="002B4AA1">
        <w:t>in</w:t>
      </w:r>
      <w:r w:rsidR="00B517C3">
        <w:t xml:space="preserve"> </w:t>
      </w:r>
      <w:r w:rsidR="007860D4">
        <w:t>deliver</w:t>
      </w:r>
      <w:r w:rsidR="002B4AA1">
        <w:t>ing capability building</w:t>
      </w:r>
      <w:r w:rsidR="00B517C3">
        <w:t xml:space="preserve"> programs that address socio-cultural constraints to </w:t>
      </w:r>
      <w:r w:rsidR="3EC13157">
        <w:t xml:space="preserve">economic </w:t>
      </w:r>
      <w:r w:rsidR="00B517C3">
        <w:t xml:space="preserve">participation and entrepreneurship for </w:t>
      </w:r>
      <w:r w:rsidR="00071306">
        <w:t>priority</w:t>
      </w:r>
      <w:r w:rsidR="00B517C3">
        <w:t xml:space="preserve"> </w:t>
      </w:r>
      <w:r w:rsidR="00024AB1">
        <w:t>group</w:t>
      </w:r>
      <w:r w:rsidR="00B517C3">
        <w:t xml:space="preserve">s </w:t>
      </w:r>
      <w:r w:rsidR="00024AB1">
        <w:t>of</w:t>
      </w:r>
      <w:r w:rsidR="00B517C3">
        <w:t xml:space="preserve"> Victoria</w:t>
      </w:r>
      <w:r w:rsidR="00024AB1">
        <w:t>ns</w:t>
      </w:r>
      <w:r w:rsidR="00B20A66">
        <w:t xml:space="preserve"> (Projects)</w:t>
      </w:r>
      <w:r w:rsidR="00B517C3">
        <w:t xml:space="preserve">. </w:t>
      </w:r>
      <w:r w:rsidR="0014492A" w:rsidRPr="074564AE">
        <w:rPr>
          <w:rFonts w:cstheme="minorBidi"/>
        </w:rPr>
        <w:t>S</w:t>
      </w:r>
      <w:r w:rsidR="00511B09" w:rsidRPr="074564AE">
        <w:rPr>
          <w:rFonts w:cstheme="minorBidi"/>
        </w:rPr>
        <w:t xml:space="preserve">uccessful </w:t>
      </w:r>
      <w:r w:rsidR="0072135B" w:rsidRPr="074564AE">
        <w:rPr>
          <w:rFonts w:cstheme="minorBidi"/>
        </w:rPr>
        <w:t>A</w:t>
      </w:r>
      <w:r w:rsidR="00B20A66" w:rsidRPr="074564AE">
        <w:rPr>
          <w:rFonts w:cstheme="minorBidi"/>
        </w:rPr>
        <w:t xml:space="preserve">pplicants </w:t>
      </w:r>
      <w:r w:rsidR="0014492A" w:rsidRPr="074564AE">
        <w:rPr>
          <w:rFonts w:cstheme="minorBidi"/>
        </w:rPr>
        <w:t>will need</w:t>
      </w:r>
      <w:r w:rsidR="00511B09" w:rsidRPr="074564AE">
        <w:rPr>
          <w:rFonts w:cstheme="minorBidi"/>
        </w:rPr>
        <w:t xml:space="preserve"> to </w:t>
      </w:r>
      <w:r w:rsidR="000463EB" w:rsidRPr="074564AE">
        <w:rPr>
          <w:rFonts w:cstheme="minorBidi"/>
        </w:rPr>
        <w:t xml:space="preserve">establish </w:t>
      </w:r>
      <w:r w:rsidR="00F340B2" w:rsidRPr="074564AE">
        <w:rPr>
          <w:rFonts w:cstheme="minorBidi"/>
        </w:rPr>
        <w:t xml:space="preserve">and deliver their </w:t>
      </w:r>
      <w:r w:rsidR="00B20A66" w:rsidRPr="074564AE">
        <w:rPr>
          <w:rFonts w:cstheme="minorBidi"/>
        </w:rPr>
        <w:t xml:space="preserve">Project </w:t>
      </w:r>
      <w:r w:rsidR="00F340B2" w:rsidRPr="074564AE">
        <w:rPr>
          <w:rFonts w:cstheme="minorBidi"/>
        </w:rPr>
        <w:t xml:space="preserve">within </w:t>
      </w:r>
      <w:r w:rsidR="00D356B4" w:rsidRPr="074564AE">
        <w:rPr>
          <w:rFonts w:cstheme="minorBidi"/>
        </w:rPr>
        <w:t>an</w:t>
      </w:r>
      <w:r w:rsidR="0020413C" w:rsidRPr="074564AE">
        <w:rPr>
          <w:rFonts w:cstheme="minorBidi"/>
        </w:rPr>
        <w:t xml:space="preserve"> </w:t>
      </w:r>
      <w:r w:rsidRPr="074564AE" w:rsidDel="0020413C">
        <w:rPr>
          <w:rFonts w:cstheme="minorBidi"/>
        </w:rPr>
        <w:t>1</w:t>
      </w:r>
      <w:r w:rsidRPr="074564AE" w:rsidDel="00FA2628">
        <w:rPr>
          <w:rFonts w:cstheme="minorBidi"/>
        </w:rPr>
        <w:t>8</w:t>
      </w:r>
      <w:r w:rsidR="0020413C" w:rsidRPr="074564AE">
        <w:rPr>
          <w:rFonts w:cstheme="minorBidi"/>
        </w:rPr>
        <w:t>-month</w:t>
      </w:r>
      <w:r w:rsidR="00D30487" w:rsidRPr="074564AE">
        <w:rPr>
          <w:rFonts w:cstheme="minorBidi"/>
        </w:rPr>
        <w:t xml:space="preserve"> timeframe</w:t>
      </w:r>
      <w:r w:rsidR="0088017E" w:rsidRPr="074564AE">
        <w:rPr>
          <w:rFonts w:cstheme="minorBidi"/>
        </w:rPr>
        <w:t xml:space="preserve"> and will</w:t>
      </w:r>
      <w:r w:rsidR="0088017E" w:rsidRPr="074564AE">
        <w:rPr>
          <w:rStyle w:val="CommentReference"/>
        </w:rPr>
        <w:t xml:space="preserve"> </w:t>
      </w:r>
      <w:r w:rsidR="2244545C" w:rsidRPr="074564AE">
        <w:rPr>
          <w:rFonts w:cstheme="minorBidi"/>
        </w:rPr>
        <w:t xml:space="preserve">build the capacity of </w:t>
      </w:r>
      <w:r w:rsidR="00B20A66" w:rsidRPr="074564AE">
        <w:rPr>
          <w:rFonts w:cstheme="minorBidi"/>
        </w:rPr>
        <w:t xml:space="preserve">Project </w:t>
      </w:r>
      <w:r w:rsidR="2244545C" w:rsidRPr="074564AE">
        <w:rPr>
          <w:rFonts w:cstheme="minorBidi"/>
        </w:rPr>
        <w:t>p</w:t>
      </w:r>
      <w:r w:rsidR="003D49A7" w:rsidRPr="074564AE">
        <w:rPr>
          <w:rFonts w:cstheme="minorBidi"/>
        </w:rPr>
        <w:t>articipants</w:t>
      </w:r>
      <w:r w:rsidR="00502145" w:rsidRPr="074564AE">
        <w:rPr>
          <w:rFonts w:cstheme="minorBidi"/>
        </w:rPr>
        <w:t xml:space="preserve"> </w:t>
      </w:r>
      <w:r w:rsidR="00362FE0" w:rsidRPr="074564AE">
        <w:rPr>
          <w:rFonts w:cstheme="minorBidi"/>
        </w:rPr>
        <w:t>to</w:t>
      </w:r>
      <w:r w:rsidR="00EE426E" w:rsidRPr="074564AE">
        <w:rPr>
          <w:rFonts w:cstheme="minorBidi"/>
        </w:rPr>
        <w:t xml:space="preserve"> </w:t>
      </w:r>
      <w:r w:rsidR="009072B8" w:rsidRPr="074564AE">
        <w:rPr>
          <w:rFonts w:cstheme="minorBidi"/>
        </w:rPr>
        <w:t>start</w:t>
      </w:r>
      <w:r w:rsidR="00F1399A" w:rsidRPr="074564AE">
        <w:rPr>
          <w:rFonts w:cstheme="minorBidi"/>
        </w:rPr>
        <w:t xml:space="preserve"> </w:t>
      </w:r>
      <w:r w:rsidR="00127915" w:rsidRPr="074564AE">
        <w:rPr>
          <w:rFonts w:cstheme="minorBidi"/>
        </w:rPr>
        <w:t xml:space="preserve">and operate </w:t>
      </w:r>
      <w:r w:rsidR="00F1399A" w:rsidRPr="074564AE">
        <w:rPr>
          <w:rFonts w:cstheme="minorBidi"/>
        </w:rPr>
        <w:t>a</w:t>
      </w:r>
      <w:r w:rsidR="007275BB" w:rsidRPr="074564AE">
        <w:rPr>
          <w:rFonts w:cstheme="minorBidi"/>
        </w:rPr>
        <w:t xml:space="preserve"> microenterprise</w:t>
      </w:r>
      <w:r w:rsidR="4E456CAC" w:rsidRPr="074564AE">
        <w:rPr>
          <w:rFonts w:cstheme="minorBidi"/>
        </w:rPr>
        <w:t xml:space="preserve"> </w:t>
      </w:r>
      <w:r w:rsidR="001E589D" w:rsidRPr="074564AE">
        <w:rPr>
          <w:rFonts w:cstheme="minorBidi"/>
        </w:rPr>
        <w:t>through developing their business skills</w:t>
      </w:r>
      <w:r w:rsidR="008F4464" w:rsidRPr="074564AE">
        <w:rPr>
          <w:rFonts w:cstheme="minorBidi"/>
        </w:rPr>
        <w:t xml:space="preserve">, </w:t>
      </w:r>
      <w:proofErr w:type="gramStart"/>
      <w:r w:rsidR="00805F93" w:rsidRPr="074564AE">
        <w:rPr>
          <w:rFonts w:cstheme="minorBidi"/>
        </w:rPr>
        <w:t>experience</w:t>
      </w:r>
      <w:proofErr w:type="gramEnd"/>
      <w:r w:rsidR="00805F93" w:rsidRPr="074564AE">
        <w:rPr>
          <w:rFonts w:cstheme="minorBidi"/>
        </w:rPr>
        <w:t xml:space="preserve"> and </w:t>
      </w:r>
      <w:r w:rsidR="003640B3" w:rsidRPr="074564AE">
        <w:rPr>
          <w:rFonts w:cstheme="minorBidi"/>
        </w:rPr>
        <w:t xml:space="preserve">personal </w:t>
      </w:r>
      <w:r w:rsidR="008F4464" w:rsidRPr="074564AE">
        <w:rPr>
          <w:rFonts w:cstheme="minorBidi"/>
        </w:rPr>
        <w:t>confidence</w:t>
      </w:r>
      <w:r w:rsidR="00B75F48" w:rsidRPr="074564AE">
        <w:rPr>
          <w:rFonts w:cstheme="minorBidi"/>
        </w:rPr>
        <w:t>.</w:t>
      </w:r>
      <w:r w:rsidR="008B6C5A" w:rsidRPr="074564AE">
        <w:rPr>
          <w:rFonts w:cstheme="minorBidi"/>
        </w:rPr>
        <w:t xml:space="preserve"> </w:t>
      </w:r>
      <w:r w:rsidR="007A43EC">
        <w:t>S</w:t>
      </w:r>
      <w:r w:rsidR="00F74EE0">
        <w:t>uitable</w:t>
      </w:r>
      <w:r w:rsidR="001C50BA">
        <w:t xml:space="preserve"> </w:t>
      </w:r>
      <w:r w:rsidR="00E62ECD">
        <w:t xml:space="preserve">organisations </w:t>
      </w:r>
      <w:r w:rsidR="007728F1">
        <w:t xml:space="preserve">will have </w:t>
      </w:r>
      <w:r w:rsidR="00BB2E5E">
        <w:t xml:space="preserve">a </w:t>
      </w:r>
      <w:r w:rsidR="007A3B91">
        <w:t>deep understand</w:t>
      </w:r>
      <w:r w:rsidR="00F47BAA">
        <w:t>ing</w:t>
      </w:r>
      <w:r w:rsidR="00BB2E5E">
        <w:t xml:space="preserve"> of</w:t>
      </w:r>
      <w:r w:rsidR="007A3B91">
        <w:t xml:space="preserve"> the people and communiti</w:t>
      </w:r>
      <w:r w:rsidR="008A5FE0">
        <w:t>es</w:t>
      </w:r>
      <w:r w:rsidR="007A3B91">
        <w:t xml:space="preserve"> </w:t>
      </w:r>
      <w:r w:rsidR="004C165B">
        <w:t>they work with and an ability</w:t>
      </w:r>
      <w:r w:rsidR="007A3B91">
        <w:t xml:space="preserve"> to offer appropriate support </w:t>
      </w:r>
      <w:r w:rsidR="00DE5E36">
        <w:t>and</w:t>
      </w:r>
      <w:r w:rsidR="008A6A1B">
        <w:t xml:space="preserve"> refer</w:t>
      </w:r>
      <w:r w:rsidR="00DE5E36">
        <w:t>r</w:t>
      </w:r>
      <w:r w:rsidR="008A6A1B">
        <w:t>als</w:t>
      </w:r>
      <w:r w:rsidR="007A3B91">
        <w:t>.</w:t>
      </w:r>
      <w:r w:rsidR="007728F1">
        <w:t xml:space="preserve"> </w:t>
      </w:r>
    </w:p>
    <w:p w14:paraId="19EE037F" w14:textId="37FD1896" w:rsidR="00BF490B" w:rsidRDefault="001B3C16" w:rsidP="00FB6D58">
      <w:pPr>
        <w:pStyle w:val="Heading2"/>
        <w:numPr>
          <w:ilvl w:val="1"/>
          <w:numId w:val="0"/>
        </w:numPr>
      </w:pPr>
      <w:r>
        <w:t xml:space="preserve">1.3 </w:t>
      </w:r>
      <w:r w:rsidR="00BF490B">
        <w:t>Program Objectives</w:t>
      </w:r>
      <w:bookmarkEnd w:id="5"/>
      <w:bookmarkEnd w:id="6"/>
    </w:p>
    <w:p w14:paraId="455AEB75" w14:textId="2FB229ED" w:rsidR="00764F54" w:rsidRPr="00764F54" w:rsidRDefault="0CFFB483">
      <w:pPr>
        <w:pStyle w:val="Normalnospace"/>
        <w:spacing w:before="120"/>
      </w:pPr>
      <w:r>
        <w:t xml:space="preserve">The </w:t>
      </w:r>
      <w:r w:rsidR="007B5B71">
        <w:t xml:space="preserve">Microenterprise Development Grants Program aims </w:t>
      </w:r>
      <w:r w:rsidR="4BA08B9E">
        <w:t>to</w:t>
      </w:r>
      <w:r w:rsidR="2049588B">
        <w:t xml:space="preserve"> </w:t>
      </w:r>
      <w:r w:rsidR="002A3F7D">
        <w:t xml:space="preserve">increase the number of </w:t>
      </w:r>
      <w:r w:rsidR="00B736A2">
        <w:t>Victorian</w:t>
      </w:r>
      <w:r w:rsidR="00955936">
        <w:t xml:space="preserve">s </w:t>
      </w:r>
      <w:r w:rsidR="002557F0">
        <w:t>able to establish</w:t>
      </w:r>
      <w:r w:rsidR="00E14F09">
        <w:t xml:space="preserve"> a sustainable</w:t>
      </w:r>
      <w:r w:rsidR="00B736A2">
        <w:t xml:space="preserve"> </w:t>
      </w:r>
      <w:r w:rsidR="00DF5535">
        <w:t>microenterprise</w:t>
      </w:r>
      <w:r w:rsidR="001E6C40">
        <w:t>,</w:t>
      </w:r>
      <w:r w:rsidR="00410E76">
        <w:t xml:space="preserve"> </w:t>
      </w:r>
      <w:r w:rsidR="00F95D75">
        <w:t>b</w:t>
      </w:r>
      <w:r w:rsidR="005F2ABE">
        <w:t>y</w:t>
      </w:r>
      <w:r w:rsidR="001E6C40">
        <w:t>:</w:t>
      </w:r>
      <w:r w:rsidR="3AD1B5DD">
        <w:t xml:space="preserve"> </w:t>
      </w:r>
    </w:p>
    <w:p w14:paraId="2804175E" w14:textId="004857CC" w:rsidR="00173661" w:rsidRDefault="00771CAD" w:rsidP="00DC62BF">
      <w:pPr>
        <w:pStyle w:val="dotpoint"/>
      </w:pPr>
      <w:r>
        <w:t>p</w:t>
      </w:r>
      <w:r w:rsidR="00173661">
        <w:t>roviding</w:t>
      </w:r>
      <w:r w:rsidR="00316CC2">
        <w:t xml:space="preserve"> </w:t>
      </w:r>
      <w:r w:rsidR="00C27684">
        <w:t>quality</w:t>
      </w:r>
      <w:r w:rsidR="00173661">
        <w:t xml:space="preserve"> services to build microenterprise business</w:t>
      </w:r>
      <w:r w:rsidR="002A6868">
        <w:t>es</w:t>
      </w:r>
      <w:r w:rsidR="00173661">
        <w:t xml:space="preserve"> and financial </w:t>
      </w:r>
      <w:proofErr w:type="gramStart"/>
      <w:r w:rsidR="006D357E">
        <w:t>independ</w:t>
      </w:r>
      <w:r w:rsidR="009A2A8A">
        <w:t>e</w:t>
      </w:r>
      <w:r w:rsidR="006D357E">
        <w:t>nce</w:t>
      </w:r>
      <w:r w:rsidR="001E6C40">
        <w:t>;</w:t>
      </w:r>
      <w:proofErr w:type="gramEnd"/>
      <w:r w:rsidR="00E45A66">
        <w:t xml:space="preserve"> </w:t>
      </w:r>
    </w:p>
    <w:p w14:paraId="07FBE176" w14:textId="60FF3599" w:rsidR="00B663E5" w:rsidRDefault="00173661" w:rsidP="4C43FAED">
      <w:pPr>
        <w:pStyle w:val="dotpoint"/>
      </w:pPr>
      <w:r>
        <w:t>p</w:t>
      </w:r>
      <w:r w:rsidR="000A01C5">
        <w:t>rovid</w:t>
      </w:r>
      <w:r w:rsidR="00C67B8C">
        <w:t>ing</w:t>
      </w:r>
      <w:r w:rsidR="00B663E5">
        <w:t xml:space="preserve"> targeted</w:t>
      </w:r>
      <w:r w:rsidR="000A01C5">
        <w:t xml:space="preserve"> skills</w:t>
      </w:r>
      <w:r w:rsidR="00021A6B">
        <w:t xml:space="preserve"> development</w:t>
      </w:r>
      <w:r w:rsidR="00596DB7">
        <w:t xml:space="preserve">, </w:t>
      </w:r>
      <w:proofErr w:type="gramStart"/>
      <w:r w:rsidR="00596DB7">
        <w:t>materials</w:t>
      </w:r>
      <w:proofErr w:type="gramEnd"/>
      <w:r w:rsidR="000A01C5">
        <w:t xml:space="preserve"> and suppo</w:t>
      </w:r>
      <w:r w:rsidR="00F21493">
        <w:t xml:space="preserve">rt </w:t>
      </w:r>
      <w:r w:rsidR="000E6CA4">
        <w:t xml:space="preserve">to </w:t>
      </w:r>
      <w:r w:rsidR="2B5FAAE7" w:rsidRPr="4C43FAED">
        <w:t>Victorians</w:t>
      </w:r>
      <w:r w:rsidR="005F507F">
        <w:t xml:space="preserve"> in priority groups</w:t>
      </w:r>
      <w:r w:rsidR="00AF61F7">
        <w:t xml:space="preserve"> (see </w:t>
      </w:r>
      <w:r w:rsidR="00A71A77">
        <w:t>Project Eligib</w:t>
      </w:r>
      <w:r w:rsidR="00F44EF1">
        <w:t>ility)</w:t>
      </w:r>
      <w:r w:rsidR="001E6C40">
        <w:t>; and</w:t>
      </w:r>
      <w:r w:rsidR="2B5FAAE7" w:rsidRPr="4C43FAED">
        <w:t xml:space="preserve"> </w:t>
      </w:r>
    </w:p>
    <w:p w14:paraId="77C0A2F6" w14:textId="5A4056E8" w:rsidR="0D2DEEB7" w:rsidRDefault="004C60BB" w:rsidP="00FB012C">
      <w:pPr>
        <w:pStyle w:val="dotpoint"/>
      </w:pPr>
      <w:r>
        <w:t xml:space="preserve">providing culturally appropriate </w:t>
      </w:r>
      <w:r w:rsidR="00B870A3">
        <w:t>programs</w:t>
      </w:r>
      <w:r w:rsidR="005628C6">
        <w:t xml:space="preserve"> that </w:t>
      </w:r>
      <w:r w:rsidR="00467F8E">
        <w:t>assist participants to overcome barriers</w:t>
      </w:r>
      <w:r w:rsidR="008A09AF">
        <w:t xml:space="preserve"> to </w:t>
      </w:r>
      <w:r w:rsidR="00240F81">
        <w:t>economic inclusion</w:t>
      </w:r>
      <w:r w:rsidR="001E6C40">
        <w:t>.</w:t>
      </w:r>
    </w:p>
    <w:p w14:paraId="1D6C7EFE" w14:textId="32B40889" w:rsidR="003858CE" w:rsidRPr="000374D1" w:rsidRDefault="001B3C16" w:rsidP="001E6C40">
      <w:pPr>
        <w:pStyle w:val="Heading2"/>
        <w:numPr>
          <w:ilvl w:val="0"/>
          <w:numId w:val="0"/>
        </w:numPr>
      </w:pPr>
      <w:r>
        <w:t xml:space="preserve">1.4 </w:t>
      </w:r>
      <w:r w:rsidR="00C22ABD">
        <w:t>Program Outcomes</w:t>
      </w:r>
    </w:p>
    <w:p w14:paraId="04BCDB6C" w14:textId="20AC0949" w:rsidR="1D906D46" w:rsidRDefault="00B76E0A" w:rsidP="1D906D46">
      <w:pPr>
        <w:pStyle w:val="Normalnospace"/>
        <w:spacing w:before="120"/>
      </w:pPr>
      <w:r>
        <w:t xml:space="preserve">The intended outcomes of this Program </w:t>
      </w:r>
      <w:r w:rsidR="008F0D89">
        <w:t>include</w:t>
      </w:r>
      <w:r>
        <w:t>:</w:t>
      </w:r>
    </w:p>
    <w:p w14:paraId="4E508267" w14:textId="72A332B4" w:rsidR="1B0C294C" w:rsidRPr="00940961" w:rsidRDefault="0030276F" w:rsidP="4C43FAED">
      <w:pPr>
        <w:pStyle w:val="dotpoint"/>
        <w:rPr>
          <w:rFonts w:eastAsia="Arial"/>
        </w:rPr>
      </w:pPr>
      <w:bookmarkStart w:id="7" w:name="_Toc69127778"/>
      <w:bookmarkStart w:id="8" w:name="_Toc84929478"/>
      <w:r>
        <w:t>a</w:t>
      </w:r>
      <w:r w:rsidR="00F0015A">
        <w:t xml:space="preserve"> greater number of</w:t>
      </w:r>
      <w:r w:rsidR="008349F9">
        <w:t xml:space="preserve"> </w:t>
      </w:r>
      <w:r w:rsidR="00C04C5D">
        <w:t>Victorians</w:t>
      </w:r>
      <w:r w:rsidR="008349F9">
        <w:t xml:space="preserve"> are </w:t>
      </w:r>
      <w:r w:rsidR="00CD7C21">
        <w:t xml:space="preserve">equipped </w:t>
      </w:r>
      <w:r w:rsidR="008349F9">
        <w:t xml:space="preserve">to start a </w:t>
      </w:r>
      <w:proofErr w:type="gramStart"/>
      <w:r w:rsidR="008349F9">
        <w:t>microenterpris</w:t>
      </w:r>
      <w:r w:rsidR="00C27E46">
        <w:t>e</w:t>
      </w:r>
      <w:r w:rsidR="00D00189">
        <w:t>;</w:t>
      </w:r>
      <w:proofErr w:type="gramEnd"/>
    </w:p>
    <w:p w14:paraId="1F7A3B77" w14:textId="79DD2311" w:rsidR="00C27E46" w:rsidRDefault="0030276F" w:rsidP="4C43FAED">
      <w:pPr>
        <w:pStyle w:val="dotpoint"/>
        <w:rPr>
          <w:rFonts w:eastAsia="Arial"/>
        </w:rPr>
      </w:pPr>
      <w:r>
        <w:t>p</w:t>
      </w:r>
      <w:r w:rsidR="00DC3B7E">
        <w:t>articipants will</w:t>
      </w:r>
      <w:r w:rsidR="00C27E46">
        <w:t xml:space="preserve"> have the business skills and knowhow to </w:t>
      </w:r>
      <w:r w:rsidR="00DC4AF7">
        <w:t>build a sustainable</w:t>
      </w:r>
      <w:r w:rsidR="00F2133E">
        <w:t xml:space="preserve"> </w:t>
      </w:r>
      <w:proofErr w:type="gramStart"/>
      <w:r w:rsidR="000F080E">
        <w:t>microenterprise</w:t>
      </w:r>
      <w:r w:rsidR="006230A8">
        <w:t>;</w:t>
      </w:r>
      <w:proofErr w:type="gramEnd"/>
    </w:p>
    <w:p w14:paraId="210B6697" w14:textId="339730CC" w:rsidR="7CC2CA4F" w:rsidRDefault="0030276F" w:rsidP="4C43FAED">
      <w:pPr>
        <w:pStyle w:val="dotpoint"/>
      </w:pPr>
      <w:r>
        <w:t>s</w:t>
      </w:r>
      <w:r w:rsidR="7CC2CA4F">
        <w:t xml:space="preserve">trengthened financial literacy skills </w:t>
      </w:r>
      <w:r w:rsidR="00551CCE">
        <w:t xml:space="preserve">of </w:t>
      </w:r>
      <w:proofErr w:type="gramStart"/>
      <w:r w:rsidR="00980804">
        <w:t>participants</w:t>
      </w:r>
      <w:r w:rsidR="006230A8">
        <w:t>;</w:t>
      </w:r>
      <w:proofErr w:type="gramEnd"/>
    </w:p>
    <w:p w14:paraId="18CCEA38" w14:textId="4A37D20F" w:rsidR="00044A9B" w:rsidRPr="00044A9B" w:rsidRDefault="0030276F" w:rsidP="00044A9B">
      <w:pPr>
        <w:pStyle w:val="dotpoint"/>
        <w:rPr>
          <w:rFonts w:eastAsia="Arial"/>
        </w:rPr>
      </w:pPr>
      <w:r>
        <w:t>i</w:t>
      </w:r>
      <w:r w:rsidR="00DE349D">
        <w:t xml:space="preserve">ncreased participation in the economy through self-employment, for </w:t>
      </w:r>
      <w:r w:rsidR="00AE0578">
        <w:t>participants</w:t>
      </w:r>
      <w:r w:rsidR="00DE349D">
        <w:t xml:space="preserve"> excluded from mainstream employment </w:t>
      </w:r>
      <w:proofErr w:type="gramStart"/>
      <w:r w:rsidR="00DE349D">
        <w:t>pathways;</w:t>
      </w:r>
      <w:proofErr w:type="gramEnd"/>
    </w:p>
    <w:p w14:paraId="0248773C" w14:textId="5A825C05" w:rsidR="008349F9" w:rsidRPr="00044A9B" w:rsidRDefault="0030276F" w:rsidP="00044A9B">
      <w:pPr>
        <w:pStyle w:val="dotpoint"/>
        <w:rPr>
          <w:rFonts w:eastAsia="Arial"/>
        </w:rPr>
      </w:pPr>
      <w:r>
        <w:lastRenderedPageBreak/>
        <w:t>i</w:t>
      </w:r>
      <w:r w:rsidR="00D83C12">
        <w:t>ncreased</w:t>
      </w:r>
      <w:r w:rsidR="00980804">
        <w:t xml:space="preserve"> </w:t>
      </w:r>
      <w:r w:rsidR="008349F9">
        <w:t xml:space="preserve">participants </w:t>
      </w:r>
      <w:r w:rsidR="00745423">
        <w:t>transferrable skills for the broader labour market</w:t>
      </w:r>
      <w:r w:rsidR="006230A8">
        <w:t>;</w:t>
      </w:r>
      <w:r w:rsidR="0004138F">
        <w:t xml:space="preserve"> and</w:t>
      </w:r>
    </w:p>
    <w:p w14:paraId="69C8DDF9" w14:textId="56110C19" w:rsidR="1CBB6D51" w:rsidRDefault="0030276F" w:rsidP="4C43FAED">
      <w:pPr>
        <w:pStyle w:val="dotpoint"/>
      </w:pPr>
      <w:r>
        <w:t>i</w:t>
      </w:r>
      <w:r w:rsidR="1CBB6D51" w:rsidRPr="4C43FAED">
        <w:t>mprovement in the confidence and wellbeing of participants</w:t>
      </w:r>
      <w:r w:rsidR="0004138F">
        <w:t>.</w:t>
      </w:r>
    </w:p>
    <w:p w14:paraId="79F13BA1" w14:textId="34BD4C77" w:rsidR="00637630" w:rsidRPr="0079069A" w:rsidRDefault="002513AF" w:rsidP="00965DCC">
      <w:pPr>
        <w:pStyle w:val="Heading1"/>
        <w:ind w:left="431" w:hanging="431"/>
      </w:pPr>
      <w:r>
        <w:t>Available Funding</w:t>
      </w:r>
      <w:bookmarkEnd w:id="7"/>
      <w:bookmarkEnd w:id="8"/>
      <w:r>
        <w:t xml:space="preserve"> </w:t>
      </w:r>
      <w:bookmarkStart w:id="9" w:name="_Toc69127779"/>
      <w:bookmarkStart w:id="10" w:name="_Toc84929479"/>
    </w:p>
    <w:p w14:paraId="1D14A1C3" w14:textId="5C5CBE9B" w:rsidR="00A5300F" w:rsidRPr="003807DF" w:rsidRDefault="00637630" w:rsidP="00182550">
      <w:pPr>
        <w:autoSpaceDE w:val="0"/>
        <w:autoSpaceDN w:val="0"/>
        <w:adjustRightInd w:val="0"/>
      </w:pPr>
      <w:r>
        <w:t xml:space="preserve">The Victorian State </w:t>
      </w:r>
      <w:r w:rsidR="00BD671B">
        <w:t xml:space="preserve">Government </w:t>
      </w:r>
      <w:r w:rsidR="00561F7F">
        <w:t>is providing</w:t>
      </w:r>
      <w:r w:rsidR="00B96481">
        <w:t xml:space="preserve"> </w:t>
      </w:r>
      <w:r w:rsidR="00CB3602">
        <w:t xml:space="preserve">up to </w:t>
      </w:r>
      <w:r w:rsidR="00BD671B">
        <w:t>$</w:t>
      </w:r>
      <w:r w:rsidR="00C500C3">
        <w:t>1.2</w:t>
      </w:r>
      <w:r w:rsidR="00BD671B">
        <w:t xml:space="preserve"> million to </w:t>
      </w:r>
      <w:r>
        <w:t xml:space="preserve">support </w:t>
      </w:r>
      <w:r w:rsidR="00AF585D">
        <w:t>the</w:t>
      </w:r>
      <w:r w:rsidR="00AC5C70">
        <w:t xml:space="preserve"> </w:t>
      </w:r>
      <w:r>
        <w:t>Microenterprise</w:t>
      </w:r>
      <w:r w:rsidR="00975209">
        <w:t xml:space="preserve"> </w:t>
      </w:r>
      <w:r w:rsidR="00AC5C70">
        <w:t>D</w:t>
      </w:r>
      <w:r w:rsidR="00506865">
        <w:t xml:space="preserve">evelopment </w:t>
      </w:r>
      <w:r w:rsidR="00EB459B">
        <w:t xml:space="preserve">Grants </w:t>
      </w:r>
      <w:r w:rsidR="00AC5C70">
        <w:t>Program</w:t>
      </w:r>
      <w:r w:rsidR="005E6E7D">
        <w:t xml:space="preserve"> between June </w:t>
      </w:r>
      <w:r w:rsidR="00653625">
        <w:t>2022 and Dec 2023</w:t>
      </w:r>
      <w:r w:rsidR="00BD671B">
        <w:t>.</w:t>
      </w:r>
      <w:r w:rsidR="00653625">
        <w:t xml:space="preserve"> The Program </w:t>
      </w:r>
      <w:r w:rsidR="00851FAC">
        <w:t>offers grants up to $300,000</w:t>
      </w:r>
      <w:r w:rsidR="00470EDB">
        <w:t xml:space="preserve"> (excl. GST)</w:t>
      </w:r>
      <w:r w:rsidR="00851FAC">
        <w:t xml:space="preserve"> to eligible o</w:t>
      </w:r>
      <w:r w:rsidR="00BB6A44">
        <w:t xml:space="preserve">rganisations </w:t>
      </w:r>
      <w:r w:rsidR="007700C5">
        <w:t xml:space="preserve">through a competitive </w:t>
      </w:r>
      <w:r w:rsidR="00C567F2">
        <w:t>assessment process.</w:t>
      </w:r>
      <w:r w:rsidR="00BD671B">
        <w:t xml:space="preserve"> </w:t>
      </w:r>
    </w:p>
    <w:p w14:paraId="12534B91" w14:textId="5DD00B90" w:rsidR="008F6D46" w:rsidRDefault="008F6D46" w:rsidP="00602A49">
      <w:pPr>
        <w:pStyle w:val="Heading2"/>
        <w:ind w:left="1134" w:hanging="567"/>
      </w:pPr>
      <w:r>
        <w:t xml:space="preserve">Co-contribution </w:t>
      </w:r>
      <w:bookmarkEnd w:id="9"/>
      <w:bookmarkEnd w:id="10"/>
      <w:r w:rsidR="00DB445F">
        <w:t>considerations</w:t>
      </w:r>
    </w:p>
    <w:p w14:paraId="4C5D23AB" w14:textId="62350467" w:rsidR="004A36AE" w:rsidRDefault="009E4226" w:rsidP="002125DD">
      <w:pPr>
        <w:pStyle w:val="Normalnospace"/>
        <w:spacing w:before="120"/>
      </w:pPr>
      <w:r>
        <w:t>Applications</w:t>
      </w:r>
      <w:r w:rsidR="00EB5FB7" w:rsidRPr="00EB5FB7">
        <w:t xml:space="preserve"> will be </w:t>
      </w:r>
      <w:r w:rsidR="000A751C">
        <w:t xml:space="preserve">favourably considered </w:t>
      </w:r>
      <w:r w:rsidR="00E97E8A">
        <w:t xml:space="preserve">within the assessment </w:t>
      </w:r>
      <w:proofErr w:type="gramStart"/>
      <w:r w:rsidR="000A751C">
        <w:t>on the basis of</w:t>
      </w:r>
      <w:proofErr w:type="gramEnd"/>
      <w:r w:rsidR="000A751C">
        <w:t xml:space="preserve"> </w:t>
      </w:r>
      <w:r w:rsidR="00A96E58">
        <w:t xml:space="preserve">a </w:t>
      </w:r>
      <w:r w:rsidR="00EB5FB7" w:rsidRPr="00EB5FB7">
        <w:t>co-contribution</w:t>
      </w:r>
      <w:r w:rsidR="0052237E">
        <w:t>.</w:t>
      </w:r>
      <w:r w:rsidR="003E49F2">
        <w:t xml:space="preserve"> Applicants are required to outline th</w:t>
      </w:r>
      <w:r w:rsidR="00894366">
        <w:t xml:space="preserve">eir </w:t>
      </w:r>
      <w:r w:rsidR="00A96E58">
        <w:t>co-</w:t>
      </w:r>
      <w:r w:rsidR="00894366">
        <w:t>contribution</w:t>
      </w:r>
      <w:r w:rsidR="000F7B1A">
        <w:t>, cash and</w:t>
      </w:r>
      <w:r w:rsidR="00A96E58">
        <w:t>/or</w:t>
      </w:r>
      <w:r w:rsidR="000F7B1A">
        <w:t xml:space="preserve"> in-kind.</w:t>
      </w:r>
    </w:p>
    <w:p w14:paraId="370D6CE5" w14:textId="11B136EA" w:rsidR="00F80464" w:rsidRDefault="00F80464" w:rsidP="005668B2">
      <w:pPr>
        <w:pStyle w:val="Normalnospace"/>
        <w:spacing w:before="120"/>
      </w:pPr>
      <w:r>
        <w:t>In-kind contributions may not include</w:t>
      </w:r>
      <w:r w:rsidR="002A5DFC">
        <w:t xml:space="preserve"> c</w:t>
      </w:r>
      <w:r w:rsidR="00E43C14">
        <w:t>ontri</w:t>
      </w:r>
      <w:r w:rsidR="00462C92">
        <w:t xml:space="preserve">butions that are part of the organisation’s existing </w:t>
      </w:r>
      <w:r w:rsidR="00036455">
        <w:t>operational expenditure</w:t>
      </w:r>
      <w:r w:rsidR="002A5DFC">
        <w:t>.</w:t>
      </w:r>
    </w:p>
    <w:p w14:paraId="0586031C" w14:textId="3F1D731C" w:rsidR="004A36AE" w:rsidRPr="00EB5FB7" w:rsidRDefault="00366612" w:rsidP="00366612">
      <w:pPr>
        <w:pStyle w:val="Normalnospace"/>
      </w:pPr>
      <w:r w:rsidRPr="00A22C21">
        <w:t xml:space="preserve">Funds from other </w:t>
      </w:r>
      <w:r w:rsidR="006E03CD" w:rsidRPr="00A22C21">
        <w:t xml:space="preserve">Local, </w:t>
      </w:r>
      <w:r w:rsidRPr="00A22C21">
        <w:t>State or Commonwealth Government programs cannot form part of the Applicant’s co-contribution</w:t>
      </w:r>
      <w:r>
        <w:t>.</w:t>
      </w:r>
    </w:p>
    <w:p w14:paraId="4BC763D8" w14:textId="5765FC57" w:rsidR="00C5246A" w:rsidRDefault="00C5246A" w:rsidP="00965DCC">
      <w:pPr>
        <w:pStyle w:val="Heading1"/>
        <w:ind w:left="431" w:hanging="431"/>
      </w:pPr>
      <w:bookmarkStart w:id="11" w:name="_Toc69127780"/>
      <w:bookmarkStart w:id="12" w:name="_Toc84929480"/>
      <w:r>
        <w:t>Eligibility Criteria</w:t>
      </w:r>
      <w:bookmarkEnd w:id="11"/>
      <w:bookmarkEnd w:id="12"/>
    </w:p>
    <w:p w14:paraId="1E0E4E50" w14:textId="570CC873" w:rsidR="00000693" w:rsidRPr="00992365" w:rsidRDefault="002B36E8" w:rsidP="00992365">
      <w:pPr>
        <w:pStyle w:val="Heading2"/>
      </w:pPr>
      <w:bookmarkStart w:id="13" w:name="_Toc69127781"/>
      <w:bookmarkStart w:id="14" w:name="_Toc84929481"/>
      <w:r>
        <w:t>Eligible Applicants</w:t>
      </w:r>
      <w:bookmarkEnd w:id="13"/>
      <w:bookmarkEnd w:id="14"/>
    </w:p>
    <w:p w14:paraId="04913030" w14:textId="70821E3C" w:rsidR="00FE4A4E" w:rsidRDefault="00DD6488" w:rsidP="00AC1831">
      <w:pPr>
        <w:pStyle w:val="Normalnospace"/>
        <w:spacing w:before="120"/>
      </w:pPr>
      <w:r w:rsidRPr="00DD6488">
        <w:t>Applicants must meet the following criteria to be eligible:</w:t>
      </w:r>
    </w:p>
    <w:p w14:paraId="0BE5F2C7" w14:textId="0B06E295" w:rsidR="000D44E6" w:rsidRPr="001D5884" w:rsidRDefault="00092673" w:rsidP="006B1177">
      <w:pPr>
        <w:pStyle w:val="dotpoint"/>
        <w:numPr>
          <w:ilvl w:val="0"/>
          <w:numId w:val="8"/>
        </w:numPr>
      </w:pPr>
      <w:r>
        <w:t xml:space="preserve">be </w:t>
      </w:r>
      <w:r w:rsidR="005945B7">
        <w:t xml:space="preserve">an </w:t>
      </w:r>
      <w:r w:rsidR="003019BF">
        <w:t>i</w:t>
      </w:r>
      <w:r w:rsidR="002E349F" w:rsidRPr="001D5884">
        <w:t xml:space="preserve">ncorporated organisation with not-for-profit status </w:t>
      </w:r>
    </w:p>
    <w:p w14:paraId="10DDD92B" w14:textId="3E4593EE" w:rsidR="00E55CE7" w:rsidRPr="001D5884" w:rsidRDefault="00913DF1" w:rsidP="006B1177">
      <w:pPr>
        <w:pStyle w:val="dotpoint"/>
        <w:numPr>
          <w:ilvl w:val="0"/>
          <w:numId w:val="8"/>
        </w:numPr>
      </w:pPr>
      <w:r>
        <w:t>have a business address</w:t>
      </w:r>
      <w:r w:rsidR="00774AF1">
        <w:t xml:space="preserve"> in Victoria and </w:t>
      </w:r>
      <w:r w:rsidR="0082062E">
        <w:t>conduct</w:t>
      </w:r>
      <w:r w:rsidR="000E35F6">
        <w:t xml:space="preserve"> the </w:t>
      </w:r>
      <w:r w:rsidR="0030276F">
        <w:t>proposed</w:t>
      </w:r>
      <w:r w:rsidR="00E55CE7" w:rsidRPr="001D5884">
        <w:t xml:space="preserve"> </w:t>
      </w:r>
      <w:r w:rsidR="000E35F6">
        <w:t xml:space="preserve">activities </w:t>
      </w:r>
      <w:r w:rsidR="00E55CE7" w:rsidRPr="001D5884">
        <w:t xml:space="preserve">in Victoria </w:t>
      </w:r>
    </w:p>
    <w:p w14:paraId="1AE2B089" w14:textId="1C27954A" w:rsidR="005C6332" w:rsidRPr="00732494" w:rsidRDefault="008B63D9" w:rsidP="005C6332">
      <w:pPr>
        <w:pStyle w:val="ListParagraph"/>
        <w:numPr>
          <w:ilvl w:val="0"/>
          <w:numId w:val="21"/>
        </w:numPr>
        <w:spacing w:before="60" w:after="60"/>
      </w:pPr>
      <w:r>
        <w:t>hold</w:t>
      </w:r>
      <w:r w:rsidR="005C6332" w:rsidRPr="00732494">
        <w:t xml:space="preserve"> an Australian Business Number (ABN)</w:t>
      </w:r>
      <w:r>
        <w:t xml:space="preserve"> at the date of application</w:t>
      </w:r>
    </w:p>
    <w:p w14:paraId="4C7DEE14" w14:textId="270C0CB8" w:rsidR="00C17932" w:rsidRDefault="00C17932" w:rsidP="00E71820">
      <w:pPr>
        <w:pStyle w:val="dotpoint"/>
        <w:numPr>
          <w:ilvl w:val="0"/>
          <w:numId w:val="8"/>
        </w:numPr>
      </w:pPr>
      <w:r>
        <w:t>be registered for GST</w:t>
      </w:r>
      <w:r w:rsidR="003536EE">
        <w:t xml:space="preserve"> at the date of application</w:t>
      </w:r>
    </w:p>
    <w:p w14:paraId="1795F0CC" w14:textId="54E570C3" w:rsidR="00E54C30" w:rsidRDefault="00E54C30" w:rsidP="006B1177">
      <w:pPr>
        <w:pStyle w:val="dotpoint"/>
        <w:numPr>
          <w:ilvl w:val="0"/>
          <w:numId w:val="8"/>
        </w:numPr>
      </w:pPr>
      <w:r>
        <w:t>have been</w:t>
      </w:r>
      <w:r w:rsidR="00C4650D">
        <w:t xml:space="preserve"> in operation for at least </w:t>
      </w:r>
      <w:r w:rsidR="00B55D63">
        <w:t>2</w:t>
      </w:r>
      <w:r w:rsidR="00C4650D">
        <w:t xml:space="preserve"> years</w:t>
      </w:r>
    </w:p>
    <w:p w14:paraId="7A16A192" w14:textId="0B041208" w:rsidR="005645F7" w:rsidRDefault="005645F7" w:rsidP="006B1177">
      <w:pPr>
        <w:pStyle w:val="dotpoint"/>
        <w:numPr>
          <w:ilvl w:val="0"/>
          <w:numId w:val="8"/>
        </w:numPr>
      </w:pPr>
      <w:r>
        <w:t xml:space="preserve">have </w:t>
      </w:r>
      <w:r w:rsidR="006D4923">
        <w:t xml:space="preserve">experience in delivering programs </w:t>
      </w:r>
      <w:r w:rsidR="002218C2">
        <w:t xml:space="preserve">that address social and/or cultural barriers to economic </w:t>
      </w:r>
      <w:r w:rsidR="001C29B0">
        <w:t>participation</w:t>
      </w:r>
    </w:p>
    <w:p w14:paraId="577BF1F2" w14:textId="0DE8E58C" w:rsidR="002B36E8" w:rsidRDefault="002B36E8" w:rsidP="002B36E8">
      <w:pPr>
        <w:pStyle w:val="Heading2"/>
      </w:pPr>
      <w:bookmarkStart w:id="15" w:name="_Toc69127782"/>
      <w:bookmarkStart w:id="16" w:name="_Toc84929482"/>
      <w:r>
        <w:t>Ineligible Applicants</w:t>
      </w:r>
      <w:bookmarkEnd w:id="15"/>
      <w:bookmarkEnd w:id="16"/>
    </w:p>
    <w:p w14:paraId="3ABAEFE5" w14:textId="79419EA2" w:rsidR="00766CB8" w:rsidRPr="0056135A" w:rsidRDefault="00D109CF" w:rsidP="00AC1831">
      <w:pPr>
        <w:pStyle w:val="Normalnospace"/>
        <w:spacing w:before="120"/>
      </w:pPr>
      <w:r w:rsidRPr="0056135A">
        <w:t xml:space="preserve">The following are </w:t>
      </w:r>
      <w:r w:rsidR="00AF42FE" w:rsidRPr="0056135A">
        <w:t>not eligible to apply</w:t>
      </w:r>
      <w:r w:rsidRPr="0056135A">
        <w:t>:</w:t>
      </w:r>
    </w:p>
    <w:p w14:paraId="597927B5" w14:textId="77D8EE93" w:rsidR="00182550" w:rsidRPr="0056135A" w:rsidRDefault="0082062E" w:rsidP="006B1177">
      <w:pPr>
        <w:pStyle w:val="Normalnospace"/>
        <w:numPr>
          <w:ilvl w:val="0"/>
          <w:numId w:val="6"/>
        </w:numPr>
        <w:spacing w:after="60"/>
      </w:pPr>
      <w:bookmarkStart w:id="17" w:name="_Toc69127783"/>
      <w:bookmarkStart w:id="18" w:name="_Toc84929483"/>
      <w:r>
        <w:t>a</w:t>
      </w:r>
      <w:r w:rsidR="00182550" w:rsidRPr="0056135A">
        <w:t xml:space="preserve"> Commonwealth, </w:t>
      </w:r>
      <w:r w:rsidR="0098021C">
        <w:t>S</w:t>
      </w:r>
      <w:r w:rsidR="00182550" w:rsidRPr="0056135A">
        <w:t xml:space="preserve">tate and </w:t>
      </w:r>
      <w:r w:rsidR="0098021C">
        <w:t>L</w:t>
      </w:r>
      <w:r w:rsidR="00182550" w:rsidRPr="0056135A">
        <w:t xml:space="preserve">ocal government agency or </w:t>
      </w:r>
      <w:r w:rsidR="00A5650A">
        <w:t xml:space="preserve">public </w:t>
      </w:r>
      <w:r w:rsidR="00182550" w:rsidRPr="0056135A">
        <w:t>body</w:t>
      </w:r>
    </w:p>
    <w:p w14:paraId="17F52006" w14:textId="77777777" w:rsidR="00182550" w:rsidRPr="0056135A" w:rsidRDefault="00182550" w:rsidP="006B1177">
      <w:pPr>
        <w:pStyle w:val="Normalnospace"/>
        <w:numPr>
          <w:ilvl w:val="0"/>
          <w:numId w:val="6"/>
        </w:numPr>
        <w:spacing w:after="60"/>
      </w:pPr>
      <w:r w:rsidRPr="0056135A">
        <w:t>a company not incorporated in Australia</w:t>
      </w:r>
    </w:p>
    <w:p w14:paraId="31DA54C8" w14:textId="1C977E59" w:rsidR="00182550" w:rsidRPr="0056135A" w:rsidRDefault="00182550" w:rsidP="006B1177">
      <w:pPr>
        <w:pStyle w:val="Normalnospace"/>
        <w:numPr>
          <w:ilvl w:val="0"/>
          <w:numId w:val="6"/>
        </w:numPr>
        <w:spacing w:after="60"/>
      </w:pPr>
      <w:r w:rsidRPr="0056135A">
        <w:t>an incorporated trustee on behalf of a trust</w:t>
      </w:r>
    </w:p>
    <w:p w14:paraId="1FF344E4" w14:textId="615EFEF6" w:rsidR="00182550" w:rsidRPr="0056135A" w:rsidRDefault="00182550" w:rsidP="006B1177">
      <w:pPr>
        <w:pStyle w:val="Normalnospace"/>
        <w:numPr>
          <w:ilvl w:val="0"/>
          <w:numId w:val="6"/>
        </w:numPr>
        <w:spacing w:after="60"/>
      </w:pPr>
      <w:r w:rsidRPr="0056135A">
        <w:t>an industry association or business chamber</w:t>
      </w:r>
    </w:p>
    <w:p w14:paraId="2CA3F120" w14:textId="6DA1A6D1" w:rsidR="000E3FAF" w:rsidRPr="0056135A" w:rsidRDefault="000E3FAF" w:rsidP="006B1177">
      <w:pPr>
        <w:pStyle w:val="Normalnospace"/>
        <w:numPr>
          <w:ilvl w:val="0"/>
          <w:numId w:val="6"/>
        </w:numPr>
        <w:spacing w:after="60"/>
      </w:pPr>
      <w:r w:rsidRPr="0056135A">
        <w:t xml:space="preserve">a publicly funded research organisation </w:t>
      </w:r>
    </w:p>
    <w:p w14:paraId="250C2FDD" w14:textId="418160A5" w:rsidR="00FE0588" w:rsidRPr="0056135A" w:rsidRDefault="00FE0588" w:rsidP="006B1177">
      <w:pPr>
        <w:pStyle w:val="Normalnospace"/>
        <w:numPr>
          <w:ilvl w:val="0"/>
          <w:numId w:val="6"/>
        </w:numPr>
        <w:spacing w:after="60"/>
      </w:pPr>
      <w:r w:rsidRPr="0056135A">
        <w:t xml:space="preserve">a private or for-profit </w:t>
      </w:r>
      <w:r w:rsidR="004873CB">
        <w:t>business</w:t>
      </w:r>
    </w:p>
    <w:p w14:paraId="57395E3D" w14:textId="365D8B5E" w:rsidR="003952C5" w:rsidRDefault="00057EF0" w:rsidP="00B5505F">
      <w:pPr>
        <w:pStyle w:val="Heading1"/>
        <w:ind w:left="431" w:hanging="431"/>
      </w:pPr>
      <w:r>
        <w:t>Project Eligibility</w:t>
      </w:r>
      <w:bookmarkEnd w:id="17"/>
      <w:bookmarkEnd w:id="18"/>
    </w:p>
    <w:p w14:paraId="2A39F245" w14:textId="1EA69EDA" w:rsidR="007A586D" w:rsidRDefault="301A4841" w:rsidP="001253AC">
      <w:pPr>
        <w:pStyle w:val="Normalnospace"/>
        <w:spacing w:before="120"/>
      </w:pPr>
      <w:r>
        <w:t xml:space="preserve">A </w:t>
      </w:r>
      <w:r w:rsidR="00900F63">
        <w:t>P</w:t>
      </w:r>
      <w:r>
        <w:t>roject proposed for grant funding</w:t>
      </w:r>
      <w:r w:rsidR="1A6C4E2C">
        <w:t xml:space="preserve"> must de</w:t>
      </w:r>
      <w:r w:rsidR="00517BF1">
        <w:t>liver</w:t>
      </w:r>
      <w:r w:rsidR="1A6C4E2C">
        <w:t xml:space="preserve"> a tailored program</w:t>
      </w:r>
      <w:r w:rsidR="2B125434">
        <w:t xml:space="preserve"> </w:t>
      </w:r>
      <w:r w:rsidR="00517BF1">
        <w:t xml:space="preserve">with </w:t>
      </w:r>
      <w:r w:rsidR="50E76228">
        <w:t>activities that support the objectives</w:t>
      </w:r>
      <w:r w:rsidR="0030276F">
        <w:t xml:space="preserve"> of this Program</w:t>
      </w:r>
      <w:r w:rsidR="50E76228">
        <w:t>.</w:t>
      </w:r>
      <w:r w:rsidR="39CA7AF0">
        <w:t xml:space="preserve"> </w:t>
      </w:r>
      <w:r w:rsidR="007A0237" w:rsidRPr="00D94FFF">
        <w:t xml:space="preserve">Existing programs </w:t>
      </w:r>
      <w:r w:rsidR="00197F20" w:rsidRPr="00D94FFF">
        <w:t xml:space="preserve">can be considered </w:t>
      </w:r>
      <w:r w:rsidR="00261997" w:rsidRPr="00D94FFF">
        <w:t xml:space="preserve">where they </w:t>
      </w:r>
      <w:r w:rsidR="00CE6FA9" w:rsidRPr="00D94FFF">
        <w:t xml:space="preserve">clearly </w:t>
      </w:r>
      <w:r w:rsidR="00FE45F7" w:rsidRPr="00D94FFF">
        <w:t xml:space="preserve">describe the </w:t>
      </w:r>
      <w:r w:rsidR="00592861" w:rsidRPr="00D94FFF">
        <w:t>P</w:t>
      </w:r>
      <w:r w:rsidR="00FE45F7" w:rsidRPr="00D94FFF">
        <w:t xml:space="preserve">roject as an </w:t>
      </w:r>
      <w:r w:rsidR="00F922DD" w:rsidRPr="00D94FFF">
        <w:t>ext</w:t>
      </w:r>
      <w:r w:rsidR="004B7372" w:rsidRPr="00D94FFF">
        <w:t xml:space="preserve">ension or </w:t>
      </w:r>
      <w:r w:rsidR="00D430BA" w:rsidRPr="00D94FFF">
        <w:t>e</w:t>
      </w:r>
      <w:r w:rsidR="00F922DD" w:rsidRPr="00D94FFF">
        <w:t>xpansion</w:t>
      </w:r>
      <w:r w:rsidR="009C4601" w:rsidRPr="00D94FFF">
        <w:t xml:space="preserve"> </w:t>
      </w:r>
      <w:r w:rsidR="00462274" w:rsidRPr="00D94FFF">
        <w:t>to</w:t>
      </w:r>
      <w:r w:rsidR="00DB7066" w:rsidRPr="00D94FFF">
        <w:t xml:space="preserve"> </w:t>
      </w:r>
      <w:r w:rsidR="00B25989" w:rsidRPr="00D94FFF">
        <w:t>a current offering</w:t>
      </w:r>
      <w:r w:rsidR="002C4DAA">
        <w:t xml:space="preserve">. </w:t>
      </w:r>
      <w:r w:rsidR="0019401A">
        <w:t xml:space="preserve">Detail must be provided about </w:t>
      </w:r>
      <w:r w:rsidR="00864778">
        <w:t>the para</w:t>
      </w:r>
      <w:r w:rsidR="00213567">
        <w:t>meters of the</w:t>
      </w:r>
      <w:r w:rsidR="00BA545B">
        <w:t xml:space="preserve"> Project, including </w:t>
      </w:r>
      <w:r w:rsidR="008C0361">
        <w:t>what makes it a</w:t>
      </w:r>
      <w:r w:rsidR="0019401A">
        <w:t xml:space="preserve"> new</w:t>
      </w:r>
      <w:r w:rsidR="000039C9">
        <w:t xml:space="preserve"> </w:t>
      </w:r>
      <w:r w:rsidR="008C0361">
        <w:t xml:space="preserve">Project </w:t>
      </w:r>
      <w:r w:rsidR="00210071">
        <w:t>(</w:t>
      </w:r>
      <w:r w:rsidR="00FE65BC">
        <w:t xml:space="preserve">program </w:t>
      </w:r>
      <w:r w:rsidR="00210071">
        <w:t xml:space="preserve">modifications) and who it </w:t>
      </w:r>
      <w:r w:rsidR="00210071">
        <w:lastRenderedPageBreak/>
        <w:t>will reach (</w:t>
      </w:r>
      <w:r w:rsidR="00413EEC">
        <w:t>additional participants</w:t>
      </w:r>
      <w:r w:rsidR="008A6F40">
        <w:t>)</w:t>
      </w:r>
      <w:r w:rsidR="00F837A9">
        <w:t>.</w:t>
      </w:r>
      <w:r w:rsidR="008A6F40">
        <w:t xml:space="preserve"> </w:t>
      </w:r>
      <w:r w:rsidR="39CA7AF0">
        <w:t xml:space="preserve">A Project </w:t>
      </w:r>
      <w:r w:rsidR="004C4319">
        <w:t>must</w:t>
      </w:r>
      <w:r w:rsidR="39CA7AF0">
        <w:t xml:space="preserve"> </w:t>
      </w:r>
      <w:r w:rsidR="003A5D7E">
        <w:t xml:space="preserve">be based in Victoria and </w:t>
      </w:r>
      <w:r w:rsidR="39CA7AF0">
        <w:t>work with</w:t>
      </w:r>
      <w:r w:rsidR="00F3669C" w:rsidRPr="00F3669C">
        <w:t xml:space="preserve"> </w:t>
      </w:r>
      <w:r w:rsidR="006D3DC5">
        <w:t>people who w</w:t>
      </w:r>
      <w:r w:rsidR="004A7A2B">
        <w:t>ish</w:t>
      </w:r>
      <w:r w:rsidR="006D3DC5">
        <w:t xml:space="preserve"> to start their own</w:t>
      </w:r>
      <w:r w:rsidR="002C7E56">
        <w:t xml:space="preserve"> microenterprise</w:t>
      </w:r>
      <w:r w:rsidR="39CA7AF0">
        <w:t>,</w:t>
      </w:r>
      <w:r w:rsidR="006D3DC5">
        <w:t xml:space="preserve"> from </w:t>
      </w:r>
      <w:r w:rsidR="00F3669C" w:rsidRPr="00F3669C">
        <w:t xml:space="preserve">one or more </w:t>
      </w:r>
      <w:r w:rsidR="002F4843">
        <w:t xml:space="preserve">from the list of </w:t>
      </w:r>
      <w:r w:rsidR="00A1184C">
        <w:t>priority groups</w:t>
      </w:r>
      <w:r w:rsidR="39CA7AF0">
        <w:t>:</w:t>
      </w:r>
    </w:p>
    <w:p w14:paraId="033B3CBA" w14:textId="03187080" w:rsidR="0008057B" w:rsidRPr="00EC0CD7" w:rsidRDefault="00797066">
      <w:pPr>
        <w:pStyle w:val="Normalnospace"/>
        <w:numPr>
          <w:ilvl w:val="1"/>
          <w:numId w:val="5"/>
        </w:numPr>
        <w:spacing w:before="120"/>
        <w:rPr>
          <w:rFonts w:eastAsia="Arial"/>
        </w:rPr>
      </w:pPr>
      <w:r>
        <w:t>Women</w:t>
      </w:r>
      <w:r w:rsidR="00160A97">
        <w:t xml:space="preserve"> </w:t>
      </w:r>
      <w:r w:rsidR="00C05172">
        <w:t xml:space="preserve">experiencing disadvantage </w:t>
      </w:r>
      <w:r w:rsidR="00160A97">
        <w:t>(</w:t>
      </w:r>
      <w:proofErr w:type="gramStart"/>
      <w:r w:rsidR="0063658B">
        <w:t>including</w:t>
      </w:r>
      <w:r w:rsidR="001129B2">
        <w:t>:</w:t>
      </w:r>
      <w:proofErr w:type="gramEnd"/>
      <w:r w:rsidR="001129B2">
        <w:t xml:space="preserve"> </w:t>
      </w:r>
      <w:r w:rsidR="00182A93">
        <w:t>facing barriers to employment</w:t>
      </w:r>
      <w:r w:rsidR="006C27D7">
        <w:t>,</w:t>
      </w:r>
      <w:r w:rsidR="00160A97">
        <w:t xml:space="preserve"> </w:t>
      </w:r>
      <w:r w:rsidR="00213D29">
        <w:t xml:space="preserve">over 45 years, impacted </w:t>
      </w:r>
      <w:r w:rsidR="00F1651E">
        <w:t xml:space="preserve">by </w:t>
      </w:r>
      <w:r w:rsidR="005E450F">
        <w:t xml:space="preserve">family </w:t>
      </w:r>
      <w:r w:rsidR="00F1651E">
        <w:t>violence</w:t>
      </w:r>
      <w:r w:rsidR="006C27D7">
        <w:t>)</w:t>
      </w:r>
    </w:p>
    <w:p w14:paraId="22B9C010" w14:textId="56A990F6" w:rsidR="00EC0CD7" w:rsidRDefault="00EC0CD7">
      <w:pPr>
        <w:pStyle w:val="Normalnospace"/>
        <w:numPr>
          <w:ilvl w:val="1"/>
          <w:numId w:val="5"/>
        </w:numPr>
        <w:spacing w:before="120"/>
        <w:rPr>
          <w:rFonts w:eastAsia="Arial"/>
        </w:rPr>
      </w:pPr>
      <w:r>
        <w:t>Young People (18 to 25</w:t>
      </w:r>
      <w:r w:rsidR="00224335">
        <w:t xml:space="preserve"> years</w:t>
      </w:r>
      <w:r>
        <w:t>)</w:t>
      </w:r>
    </w:p>
    <w:p w14:paraId="7BB1614C" w14:textId="036D47DB" w:rsidR="00797066" w:rsidRDefault="00797066" w:rsidP="0008057B">
      <w:pPr>
        <w:pStyle w:val="Normalnospace"/>
        <w:numPr>
          <w:ilvl w:val="1"/>
          <w:numId w:val="5"/>
        </w:numPr>
        <w:spacing w:before="120"/>
      </w:pPr>
      <w:r>
        <w:t>Low-income</w:t>
      </w:r>
      <w:r w:rsidR="00353A2D">
        <w:t xml:space="preserve"> or unemployed</w:t>
      </w:r>
      <w:r w:rsidR="008B3A93">
        <w:t xml:space="preserve"> people</w:t>
      </w:r>
    </w:p>
    <w:p w14:paraId="170DF751" w14:textId="1F4AFB59" w:rsidR="00797066" w:rsidRDefault="00797066" w:rsidP="0008057B">
      <w:pPr>
        <w:pStyle w:val="Normalnospace"/>
        <w:numPr>
          <w:ilvl w:val="1"/>
          <w:numId w:val="5"/>
        </w:numPr>
        <w:spacing w:before="120"/>
      </w:pPr>
      <w:r>
        <w:t>Aboriginal</w:t>
      </w:r>
      <w:r w:rsidR="003538B9">
        <w:t xml:space="preserve"> people</w:t>
      </w:r>
    </w:p>
    <w:p w14:paraId="1D45EBC8" w14:textId="1133D418" w:rsidR="00797066" w:rsidRDefault="000A1479" w:rsidP="00F07703">
      <w:pPr>
        <w:pStyle w:val="Normalnospace"/>
        <w:numPr>
          <w:ilvl w:val="1"/>
          <w:numId w:val="5"/>
        </w:numPr>
        <w:spacing w:before="120"/>
      </w:pPr>
      <w:r>
        <w:t xml:space="preserve">People who are </w:t>
      </w:r>
      <w:r w:rsidR="00092EAE">
        <w:t>Culturally and Lin</w:t>
      </w:r>
      <w:r w:rsidR="00211F45">
        <w:t>guistically Diverse (CALD)</w:t>
      </w:r>
      <w:r w:rsidR="0080215A">
        <w:t xml:space="preserve"> </w:t>
      </w:r>
    </w:p>
    <w:p w14:paraId="3EC8E760" w14:textId="663FB9FD" w:rsidR="00797066" w:rsidRPr="00F3669C" w:rsidRDefault="00797066" w:rsidP="001253AC">
      <w:pPr>
        <w:pStyle w:val="Normalnospace"/>
        <w:numPr>
          <w:ilvl w:val="1"/>
          <w:numId w:val="5"/>
        </w:numPr>
        <w:spacing w:before="120"/>
      </w:pPr>
      <w:r>
        <w:t>People with a disability</w:t>
      </w:r>
    </w:p>
    <w:p w14:paraId="39231318" w14:textId="63B7C2F1" w:rsidR="00F3669C" w:rsidRPr="00892F46" w:rsidRDefault="00067154" w:rsidP="006B1177">
      <w:pPr>
        <w:pStyle w:val="ListParagraph"/>
        <w:numPr>
          <w:ilvl w:val="0"/>
          <w:numId w:val="4"/>
        </w:numPr>
      </w:pPr>
      <w:r w:rsidRPr="00892F46">
        <w:t>Projects should w</w:t>
      </w:r>
      <w:r w:rsidR="00182550" w:rsidRPr="00892F46">
        <w:t xml:space="preserve">ork closely with community organisations and </w:t>
      </w:r>
      <w:r w:rsidR="000917CE" w:rsidRPr="00892F46">
        <w:t xml:space="preserve">relevant </w:t>
      </w:r>
      <w:r w:rsidR="00182550" w:rsidRPr="00892F46">
        <w:t xml:space="preserve">stakeholders to deliver </w:t>
      </w:r>
      <w:r w:rsidR="007A686D" w:rsidRPr="00892F46">
        <w:t xml:space="preserve">holistic </w:t>
      </w:r>
      <w:r w:rsidR="00497D9C" w:rsidRPr="00892F46">
        <w:t>support</w:t>
      </w:r>
      <w:r w:rsidR="009B3D32" w:rsidRPr="00892F46">
        <w:t xml:space="preserve"> for participants</w:t>
      </w:r>
      <w:r w:rsidR="00892F46">
        <w:t>.</w:t>
      </w:r>
    </w:p>
    <w:p w14:paraId="3407AE0D" w14:textId="42C2BDB3" w:rsidR="007A5C27" w:rsidRPr="00892F46" w:rsidRDefault="00225227" w:rsidP="006B1177">
      <w:pPr>
        <w:pStyle w:val="Normalnospace"/>
        <w:numPr>
          <w:ilvl w:val="0"/>
          <w:numId w:val="4"/>
        </w:numPr>
        <w:spacing w:before="120"/>
      </w:pPr>
      <w:r w:rsidRPr="00892F46">
        <w:t>P</w:t>
      </w:r>
      <w:r w:rsidR="003A3875" w:rsidRPr="00892F46">
        <w:t xml:space="preserve">rojects </w:t>
      </w:r>
      <w:r w:rsidR="00067154" w:rsidRPr="00892F46">
        <w:t xml:space="preserve">should </w:t>
      </w:r>
      <w:r w:rsidR="008271D3" w:rsidRPr="00892F46">
        <w:t xml:space="preserve">include </w:t>
      </w:r>
      <w:r w:rsidR="00CD1D6D" w:rsidRPr="00892F46">
        <w:t>cultural</w:t>
      </w:r>
      <w:r w:rsidR="0086780B" w:rsidRPr="00892F46">
        <w:t>ly</w:t>
      </w:r>
      <w:r w:rsidR="00CD1D6D" w:rsidRPr="00892F46">
        <w:t xml:space="preserve"> </w:t>
      </w:r>
      <w:r w:rsidR="001944A1" w:rsidRPr="00892F46">
        <w:t>appropriate</w:t>
      </w:r>
      <w:r w:rsidR="0086780B" w:rsidRPr="00892F46">
        <w:t xml:space="preserve"> service delivery </w:t>
      </w:r>
      <w:r w:rsidR="00497D9C" w:rsidRPr="00892F46">
        <w:t xml:space="preserve">that is </w:t>
      </w:r>
      <w:r w:rsidR="0086780B" w:rsidRPr="00892F46">
        <w:t xml:space="preserve">tailored to </w:t>
      </w:r>
      <w:r w:rsidR="00A52EA9" w:rsidRPr="00892F46">
        <w:t xml:space="preserve">a </w:t>
      </w:r>
      <w:r w:rsidR="005C27BA" w:rsidRPr="00892F46">
        <w:t xml:space="preserve">priority </w:t>
      </w:r>
      <w:r w:rsidR="00D1532C">
        <w:t>group/</w:t>
      </w:r>
      <w:r w:rsidR="00C830A2" w:rsidRPr="00892F46">
        <w:t>cohort</w:t>
      </w:r>
      <w:r w:rsidR="00C96CC8" w:rsidRPr="00892F46">
        <w:t>.</w:t>
      </w:r>
    </w:p>
    <w:p w14:paraId="3C572757" w14:textId="0ACA6A51" w:rsidR="009776D1" w:rsidRDefault="009776D1" w:rsidP="009776D1">
      <w:pPr>
        <w:pStyle w:val="Heading2"/>
      </w:pPr>
      <w:bookmarkStart w:id="19" w:name="_Toc69127784"/>
      <w:bookmarkStart w:id="20" w:name="_Toc84929484"/>
      <w:r>
        <w:t xml:space="preserve">Eligible </w:t>
      </w:r>
      <w:r w:rsidR="0050502C">
        <w:t>Activities</w:t>
      </w:r>
      <w:r w:rsidR="004859DA">
        <w:t xml:space="preserve"> </w:t>
      </w:r>
      <w:bookmarkEnd w:id="19"/>
      <w:bookmarkEnd w:id="20"/>
    </w:p>
    <w:p w14:paraId="18113255" w14:textId="0FB9494D" w:rsidR="00D450F2" w:rsidRDefault="00215B43" w:rsidP="00AC1831">
      <w:pPr>
        <w:pStyle w:val="Normalnospace"/>
        <w:spacing w:before="120"/>
      </w:pPr>
      <w:r>
        <w:t>Activities</w:t>
      </w:r>
      <w:r w:rsidR="006B05B0">
        <w:t xml:space="preserve"> within a Project</w:t>
      </w:r>
      <w:r>
        <w:t xml:space="preserve"> must</w:t>
      </w:r>
      <w:r w:rsidR="00626E46">
        <w:t xml:space="preserve"> </w:t>
      </w:r>
      <w:r w:rsidR="00C76824">
        <w:t>deliver</w:t>
      </w:r>
      <w:r w:rsidR="00D450F2">
        <w:t xml:space="preserve"> </w:t>
      </w:r>
      <w:r w:rsidR="0085631B">
        <w:t>against the</w:t>
      </w:r>
      <w:r w:rsidR="00D450F2">
        <w:t xml:space="preserve"> Program objectives</w:t>
      </w:r>
      <w:r w:rsidR="00C40E11">
        <w:t xml:space="preserve"> </w:t>
      </w:r>
      <w:r w:rsidR="00361823">
        <w:t xml:space="preserve">as </w:t>
      </w:r>
      <w:r w:rsidR="00C40E11">
        <w:t xml:space="preserve">outlined in these </w:t>
      </w:r>
      <w:r w:rsidR="00025F5B">
        <w:t xml:space="preserve">Program </w:t>
      </w:r>
      <w:r w:rsidR="00C40E11">
        <w:t>Guidelines</w:t>
      </w:r>
      <w:r w:rsidR="00D450F2">
        <w:t xml:space="preserve">. </w:t>
      </w:r>
      <w:r w:rsidR="1281BBC0">
        <w:t xml:space="preserve">These activities must meet </w:t>
      </w:r>
      <w:proofErr w:type="spellStart"/>
      <w:r w:rsidR="00D76BAD">
        <w:t>COVIDSaf</w:t>
      </w:r>
      <w:r w:rsidR="1281BBC0">
        <w:t>e</w:t>
      </w:r>
      <w:proofErr w:type="spellEnd"/>
      <w:r w:rsidR="1281BBC0">
        <w:t xml:space="preserve"> </w:t>
      </w:r>
      <w:r w:rsidR="06FBA5C1">
        <w:t>requirements and be accessible to all participants.</w:t>
      </w:r>
      <w:r w:rsidR="6C2E1DF3">
        <w:t xml:space="preserve"> Activitie</w:t>
      </w:r>
      <w:r w:rsidR="7C9AA3D2">
        <w:t xml:space="preserve">s </w:t>
      </w:r>
      <w:r w:rsidR="0084214C">
        <w:t>should</w:t>
      </w:r>
      <w:r w:rsidR="00E673EE">
        <w:t xml:space="preserve"> be </w:t>
      </w:r>
      <w:r w:rsidR="002F6CAA">
        <w:t>adaptable</w:t>
      </w:r>
      <w:r w:rsidR="00453852">
        <w:t xml:space="preserve"> to</w:t>
      </w:r>
      <w:r w:rsidR="28403E17">
        <w:t xml:space="preserve"> support remote program delivery when </w:t>
      </w:r>
      <w:r w:rsidR="1CEA3E3D">
        <w:t>required and</w:t>
      </w:r>
      <w:r w:rsidR="28403E17">
        <w:t xml:space="preserve"> include flexible delivery</w:t>
      </w:r>
      <w:r w:rsidR="32C54496">
        <w:t xml:space="preserve"> methods that support various learning styles.</w:t>
      </w:r>
    </w:p>
    <w:p w14:paraId="4284B268" w14:textId="1457B5BF" w:rsidR="002322D1" w:rsidRDefault="00181685" w:rsidP="00AC1831">
      <w:pPr>
        <w:pStyle w:val="Normalnospace"/>
        <w:spacing w:before="120"/>
      </w:pPr>
      <w:r>
        <w:t xml:space="preserve">Examples of </w:t>
      </w:r>
      <w:r w:rsidR="669B3D6D">
        <w:t>e</w:t>
      </w:r>
      <w:r w:rsidR="002322D1">
        <w:t xml:space="preserve">ligible </w:t>
      </w:r>
      <w:r w:rsidR="00BF743E">
        <w:t>activities</w:t>
      </w:r>
      <w:r w:rsidR="002322D1">
        <w:t xml:space="preserve"> include:</w:t>
      </w:r>
    </w:p>
    <w:p w14:paraId="1B801120" w14:textId="03B8EF71" w:rsidR="00243436" w:rsidRDefault="002A2A8A" w:rsidP="000C064C">
      <w:pPr>
        <w:pStyle w:val="dotpoint"/>
      </w:pPr>
      <w:r>
        <w:t>m</w:t>
      </w:r>
      <w:r w:rsidR="007D7BB1">
        <w:t>icr</w:t>
      </w:r>
      <w:r w:rsidR="004A021B">
        <w:t xml:space="preserve">oenterprise support </w:t>
      </w:r>
      <w:r w:rsidR="00885B07">
        <w:t xml:space="preserve">that </w:t>
      </w:r>
      <w:r w:rsidR="00556321">
        <w:t>develop</w:t>
      </w:r>
      <w:r w:rsidR="00E92860">
        <w:t>s</w:t>
      </w:r>
      <w:r w:rsidR="00556321">
        <w:t xml:space="preserve"> cap</w:t>
      </w:r>
      <w:r w:rsidR="00905621">
        <w:t>abili</w:t>
      </w:r>
      <w:r w:rsidR="0052065D">
        <w:t>ty</w:t>
      </w:r>
      <w:r w:rsidR="00905621">
        <w:t xml:space="preserve"> to start and operate a</w:t>
      </w:r>
      <w:r w:rsidR="00243436">
        <w:t xml:space="preserve"> </w:t>
      </w:r>
      <w:r w:rsidR="00905621">
        <w:t>small/microbusiness</w:t>
      </w:r>
      <w:r w:rsidR="009E020D">
        <w:t xml:space="preserve">, </w:t>
      </w:r>
      <w:r w:rsidR="000C064C">
        <w:t xml:space="preserve">including </w:t>
      </w:r>
      <w:r w:rsidR="009E020D">
        <w:t>skill development across small business domains, such as financial literacy, systems and processes, sales, marketing, logistics and digital support</w:t>
      </w:r>
    </w:p>
    <w:p w14:paraId="75640A4E" w14:textId="6E5274A4" w:rsidR="006D1625" w:rsidRDefault="00563210" w:rsidP="00243436">
      <w:pPr>
        <w:pStyle w:val="dotpoint"/>
      </w:pPr>
      <w:r>
        <w:t xml:space="preserve">mixed methods of delivery </w:t>
      </w:r>
      <w:r w:rsidR="00154FE0">
        <w:t>including on-line, in person</w:t>
      </w:r>
      <w:r w:rsidR="00B772F5">
        <w:t xml:space="preserve"> </w:t>
      </w:r>
      <w:r w:rsidR="00154FE0">
        <w:t>one to one support, workshops and</w:t>
      </w:r>
      <w:r w:rsidR="00BA48F2">
        <w:t>/or</w:t>
      </w:r>
      <w:r w:rsidR="00154FE0">
        <w:t xml:space="preserve"> </w:t>
      </w:r>
      <w:r w:rsidR="00B772F5">
        <w:t>group activities</w:t>
      </w:r>
    </w:p>
    <w:p w14:paraId="644F9B59" w14:textId="6143D21E" w:rsidR="00B36EC7" w:rsidRDefault="002A2A8A" w:rsidP="00243436">
      <w:pPr>
        <w:pStyle w:val="dotpoint"/>
      </w:pPr>
      <w:r>
        <w:t>c</w:t>
      </w:r>
      <w:r w:rsidR="00743D7E">
        <w:t>oaching and</w:t>
      </w:r>
      <w:r w:rsidR="000D4FCE">
        <w:t>/</w:t>
      </w:r>
      <w:r w:rsidR="00743D7E">
        <w:t>or mentoring</w:t>
      </w:r>
      <w:r w:rsidR="051E3779">
        <w:t xml:space="preserve"> </w:t>
      </w:r>
    </w:p>
    <w:p w14:paraId="13BC3CB9" w14:textId="02995D2E" w:rsidR="00B36EC7" w:rsidRDefault="00030F43" w:rsidP="00243436">
      <w:pPr>
        <w:pStyle w:val="dotpoint"/>
      </w:pPr>
      <w:r>
        <w:t>n</w:t>
      </w:r>
      <w:r w:rsidR="7C2961C6">
        <w:t>etworking</w:t>
      </w:r>
      <w:r w:rsidR="3B2789CC">
        <w:t xml:space="preserve"> opportunities</w:t>
      </w:r>
      <w:r w:rsidR="007D18D5">
        <w:t xml:space="preserve"> and </w:t>
      </w:r>
      <w:r w:rsidR="00F664B9">
        <w:t xml:space="preserve">culturally </w:t>
      </w:r>
      <w:r w:rsidR="00407336">
        <w:t>appropriate</w:t>
      </w:r>
      <w:r w:rsidR="007D18D5">
        <w:t xml:space="preserve"> support</w:t>
      </w:r>
      <w:r w:rsidR="00812D12">
        <w:t>s</w:t>
      </w:r>
      <w:r w:rsidR="7C2961C6">
        <w:t xml:space="preserve"> </w:t>
      </w:r>
    </w:p>
    <w:p w14:paraId="2FD90380" w14:textId="77777777" w:rsidR="00DF1372" w:rsidRDefault="00DF1372" w:rsidP="00DF1372">
      <w:pPr>
        <w:pStyle w:val="Heading2"/>
      </w:pPr>
      <w:bookmarkStart w:id="21" w:name="_Toc69127786"/>
      <w:bookmarkStart w:id="22" w:name="_Toc84929485"/>
      <w:r>
        <w:t>Ineligible Activities</w:t>
      </w:r>
      <w:bookmarkEnd w:id="21"/>
      <w:bookmarkEnd w:id="22"/>
    </w:p>
    <w:p w14:paraId="336811C7" w14:textId="61EEBAB6" w:rsidR="00DF1372" w:rsidRDefault="00DF1372" w:rsidP="00DF1372">
      <w:pPr>
        <w:pStyle w:val="Normalnospace"/>
        <w:numPr>
          <w:ilvl w:val="0"/>
          <w:numId w:val="12"/>
        </w:numPr>
        <w:spacing w:before="120"/>
      </w:pPr>
      <w:r>
        <w:t xml:space="preserve">Programs or activities that are considered core business of the </w:t>
      </w:r>
      <w:r w:rsidR="001F3E9B">
        <w:t>A</w:t>
      </w:r>
      <w:r>
        <w:t xml:space="preserve">pplicant and cannot be adequately justified as a new and/or discrete Project. </w:t>
      </w:r>
    </w:p>
    <w:p w14:paraId="15566193" w14:textId="128D53BD" w:rsidR="00243436" w:rsidRDefault="00DF1372" w:rsidP="00253820">
      <w:pPr>
        <w:pStyle w:val="Normalnospace"/>
        <w:numPr>
          <w:ilvl w:val="0"/>
          <w:numId w:val="12"/>
        </w:numPr>
        <w:spacing w:before="120"/>
      </w:pPr>
      <w:r>
        <w:t xml:space="preserve">Activities that do not meet the objectives of this </w:t>
      </w:r>
      <w:r w:rsidR="00C04301">
        <w:t>G</w:t>
      </w:r>
      <w:r>
        <w:t xml:space="preserve">rant Program or align with these Program Guidelines, including </w:t>
      </w:r>
      <w:r w:rsidR="00CB145E">
        <w:t xml:space="preserve">the </w:t>
      </w:r>
      <w:r>
        <w:t xml:space="preserve">terms and conditions. </w:t>
      </w:r>
    </w:p>
    <w:p w14:paraId="0D42B4F7" w14:textId="311074D4" w:rsidR="004859DA" w:rsidRDefault="004859DA" w:rsidP="004859DA">
      <w:pPr>
        <w:pStyle w:val="Heading2"/>
      </w:pPr>
      <w:r>
        <w:t>Eligible Expenditure</w:t>
      </w:r>
    </w:p>
    <w:p w14:paraId="0356CFCB" w14:textId="4033F287" w:rsidR="004859DA" w:rsidRDefault="004859DA" w:rsidP="004859DA">
      <w:pPr>
        <w:pStyle w:val="Normalnospace"/>
        <w:spacing w:before="120"/>
      </w:pPr>
      <w:r>
        <w:t xml:space="preserve">Eligible expenditure includes </w:t>
      </w:r>
      <w:r w:rsidR="0093457C">
        <w:t>P</w:t>
      </w:r>
      <w:r>
        <w:t xml:space="preserve">roject-related non capitalised expenditure required to deliver the </w:t>
      </w:r>
      <w:r w:rsidR="00AB74FB">
        <w:t>P</w:t>
      </w:r>
      <w:r>
        <w:t xml:space="preserve">roject and </w:t>
      </w:r>
      <w:r w:rsidR="0093457C">
        <w:t>P</w:t>
      </w:r>
      <w:r>
        <w:t xml:space="preserve">roject related costs incurred by the </w:t>
      </w:r>
      <w:r w:rsidR="00F70C70">
        <w:t>organisation</w:t>
      </w:r>
      <w:r>
        <w:t xml:space="preserve">. Successful </w:t>
      </w:r>
      <w:r w:rsidR="001F3E9B">
        <w:t>A</w:t>
      </w:r>
      <w:r>
        <w:t>pplicants must meet the cost of any additional and ineligible expenditure associated with their Project.</w:t>
      </w:r>
    </w:p>
    <w:p w14:paraId="38B6481C" w14:textId="412E7215" w:rsidR="00CD77C3" w:rsidRDefault="00CD77C3" w:rsidP="00CD77C3">
      <w:r>
        <w:t xml:space="preserve">Eligible expenditure </w:t>
      </w:r>
      <w:r w:rsidR="00CF2982">
        <w:t>include</w:t>
      </w:r>
      <w:r w:rsidR="00BE1164">
        <w:t>s</w:t>
      </w:r>
      <w:r>
        <w:t>:</w:t>
      </w:r>
    </w:p>
    <w:p w14:paraId="7AF7FE07" w14:textId="057FB3AF" w:rsidR="00CD77C3" w:rsidRDefault="00547524" w:rsidP="006B3616">
      <w:pPr>
        <w:pStyle w:val="dotpoint"/>
      </w:pPr>
      <w:r>
        <w:t>Expenses related to an organisation’s ability to administer and support</w:t>
      </w:r>
      <w:r w:rsidR="69F1ABF0">
        <w:t xml:space="preserve"> the</w:t>
      </w:r>
      <w:r>
        <w:t xml:space="preserve"> </w:t>
      </w:r>
      <w:r w:rsidR="00D946DF">
        <w:t>P</w:t>
      </w:r>
      <w:r>
        <w:t xml:space="preserve">roject </w:t>
      </w:r>
      <w:r w:rsidR="00E25AEB">
        <w:t>and its activities</w:t>
      </w:r>
    </w:p>
    <w:p w14:paraId="196E7CA2" w14:textId="52765133" w:rsidR="00B25036" w:rsidRDefault="00B25036" w:rsidP="006B1177">
      <w:pPr>
        <w:pStyle w:val="dotpoint"/>
      </w:pPr>
      <w:r>
        <w:lastRenderedPageBreak/>
        <w:t xml:space="preserve">Materials and </w:t>
      </w:r>
      <w:r w:rsidR="00C832C5">
        <w:t>collateral</w:t>
      </w:r>
      <w:r>
        <w:t xml:space="preserve"> needed to carry out the </w:t>
      </w:r>
      <w:r w:rsidR="00D946DF">
        <w:t>P</w:t>
      </w:r>
      <w:r>
        <w:t>roject</w:t>
      </w:r>
      <w:r w:rsidR="0072135B">
        <w:t>, such as marketing and promotion of the Project</w:t>
      </w:r>
    </w:p>
    <w:p w14:paraId="525FC34B" w14:textId="3860D544" w:rsidR="00D27970" w:rsidRPr="00D27970" w:rsidRDefault="00D27970" w:rsidP="00D27970">
      <w:pPr>
        <w:pStyle w:val="dotpoint"/>
        <w:rPr>
          <w:sz w:val="21"/>
          <w:szCs w:val="21"/>
        </w:rPr>
      </w:pPr>
      <w:r w:rsidRPr="00D27970">
        <w:t xml:space="preserve">Staffing costs that relate solely to new </w:t>
      </w:r>
      <w:r w:rsidR="00534680">
        <w:t xml:space="preserve">Project </w:t>
      </w:r>
      <w:r w:rsidRPr="00D27970">
        <w:t xml:space="preserve">employees, or expansion of hours for current part-time employees who are working on the funded </w:t>
      </w:r>
      <w:r w:rsidR="009C0A62">
        <w:t>P</w:t>
      </w:r>
      <w:r w:rsidRPr="00D27970">
        <w:t>roject</w:t>
      </w:r>
    </w:p>
    <w:p w14:paraId="7E09FAD0" w14:textId="268FB919" w:rsidR="00A72D25" w:rsidRDefault="001B0861" w:rsidP="00DF1372">
      <w:pPr>
        <w:pStyle w:val="Normalnospace"/>
        <w:spacing w:before="120"/>
      </w:pPr>
      <w:r>
        <w:t>Not all expenditure may be eligible for grant funding. The Department will make the final determination regarding what is eligible expenditure</w:t>
      </w:r>
      <w:r w:rsidR="00FE33C8">
        <w:t xml:space="preserve"> at its discretion</w:t>
      </w:r>
      <w:r>
        <w:t>.</w:t>
      </w:r>
    </w:p>
    <w:p w14:paraId="041E8E1C" w14:textId="40CD3037" w:rsidR="00D47404" w:rsidRDefault="00D47404" w:rsidP="00467A08">
      <w:r>
        <w:t xml:space="preserve">Successful </w:t>
      </w:r>
      <w:r w:rsidR="001F3E9B">
        <w:t>A</w:t>
      </w:r>
      <w:r>
        <w:t xml:space="preserve">pplicants must meet the cost of any additional and ineligible expenditure associated with their </w:t>
      </w:r>
      <w:r w:rsidR="00705EE9">
        <w:t>P</w:t>
      </w:r>
      <w:r>
        <w:t>roject.</w:t>
      </w:r>
    </w:p>
    <w:p w14:paraId="49E8D3DA" w14:textId="70F2E424" w:rsidR="0096741F" w:rsidRDefault="0096741F" w:rsidP="0096741F">
      <w:pPr>
        <w:pStyle w:val="Heading2"/>
      </w:pPr>
      <w:bookmarkStart w:id="23" w:name="_Toc69127787"/>
      <w:bookmarkStart w:id="24" w:name="_Toc84929486"/>
      <w:r>
        <w:t xml:space="preserve">Ineligible </w:t>
      </w:r>
      <w:r w:rsidR="009C0A62">
        <w:t>Expenses</w:t>
      </w:r>
    </w:p>
    <w:p w14:paraId="372BEA07" w14:textId="77777777" w:rsidR="0093398F" w:rsidRPr="00D378E4" w:rsidRDefault="0093398F" w:rsidP="0093398F">
      <w:pPr>
        <w:pStyle w:val="Normalnospace"/>
        <w:spacing w:before="120"/>
      </w:pPr>
      <w:r>
        <w:t>The following are ineligible activities:</w:t>
      </w:r>
    </w:p>
    <w:p w14:paraId="2E92D82A" w14:textId="77777777" w:rsidR="00581B0B" w:rsidRDefault="00581B0B" w:rsidP="0093398F">
      <w:pPr>
        <w:pStyle w:val="dotpoint"/>
      </w:pPr>
      <w:r>
        <w:t>Capital expenditure</w:t>
      </w:r>
    </w:p>
    <w:p w14:paraId="4B9D0A6D" w14:textId="513E399F" w:rsidR="00C57AEE" w:rsidRDefault="0093398F" w:rsidP="00AA6E4E">
      <w:pPr>
        <w:pStyle w:val="Normalnospace"/>
        <w:numPr>
          <w:ilvl w:val="0"/>
          <w:numId w:val="12"/>
        </w:numPr>
        <w:spacing w:before="120"/>
      </w:pPr>
      <w:r>
        <w:t xml:space="preserve">Costs that are already funded or partially funded by government </w:t>
      </w:r>
    </w:p>
    <w:p w14:paraId="1180A0DA" w14:textId="394D956E" w:rsidR="00C67E20" w:rsidRPr="00A17B43" w:rsidRDefault="00AA6E4E" w:rsidP="00C67E20">
      <w:pPr>
        <w:pStyle w:val="Normalnospace"/>
        <w:numPr>
          <w:ilvl w:val="0"/>
          <w:numId w:val="12"/>
        </w:numPr>
        <w:spacing w:before="120"/>
      </w:pPr>
      <w:r>
        <w:t xml:space="preserve">Retrospective funding, where </w:t>
      </w:r>
      <w:r w:rsidR="009467AE">
        <w:t>P</w:t>
      </w:r>
      <w:r>
        <w:t xml:space="preserve">rojects </w:t>
      </w:r>
      <w:r w:rsidR="009467AE">
        <w:t xml:space="preserve">approved for funding </w:t>
      </w:r>
      <w:r>
        <w:t>have commenced work or activity prior to funding approva</w:t>
      </w:r>
      <w:r w:rsidR="00C67E20">
        <w:t>l</w:t>
      </w:r>
      <w:r w:rsidR="009467AE" w:rsidRPr="00A17B43">
        <w:t xml:space="preserve">. Where a Project is approved as an extension </w:t>
      </w:r>
      <w:r w:rsidR="006249AF" w:rsidRPr="00A17B43">
        <w:t>or expansion</w:t>
      </w:r>
      <w:r w:rsidR="009467AE" w:rsidRPr="00A17B43">
        <w:t xml:space="preserve"> of an existing Program, only expenditure from the commencement date of the grant agreement will be considered as eligible expenditure</w:t>
      </w:r>
    </w:p>
    <w:p w14:paraId="51DC5108" w14:textId="68D6C8D4" w:rsidR="0093398F" w:rsidRDefault="00FB1C49" w:rsidP="0093398F">
      <w:pPr>
        <w:pStyle w:val="dotpoint"/>
      </w:pPr>
      <w:r>
        <w:t>Business as u</w:t>
      </w:r>
      <w:r w:rsidR="0093398F">
        <w:t xml:space="preserve">sual operational expenditure, including existing staff costs, communications, travel, entertainment, </w:t>
      </w:r>
      <w:proofErr w:type="gramStart"/>
      <w:r w:rsidR="0093398F">
        <w:t>accommodation</w:t>
      </w:r>
      <w:proofErr w:type="gramEnd"/>
      <w:r w:rsidR="0093398F">
        <w:t xml:space="preserve"> and office computing equipment</w:t>
      </w:r>
      <w:r w:rsidR="005521F3">
        <w:t xml:space="preserve"> (software and hardware)</w:t>
      </w:r>
    </w:p>
    <w:p w14:paraId="5466B81A" w14:textId="5D0540AA" w:rsidR="00C67E20" w:rsidRDefault="00C67E20" w:rsidP="00C67E20">
      <w:pPr>
        <w:pStyle w:val="dotpoint"/>
      </w:pPr>
      <w:r>
        <w:t>Non-specific indirect and overhead costs</w:t>
      </w:r>
    </w:p>
    <w:p w14:paraId="0C1D8A62" w14:textId="77777777" w:rsidR="0093398F" w:rsidRDefault="0093398F" w:rsidP="0093398F">
      <w:pPr>
        <w:pStyle w:val="dotpoint"/>
      </w:pPr>
      <w:r>
        <w:t>Basic and routine professional services including legal and accounting fees</w:t>
      </w:r>
    </w:p>
    <w:p w14:paraId="1F3B508D" w14:textId="2920B2ED" w:rsidR="0093398F" w:rsidRDefault="0093398F" w:rsidP="0093398F">
      <w:pPr>
        <w:pStyle w:val="dotpoint"/>
      </w:pPr>
      <w:r>
        <w:t>Projects that require ongoing or recurrent funding to succeed or deliver benefits</w:t>
      </w:r>
    </w:p>
    <w:p w14:paraId="42E2404C" w14:textId="77777777" w:rsidR="0093398F" w:rsidRDefault="0093398F" w:rsidP="0093398F">
      <w:pPr>
        <w:pStyle w:val="dotpoint"/>
      </w:pPr>
      <w:r>
        <w:t>Costs of works and activities that are reimbursable under other funding sources, including insurance</w:t>
      </w:r>
    </w:p>
    <w:p w14:paraId="1DEDE2E9" w14:textId="7FAF8E7B" w:rsidR="00B67DF9" w:rsidRPr="00B67DF9" w:rsidRDefault="0093398F" w:rsidP="00FC7301">
      <w:pPr>
        <w:pStyle w:val="dotpoint"/>
      </w:pPr>
      <w:r>
        <w:t>Passing on the funding to a third party in the form of a sponsorship, grant, cash prize or commercial gift</w:t>
      </w:r>
      <w:r w:rsidR="009467AE">
        <w:t xml:space="preserve"> </w:t>
      </w:r>
    </w:p>
    <w:p w14:paraId="3B523292" w14:textId="37FF006D" w:rsidR="00847637" w:rsidRDefault="00A23491" w:rsidP="00172BA4">
      <w:pPr>
        <w:pStyle w:val="Heading1"/>
        <w:ind w:left="431" w:hanging="431"/>
      </w:pPr>
      <w:r>
        <w:t>Project Timeline</w:t>
      </w:r>
      <w:bookmarkEnd w:id="23"/>
      <w:bookmarkEnd w:id="24"/>
    </w:p>
    <w:p w14:paraId="491D2CD8" w14:textId="77777777" w:rsidR="00172BA4" w:rsidRDefault="00172BA4" w:rsidP="00172BA4">
      <w:pPr>
        <w:pStyle w:val="dotpoint"/>
      </w:pPr>
      <w:r>
        <w:t>Notification of application outcomes are expected to be within 10 weeks of application close date (see below 7.2).</w:t>
      </w:r>
    </w:p>
    <w:p w14:paraId="6755BB44" w14:textId="43A067A2" w:rsidR="00D27A23" w:rsidRDefault="00BA16E0" w:rsidP="00ED6358">
      <w:pPr>
        <w:pStyle w:val="dotpoint"/>
      </w:pPr>
      <w:r>
        <w:t xml:space="preserve">Successful </w:t>
      </w:r>
      <w:r w:rsidR="001F3E9B">
        <w:t>A</w:t>
      </w:r>
      <w:r>
        <w:t xml:space="preserve">pplicants must </w:t>
      </w:r>
      <w:r w:rsidR="00C62B51">
        <w:t xml:space="preserve">commence their </w:t>
      </w:r>
      <w:r w:rsidR="0093457C">
        <w:t>P</w:t>
      </w:r>
      <w:r w:rsidR="00C62B51">
        <w:t xml:space="preserve">roject prior to </w:t>
      </w:r>
      <w:r w:rsidR="0072135B">
        <w:t>2</w:t>
      </w:r>
      <w:r w:rsidR="006B4C9D">
        <w:t xml:space="preserve">0 </w:t>
      </w:r>
      <w:r w:rsidR="00C40B4A">
        <w:t>June 202</w:t>
      </w:r>
      <w:r w:rsidR="00503B7A">
        <w:t>2. An</w:t>
      </w:r>
      <w:r w:rsidR="00DF78B7">
        <w:t xml:space="preserve"> executed </w:t>
      </w:r>
      <w:r>
        <w:t>Grant Agreement with the Department</w:t>
      </w:r>
      <w:r w:rsidR="00E72179">
        <w:t xml:space="preserve"> </w:t>
      </w:r>
      <w:r w:rsidR="00C223D0">
        <w:t>must</w:t>
      </w:r>
      <w:r w:rsidR="00E72179">
        <w:t xml:space="preserve"> be in place </w:t>
      </w:r>
      <w:r w:rsidR="005667D4">
        <w:t xml:space="preserve">prior to </w:t>
      </w:r>
      <w:r w:rsidR="000A3AA3">
        <w:t>P</w:t>
      </w:r>
      <w:r w:rsidR="005667D4">
        <w:t>roject commencement</w:t>
      </w:r>
      <w:r w:rsidR="000C5713">
        <w:t>.</w:t>
      </w:r>
    </w:p>
    <w:p w14:paraId="35F6F6DA" w14:textId="1BEB18C7" w:rsidR="00EA2469" w:rsidRDefault="00EA2469" w:rsidP="00D2729E">
      <w:pPr>
        <w:pStyle w:val="dotpoint"/>
      </w:pPr>
      <w:r w:rsidRPr="00EA2469">
        <w:t xml:space="preserve">Approved </w:t>
      </w:r>
      <w:r w:rsidR="00BA02E7">
        <w:t>Projects</w:t>
      </w:r>
      <w:r>
        <w:t xml:space="preserve"> </w:t>
      </w:r>
      <w:r w:rsidRPr="00EA2469">
        <w:t xml:space="preserve">must be completed by </w:t>
      </w:r>
      <w:r w:rsidR="008B670F">
        <w:t>5</w:t>
      </w:r>
      <w:r w:rsidRPr="00EA2469">
        <w:t xml:space="preserve"> </w:t>
      </w:r>
      <w:r w:rsidR="00A64E2E">
        <w:t>December</w:t>
      </w:r>
      <w:r w:rsidR="00A64E2E" w:rsidRPr="00EA2469">
        <w:t xml:space="preserve"> </w:t>
      </w:r>
      <w:r w:rsidRPr="00EA2469">
        <w:t>202</w:t>
      </w:r>
      <w:r w:rsidR="00EA71CC">
        <w:t>3</w:t>
      </w:r>
      <w:r w:rsidR="00C83339">
        <w:t>.</w:t>
      </w:r>
    </w:p>
    <w:p w14:paraId="0C57FFDC" w14:textId="4055B03C" w:rsidR="00EA2469" w:rsidRDefault="00B77D58" w:rsidP="00D2729E">
      <w:pPr>
        <w:pStyle w:val="dotpoint"/>
      </w:pPr>
      <w:r>
        <w:t>Post-completion</w:t>
      </w:r>
      <w:r w:rsidR="00EA2469" w:rsidRPr="00EA2469">
        <w:t xml:space="preserve"> reports </w:t>
      </w:r>
      <w:r w:rsidR="00A2744F">
        <w:t xml:space="preserve">to be finalised </w:t>
      </w:r>
      <w:r w:rsidR="00EA2469" w:rsidRPr="00EA2469">
        <w:t xml:space="preserve">within three months of completing the </w:t>
      </w:r>
      <w:r w:rsidR="0093457C">
        <w:t>P</w:t>
      </w:r>
      <w:r w:rsidR="00EA2469" w:rsidRPr="00EA2469">
        <w:t xml:space="preserve">roject and by no later than 30 </w:t>
      </w:r>
      <w:r w:rsidR="00A94410">
        <w:t>March</w:t>
      </w:r>
      <w:r w:rsidR="00EA2469" w:rsidRPr="00EA2469">
        <w:t xml:space="preserve"> 202</w:t>
      </w:r>
      <w:r w:rsidR="00A94410">
        <w:t>4</w:t>
      </w:r>
      <w:r w:rsidR="00EA2469" w:rsidRPr="00EA2469">
        <w:t>.</w:t>
      </w:r>
    </w:p>
    <w:p w14:paraId="025063F1" w14:textId="75FE8C87" w:rsidR="00182A07" w:rsidRPr="0086062C" w:rsidRDefault="00C5246A" w:rsidP="001241D9">
      <w:pPr>
        <w:pStyle w:val="Heading1"/>
        <w:ind w:left="431" w:hanging="431"/>
      </w:pPr>
      <w:bookmarkStart w:id="25" w:name="_Toc69127788"/>
      <w:bookmarkStart w:id="26" w:name="_Toc84929487"/>
      <w:r>
        <w:t>Assessment Process</w:t>
      </w:r>
      <w:bookmarkEnd w:id="25"/>
      <w:bookmarkEnd w:id="26"/>
    </w:p>
    <w:p w14:paraId="2958D551" w14:textId="0DDFCFA7" w:rsidR="000E3FAF" w:rsidRPr="0086062C" w:rsidRDefault="009267BB" w:rsidP="000E3FAF">
      <w:pPr>
        <w:pStyle w:val="NoSpacing"/>
        <w:rPr>
          <w:i w:val="0"/>
          <w:iCs w:val="0"/>
          <w:color w:val="auto"/>
        </w:rPr>
      </w:pPr>
      <w:r>
        <w:rPr>
          <w:i w:val="0"/>
          <w:iCs w:val="0"/>
          <w:color w:val="auto"/>
        </w:rPr>
        <w:t>A De</w:t>
      </w:r>
      <w:r w:rsidR="00701986">
        <w:rPr>
          <w:i w:val="0"/>
          <w:iCs w:val="0"/>
          <w:color w:val="auto"/>
        </w:rPr>
        <w:t xml:space="preserve">partmental </w:t>
      </w:r>
      <w:r w:rsidR="0003100D">
        <w:rPr>
          <w:i w:val="0"/>
          <w:iCs w:val="0"/>
          <w:color w:val="auto"/>
        </w:rPr>
        <w:t>assessment panel will assess all applications</w:t>
      </w:r>
      <w:r w:rsidR="000E3FAF" w:rsidRPr="0086062C">
        <w:rPr>
          <w:i w:val="0"/>
          <w:iCs w:val="0"/>
          <w:color w:val="auto"/>
        </w:rPr>
        <w:t>. The panel will:</w:t>
      </w:r>
    </w:p>
    <w:p w14:paraId="4FFC5652" w14:textId="0D514324" w:rsidR="000E3FAF" w:rsidRPr="0086062C" w:rsidRDefault="000E3FAF" w:rsidP="006B1177">
      <w:pPr>
        <w:pStyle w:val="NoSpacing"/>
        <w:numPr>
          <w:ilvl w:val="0"/>
          <w:numId w:val="3"/>
        </w:numPr>
        <w:spacing w:after="60"/>
        <w:rPr>
          <w:i w:val="0"/>
          <w:iCs w:val="0"/>
          <w:color w:val="auto"/>
        </w:rPr>
      </w:pPr>
      <w:r w:rsidRPr="0086062C">
        <w:rPr>
          <w:i w:val="0"/>
          <w:iCs w:val="0"/>
          <w:color w:val="auto"/>
        </w:rPr>
        <w:t>Review and score applications individually against the assessment criteria</w:t>
      </w:r>
      <w:r w:rsidR="008A2EEF">
        <w:rPr>
          <w:i w:val="0"/>
          <w:iCs w:val="0"/>
          <w:color w:val="auto"/>
        </w:rPr>
        <w:t xml:space="preserve"> (see section 6.1)</w:t>
      </w:r>
      <w:r w:rsidRPr="0086062C">
        <w:rPr>
          <w:i w:val="0"/>
          <w:iCs w:val="0"/>
          <w:color w:val="auto"/>
        </w:rPr>
        <w:t xml:space="preserve"> </w:t>
      </w:r>
    </w:p>
    <w:p w14:paraId="1E887616" w14:textId="51D1E79B" w:rsidR="000E3FAF" w:rsidRDefault="000E3FAF" w:rsidP="0A1E817D">
      <w:pPr>
        <w:pStyle w:val="NoSpacing"/>
        <w:numPr>
          <w:ilvl w:val="0"/>
          <w:numId w:val="3"/>
        </w:numPr>
        <w:spacing w:after="60"/>
        <w:rPr>
          <w:i w:val="0"/>
          <w:iCs w:val="0"/>
          <w:color w:val="auto"/>
        </w:rPr>
      </w:pPr>
      <w:r w:rsidRPr="0A1E817D">
        <w:rPr>
          <w:i w:val="0"/>
          <w:iCs w:val="0"/>
          <w:color w:val="auto"/>
        </w:rPr>
        <w:t>Rank all Projects against each other</w:t>
      </w:r>
    </w:p>
    <w:p w14:paraId="277CA49A" w14:textId="4783CAA7" w:rsidR="006F7416" w:rsidRPr="0086062C" w:rsidRDefault="006E36F4" w:rsidP="006B1177">
      <w:pPr>
        <w:pStyle w:val="NoSpacing"/>
        <w:numPr>
          <w:ilvl w:val="0"/>
          <w:numId w:val="3"/>
        </w:numPr>
        <w:spacing w:after="60"/>
        <w:rPr>
          <w:i w:val="0"/>
          <w:iCs w:val="0"/>
          <w:color w:val="auto"/>
        </w:rPr>
      </w:pPr>
      <w:r>
        <w:rPr>
          <w:i w:val="0"/>
          <w:iCs w:val="0"/>
          <w:color w:val="auto"/>
        </w:rPr>
        <w:lastRenderedPageBreak/>
        <w:t xml:space="preserve">Consider </w:t>
      </w:r>
      <w:r w:rsidR="00790224">
        <w:rPr>
          <w:i w:val="0"/>
          <w:iCs w:val="0"/>
          <w:color w:val="auto"/>
        </w:rPr>
        <w:t xml:space="preserve">the </w:t>
      </w:r>
      <w:r w:rsidR="0075583C">
        <w:rPr>
          <w:i w:val="0"/>
          <w:iCs w:val="0"/>
          <w:color w:val="auto"/>
        </w:rPr>
        <w:t>allocation of</w:t>
      </w:r>
      <w:r w:rsidR="00790224">
        <w:rPr>
          <w:i w:val="0"/>
          <w:iCs w:val="0"/>
          <w:color w:val="auto"/>
        </w:rPr>
        <w:t xml:space="preserve"> </w:t>
      </w:r>
      <w:r w:rsidR="00065993">
        <w:rPr>
          <w:i w:val="0"/>
          <w:iCs w:val="0"/>
          <w:color w:val="auto"/>
        </w:rPr>
        <w:t xml:space="preserve">funding </w:t>
      </w:r>
      <w:r w:rsidR="0075583C">
        <w:rPr>
          <w:i w:val="0"/>
          <w:iCs w:val="0"/>
          <w:color w:val="auto"/>
        </w:rPr>
        <w:t xml:space="preserve">in relation to distribution </w:t>
      </w:r>
      <w:r w:rsidR="00F63994">
        <w:rPr>
          <w:i w:val="0"/>
          <w:iCs w:val="0"/>
          <w:color w:val="auto"/>
        </w:rPr>
        <w:t>across geogr</w:t>
      </w:r>
      <w:r w:rsidR="009A7791">
        <w:rPr>
          <w:i w:val="0"/>
          <w:iCs w:val="0"/>
          <w:color w:val="auto"/>
        </w:rPr>
        <w:t>aphical locations</w:t>
      </w:r>
      <w:r w:rsidR="00C223DB">
        <w:rPr>
          <w:i w:val="0"/>
          <w:iCs w:val="0"/>
          <w:color w:val="auto"/>
        </w:rPr>
        <w:t>, and reach</w:t>
      </w:r>
      <w:r w:rsidR="006C0B9D">
        <w:rPr>
          <w:i w:val="0"/>
          <w:iCs w:val="0"/>
          <w:color w:val="auto"/>
        </w:rPr>
        <w:t xml:space="preserve"> to </w:t>
      </w:r>
      <w:r w:rsidR="00D910E6">
        <w:rPr>
          <w:i w:val="0"/>
          <w:iCs w:val="0"/>
          <w:color w:val="auto"/>
        </w:rPr>
        <w:t>a</w:t>
      </w:r>
      <w:r w:rsidR="001D762B">
        <w:rPr>
          <w:i w:val="0"/>
          <w:iCs w:val="0"/>
          <w:color w:val="auto"/>
        </w:rPr>
        <w:t xml:space="preserve"> </w:t>
      </w:r>
      <w:r w:rsidR="006455C2">
        <w:rPr>
          <w:i w:val="0"/>
          <w:iCs w:val="0"/>
          <w:color w:val="auto"/>
        </w:rPr>
        <w:t>range</w:t>
      </w:r>
      <w:r w:rsidR="006455C2" w:rsidDel="005B729F">
        <w:rPr>
          <w:i w:val="0"/>
          <w:iCs w:val="0"/>
          <w:color w:val="auto"/>
        </w:rPr>
        <w:t xml:space="preserve"> </w:t>
      </w:r>
      <w:r w:rsidR="001D762B">
        <w:rPr>
          <w:i w:val="0"/>
          <w:iCs w:val="0"/>
          <w:color w:val="auto"/>
        </w:rPr>
        <w:t xml:space="preserve">of </w:t>
      </w:r>
      <w:r w:rsidR="009A7791">
        <w:rPr>
          <w:i w:val="0"/>
          <w:iCs w:val="0"/>
          <w:color w:val="auto"/>
        </w:rPr>
        <w:t>cohort</w:t>
      </w:r>
      <w:r w:rsidR="001D762B">
        <w:rPr>
          <w:i w:val="0"/>
          <w:iCs w:val="0"/>
          <w:color w:val="auto"/>
        </w:rPr>
        <w:t>s</w:t>
      </w:r>
      <w:r w:rsidR="00D60054">
        <w:rPr>
          <w:i w:val="0"/>
          <w:iCs w:val="0"/>
          <w:color w:val="auto"/>
        </w:rPr>
        <w:t xml:space="preserve"> </w:t>
      </w:r>
      <w:r w:rsidR="008A2EEF">
        <w:rPr>
          <w:i w:val="0"/>
          <w:iCs w:val="0"/>
          <w:color w:val="auto"/>
        </w:rPr>
        <w:t xml:space="preserve">to optimise the policy outcome sought by the </w:t>
      </w:r>
      <w:r w:rsidR="00FF4B80">
        <w:rPr>
          <w:i w:val="0"/>
          <w:iCs w:val="0"/>
          <w:color w:val="auto"/>
        </w:rPr>
        <w:t>D</w:t>
      </w:r>
      <w:r w:rsidR="008A2EEF">
        <w:rPr>
          <w:i w:val="0"/>
          <w:iCs w:val="0"/>
          <w:color w:val="auto"/>
        </w:rPr>
        <w:t>epartment</w:t>
      </w:r>
    </w:p>
    <w:p w14:paraId="7608EFFE" w14:textId="4A02A9A8" w:rsidR="004650E2" w:rsidRDefault="004650E2" w:rsidP="006F7416">
      <w:pPr>
        <w:pStyle w:val="NoSpacing"/>
        <w:numPr>
          <w:ilvl w:val="0"/>
          <w:numId w:val="3"/>
        </w:numPr>
        <w:spacing w:after="60"/>
        <w:rPr>
          <w:i w:val="0"/>
          <w:iCs w:val="0"/>
          <w:color w:val="auto"/>
        </w:rPr>
      </w:pPr>
      <w:r w:rsidRPr="004650E2">
        <w:rPr>
          <w:i w:val="0"/>
          <w:iCs w:val="0"/>
          <w:color w:val="auto"/>
        </w:rPr>
        <w:t xml:space="preserve">Re-position the </w:t>
      </w:r>
      <w:r>
        <w:rPr>
          <w:i w:val="0"/>
          <w:iCs w:val="0"/>
          <w:color w:val="auto"/>
        </w:rPr>
        <w:t>P</w:t>
      </w:r>
      <w:r w:rsidRPr="004650E2">
        <w:rPr>
          <w:i w:val="0"/>
          <w:iCs w:val="0"/>
          <w:color w:val="auto"/>
        </w:rPr>
        <w:t>roject ranking after reflecting on the priority allocation criteria in point (3) above</w:t>
      </w:r>
    </w:p>
    <w:p w14:paraId="63805A4E" w14:textId="1F32AC4E" w:rsidR="006F7416" w:rsidRPr="006F7416" w:rsidRDefault="000E3FAF" w:rsidP="006F7416">
      <w:pPr>
        <w:pStyle w:val="NoSpacing"/>
        <w:numPr>
          <w:ilvl w:val="0"/>
          <w:numId w:val="3"/>
        </w:numPr>
        <w:spacing w:after="60"/>
        <w:rPr>
          <w:i w:val="0"/>
          <w:iCs w:val="0"/>
          <w:color w:val="auto"/>
        </w:rPr>
      </w:pPr>
      <w:r w:rsidRPr="0086062C">
        <w:rPr>
          <w:i w:val="0"/>
          <w:iCs w:val="0"/>
          <w:color w:val="auto"/>
        </w:rPr>
        <w:t xml:space="preserve">Determine the number of applications that will be recommended subject to </w:t>
      </w:r>
      <w:r w:rsidR="008869DD">
        <w:rPr>
          <w:i w:val="0"/>
          <w:iCs w:val="0"/>
          <w:color w:val="auto"/>
        </w:rPr>
        <w:t xml:space="preserve">available </w:t>
      </w:r>
      <w:r w:rsidRPr="0086062C">
        <w:rPr>
          <w:i w:val="0"/>
          <w:iCs w:val="0"/>
          <w:color w:val="auto"/>
        </w:rPr>
        <w:t>funding</w:t>
      </w:r>
    </w:p>
    <w:p w14:paraId="4CB53ABE" w14:textId="4FFBABA9" w:rsidR="000E3FAF" w:rsidRPr="0086062C" w:rsidRDefault="000E3FAF" w:rsidP="006B1177">
      <w:pPr>
        <w:pStyle w:val="NoSpacing"/>
        <w:numPr>
          <w:ilvl w:val="0"/>
          <w:numId w:val="3"/>
        </w:numPr>
        <w:spacing w:after="60"/>
        <w:rPr>
          <w:i w:val="0"/>
          <w:iCs w:val="0"/>
          <w:color w:val="auto"/>
        </w:rPr>
      </w:pPr>
      <w:r w:rsidRPr="0086062C">
        <w:rPr>
          <w:i w:val="0"/>
          <w:iCs w:val="0"/>
          <w:color w:val="auto"/>
        </w:rPr>
        <w:t>Recommend the applications for approval</w:t>
      </w:r>
    </w:p>
    <w:p w14:paraId="04F55B4C" w14:textId="77777777" w:rsidR="000E3FAF" w:rsidRPr="000E3FAF" w:rsidRDefault="000E3FAF" w:rsidP="000E3FAF">
      <w:pPr>
        <w:pStyle w:val="NoSpacing"/>
        <w:spacing w:after="60"/>
        <w:ind w:left="720"/>
        <w:rPr>
          <w:color w:val="auto"/>
        </w:rPr>
      </w:pPr>
    </w:p>
    <w:p w14:paraId="410AB682" w14:textId="36E16FC0" w:rsidR="00F953FA" w:rsidRPr="00F953FA" w:rsidRDefault="00F953FA" w:rsidP="000E3FAF">
      <w:pPr>
        <w:pStyle w:val="Normalnospace"/>
      </w:pPr>
      <w:r w:rsidRPr="00920A67">
        <w:t xml:space="preserve">The Department’s decisions on all matters pertaining to the award of grant funding under this Program </w:t>
      </w:r>
      <w:r w:rsidR="00E74A60">
        <w:t>are</w:t>
      </w:r>
      <w:r w:rsidR="00E74A60" w:rsidRPr="00920A67">
        <w:t xml:space="preserve"> </w:t>
      </w:r>
      <w:r w:rsidRPr="00920A67">
        <w:t>at the Department’s absolute discretion</w:t>
      </w:r>
      <w:r>
        <w:t xml:space="preserve">. This includes </w:t>
      </w:r>
      <w:r w:rsidR="0095571D">
        <w:t xml:space="preserve">awarding </w:t>
      </w:r>
      <w:r>
        <w:t>a lesser amount than that applied for and amending funding conditions without notice</w:t>
      </w:r>
      <w:r w:rsidRPr="00920A67">
        <w:t>.</w:t>
      </w:r>
    </w:p>
    <w:p w14:paraId="231AE789" w14:textId="08F25130" w:rsidR="00C5246A" w:rsidRDefault="00C5246A" w:rsidP="00C5246A">
      <w:pPr>
        <w:pStyle w:val="Heading2"/>
      </w:pPr>
      <w:bookmarkStart w:id="27" w:name="_Toc69127789"/>
      <w:bookmarkStart w:id="28" w:name="_Toc84929488"/>
      <w:r>
        <w:t>Assessment Criteria</w:t>
      </w:r>
      <w:bookmarkEnd w:id="27"/>
      <w:bookmarkEnd w:id="28"/>
    </w:p>
    <w:p w14:paraId="225CFD7D" w14:textId="7F2B12C6" w:rsidR="009F7C65" w:rsidRDefault="009F7C65" w:rsidP="009F7C65">
      <w:pPr>
        <w:pStyle w:val="Normalnospace"/>
        <w:spacing w:before="120"/>
      </w:pPr>
      <w:r w:rsidRPr="0059793E">
        <w:t xml:space="preserve">An application must address each assessment criterion and make the best possible case for funding. Claims made against each criterion must be substantiated and full details of all underlying risks and assumptions should be clearly stated. Supporting documentation must be attached (See section </w:t>
      </w:r>
      <w:r w:rsidR="00DC0F30">
        <w:t>8</w:t>
      </w:r>
      <w:r w:rsidRPr="0059793E">
        <w:t>).</w:t>
      </w:r>
    </w:p>
    <w:p w14:paraId="519CA705" w14:textId="3068CA72" w:rsidR="002C4244" w:rsidRDefault="00361360" w:rsidP="00BB1D15">
      <w:pPr>
        <w:pStyle w:val="Normalnospace"/>
        <w:spacing w:before="120"/>
      </w:pPr>
      <w:r>
        <w:t>All supplementary attachments and information provided as part of the application will be taken into consideration during the assessment process.</w:t>
      </w:r>
    </w:p>
    <w:tbl>
      <w:tblPr>
        <w:tblStyle w:val="TableGrid"/>
        <w:tblW w:w="0" w:type="auto"/>
        <w:tblLook w:val="04A0" w:firstRow="1" w:lastRow="0" w:firstColumn="1" w:lastColumn="0" w:noHBand="0" w:noVBand="1"/>
      </w:tblPr>
      <w:tblGrid>
        <w:gridCol w:w="2972"/>
        <w:gridCol w:w="4905"/>
        <w:gridCol w:w="1183"/>
      </w:tblGrid>
      <w:tr w:rsidR="00C225EC" w14:paraId="33CD7DFD" w14:textId="20162487" w:rsidTr="0A1E817D">
        <w:trPr>
          <w:trHeight w:val="363"/>
        </w:trPr>
        <w:tc>
          <w:tcPr>
            <w:tcW w:w="2972" w:type="dxa"/>
            <w:vAlign w:val="center"/>
          </w:tcPr>
          <w:p w14:paraId="529B8340" w14:textId="7563222D" w:rsidR="00C225EC" w:rsidRPr="00026045" w:rsidRDefault="00C225EC" w:rsidP="00026045">
            <w:pPr>
              <w:pStyle w:val="Normalnospace"/>
              <w:spacing w:after="0"/>
              <w:jc w:val="center"/>
              <w:rPr>
                <w:b/>
                <w:bCs/>
              </w:rPr>
            </w:pPr>
            <w:r w:rsidRPr="00026045">
              <w:rPr>
                <w:b/>
                <w:bCs/>
              </w:rPr>
              <w:t>Assessment Criteria</w:t>
            </w:r>
          </w:p>
        </w:tc>
        <w:tc>
          <w:tcPr>
            <w:tcW w:w="4905" w:type="dxa"/>
            <w:vAlign w:val="center"/>
          </w:tcPr>
          <w:p w14:paraId="330722C4" w14:textId="4EFE9F90" w:rsidR="001D4394" w:rsidRPr="00026045" w:rsidRDefault="0025060A" w:rsidP="001D4394">
            <w:pPr>
              <w:pStyle w:val="Normalnospace"/>
              <w:spacing w:after="0"/>
              <w:jc w:val="center"/>
              <w:rPr>
                <w:b/>
                <w:bCs/>
              </w:rPr>
            </w:pPr>
            <w:r>
              <w:rPr>
                <w:b/>
                <w:bCs/>
              </w:rPr>
              <w:t>Considerations</w:t>
            </w:r>
          </w:p>
        </w:tc>
        <w:tc>
          <w:tcPr>
            <w:tcW w:w="1183" w:type="dxa"/>
            <w:vAlign w:val="center"/>
          </w:tcPr>
          <w:p w14:paraId="0C8416D4" w14:textId="545A9519" w:rsidR="00C225EC" w:rsidRPr="00026045" w:rsidRDefault="00C225EC" w:rsidP="00885CB5">
            <w:pPr>
              <w:pStyle w:val="Normalnospace"/>
              <w:spacing w:after="0"/>
              <w:jc w:val="center"/>
              <w:rPr>
                <w:b/>
                <w:bCs/>
              </w:rPr>
            </w:pPr>
            <w:r>
              <w:rPr>
                <w:b/>
                <w:bCs/>
              </w:rPr>
              <w:t>Weighting</w:t>
            </w:r>
          </w:p>
        </w:tc>
      </w:tr>
      <w:tr w:rsidR="00D327E6" w14:paraId="486CFD34" w14:textId="77777777" w:rsidTr="0A1E817D">
        <w:tc>
          <w:tcPr>
            <w:tcW w:w="2972" w:type="dxa"/>
          </w:tcPr>
          <w:p w14:paraId="42DB65FE" w14:textId="33D206E1" w:rsidR="00D327E6" w:rsidRDefault="00D76481" w:rsidP="00A06F45">
            <w:pPr>
              <w:pStyle w:val="Normalnospace"/>
              <w:numPr>
                <w:ilvl w:val="0"/>
                <w:numId w:val="19"/>
              </w:numPr>
              <w:spacing w:before="120"/>
              <w:rPr>
                <w:b/>
                <w:bCs/>
              </w:rPr>
            </w:pPr>
            <w:r>
              <w:rPr>
                <w:b/>
                <w:bCs/>
              </w:rPr>
              <w:t>Pro</w:t>
            </w:r>
            <w:r w:rsidR="004B75A8">
              <w:rPr>
                <w:b/>
                <w:bCs/>
              </w:rPr>
              <w:t>ject</w:t>
            </w:r>
            <w:r>
              <w:rPr>
                <w:b/>
                <w:bCs/>
              </w:rPr>
              <w:t xml:space="preserve"> </w:t>
            </w:r>
            <w:r w:rsidR="00DD6F85" w:rsidRPr="00BF11AD">
              <w:rPr>
                <w:b/>
                <w:bCs/>
              </w:rPr>
              <w:t xml:space="preserve">Outcomes </w:t>
            </w:r>
          </w:p>
          <w:p w14:paraId="78AA9CBE" w14:textId="15AE1F38" w:rsidR="0025060A" w:rsidRPr="00C22E5D" w:rsidRDefault="7D9A16B4" w:rsidP="0A1E817D">
            <w:pPr>
              <w:pStyle w:val="Normalnospace"/>
              <w:spacing w:before="120"/>
              <w:rPr>
                <w:b/>
                <w:bCs/>
                <w:i/>
                <w:iCs/>
              </w:rPr>
            </w:pPr>
            <w:r w:rsidRPr="0A1E817D">
              <w:rPr>
                <w:b/>
                <w:bCs/>
                <w:i/>
                <w:iCs/>
              </w:rPr>
              <w:t xml:space="preserve">The extent to which the </w:t>
            </w:r>
            <w:r w:rsidR="4A227F97" w:rsidRPr="0A1E817D">
              <w:rPr>
                <w:b/>
                <w:bCs/>
                <w:i/>
                <w:iCs/>
              </w:rPr>
              <w:t>P</w:t>
            </w:r>
            <w:r w:rsidRPr="0A1E817D">
              <w:rPr>
                <w:b/>
                <w:bCs/>
                <w:i/>
                <w:iCs/>
              </w:rPr>
              <w:t xml:space="preserve">roject aligns with the </w:t>
            </w:r>
            <w:r w:rsidR="007E214C">
              <w:rPr>
                <w:b/>
                <w:bCs/>
                <w:i/>
                <w:iCs/>
              </w:rPr>
              <w:t>G</w:t>
            </w:r>
            <w:r w:rsidR="53A7FEAF" w:rsidRPr="0A1E817D">
              <w:rPr>
                <w:b/>
                <w:bCs/>
                <w:i/>
                <w:iCs/>
              </w:rPr>
              <w:t>rant P</w:t>
            </w:r>
            <w:r w:rsidRPr="0A1E817D">
              <w:rPr>
                <w:b/>
                <w:bCs/>
                <w:i/>
                <w:iCs/>
              </w:rPr>
              <w:t>rogram objectives and outcomes</w:t>
            </w:r>
            <w:r w:rsidR="2466E5BC" w:rsidRPr="0A1E817D">
              <w:rPr>
                <w:b/>
                <w:bCs/>
                <w:i/>
                <w:iCs/>
              </w:rPr>
              <w:t>.</w:t>
            </w:r>
          </w:p>
        </w:tc>
        <w:tc>
          <w:tcPr>
            <w:tcW w:w="4905" w:type="dxa"/>
          </w:tcPr>
          <w:p w14:paraId="604C835D" w14:textId="3BBF8531" w:rsidR="00B57523" w:rsidRDefault="008B2F2B" w:rsidP="00BD21FC">
            <w:pPr>
              <w:pStyle w:val="Normalnospace"/>
              <w:numPr>
                <w:ilvl w:val="0"/>
                <w:numId w:val="9"/>
              </w:numPr>
            </w:pPr>
            <w:r>
              <w:t>T</w:t>
            </w:r>
            <w:r w:rsidR="0056770F">
              <w:t>he Project</w:t>
            </w:r>
            <w:r>
              <w:t xml:space="preserve"> has</w:t>
            </w:r>
            <w:r w:rsidR="0056770F">
              <w:t xml:space="preserve"> </w:t>
            </w:r>
            <w:r w:rsidR="00F0712C">
              <w:t>identi</w:t>
            </w:r>
            <w:r w:rsidR="0056770F">
              <w:t>f</w:t>
            </w:r>
            <w:r>
              <w:t>ied</w:t>
            </w:r>
            <w:r w:rsidR="00F0712C">
              <w:t xml:space="preserve"> </w:t>
            </w:r>
            <w:r w:rsidR="002337D1">
              <w:t>one of the</w:t>
            </w:r>
            <w:r w:rsidR="00F0712C">
              <w:t xml:space="preserve"> target </w:t>
            </w:r>
            <w:r w:rsidR="003D7ED3">
              <w:t>group</w:t>
            </w:r>
            <w:r w:rsidR="00244395">
              <w:t>s</w:t>
            </w:r>
            <w:r w:rsidR="00DC1056">
              <w:t xml:space="preserve"> it</w:t>
            </w:r>
            <w:r w:rsidR="00244395">
              <w:t xml:space="preserve"> </w:t>
            </w:r>
            <w:r w:rsidR="00A3480B">
              <w:t>intend</w:t>
            </w:r>
            <w:r w:rsidR="00DC1056">
              <w:t>s</w:t>
            </w:r>
            <w:r w:rsidR="00A3480B">
              <w:t xml:space="preserve"> to work with</w:t>
            </w:r>
            <w:r w:rsidR="00140690">
              <w:t xml:space="preserve"> </w:t>
            </w:r>
            <w:r w:rsidR="00140690" w:rsidRPr="00252AD8">
              <w:rPr>
                <w:i/>
                <w:iCs/>
                <w:sz w:val="18"/>
                <w:szCs w:val="18"/>
              </w:rPr>
              <w:t>(see</w:t>
            </w:r>
            <w:r w:rsidR="00244395" w:rsidRPr="00252AD8">
              <w:rPr>
                <w:i/>
                <w:iCs/>
                <w:sz w:val="18"/>
                <w:szCs w:val="18"/>
              </w:rPr>
              <w:t xml:space="preserve"> priority</w:t>
            </w:r>
            <w:r w:rsidR="00140690" w:rsidRPr="00252AD8">
              <w:rPr>
                <w:i/>
                <w:iCs/>
                <w:sz w:val="18"/>
                <w:szCs w:val="18"/>
              </w:rPr>
              <w:t xml:space="preserve"> </w:t>
            </w:r>
            <w:r w:rsidR="00E051E5" w:rsidRPr="00252AD8">
              <w:rPr>
                <w:i/>
                <w:iCs/>
                <w:sz w:val="18"/>
                <w:szCs w:val="18"/>
              </w:rPr>
              <w:t xml:space="preserve">list at </w:t>
            </w:r>
            <w:r w:rsidR="00A86ADA">
              <w:rPr>
                <w:i/>
                <w:iCs/>
                <w:sz w:val="18"/>
                <w:szCs w:val="18"/>
              </w:rPr>
              <w:t xml:space="preserve">section </w:t>
            </w:r>
            <w:r w:rsidR="00E051E5" w:rsidRPr="00252AD8">
              <w:rPr>
                <w:i/>
                <w:iCs/>
                <w:sz w:val="18"/>
                <w:szCs w:val="18"/>
              </w:rPr>
              <w:t xml:space="preserve">4 </w:t>
            </w:r>
            <w:r w:rsidR="00DB36BA" w:rsidRPr="00252AD8">
              <w:rPr>
                <w:i/>
                <w:iCs/>
                <w:sz w:val="18"/>
                <w:szCs w:val="18"/>
              </w:rPr>
              <w:t>Project El</w:t>
            </w:r>
            <w:r w:rsidR="00762517" w:rsidRPr="00252AD8">
              <w:rPr>
                <w:i/>
                <w:iCs/>
                <w:sz w:val="18"/>
                <w:szCs w:val="18"/>
              </w:rPr>
              <w:t>igibility</w:t>
            </w:r>
            <w:r w:rsidR="00252AD8" w:rsidRPr="00252AD8">
              <w:rPr>
                <w:i/>
                <w:iCs/>
                <w:sz w:val="18"/>
                <w:szCs w:val="18"/>
              </w:rPr>
              <w:t>)</w:t>
            </w:r>
            <w:r w:rsidR="00252AD8">
              <w:t>.</w:t>
            </w:r>
          </w:p>
          <w:p w14:paraId="1B38FACE" w14:textId="13E8FB06" w:rsidR="000D04D7" w:rsidRDefault="0009714C" w:rsidP="00BD21FC">
            <w:pPr>
              <w:pStyle w:val="Normalnospace"/>
              <w:numPr>
                <w:ilvl w:val="0"/>
                <w:numId w:val="9"/>
              </w:numPr>
            </w:pPr>
            <w:r>
              <w:t>T</w:t>
            </w:r>
            <w:r w:rsidR="00A64228">
              <w:t>he funded activities</w:t>
            </w:r>
            <w:r>
              <w:t xml:space="preserve"> are</w:t>
            </w:r>
            <w:r w:rsidR="00A64228">
              <w:t xml:space="preserve"> fit for purpose fo</w:t>
            </w:r>
            <w:r w:rsidR="00733070">
              <w:t>r the</w:t>
            </w:r>
            <w:r w:rsidR="006B3BCF">
              <w:t xml:space="preserve"> target </w:t>
            </w:r>
            <w:r w:rsidR="00900AE3">
              <w:t xml:space="preserve">group of </w:t>
            </w:r>
            <w:r w:rsidR="00733070">
              <w:t>participants</w:t>
            </w:r>
            <w:r>
              <w:t>.</w:t>
            </w:r>
          </w:p>
          <w:p w14:paraId="7A76FC5C" w14:textId="744112FF" w:rsidR="007712CA" w:rsidRDefault="006B3BCF" w:rsidP="00BD21FC">
            <w:pPr>
              <w:pStyle w:val="Normalnospace"/>
              <w:numPr>
                <w:ilvl w:val="0"/>
                <w:numId w:val="9"/>
              </w:numPr>
            </w:pPr>
            <w:r>
              <w:t>T</w:t>
            </w:r>
            <w:r w:rsidR="009E67B1">
              <w:t>he Project identif</w:t>
            </w:r>
            <w:r w:rsidR="005606EA">
              <w:t>ies</w:t>
            </w:r>
            <w:r w:rsidR="009E67B1">
              <w:t xml:space="preserve"> </w:t>
            </w:r>
            <w:r w:rsidR="009E67B1" w:rsidRPr="001E0FBD">
              <w:t>ways in which it w</w:t>
            </w:r>
            <w:r w:rsidR="000213DC" w:rsidRPr="001E0FBD">
              <w:t>ill</w:t>
            </w:r>
            <w:r w:rsidR="009E67B1" w:rsidRPr="001E0FBD">
              <w:t xml:space="preserve"> support participants </w:t>
            </w:r>
            <w:r w:rsidR="00C23B2C" w:rsidRPr="001E0FBD">
              <w:t xml:space="preserve">to develop </w:t>
            </w:r>
            <w:r w:rsidR="001E0FBD">
              <w:t xml:space="preserve">the </w:t>
            </w:r>
            <w:r w:rsidR="00213BF3" w:rsidRPr="001E0FBD">
              <w:t xml:space="preserve">skills and </w:t>
            </w:r>
            <w:r w:rsidR="00D32CBC" w:rsidRPr="001E0FBD">
              <w:t>compet</w:t>
            </w:r>
            <w:r w:rsidR="00AD2B68" w:rsidRPr="001E0FBD">
              <w:t>e</w:t>
            </w:r>
            <w:r w:rsidR="00D32CBC" w:rsidRPr="001E0FBD">
              <w:t>nci</w:t>
            </w:r>
            <w:r w:rsidR="001D4514" w:rsidRPr="001E0FBD">
              <w:t>es</w:t>
            </w:r>
            <w:r w:rsidR="00A81D50">
              <w:t xml:space="preserve"> </w:t>
            </w:r>
            <w:r w:rsidR="00D7574F" w:rsidRPr="001E0FBD">
              <w:t>to start and operate</w:t>
            </w:r>
            <w:r w:rsidR="009E67B1">
              <w:t xml:space="preserve"> their</w:t>
            </w:r>
            <w:r w:rsidR="00AA70F4">
              <w:t xml:space="preserve"> </w:t>
            </w:r>
            <w:r w:rsidR="009E67B1">
              <w:t>microenterprise</w:t>
            </w:r>
            <w:r w:rsidR="005606EA">
              <w:t>.</w:t>
            </w:r>
          </w:p>
          <w:p w14:paraId="01D367FF" w14:textId="1B03FBF6" w:rsidR="00F0712C" w:rsidRDefault="005606EA" w:rsidP="00BD21FC">
            <w:pPr>
              <w:pStyle w:val="ListParagraph"/>
              <w:numPr>
                <w:ilvl w:val="0"/>
                <w:numId w:val="9"/>
              </w:numPr>
            </w:pPr>
            <w:r>
              <w:t>T</w:t>
            </w:r>
            <w:r w:rsidR="00763BD1">
              <w:t>he Project identif</w:t>
            </w:r>
            <w:r>
              <w:t>ies</w:t>
            </w:r>
            <w:r w:rsidR="00763BD1">
              <w:t xml:space="preserve"> </w:t>
            </w:r>
            <w:r w:rsidR="00040917">
              <w:t xml:space="preserve">ways in which it will support </w:t>
            </w:r>
            <w:r w:rsidR="00511B74">
              <w:t xml:space="preserve">participants </w:t>
            </w:r>
            <w:r w:rsidR="00E46858">
              <w:t xml:space="preserve">to </w:t>
            </w:r>
            <w:r w:rsidR="00F516C7">
              <w:t xml:space="preserve">develop skills and confidence and </w:t>
            </w:r>
            <w:r w:rsidR="00E46858">
              <w:t>overcome</w:t>
            </w:r>
            <w:r w:rsidR="00225A4C">
              <w:t xml:space="preserve"> barriers </w:t>
            </w:r>
            <w:r w:rsidR="00256DBE">
              <w:t>to economic inclusion</w:t>
            </w:r>
            <w:r>
              <w:t>.</w:t>
            </w:r>
          </w:p>
          <w:p w14:paraId="444C2C0B" w14:textId="2192DFBD" w:rsidR="00D327E6" w:rsidRPr="00252AD8" w:rsidRDefault="009A2A8A" w:rsidP="0A1E817D">
            <w:pPr>
              <w:pStyle w:val="dotpoint"/>
              <w:numPr>
                <w:ilvl w:val="0"/>
                <w:numId w:val="0"/>
              </w:numPr>
              <w:ind w:left="360"/>
              <w:rPr>
                <w:i/>
                <w:iCs/>
                <w:sz w:val="18"/>
                <w:szCs w:val="18"/>
              </w:rPr>
            </w:pPr>
            <w:r w:rsidRPr="0A1E817D">
              <w:rPr>
                <w:i/>
                <w:iCs/>
                <w:sz w:val="18"/>
                <w:szCs w:val="18"/>
              </w:rPr>
              <w:t>(</w:t>
            </w:r>
            <w:proofErr w:type="gramStart"/>
            <w:r w:rsidRPr="0A1E817D">
              <w:rPr>
                <w:i/>
                <w:iCs/>
                <w:sz w:val="18"/>
                <w:szCs w:val="18"/>
              </w:rPr>
              <w:t>refer</w:t>
            </w:r>
            <w:proofErr w:type="gramEnd"/>
            <w:r w:rsidRPr="0A1E817D">
              <w:rPr>
                <w:i/>
                <w:iCs/>
                <w:sz w:val="18"/>
                <w:szCs w:val="18"/>
              </w:rPr>
              <w:t xml:space="preserve"> to 1.2, 1.3 and 1.4 of the Program Guidelines)</w:t>
            </w:r>
          </w:p>
        </w:tc>
        <w:tc>
          <w:tcPr>
            <w:tcW w:w="1183" w:type="dxa"/>
          </w:tcPr>
          <w:p w14:paraId="39428820" w14:textId="366113B0" w:rsidR="00D327E6" w:rsidRDefault="00D450F2" w:rsidP="007E1D78">
            <w:pPr>
              <w:pStyle w:val="Normalnospace"/>
              <w:spacing w:before="120"/>
            </w:pPr>
            <w:r>
              <w:t>30%</w:t>
            </w:r>
          </w:p>
        </w:tc>
      </w:tr>
      <w:tr w:rsidR="001F4AC1" w14:paraId="67A264F6" w14:textId="77777777" w:rsidTr="0A1E817D">
        <w:tc>
          <w:tcPr>
            <w:tcW w:w="2972" w:type="dxa"/>
          </w:tcPr>
          <w:p w14:paraId="4627AED4" w14:textId="24BAA1AC" w:rsidR="001F4AC1" w:rsidRDefault="004B75A8" w:rsidP="00A06F45">
            <w:pPr>
              <w:pStyle w:val="Normalnospace"/>
              <w:numPr>
                <w:ilvl w:val="0"/>
                <w:numId w:val="19"/>
              </w:numPr>
              <w:spacing w:before="120"/>
              <w:rPr>
                <w:b/>
                <w:bCs/>
              </w:rPr>
            </w:pPr>
            <w:r>
              <w:rPr>
                <w:b/>
                <w:bCs/>
              </w:rPr>
              <w:t>Project</w:t>
            </w:r>
            <w:r w:rsidR="00843599">
              <w:rPr>
                <w:b/>
                <w:bCs/>
              </w:rPr>
              <w:t xml:space="preserve"> </w:t>
            </w:r>
            <w:r w:rsidR="005D0F2F">
              <w:rPr>
                <w:b/>
                <w:bCs/>
              </w:rPr>
              <w:t xml:space="preserve">Delivery </w:t>
            </w:r>
          </w:p>
          <w:p w14:paraId="31C89E17" w14:textId="4CDD0189" w:rsidR="003630F7" w:rsidRPr="00C22E5D" w:rsidRDefault="00BA1020" w:rsidP="00C3765D">
            <w:pPr>
              <w:pStyle w:val="Normalnospace"/>
              <w:spacing w:before="120"/>
              <w:rPr>
                <w:b/>
                <w:bCs/>
                <w:i/>
                <w:iCs/>
              </w:rPr>
            </w:pPr>
            <w:r w:rsidRPr="00C22E5D">
              <w:rPr>
                <w:b/>
                <w:bCs/>
                <w:i/>
                <w:iCs/>
              </w:rPr>
              <w:t xml:space="preserve">The extent to which the </w:t>
            </w:r>
            <w:r w:rsidR="00FD7F76">
              <w:rPr>
                <w:b/>
                <w:bCs/>
                <w:i/>
                <w:iCs/>
              </w:rPr>
              <w:t>P</w:t>
            </w:r>
            <w:r w:rsidRPr="00C22E5D">
              <w:rPr>
                <w:b/>
                <w:bCs/>
                <w:i/>
                <w:iCs/>
              </w:rPr>
              <w:t xml:space="preserve">roject </w:t>
            </w:r>
            <w:r w:rsidR="00322539" w:rsidRPr="00C22E5D">
              <w:rPr>
                <w:b/>
                <w:bCs/>
                <w:i/>
                <w:iCs/>
              </w:rPr>
              <w:t xml:space="preserve">will be </w:t>
            </w:r>
            <w:r w:rsidR="003D43FA" w:rsidRPr="00C22E5D">
              <w:rPr>
                <w:b/>
                <w:bCs/>
                <w:i/>
                <w:iCs/>
              </w:rPr>
              <w:t xml:space="preserve">delivered </w:t>
            </w:r>
            <w:r w:rsidR="00CB0E3B">
              <w:rPr>
                <w:b/>
                <w:bCs/>
                <w:i/>
                <w:iCs/>
              </w:rPr>
              <w:t xml:space="preserve">effectively and </w:t>
            </w:r>
            <w:r w:rsidR="00606574" w:rsidRPr="00C22E5D">
              <w:rPr>
                <w:b/>
                <w:bCs/>
                <w:i/>
                <w:iCs/>
              </w:rPr>
              <w:t>appropriate</w:t>
            </w:r>
            <w:r w:rsidR="00CB0E3B">
              <w:rPr>
                <w:b/>
                <w:bCs/>
                <w:i/>
                <w:iCs/>
              </w:rPr>
              <w:t xml:space="preserve"> </w:t>
            </w:r>
            <w:r w:rsidR="00557BC6" w:rsidRPr="00C22E5D">
              <w:rPr>
                <w:b/>
                <w:bCs/>
                <w:i/>
                <w:iCs/>
              </w:rPr>
              <w:t xml:space="preserve">to the </w:t>
            </w:r>
            <w:r w:rsidR="00606574" w:rsidRPr="00C22E5D">
              <w:rPr>
                <w:b/>
                <w:bCs/>
                <w:i/>
                <w:iCs/>
              </w:rPr>
              <w:t xml:space="preserve">needs of the </w:t>
            </w:r>
            <w:r w:rsidR="00CC2732" w:rsidRPr="00C22E5D">
              <w:rPr>
                <w:b/>
                <w:bCs/>
                <w:i/>
                <w:iCs/>
              </w:rPr>
              <w:t>participants</w:t>
            </w:r>
            <w:r w:rsidR="00C22E5D">
              <w:rPr>
                <w:b/>
                <w:bCs/>
                <w:i/>
                <w:iCs/>
              </w:rPr>
              <w:t>.</w:t>
            </w:r>
          </w:p>
        </w:tc>
        <w:tc>
          <w:tcPr>
            <w:tcW w:w="4905" w:type="dxa"/>
          </w:tcPr>
          <w:p w14:paraId="02F1C4C6" w14:textId="623F886A" w:rsidR="000B5FA2" w:rsidRDefault="000B5FA2" w:rsidP="006B1177">
            <w:pPr>
              <w:pStyle w:val="Normalnospace"/>
              <w:numPr>
                <w:ilvl w:val="0"/>
                <w:numId w:val="9"/>
              </w:numPr>
            </w:pPr>
            <w:r>
              <w:t xml:space="preserve">A </w:t>
            </w:r>
            <w:r w:rsidR="00F4606F">
              <w:t xml:space="preserve">detailed </w:t>
            </w:r>
            <w:r w:rsidR="002D4A7C">
              <w:t>P</w:t>
            </w:r>
            <w:r w:rsidR="00F4606F">
              <w:t xml:space="preserve">roject that is fully costed and </w:t>
            </w:r>
            <w:r w:rsidR="00265E73">
              <w:t>del</w:t>
            </w:r>
            <w:r w:rsidR="00341DD6">
              <w:t>iverable within</w:t>
            </w:r>
            <w:r w:rsidR="00264246">
              <w:t xml:space="preserve"> </w:t>
            </w:r>
            <w:r w:rsidR="002C07EA">
              <w:t xml:space="preserve">an </w:t>
            </w:r>
            <w:proofErr w:type="gramStart"/>
            <w:r w:rsidR="002C07EA">
              <w:t>18 month</w:t>
            </w:r>
            <w:proofErr w:type="gramEnd"/>
            <w:r w:rsidR="00264246">
              <w:t xml:space="preserve"> time frame</w:t>
            </w:r>
            <w:r w:rsidR="00774E0C">
              <w:t>.</w:t>
            </w:r>
          </w:p>
          <w:p w14:paraId="012BF7EE" w14:textId="77777777" w:rsidR="003D6E82" w:rsidRDefault="003D6E82" w:rsidP="003D6E82">
            <w:pPr>
              <w:pStyle w:val="Normalnospace"/>
              <w:numPr>
                <w:ilvl w:val="0"/>
                <w:numId w:val="9"/>
              </w:numPr>
            </w:pPr>
            <w:r>
              <w:t>Approach for participant attraction and selection.</w:t>
            </w:r>
          </w:p>
          <w:p w14:paraId="10168A44" w14:textId="19092B0A" w:rsidR="000B5FA2" w:rsidRDefault="000B5FA2" w:rsidP="006B1177">
            <w:pPr>
              <w:pStyle w:val="Normalnospace"/>
              <w:numPr>
                <w:ilvl w:val="0"/>
                <w:numId w:val="9"/>
              </w:numPr>
            </w:pPr>
            <w:r>
              <w:t xml:space="preserve">Approach and technical ability to deliver </w:t>
            </w:r>
            <w:r w:rsidR="00F77DFC">
              <w:t xml:space="preserve">face to face and </w:t>
            </w:r>
            <w:r>
              <w:t xml:space="preserve">virtual </w:t>
            </w:r>
            <w:r w:rsidR="00443724">
              <w:t>activities</w:t>
            </w:r>
            <w:r>
              <w:t xml:space="preserve">, including how to support </w:t>
            </w:r>
            <w:r w:rsidR="0049305A">
              <w:t>accessibility for participants</w:t>
            </w:r>
            <w:r w:rsidR="00B35E49">
              <w:t xml:space="preserve"> and adherence</w:t>
            </w:r>
            <w:r w:rsidR="00E557AB">
              <w:t xml:space="preserve"> to </w:t>
            </w:r>
            <w:proofErr w:type="spellStart"/>
            <w:r w:rsidR="00465EAB">
              <w:t>COVID</w:t>
            </w:r>
            <w:r w:rsidR="00E557AB">
              <w:t>Safe</w:t>
            </w:r>
            <w:proofErr w:type="spellEnd"/>
            <w:r w:rsidR="00E557AB">
              <w:t xml:space="preserve"> requirements</w:t>
            </w:r>
            <w:r w:rsidR="00B35E49">
              <w:t>.</w:t>
            </w:r>
          </w:p>
          <w:p w14:paraId="43E1F3CB" w14:textId="2F5570B6" w:rsidR="00C550BA" w:rsidRDefault="00D75090" w:rsidP="00C550BA">
            <w:pPr>
              <w:pStyle w:val="Normalnospace"/>
              <w:numPr>
                <w:ilvl w:val="0"/>
                <w:numId w:val="9"/>
              </w:numPr>
            </w:pPr>
            <w:r>
              <w:t>E</w:t>
            </w:r>
            <w:r w:rsidR="008549D6">
              <w:t xml:space="preserve">stablished </w:t>
            </w:r>
            <w:r w:rsidR="00195BA1">
              <w:t xml:space="preserve">supportive </w:t>
            </w:r>
            <w:r w:rsidR="00BD6670">
              <w:t xml:space="preserve">local </w:t>
            </w:r>
            <w:r w:rsidR="00195BA1">
              <w:t>part</w:t>
            </w:r>
            <w:r w:rsidR="00BD6670">
              <w:t>nerships and networks</w:t>
            </w:r>
            <w:r w:rsidR="00063B9D">
              <w:t>.</w:t>
            </w:r>
            <w:r w:rsidR="00BD6670">
              <w:t xml:space="preserve"> </w:t>
            </w:r>
          </w:p>
          <w:p w14:paraId="7865A980" w14:textId="1664D3C1" w:rsidR="001F4AC1" w:rsidRPr="001D4394" w:rsidRDefault="00C550BA" w:rsidP="00C550BA">
            <w:pPr>
              <w:pStyle w:val="Normalnospace"/>
              <w:numPr>
                <w:ilvl w:val="0"/>
                <w:numId w:val="9"/>
              </w:numPr>
            </w:pPr>
            <w:r>
              <w:lastRenderedPageBreak/>
              <w:t xml:space="preserve">Culturally </w:t>
            </w:r>
            <w:r w:rsidR="00EE6916">
              <w:t>appro</w:t>
            </w:r>
            <w:r w:rsidR="00680B8F">
              <w:t>priate</w:t>
            </w:r>
            <w:r w:rsidR="000B5FA2">
              <w:t xml:space="preserve"> </w:t>
            </w:r>
            <w:r w:rsidR="008C3982">
              <w:t>activities</w:t>
            </w:r>
            <w:r w:rsidR="0071789D">
              <w:t xml:space="preserve"> and </w:t>
            </w:r>
            <w:r w:rsidR="000B5FA2">
              <w:t xml:space="preserve">resources </w:t>
            </w:r>
            <w:r w:rsidR="00282628">
              <w:t>required to deliver the Project</w:t>
            </w:r>
            <w:r w:rsidR="006154CB">
              <w:t>.</w:t>
            </w:r>
          </w:p>
        </w:tc>
        <w:tc>
          <w:tcPr>
            <w:tcW w:w="1183" w:type="dxa"/>
          </w:tcPr>
          <w:p w14:paraId="6F2488D6" w14:textId="4E70D4AA" w:rsidR="00D450F2" w:rsidRDefault="00D450F2" w:rsidP="007E1D78">
            <w:pPr>
              <w:pStyle w:val="Normalnospace"/>
              <w:spacing w:before="120"/>
            </w:pPr>
            <w:r>
              <w:lastRenderedPageBreak/>
              <w:t>30%</w:t>
            </w:r>
          </w:p>
        </w:tc>
      </w:tr>
      <w:tr w:rsidR="000B5FA2" w14:paraId="2E8B28CE" w14:textId="77777777" w:rsidTr="0A1E817D">
        <w:tc>
          <w:tcPr>
            <w:tcW w:w="2972" w:type="dxa"/>
          </w:tcPr>
          <w:p w14:paraId="18AD8D79" w14:textId="268CF4C4" w:rsidR="000B5FA2" w:rsidRDefault="00702424" w:rsidP="00A06F45">
            <w:pPr>
              <w:pStyle w:val="Normalnospace"/>
              <w:numPr>
                <w:ilvl w:val="0"/>
                <w:numId w:val="19"/>
              </w:numPr>
              <w:spacing w:before="120"/>
              <w:rPr>
                <w:b/>
                <w:bCs/>
              </w:rPr>
            </w:pPr>
            <w:r>
              <w:rPr>
                <w:b/>
                <w:bCs/>
              </w:rPr>
              <w:t>Capacity, e</w:t>
            </w:r>
            <w:r w:rsidR="008E0143" w:rsidRPr="008E0143">
              <w:rPr>
                <w:b/>
                <w:bCs/>
              </w:rPr>
              <w:t>xperience</w:t>
            </w:r>
            <w:r w:rsidR="0081695D">
              <w:rPr>
                <w:b/>
                <w:bCs/>
              </w:rPr>
              <w:t xml:space="preserve">, </w:t>
            </w:r>
            <w:r>
              <w:rPr>
                <w:b/>
                <w:bCs/>
              </w:rPr>
              <w:t>and e</w:t>
            </w:r>
            <w:r w:rsidR="0081695D">
              <w:rPr>
                <w:b/>
                <w:bCs/>
              </w:rPr>
              <w:t>xpertise</w:t>
            </w:r>
          </w:p>
          <w:p w14:paraId="5A0460C8" w14:textId="0703E2FE" w:rsidR="00AD20D3" w:rsidRPr="00C22E5D" w:rsidRDefault="00AD20D3" w:rsidP="00C3765D">
            <w:pPr>
              <w:pStyle w:val="Normalnospace"/>
              <w:spacing w:before="120"/>
              <w:rPr>
                <w:b/>
                <w:bCs/>
                <w:i/>
                <w:iCs/>
              </w:rPr>
            </w:pPr>
            <w:r w:rsidRPr="00C22E5D">
              <w:rPr>
                <w:b/>
                <w:bCs/>
                <w:i/>
                <w:iCs/>
              </w:rPr>
              <w:t>Demonstrated</w:t>
            </w:r>
            <w:r w:rsidR="002448E4" w:rsidRPr="00C22E5D">
              <w:rPr>
                <w:b/>
                <w:bCs/>
                <w:i/>
                <w:iCs/>
              </w:rPr>
              <w:t xml:space="preserve"> </w:t>
            </w:r>
            <w:r w:rsidR="00772C9C" w:rsidRPr="00C22E5D">
              <w:rPr>
                <w:b/>
                <w:bCs/>
                <w:i/>
                <w:iCs/>
              </w:rPr>
              <w:t>c</w:t>
            </w:r>
            <w:r w:rsidR="000267AA" w:rsidRPr="00C22E5D">
              <w:rPr>
                <w:b/>
                <w:bCs/>
                <w:i/>
                <w:iCs/>
              </w:rPr>
              <w:t>ap</w:t>
            </w:r>
            <w:r w:rsidR="002559DF" w:rsidRPr="00C22E5D">
              <w:rPr>
                <w:b/>
                <w:bCs/>
                <w:i/>
                <w:iCs/>
              </w:rPr>
              <w:t>abi</w:t>
            </w:r>
            <w:r w:rsidR="00850194" w:rsidRPr="00C22E5D">
              <w:rPr>
                <w:b/>
                <w:bCs/>
                <w:i/>
                <w:iCs/>
              </w:rPr>
              <w:t>lity</w:t>
            </w:r>
            <w:r w:rsidR="006E2AF8" w:rsidRPr="00C22E5D">
              <w:rPr>
                <w:b/>
                <w:bCs/>
                <w:i/>
                <w:iCs/>
              </w:rPr>
              <w:t xml:space="preserve"> and</w:t>
            </w:r>
            <w:r w:rsidR="00AA386A" w:rsidRPr="00C22E5D">
              <w:rPr>
                <w:b/>
                <w:bCs/>
                <w:i/>
                <w:iCs/>
              </w:rPr>
              <w:t xml:space="preserve"> </w:t>
            </w:r>
            <w:r w:rsidR="00821C8D" w:rsidRPr="00C22E5D">
              <w:rPr>
                <w:b/>
                <w:bCs/>
                <w:i/>
                <w:iCs/>
              </w:rPr>
              <w:t>capacity to successfully deliver the Project.</w:t>
            </w:r>
          </w:p>
        </w:tc>
        <w:tc>
          <w:tcPr>
            <w:tcW w:w="4905" w:type="dxa"/>
          </w:tcPr>
          <w:p w14:paraId="2F616F87" w14:textId="1A54C36F" w:rsidR="008115E5" w:rsidRPr="009F4EA4" w:rsidRDefault="008115E5" w:rsidP="00AE72DF">
            <w:pPr>
              <w:pStyle w:val="Normalnospace"/>
              <w:numPr>
                <w:ilvl w:val="0"/>
                <w:numId w:val="9"/>
              </w:numPr>
              <w:spacing w:before="120"/>
            </w:pPr>
            <w:r>
              <w:t xml:space="preserve">The organisation </w:t>
            </w:r>
            <w:r w:rsidRPr="009F4EA4">
              <w:t>ha</w:t>
            </w:r>
            <w:r>
              <w:t>s</w:t>
            </w:r>
            <w:r w:rsidRPr="009F4EA4">
              <w:t xml:space="preserve"> sufficient dedicated resources to manage the grant</w:t>
            </w:r>
            <w:r w:rsidR="00CB1A47">
              <w:t xml:space="preserve"> and deliver the </w:t>
            </w:r>
            <w:r w:rsidR="00514059">
              <w:t>Project</w:t>
            </w:r>
            <w:r w:rsidR="00703159">
              <w:t xml:space="preserve"> within the </w:t>
            </w:r>
            <w:r w:rsidR="00FD0DC9">
              <w:t>outlined timeframe</w:t>
            </w:r>
            <w:r w:rsidR="00C3765D">
              <w:t>.</w:t>
            </w:r>
          </w:p>
          <w:p w14:paraId="116ABA61" w14:textId="79C4B5E4" w:rsidR="00623F23" w:rsidRDefault="00623F23" w:rsidP="00623F23">
            <w:pPr>
              <w:pStyle w:val="Normalnospace"/>
              <w:numPr>
                <w:ilvl w:val="0"/>
                <w:numId w:val="9"/>
              </w:numPr>
              <w:spacing w:before="120"/>
            </w:pPr>
            <w:r>
              <w:t>Previous experience delivering microenterprise development.</w:t>
            </w:r>
          </w:p>
          <w:p w14:paraId="7623B93B" w14:textId="0A82EFDB" w:rsidR="00623F23" w:rsidRDefault="00623F23" w:rsidP="00404443">
            <w:pPr>
              <w:pStyle w:val="Normalnospace"/>
              <w:numPr>
                <w:ilvl w:val="0"/>
                <w:numId w:val="9"/>
              </w:numPr>
              <w:spacing w:before="120"/>
            </w:pPr>
            <w:r>
              <w:t xml:space="preserve">Demonstrated understanding of working with disadvantaged participants </w:t>
            </w:r>
            <w:r w:rsidR="00404443">
              <w:t>and a</w:t>
            </w:r>
            <w:r>
              <w:t xml:space="preserve"> deep </w:t>
            </w:r>
            <w:r w:rsidRPr="009F4EA4">
              <w:t xml:space="preserve">knowledge of </w:t>
            </w:r>
            <w:r>
              <w:t xml:space="preserve">at least one of </w:t>
            </w:r>
            <w:r w:rsidRPr="009F4EA4">
              <w:t xml:space="preserve">the </w:t>
            </w:r>
            <w:r>
              <w:t>priority</w:t>
            </w:r>
            <w:r w:rsidRPr="009F4EA4">
              <w:t xml:space="preserve"> cohorts</w:t>
            </w:r>
            <w:r w:rsidR="00E56CC7">
              <w:t>.</w:t>
            </w:r>
            <w:r w:rsidRPr="009F4EA4">
              <w:t xml:space="preserve"> </w:t>
            </w:r>
          </w:p>
          <w:p w14:paraId="7501AD8C" w14:textId="79A47F8C" w:rsidR="00D7101E" w:rsidRDefault="00011AFF" w:rsidP="00FD731D">
            <w:pPr>
              <w:pStyle w:val="Normalnospace"/>
              <w:numPr>
                <w:ilvl w:val="0"/>
                <w:numId w:val="9"/>
              </w:numPr>
            </w:pPr>
            <w:r>
              <w:t>Details of the contingency arrangements propose</w:t>
            </w:r>
            <w:r w:rsidR="00C12401">
              <w:t>d</w:t>
            </w:r>
            <w:r>
              <w:t xml:space="preserve"> in the event of any disruption to </w:t>
            </w:r>
            <w:r w:rsidR="00C346C9">
              <w:t xml:space="preserve">Project </w:t>
            </w:r>
            <w:r w:rsidR="00C12401">
              <w:t>deliver</w:t>
            </w:r>
            <w:r w:rsidR="00C346C9">
              <w:t>y,</w:t>
            </w:r>
            <w:r w:rsidR="000A4C36">
              <w:t xml:space="preserve"> p</w:t>
            </w:r>
            <w:r w:rsidR="00E31087">
              <w:t xml:space="preserve">articularly in relation to </w:t>
            </w:r>
            <w:r w:rsidR="00465EAB">
              <w:t>COVID</w:t>
            </w:r>
            <w:r w:rsidR="00E31087">
              <w:t>-19</w:t>
            </w:r>
            <w:r w:rsidR="000A4C36">
              <w:t>.</w:t>
            </w:r>
          </w:p>
        </w:tc>
        <w:tc>
          <w:tcPr>
            <w:tcW w:w="1183" w:type="dxa"/>
          </w:tcPr>
          <w:p w14:paraId="5C6BCC58" w14:textId="1F2B0589" w:rsidR="000B5FA2" w:rsidRDefault="00D450F2" w:rsidP="007E1D78">
            <w:pPr>
              <w:pStyle w:val="Normalnospace"/>
              <w:spacing w:before="120"/>
            </w:pPr>
            <w:r>
              <w:t>20%</w:t>
            </w:r>
          </w:p>
        </w:tc>
      </w:tr>
      <w:tr w:rsidR="00C225EC" w14:paraId="0B5EA9D7" w14:textId="04211727" w:rsidTr="0A1E817D">
        <w:tc>
          <w:tcPr>
            <w:tcW w:w="2972" w:type="dxa"/>
          </w:tcPr>
          <w:p w14:paraId="029E8A36" w14:textId="1D31BDE8" w:rsidR="001D4394" w:rsidRPr="00A06F45" w:rsidRDefault="0088486A" w:rsidP="00A06F45">
            <w:pPr>
              <w:pStyle w:val="ListParagraph"/>
              <w:numPr>
                <w:ilvl w:val="0"/>
                <w:numId w:val="19"/>
              </w:numPr>
              <w:spacing w:before="120"/>
              <w:rPr>
                <w:b/>
                <w:bCs/>
              </w:rPr>
            </w:pPr>
            <w:r w:rsidRPr="00A06F45">
              <w:rPr>
                <w:b/>
                <w:bCs/>
              </w:rPr>
              <w:t>Project</w:t>
            </w:r>
            <w:r w:rsidR="00BC0446" w:rsidRPr="00A06F45">
              <w:rPr>
                <w:b/>
                <w:bCs/>
              </w:rPr>
              <w:t xml:space="preserve"> </w:t>
            </w:r>
            <w:r w:rsidRPr="00A06F45">
              <w:rPr>
                <w:b/>
                <w:bCs/>
              </w:rPr>
              <w:t>d</w:t>
            </w:r>
            <w:r w:rsidR="00BC0446" w:rsidRPr="00A06F45">
              <w:rPr>
                <w:b/>
                <w:bCs/>
              </w:rPr>
              <w:t>emand</w:t>
            </w:r>
            <w:r w:rsidRPr="00A06F45">
              <w:rPr>
                <w:b/>
                <w:bCs/>
              </w:rPr>
              <w:t xml:space="preserve"> and value for money</w:t>
            </w:r>
          </w:p>
          <w:p w14:paraId="6D672302" w14:textId="3A613BA6" w:rsidR="00BC0446" w:rsidRPr="00B4138D" w:rsidRDefault="008E3FBC" w:rsidP="006403B8">
            <w:pPr>
              <w:spacing w:before="120"/>
              <w:rPr>
                <w:b/>
                <w:bCs/>
                <w:i/>
                <w:iCs/>
              </w:rPr>
            </w:pPr>
            <w:r w:rsidRPr="00B4138D">
              <w:rPr>
                <w:b/>
                <w:bCs/>
                <w:i/>
                <w:iCs/>
              </w:rPr>
              <w:t>The</w:t>
            </w:r>
            <w:r w:rsidR="00747BB9" w:rsidRPr="00B4138D">
              <w:rPr>
                <w:b/>
                <w:bCs/>
                <w:i/>
                <w:iCs/>
              </w:rPr>
              <w:t xml:space="preserve"> </w:t>
            </w:r>
            <w:r w:rsidR="00747BB9" w:rsidRPr="396B6AB6">
              <w:rPr>
                <w:b/>
                <w:bCs/>
                <w:i/>
                <w:iCs/>
              </w:rPr>
              <w:t>extent</w:t>
            </w:r>
            <w:r w:rsidR="00747BB9" w:rsidRPr="00B4138D">
              <w:rPr>
                <w:b/>
                <w:bCs/>
                <w:i/>
                <w:iCs/>
              </w:rPr>
              <w:t xml:space="preserve"> to which the </w:t>
            </w:r>
            <w:r w:rsidR="001F3E9B">
              <w:rPr>
                <w:b/>
                <w:bCs/>
                <w:i/>
                <w:iCs/>
              </w:rPr>
              <w:t>A</w:t>
            </w:r>
            <w:r w:rsidR="00EE45EC" w:rsidRPr="00B4138D">
              <w:rPr>
                <w:b/>
                <w:bCs/>
                <w:i/>
                <w:iCs/>
              </w:rPr>
              <w:t>pplicant</w:t>
            </w:r>
            <w:r w:rsidR="00747BB9" w:rsidRPr="00B4138D">
              <w:rPr>
                <w:b/>
                <w:bCs/>
                <w:i/>
                <w:iCs/>
              </w:rPr>
              <w:t xml:space="preserve"> has identified </w:t>
            </w:r>
            <w:r w:rsidR="00C0133B" w:rsidRPr="00B4138D">
              <w:rPr>
                <w:b/>
                <w:bCs/>
                <w:i/>
                <w:iCs/>
              </w:rPr>
              <w:t>demand</w:t>
            </w:r>
            <w:r w:rsidR="004A7722" w:rsidRPr="00B4138D">
              <w:rPr>
                <w:b/>
                <w:bCs/>
                <w:i/>
                <w:iCs/>
              </w:rPr>
              <w:t xml:space="preserve"> and </w:t>
            </w:r>
            <w:r w:rsidR="00862439" w:rsidRPr="00B4138D">
              <w:rPr>
                <w:b/>
                <w:bCs/>
                <w:i/>
                <w:iCs/>
              </w:rPr>
              <w:t>presents Pro</w:t>
            </w:r>
            <w:r w:rsidR="007653C5" w:rsidRPr="00B4138D">
              <w:rPr>
                <w:b/>
                <w:bCs/>
                <w:i/>
                <w:iCs/>
              </w:rPr>
              <w:t>ject</w:t>
            </w:r>
            <w:r w:rsidR="00D913C9" w:rsidRPr="00B4138D">
              <w:rPr>
                <w:b/>
                <w:bCs/>
                <w:i/>
                <w:iCs/>
              </w:rPr>
              <w:t xml:space="preserve"> value</w:t>
            </w:r>
            <w:r w:rsidR="00A625CE" w:rsidRPr="00B4138D">
              <w:rPr>
                <w:b/>
                <w:bCs/>
                <w:i/>
                <w:iCs/>
              </w:rPr>
              <w:t>.</w:t>
            </w:r>
          </w:p>
        </w:tc>
        <w:tc>
          <w:tcPr>
            <w:tcW w:w="4905" w:type="dxa"/>
          </w:tcPr>
          <w:p w14:paraId="40135EA6" w14:textId="6A7FA861" w:rsidR="00D7101E" w:rsidRDefault="00A461A2" w:rsidP="006B1177">
            <w:pPr>
              <w:pStyle w:val="Normalnospace"/>
              <w:numPr>
                <w:ilvl w:val="0"/>
                <w:numId w:val="11"/>
              </w:numPr>
              <w:spacing w:before="120"/>
            </w:pPr>
            <w:r>
              <w:t xml:space="preserve">The </w:t>
            </w:r>
            <w:r w:rsidR="00084EA3">
              <w:t>Project</w:t>
            </w:r>
            <w:r w:rsidR="00552876">
              <w:t xml:space="preserve"> provides a clear scope and represents value for money, </w:t>
            </w:r>
            <w:r w:rsidR="00AE2A32">
              <w:t xml:space="preserve">including </w:t>
            </w:r>
            <w:r w:rsidR="00175654">
              <w:t>evidence of co-contribution</w:t>
            </w:r>
            <w:r w:rsidR="00795114">
              <w:t xml:space="preserve"> </w:t>
            </w:r>
            <w:r w:rsidR="00E56CC7">
              <w:t xml:space="preserve">(cash and/or </w:t>
            </w:r>
            <w:r w:rsidR="00731320">
              <w:t>in-kind).</w:t>
            </w:r>
          </w:p>
          <w:p w14:paraId="28B6E43C" w14:textId="209F6F50" w:rsidR="00A21B76" w:rsidRPr="00BA0AC1" w:rsidRDefault="00150C10" w:rsidP="006B1177">
            <w:pPr>
              <w:pStyle w:val="Normalnospace"/>
              <w:numPr>
                <w:ilvl w:val="0"/>
                <w:numId w:val="11"/>
              </w:numPr>
              <w:spacing w:before="120"/>
            </w:pPr>
            <w:r>
              <w:t xml:space="preserve">Evidence </w:t>
            </w:r>
            <w:r w:rsidR="000121DB">
              <w:t>of demand</w:t>
            </w:r>
            <w:r w:rsidR="007653C5">
              <w:t xml:space="preserve"> </w:t>
            </w:r>
            <w:r w:rsidR="00AC4151">
              <w:t xml:space="preserve">for this Project </w:t>
            </w:r>
            <w:r w:rsidR="00E93790">
              <w:t>in relation to the needs</w:t>
            </w:r>
            <w:r w:rsidR="000D1195">
              <w:t xml:space="preserve"> and suitability</w:t>
            </w:r>
            <w:r w:rsidR="00E93790">
              <w:t xml:space="preserve"> of </w:t>
            </w:r>
            <w:r w:rsidR="0024411C">
              <w:t xml:space="preserve">the </w:t>
            </w:r>
            <w:r w:rsidR="00AC4151">
              <w:t xml:space="preserve">identified </w:t>
            </w:r>
            <w:r w:rsidR="00F52C7F">
              <w:t>priority group</w:t>
            </w:r>
            <w:r w:rsidR="00E93790">
              <w:t>.</w:t>
            </w:r>
          </w:p>
        </w:tc>
        <w:tc>
          <w:tcPr>
            <w:tcW w:w="1183" w:type="dxa"/>
          </w:tcPr>
          <w:p w14:paraId="426A0F49" w14:textId="11555A24" w:rsidR="007E1D78" w:rsidRDefault="00D450F2" w:rsidP="007E1D78">
            <w:pPr>
              <w:pStyle w:val="Normalnospace"/>
              <w:spacing w:before="120"/>
            </w:pPr>
            <w:r>
              <w:t>20%</w:t>
            </w:r>
          </w:p>
          <w:p w14:paraId="0481DD48" w14:textId="3355833F" w:rsidR="00C225EC" w:rsidRPr="00A6441C" w:rsidRDefault="00C225EC" w:rsidP="00CB00DA">
            <w:pPr>
              <w:pStyle w:val="Normalnospace"/>
              <w:spacing w:before="120"/>
            </w:pPr>
          </w:p>
        </w:tc>
      </w:tr>
    </w:tbl>
    <w:p w14:paraId="582A4ABE" w14:textId="50592F25" w:rsidR="00FA1351" w:rsidRDefault="001057D9" w:rsidP="00452732">
      <w:pPr>
        <w:pStyle w:val="Heading2"/>
      </w:pPr>
      <w:bookmarkStart w:id="29" w:name="_Toc69127790"/>
      <w:bookmarkStart w:id="30" w:name="_Toc84929489"/>
      <w:r>
        <w:t>Due Diligence Assessments</w:t>
      </w:r>
      <w:bookmarkEnd w:id="29"/>
      <w:bookmarkEnd w:id="30"/>
    </w:p>
    <w:p w14:paraId="6BE0471B" w14:textId="15B57EA9" w:rsidR="003B74F0" w:rsidRPr="003B74F0" w:rsidRDefault="002C7F0A" w:rsidP="003B74F0">
      <w:pPr>
        <w:pStyle w:val="Normalnospace"/>
      </w:pPr>
      <w:r w:rsidRPr="002D1645">
        <w:t>Applicants are subject to a risk assessment which verifies business details provided with the</w:t>
      </w:r>
      <w:r w:rsidR="00D57C7B">
        <w:t xml:space="preserve"> Australian Business Register,</w:t>
      </w:r>
      <w:r>
        <w:t xml:space="preserve"> </w:t>
      </w:r>
      <w:r w:rsidRPr="002D1645">
        <w:t>Australian Securities and Investment Commission, Australian Charities and Not-for-profits</w:t>
      </w:r>
      <w:r>
        <w:t xml:space="preserve"> </w:t>
      </w:r>
      <w:r w:rsidRPr="002D1645">
        <w:t xml:space="preserve">Commissioner, Consumer Affairs Victoria and/or </w:t>
      </w:r>
      <w:proofErr w:type="gramStart"/>
      <w:r w:rsidRPr="002D1645">
        <w:t>other</w:t>
      </w:r>
      <w:proofErr w:type="gramEnd"/>
      <w:r w:rsidRPr="002D1645">
        <w:t xml:space="preserve"> applicable regulator</w:t>
      </w:r>
      <w:r w:rsidR="003B74F0" w:rsidRPr="003B74F0">
        <w:t>.</w:t>
      </w:r>
    </w:p>
    <w:p w14:paraId="36F13234" w14:textId="27C2F1F9" w:rsidR="003B74F0" w:rsidRPr="003B74F0" w:rsidRDefault="003B74F0" w:rsidP="003B74F0">
      <w:pPr>
        <w:pStyle w:val="Normalnospace"/>
      </w:pPr>
      <w:r w:rsidRPr="003B74F0">
        <w:t>Any of the following circumstances may be taken into consideration in any decision whether</w:t>
      </w:r>
      <w:r>
        <w:t xml:space="preserve"> </w:t>
      </w:r>
      <w:r w:rsidRPr="003B74F0">
        <w:t>to award a grant:</w:t>
      </w:r>
    </w:p>
    <w:p w14:paraId="5E1FB8A0" w14:textId="72A6EA1D" w:rsidR="003B74F0" w:rsidRPr="00131A59" w:rsidRDefault="003B74F0" w:rsidP="00131A59">
      <w:pPr>
        <w:pStyle w:val="dotpoint"/>
      </w:pPr>
      <w:r>
        <w:t>Any adverse findings by a regulator regarding an Applicant</w:t>
      </w:r>
      <w:r w:rsidR="00A07376">
        <w:t>.</w:t>
      </w:r>
    </w:p>
    <w:p w14:paraId="01FAB3C3" w14:textId="0870556C" w:rsidR="003B74F0" w:rsidRPr="003B74F0" w:rsidRDefault="003B74F0" w:rsidP="00131A59">
      <w:pPr>
        <w:pStyle w:val="dotpoint"/>
      </w:pPr>
      <w:r>
        <w:t>An Applicant is placed under external administration</w:t>
      </w:r>
      <w:r w:rsidR="00A07376">
        <w:t>.</w:t>
      </w:r>
    </w:p>
    <w:p w14:paraId="09CEE6F5" w14:textId="5889BF83" w:rsidR="003B74F0" w:rsidRPr="003B74F0" w:rsidRDefault="003B74F0" w:rsidP="00131A59">
      <w:pPr>
        <w:pStyle w:val="dotpoint"/>
      </w:pPr>
      <w:r>
        <w:t>There is a petition to wind up or deregister the Applicant</w:t>
      </w:r>
      <w:r w:rsidR="00A07376">
        <w:t>.</w:t>
      </w:r>
    </w:p>
    <w:p w14:paraId="5E013B81" w14:textId="563A9874" w:rsidR="003B74F0" w:rsidRPr="003B74F0" w:rsidRDefault="003B74F0" w:rsidP="00131A59">
      <w:pPr>
        <w:pStyle w:val="dotpoint"/>
      </w:pPr>
      <w:r>
        <w:t>The Applicant is or becomes deregistered or unregistered (including cancellation</w:t>
      </w:r>
      <w:r w:rsidR="00837092">
        <w:t xml:space="preserve"> </w:t>
      </w:r>
      <w:r>
        <w:t>or lapse in registration)</w:t>
      </w:r>
      <w:r w:rsidR="00D01338">
        <w:t>.</w:t>
      </w:r>
    </w:p>
    <w:p w14:paraId="26A92EA9" w14:textId="2CB836A7" w:rsidR="005A7D5A" w:rsidRDefault="005A7D5A" w:rsidP="009A782B">
      <w:pPr>
        <w:pStyle w:val="Normalnospace"/>
      </w:pPr>
      <w:r w:rsidRPr="003B74F0">
        <w:t>The Department will undertake a financial assessment of the Applicant to assess the ability</w:t>
      </w:r>
      <w:r>
        <w:t xml:space="preserve"> </w:t>
      </w:r>
      <w:r w:rsidRPr="003B74F0">
        <w:t xml:space="preserve">of the Applicant to deliver the proposed </w:t>
      </w:r>
      <w:r>
        <w:t>P</w:t>
      </w:r>
      <w:r w:rsidRPr="003B74F0">
        <w:t>roject. Outcomes from the financial assessment</w:t>
      </w:r>
      <w:r>
        <w:t xml:space="preserve"> </w:t>
      </w:r>
      <w:r w:rsidRPr="003B74F0">
        <w:t>may be taken into consideration in any decision to recommend and award the grant.</w:t>
      </w:r>
    </w:p>
    <w:p w14:paraId="2F87D005" w14:textId="3BD2F260" w:rsidR="003B74F0" w:rsidRPr="003B74F0" w:rsidRDefault="003B74F0" w:rsidP="003B74F0">
      <w:pPr>
        <w:pStyle w:val="Normalnospace"/>
      </w:pPr>
      <w:r>
        <w:t xml:space="preserve">The Department may at any time, remove an Applicant from the application process, if in the Department’s opinion association with the Applicant may bring the Department, a </w:t>
      </w:r>
      <w:proofErr w:type="gramStart"/>
      <w:r>
        <w:t>Minister</w:t>
      </w:r>
      <w:proofErr w:type="gramEnd"/>
      <w:r>
        <w:t xml:space="preserve"> or the State of Victoria in disrepute.</w:t>
      </w:r>
    </w:p>
    <w:p w14:paraId="62CEE70F" w14:textId="77777777" w:rsidR="00B84EE4" w:rsidRDefault="002F47BB" w:rsidP="00A76C6A">
      <w:pPr>
        <w:pStyle w:val="Heading1"/>
        <w:ind w:left="431" w:hanging="431"/>
      </w:pPr>
      <w:bookmarkStart w:id="31" w:name="_Toc84929490"/>
      <w:bookmarkStart w:id="32" w:name="_Toc69127791"/>
      <w:r>
        <w:lastRenderedPageBreak/>
        <w:t>Application Process</w:t>
      </w:r>
      <w:bookmarkEnd w:id="31"/>
      <w:r w:rsidR="00084D4A">
        <w:t xml:space="preserve"> </w:t>
      </w:r>
    </w:p>
    <w:p w14:paraId="4D410C3E" w14:textId="2F307CE2" w:rsidR="00862570" w:rsidRPr="00862570" w:rsidRDefault="00E538E0" w:rsidP="00862570">
      <w:pPr>
        <w:pStyle w:val="Heading2"/>
      </w:pPr>
      <w:bookmarkStart w:id="33" w:name="_Toc69127793"/>
      <w:bookmarkStart w:id="34" w:name="_Toc84929492"/>
      <w:bookmarkEnd w:id="32"/>
      <w:r>
        <w:t xml:space="preserve">Prepare an </w:t>
      </w:r>
      <w:proofErr w:type="gramStart"/>
      <w:r>
        <w:t>Application</w:t>
      </w:r>
      <w:bookmarkEnd w:id="33"/>
      <w:bookmarkEnd w:id="34"/>
      <w:proofErr w:type="gramEnd"/>
    </w:p>
    <w:p w14:paraId="2F72D7F2" w14:textId="4F0B802C" w:rsidR="00031F74" w:rsidRPr="00A83939" w:rsidRDefault="00031F74" w:rsidP="00031F74">
      <w:pPr>
        <w:pStyle w:val="Normalnospace"/>
      </w:pPr>
      <w:bookmarkStart w:id="35" w:name="_Toc69127794"/>
      <w:bookmarkStart w:id="36" w:name="_Toc84929493"/>
      <w:r w:rsidRPr="00A83939">
        <w:t>Applicants must undertake the following steps to apply:</w:t>
      </w:r>
    </w:p>
    <w:p w14:paraId="63D31B87" w14:textId="7FF2C91E" w:rsidR="00031F74" w:rsidRPr="00A83939" w:rsidRDefault="00031F74" w:rsidP="006B1177">
      <w:pPr>
        <w:pStyle w:val="dotpoint"/>
        <w:numPr>
          <w:ilvl w:val="0"/>
          <w:numId w:val="7"/>
        </w:numPr>
      </w:pPr>
      <w:r w:rsidRPr="00A83939">
        <w:t>Carefully read these Program Guideline</w:t>
      </w:r>
      <w:r w:rsidR="00D37EFA" w:rsidRPr="00A83939">
        <w:t xml:space="preserve">s and </w:t>
      </w:r>
      <w:r w:rsidR="001765C5">
        <w:t>confirm</w:t>
      </w:r>
      <w:r w:rsidR="00361BBB">
        <w:t xml:space="preserve"> </w:t>
      </w:r>
      <w:r w:rsidR="006E5FC1" w:rsidRPr="00A83939">
        <w:t>eligibility</w:t>
      </w:r>
      <w:r w:rsidR="007648D7">
        <w:t xml:space="preserve"> for this grant</w:t>
      </w:r>
    </w:p>
    <w:p w14:paraId="34D40839" w14:textId="77777777" w:rsidR="00031F74" w:rsidRPr="00A83939" w:rsidRDefault="00031F74" w:rsidP="006B1177">
      <w:pPr>
        <w:pStyle w:val="dotpoint"/>
        <w:numPr>
          <w:ilvl w:val="0"/>
          <w:numId w:val="7"/>
        </w:numPr>
      </w:pPr>
      <w:r w:rsidRPr="00A83939">
        <w:t>Compile all necessary supporting documents to apply as detailed in the ‘Documentation and Information Requirements’ section of these Program Guidelines.</w:t>
      </w:r>
    </w:p>
    <w:p w14:paraId="454C480D" w14:textId="7E58AFB0" w:rsidR="00031F74" w:rsidRDefault="00031F74" w:rsidP="006B1177">
      <w:pPr>
        <w:pStyle w:val="dotpoint"/>
        <w:numPr>
          <w:ilvl w:val="0"/>
          <w:numId w:val="7"/>
        </w:numPr>
      </w:pPr>
      <w:r w:rsidRPr="00A83939">
        <w:t xml:space="preserve">Submit application online via </w:t>
      </w:r>
      <w:r w:rsidR="002B2368">
        <w:t xml:space="preserve">the </w:t>
      </w:r>
      <w:r w:rsidRPr="00A83939">
        <w:t>Program website.</w:t>
      </w:r>
    </w:p>
    <w:p w14:paraId="67FD0C91" w14:textId="044AEC28" w:rsidR="00DC4E47" w:rsidRPr="00DC4E47" w:rsidRDefault="00DC4E47" w:rsidP="00DC4E47">
      <w:pPr>
        <w:pStyle w:val="dotpoint"/>
        <w:numPr>
          <w:ilvl w:val="0"/>
          <w:numId w:val="7"/>
        </w:numPr>
      </w:pPr>
      <w:r w:rsidRPr="00DC4E47">
        <w:t>Await email confirmation of application submission. Please check spam/junk mail if confirmation email cannot be seen in your inbox.</w:t>
      </w:r>
    </w:p>
    <w:p w14:paraId="4478C5F8" w14:textId="257A82EA" w:rsidR="00D6641C" w:rsidRPr="00D6641C" w:rsidRDefault="00B66353" w:rsidP="00C23B31">
      <w:pPr>
        <w:pStyle w:val="Heading2"/>
      </w:pPr>
      <w:r>
        <w:t>Open and Close Dates</w:t>
      </w:r>
      <w:bookmarkEnd w:id="35"/>
      <w:bookmarkEnd w:id="36"/>
    </w:p>
    <w:tbl>
      <w:tblPr>
        <w:tblW w:w="8363" w:type="dxa"/>
        <w:tblInd w:w="421" w:type="dxa"/>
        <w:tblLook w:val="04A0" w:firstRow="1" w:lastRow="0" w:firstColumn="1" w:lastColumn="0" w:noHBand="0" w:noVBand="1"/>
      </w:tblPr>
      <w:tblGrid>
        <w:gridCol w:w="3685"/>
        <w:gridCol w:w="4678"/>
      </w:tblGrid>
      <w:tr w:rsidR="00531EE1" w:rsidRPr="00F24850" w14:paraId="5C2434F5" w14:textId="77777777" w:rsidTr="00E71820">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EB856" w14:textId="77777777" w:rsidR="00531EE1" w:rsidRPr="00B24F27" w:rsidRDefault="00531EE1" w:rsidP="00E71820">
            <w:pPr>
              <w:spacing w:after="0"/>
            </w:pPr>
            <w:bookmarkStart w:id="37" w:name="_Toc69127795"/>
            <w:bookmarkStart w:id="38" w:name="_Toc84929494"/>
            <w:r w:rsidRPr="00B24F27">
              <w:t>Applications Open</w:t>
            </w:r>
          </w:p>
          <w:p w14:paraId="4A8296BB" w14:textId="77777777" w:rsidR="00531EE1" w:rsidRPr="00B24F27" w:rsidRDefault="00531EE1" w:rsidP="00E71820">
            <w:pPr>
              <w:spacing w:after="0"/>
              <w:jc w:val="center"/>
            </w:pP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D5575" w14:textId="01AA52B6" w:rsidR="00531EE1" w:rsidRPr="00B24F27" w:rsidRDefault="0033046E" w:rsidP="00E71820">
            <w:pPr>
              <w:spacing w:after="0"/>
            </w:pPr>
            <w:r>
              <w:t>21</w:t>
            </w:r>
            <w:r w:rsidR="00531EE1" w:rsidRPr="00B24F27">
              <w:t>/03/2022</w:t>
            </w:r>
            <w:r w:rsidR="00531EE1">
              <w:t xml:space="preserve"> </w:t>
            </w:r>
          </w:p>
        </w:tc>
      </w:tr>
      <w:tr w:rsidR="00531EE1" w:rsidRPr="00F24850" w14:paraId="4F690A91" w14:textId="77777777" w:rsidTr="00E71820">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07178" w14:textId="77777777" w:rsidR="00531EE1" w:rsidRPr="00B24F27" w:rsidRDefault="00531EE1" w:rsidP="00E71820">
            <w:pPr>
              <w:spacing w:after="0"/>
            </w:pPr>
            <w:r w:rsidRPr="00B24F27">
              <w:t>Applications Close</w:t>
            </w:r>
          </w:p>
          <w:p w14:paraId="35DDF9F6" w14:textId="77777777" w:rsidR="00531EE1" w:rsidRPr="00B24F27" w:rsidRDefault="00531EE1" w:rsidP="00E71820">
            <w:pPr>
              <w:spacing w:after="0"/>
              <w:jc w:val="center"/>
            </w:pP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2577" w14:textId="7E33D20D" w:rsidR="00531EE1" w:rsidRPr="00B24F27" w:rsidRDefault="00FF0336" w:rsidP="00E71820">
            <w:pPr>
              <w:spacing w:after="0"/>
            </w:pPr>
            <w:r>
              <w:t>10</w:t>
            </w:r>
            <w:r w:rsidR="00531EE1" w:rsidRPr="00B24F27">
              <w:t>/04/2022</w:t>
            </w:r>
            <w:r w:rsidR="00531EE1">
              <w:t xml:space="preserve"> </w:t>
            </w:r>
          </w:p>
        </w:tc>
      </w:tr>
    </w:tbl>
    <w:p w14:paraId="05B2DCD6" w14:textId="77777777" w:rsidR="00531EE1" w:rsidRDefault="00531EE1" w:rsidP="00531EE1">
      <w:pPr>
        <w:pStyle w:val="dotpoint"/>
        <w:numPr>
          <w:ilvl w:val="0"/>
          <w:numId w:val="0"/>
        </w:numPr>
        <w:ind w:left="720"/>
      </w:pPr>
    </w:p>
    <w:p w14:paraId="738D5A1F" w14:textId="01B53F4F" w:rsidR="00897A4C" w:rsidRDefault="009950C8" w:rsidP="00385E9C">
      <w:pPr>
        <w:pStyle w:val="dotpoint"/>
      </w:pPr>
      <w:r w:rsidRPr="00A83939">
        <w:t xml:space="preserve">Applications must be submitted in the portal by </w:t>
      </w:r>
      <w:r w:rsidR="00280940" w:rsidRPr="004D2681">
        <w:rPr>
          <w:b/>
          <w:bCs/>
        </w:rPr>
        <w:t>1</w:t>
      </w:r>
      <w:r w:rsidR="00641556" w:rsidRPr="004D2681">
        <w:rPr>
          <w:b/>
          <w:bCs/>
        </w:rPr>
        <w:t>1:59</w:t>
      </w:r>
      <w:r w:rsidRPr="004D2681">
        <w:rPr>
          <w:b/>
          <w:bCs/>
        </w:rPr>
        <w:t xml:space="preserve">pm on </w:t>
      </w:r>
      <w:r w:rsidRPr="00A83939">
        <w:t xml:space="preserve">the </w:t>
      </w:r>
      <w:r w:rsidRPr="00385E9C">
        <w:rPr>
          <w:b/>
          <w:bCs/>
        </w:rPr>
        <w:t>closing date</w:t>
      </w:r>
      <w:r w:rsidRPr="00A83939">
        <w:t>. Please note that late applications will not be accepted.</w:t>
      </w:r>
    </w:p>
    <w:p w14:paraId="6C4CDDA0" w14:textId="4B44B00F" w:rsidR="006B2A57" w:rsidRPr="00897A4C" w:rsidRDefault="009950C8" w:rsidP="00897A4C">
      <w:pPr>
        <w:pStyle w:val="dotpoint"/>
      </w:pPr>
      <w:r>
        <w:t xml:space="preserve">All Applicants will be advised in writing via email of the outcome of their application approximately </w:t>
      </w:r>
      <w:r w:rsidR="00A57745">
        <w:t>t</w:t>
      </w:r>
      <w:r w:rsidR="00FF15CE">
        <w:t>en</w:t>
      </w:r>
      <w:r>
        <w:t xml:space="preserve"> weeks from the closing date.</w:t>
      </w:r>
    </w:p>
    <w:p w14:paraId="245E6B2B" w14:textId="19D8B5F9" w:rsidR="00AE79D4" w:rsidRDefault="00644842" w:rsidP="00747885">
      <w:pPr>
        <w:pStyle w:val="Heading1"/>
        <w:ind w:left="431" w:hanging="431"/>
      </w:pPr>
      <w:r>
        <w:t>Documentation and Information Requirements</w:t>
      </w:r>
      <w:bookmarkEnd w:id="37"/>
      <w:bookmarkEnd w:id="38"/>
    </w:p>
    <w:p w14:paraId="29C9D006" w14:textId="40E3836C" w:rsidR="001D4F3D" w:rsidRPr="001D4F3D" w:rsidRDefault="001D4F3D" w:rsidP="001D4F3D">
      <w:r>
        <w:t>Applications must include the following documentation:</w:t>
      </w:r>
    </w:p>
    <w:tbl>
      <w:tblPr>
        <w:tblStyle w:val="TableGrid"/>
        <w:tblW w:w="9493" w:type="dxa"/>
        <w:tblLook w:val="04A0" w:firstRow="1" w:lastRow="0" w:firstColumn="1" w:lastColumn="0" w:noHBand="0" w:noVBand="1"/>
      </w:tblPr>
      <w:tblGrid>
        <w:gridCol w:w="9493"/>
      </w:tblGrid>
      <w:tr w:rsidR="00A1280E" w14:paraId="3DD9ACAB" w14:textId="77777777" w:rsidTr="00A1280E">
        <w:trPr>
          <w:trHeight w:val="363"/>
        </w:trPr>
        <w:tc>
          <w:tcPr>
            <w:tcW w:w="9493" w:type="dxa"/>
            <w:vAlign w:val="center"/>
          </w:tcPr>
          <w:p w14:paraId="04E22501" w14:textId="69E5CC8C" w:rsidR="00A1280E" w:rsidRPr="00DE5F39" w:rsidRDefault="00A1280E" w:rsidP="00026045">
            <w:pPr>
              <w:pStyle w:val="Normalnospace"/>
              <w:spacing w:after="0"/>
              <w:jc w:val="center"/>
              <w:rPr>
                <w:b/>
                <w:bCs/>
              </w:rPr>
            </w:pPr>
            <w:r w:rsidRPr="00DE5F39">
              <w:rPr>
                <w:b/>
                <w:bCs/>
              </w:rPr>
              <w:t>Requirement</w:t>
            </w:r>
          </w:p>
        </w:tc>
      </w:tr>
      <w:tr w:rsidR="00A1280E" w14:paraId="29F0024C" w14:textId="77777777" w:rsidTr="00A1280E">
        <w:tc>
          <w:tcPr>
            <w:tcW w:w="9493" w:type="dxa"/>
          </w:tcPr>
          <w:p w14:paraId="05647D04" w14:textId="53B14F06" w:rsidR="0041022D" w:rsidRPr="0041022D" w:rsidRDefault="00A1280E" w:rsidP="0041022D">
            <w:pPr>
              <w:pStyle w:val="Normalnospace"/>
              <w:spacing w:before="120"/>
              <w:rPr>
                <w:b/>
                <w:bCs/>
              </w:rPr>
            </w:pPr>
            <w:r w:rsidRPr="0041022D">
              <w:rPr>
                <w:b/>
                <w:bCs/>
              </w:rPr>
              <w:t xml:space="preserve">Project Plan </w:t>
            </w:r>
          </w:p>
          <w:p w14:paraId="750F8463" w14:textId="6D56306C" w:rsidR="0041022D" w:rsidRDefault="00A1280E" w:rsidP="001D4A71">
            <w:pPr>
              <w:pStyle w:val="dotpoint"/>
              <w:spacing w:after="0"/>
            </w:pPr>
            <w:r w:rsidRPr="4C43FAED">
              <w:t>Project descriptio</w:t>
            </w:r>
            <w:r w:rsidR="0041022D">
              <w:t>n</w:t>
            </w:r>
            <w:r w:rsidR="000E5CF2">
              <w:t xml:space="preserve"> and expected outcomes</w:t>
            </w:r>
          </w:p>
          <w:p w14:paraId="113D830F" w14:textId="47102C3E" w:rsidR="00A1280E" w:rsidRPr="0041022D" w:rsidRDefault="00A1280E" w:rsidP="001D4A71">
            <w:pPr>
              <w:pStyle w:val="dotpoint"/>
              <w:spacing w:after="0"/>
            </w:pPr>
            <w:r w:rsidRPr="0041022D">
              <w:t>Overview of the implementation timeline</w:t>
            </w:r>
          </w:p>
          <w:p w14:paraId="7FD99084" w14:textId="214A6097" w:rsidR="00A1280E" w:rsidRDefault="00A1280E" w:rsidP="0071061E">
            <w:pPr>
              <w:pStyle w:val="dotpoint"/>
              <w:spacing w:after="0"/>
            </w:pPr>
            <w:r w:rsidRPr="0041022D">
              <w:t xml:space="preserve">Evidence of sufficient internal resources to allocate to the </w:t>
            </w:r>
            <w:r w:rsidR="00F56475">
              <w:t>P</w:t>
            </w:r>
            <w:r w:rsidRPr="0041022D">
              <w:t>roject</w:t>
            </w:r>
          </w:p>
          <w:p w14:paraId="4F90294C" w14:textId="633C1793" w:rsidR="00E76D82" w:rsidRDefault="005B1399" w:rsidP="0071061E">
            <w:pPr>
              <w:pStyle w:val="dotpoint"/>
              <w:spacing w:after="0"/>
            </w:pPr>
            <w:r>
              <w:t>Clearl</w:t>
            </w:r>
            <w:r w:rsidR="00715C79">
              <w:t xml:space="preserve">y identified </w:t>
            </w:r>
            <w:r w:rsidR="006E2BF7">
              <w:t xml:space="preserve">participants and </w:t>
            </w:r>
            <w:r w:rsidR="006C373E">
              <w:t xml:space="preserve">how they will be recruited </w:t>
            </w:r>
          </w:p>
          <w:p w14:paraId="5F4BAD7F" w14:textId="356E8593" w:rsidR="006C373E" w:rsidRPr="0041022D" w:rsidRDefault="006C373E" w:rsidP="0071061E">
            <w:pPr>
              <w:pStyle w:val="dotpoint"/>
              <w:spacing w:after="0"/>
            </w:pPr>
            <w:r>
              <w:t>Outline of previous experience</w:t>
            </w:r>
            <w:r w:rsidR="00925322">
              <w:t xml:space="preserve"> delivering microenterprise development</w:t>
            </w:r>
          </w:p>
          <w:p w14:paraId="588A0F63" w14:textId="13615BB7" w:rsidR="00A1280E" w:rsidRPr="0041022D" w:rsidRDefault="00A1280E" w:rsidP="0071061E">
            <w:pPr>
              <w:pStyle w:val="dotpoint"/>
              <w:spacing w:after="0"/>
            </w:pPr>
            <w:r w:rsidRPr="0041022D">
              <w:t xml:space="preserve">Any </w:t>
            </w:r>
            <w:r w:rsidR="00F56475">
              <w:t>P</w:t>
            </w:r>
            <w:r w:rsidRPr="0041022D">
              <w:t>roject risks and mitigation strategies</w:t>
            </w:r>
          </w:p>
          <w:p w14:paraId="62C203E5" w14:textId="190831E2" w:rsidR="00A1280E" w:rsidRPr="001963CA" w:rsidRDefault="00A1280E" w:rsidP="00BC0D1D">
            <w:pPr>
              <w:pStyle w:val="dotpoint"/>
              <w:spacing w:after="0"/>
            </w:pPr>
            <w:r w:rsidRPr="0041022D">
              <w:t xml:space="preserve">Budget summary (detailing how grant funds and the Applicant’s contribution if applicable will be spent on eligible </w:t>
            </w:r>
            <w:r w:rsidR="00F56475">
              <w:t>P</w:t>
            </w:r>
            <w:r w:rsidRPr="0041022D">
              <w:t>roject expenditure)</w:t>
            </w:r>
          </w:p>
        </w:tc>
      </w:tr>
      <w:tr w:rsidR="00A1280E" w14:paraId="21D7194D" w14:textId="77777777" w:rsidTr="00A1280E">
        <w:tc>
          <w:tcPr>
            <w:tcW w:w="9493" w:type="dxa"/>
          </w:tcPr>
          <w:p w14:paraId="6D6F8956" w14:textId="7D687BCD" w:rsidR="00A1280E" w:rsidRPr="00E03CC7" w:rsidRDefault="00A1280E" w:rsidP="00DF2800">
            <w:pPr>
              <w:pStyle w:val="Normalnospace"/>
              <w:spacing w:before="120"/>
              <w:rPr>
                <w:b/>
                <w:bCs/>
              </w:rPr>
            </w:pPr>
            <w:r w:rsidRPr="00E03CC7">
              <w:rPr>
                <w:b/>
                <w:bCs/>
              </w:rPr>
              <w:t>Financial Records</w:t>
            </w:r>
          </w:p>
          <w:p w14:paraId="2537A65D" w14:textId="6A6E59A1" w:rsidR="00A1280E" w:rsidRPr="007E2668" w:rsidRDefault="00A1280E" w:rsidP="00B1532E">
            <w:pPr>
              <w:pStyle w:val="Normalnospace"/>
              <w:spacing w:before="120" w:after="0"/>
            </w:pPr>
            <w:r w:rsidRPr="007E2668">
              <w:t xml:space="preserve">Applicants must provide evidence that demonstrates, to the satisfaction of the Department, that the Applicant is financially viable and able to deliver the </w:t>
            </w:r>
            <w:r w:rsidR="00310071">
              <w:t>P</w:t>
            </w:r>
            <w:r w:rsidRPr="007E2668">
              <w:t>roject and its outcomes. This requires at a minimum, the provision of the following:</w:t>
            </w:r>
          </w:p>
          <w:p w14:paraId="62F5F531" w14:textId="6EEF9259" w:rsidR="00A1280E" w:rsidRPr="007E2668" w:rsidRDefault="00A1280E" w:rsidP="00B1532E">
            <w:pPr>
              <w:pStyle w:val="dotpoint"/>
              <w:spacing w:after="0"/>
            </w:pPr>
            <w:r>
              <w:t>Audited Financial Reports from the last t</w:t>
            </w:r>
            <w:r w:rsidR="00281673">
              <w:t>wo</w:t>
            </w:r>
            <w:r>
              <w:t xml:space="preserve"> years (including Profit &amp; Loss, Balance Sheet, Cash Flow</w:t>
            </w:r>
            <w:r w:rsidR="0034619A">
              <w:t xml:space="preserve"> Statement</w:t>
            </w:r>
            <w:r>
              <w:t>, and notes to the accounts). If accounts are not audited, unaudited accounts from an Accountant will be accepted.</w:t>
            </w:r>
          </w:p>
          <w:p w14:paraId="10CC523A" w14:textId="77777777" w:rsidR="00A1280E" w:rsidRPr="007E2668" w:rsidRDefault="00A1280E" w:rsidP="00B1532E">
            <w:pPr>
              <w:pStyle w:val="dotpoint"/>
              <w:spacing w:after="0"/>
            </w:pPr>
            <w:r>
              <w:t>Up to date management or interim accounts for the current year, if the most recent Financial Report is more than six months old. Also, in the case of public listed corporations, a half yearly financial report.</w:t>
            </w:r>
          </w:p>
          <w:p w14:paraId="210FDA2C" w14:textId="7F1DF4CC" w:rsidR="00A1280E" w:rsidRPr="00D72D72" w:rsidRDefault="00A1280E" w:rsidP="00D72D72">
            <w:pPr>
              <w:pStyle w:val="dotpoint"/>
              <w:spacing w:after="0"/>
            </w:pPr>
            <w:r>
              <w:lastRenderedPageBreak/>
              <w:t>Current Business Plan incorporating financial projections (Profit &amp; Loss</w:t>
            </w:r>
            <w:r w:rsidR="00D72D72">
              <w:t xml:space="preserve">, </w:t>
            </w:r>
            <w:r w:rsidR="00F972FC">
              <w:t>B</w:t>
            </w:r>
            <w:r w:rsidR="00EF5445">
              <w:t>ala</w:t>
            </w:r>
            <w:r w:rsidR="009D19B4">
              <w:t xml:space="preserve">nce </w:t>
            </w:r>
            <w:r w:rsidR="00F972FC">
              <w:t>S</w:t>
            </w:r>
            <w:r w:rsidR="009D19B4">
              <w:t>heet</w:t>
            </w:r>
            <w:r w:rsidR="00D72D72">
              <w:t xml:space="preserve"> and Cash Flow Statement</w:t>
            </w:r>
            <w:r>
              <w:t>)</w:t>
            </w:r>
          </w:p>
        </w:tc>
      </w:tr>
      <w:tr w:rsidR="00A1280E" w14:paraId="777419A0" w14:textId="77777777" w:rsidTr="00A1280E">
        <w:tc>
          <w:tcPr>
            <w:tcW w:w="9493" w:type="dxa"/>
          </w:tcPr>
          <w:p w14:paraId="7CF88D75" w14:textId="6F6D9FCB" w:rsidR="00A1280E" w:rsidRPr="00B4642F" w:rsidRDefault="006318B5" w:rsidP="00DF2800">
            <w:pPr>
              <w:pStyle w:val="Normalnospace"/>
              <w:spacing w:before="120"/>
              <w:rPr>
                <w:b/>
              </w:rPr>
            </w:pPr>
            <w:r>
              <w:rPr>
                <w:b/>
              </w:rPr>
              <w:lastRenderedPageBreak/>
              <w:t>Other</w:t>
            </w:r>
            <w:r w:rsidR="0093109A">
              <w:rPr>
                <w:b/>
              </w:rPr>
              <w:t xml:space="preserve"> s</w:t>
            </w:r>
            <w:r w:rsidR="00A1280E" w:rsidRPr="00B4642F">
              <w:rPr>
                <w:b/>
              </w:rPr>
              <w:t>upport</w:t>
            </w:r>
            <w:r w:rsidR="009E2F7A" w:rsidRPr="00B4642F">
              <w:rPr>
                <w:b/>
              </w:rPr>
              <w:t xml:space="preserve"> </w:t>
            </w:r>
            <w:r w:rsidR="0093109A">
              <w:rPr>
                <w:b/>
              </w:rPr>
              <w:t xml:space="preserve">materials </w:t>
            </w:r>
            <w:r w:rsidR="009E2F7A" w:rsidRPr="00B4642F">
              <w:rPr>
                <w:b/>
              </w:rPr>
              <w:t>(optional)</w:t>
            </w:r>
          </w:p>
          <w:p w14:paraId="2E7E43C5" w14:textId="35BDB545" w:rsidR="00A1280E" w:rsidRPr="007E2668" w:rsidRDefault="00A1280E" w:rsidP="00DF2800">
            <w:pPr>
              <w:pStyle w:val="Normalnospace"/>
              <w:spacing w:before="120"/>
            </w:pPr>
            <w:r w:rsidRPr="0090425C">
              <w:t>These may</w:t>
            </w:r>
            <w:r w:rsidR="00A14040">
              <w:t xml:space="preserve"> inclu</w:t>
            </w:r>
            <w:r w:rsidR="00282B37">
              <w:t>de</w:t>
            </w:r>
            <w:r w:rsidRPr="0090425C">
              <w:t xml:space="preserve"> </w:t>
            </w:r>
            <w:r w:rsidR="00C7092C">
              <w:t xml:space="preserve">evaluations, </w:t>
            </w:r>
            <w:r w:rsidR="00ED05A1">
              <w:t>studies</w:t>
            </w:r>
            <w:r w:rsidR="003A025D">
              <w:t xml:space="preserve">, plans </w:t>
            </w:r>
            <w:r w:rsidR="00BD42D7">
              <w:t xml:space="preserve">or other evidence </w:t>
            </w:r>
            <w:r w:rsidR="001A2FA0">
              <w:t xml:space="preserve">such as </w:t>
            </w:r>
            <w:r w:rsidRPr="0090425C">
              <w:t xml:space="preserve">letters </w:t>
            </w:r>
            <w:r w:rsidR="00282B37">
              <w:t xml:space="preserve">of support </w:t>
            </w:r>
            <w:r w:rsidRPr="0090425C">
              <w:t xml:space="preserve">from </w:t>
            </w:r>
            <w:r w:rsidR="00886E97">
              <w:t>stak</w:t>
            </w:r>
            <w:r w:rsidR="00AC158D">
              <w:t>eholders</w:t>
            </w:r>
            <w:r w:rsidRPr="0090425C">
              <w:t xml:space="preserve"> </w:t>
            </w:r>
            <w:r w:rsidR="004C3B88">
              <w:t xml:space="preserve">who can speak to the capacity, </w:t>
            </w:r>
            <w:proofErr w:type="gramStart"/>
            <w:r w:rsidR="004C3B88">
              <w:t>capability</w:t>
            </w:r>
            <w:proofErr w:type="gramEnd"/>
            <w:r w:rsidR="004C3B88">
              <w:t xml:space="preserve"> and performance of the organisation in relation to the proposed Project</w:t>
            </w:r>
            <w:r w:rsidR="00A9748E">
              <w:t>.</w:t>
            </w:r>
          </w:p>
        </w:tc>
      </w:tr>
    </w:tbl>
    <w:p w14:paraId="3DA71178" w14:textId="1F9BDC75" w:rsidR="00C5246A" w:rsidRDefault="00DD16D9" w:rsidP="00BB11EF">
      <w:pPr>
        <w:pStyle w:val="Heading1"/>
        <w:ind w:left="431" w:hanging="431"/>
      </w:pPr>
      <w:bookmarkStart w:id="39" w:name="_Toc69127796"/>
      <w:bookmarkStart w:id="40" w:name="_Toc84929495"/>
      <w:r>
        <w:t>Conditions of Funding</w:t>
      </w:r>
      <w:bookmarkEnd w:id="39"/>
      <w:bookmarkEnd w:id="40"/>
    </w:p>
    <w:p w14:paraId="35CBB1F4" w14:textId="1937FE44" w:rsidR="001D711B" w:rsidRDefault="00B1179A" w:rsidP="001D711B">
      <w:pPr>
        <w:pStyle w:val="Heading2"/>
      </w:pPr>
      <w:bookmarkStart w:id="41" w:name="_Toc69127797"/>
      <w:bookmarkStart w:id="42" w:name="_Toc84929496"/>
      <w:r>
        <w:t>Grant</w:t>
      </w:r>
      <w:r w:rsidR="001D711B">
        <w:t xml:space="preserve"> agreements</w:t>
      </w:r>
      <w:bookmarkEnd w:id="41"/>
      <w:bookmarkEnd w:id="42"/>
    </w:p>
    <w:p w14:paraId="1240C83F" w14:textId="2538F432" w:rsidR="00A76259" w:rsidRDefault="00BE446C" w:rsidP="00481666">
      <w:pPr>
        <w:pStyle w:val="Normalnospace"/>
      </w:pPr>
      <w:r>
        <w:t xml:space="preserve">If successful, </w:t>
      </w:r>
      <w:r w:rsidR="00E05E16">
        <w:t>A</w:t>
      </w:r>
      <w:r>
        <w:t xml:space="preserve">pplicants will be invited to </w:t>
      </w:r>
      <w:r w:rsidR="00A76259" w:rsidRPr="001702A1">
        <w:t xml:space="preserve">enter into a legally binding </w:t>
      </w:r>
      <w:r w:rsidR="00AA0C39">
        <w:t>G</w:t>
      </w:r>
      <w:r w:rsidR="00A76259" w:rsidRPr="001702A1">
        <w:t xml:space="preserve">rant </w:t>
      </w:r>
      <w:r w:rsidR="00AA0C39">
        <w:t>A</w:t>
      </w:r>
      <w:r w:rsidR="00A76259" w:rsidRPr="001702A1">
        <w:t>greement with the Department</w:t>
      </w:r>
      <w:r w:rsidR="00A76259">
        <w:t xml:space="preserve">. </w:t>
      </w:r>
      <w:r w:rsidR="00A76259" w:rsidRPr="00495609">
        <w:t xml:space="preserve">The </w:t>
      </w:r>
      <w:r w:rsidR="00AA0C39">
        <w:t>G</w:t>
      </w:r>
      <w:r w:rsidR="00A76259" w:rsidRPr="00495609">
        <w:t xml:space="preserve">rant </w:t>
      </w:r>
      <w:r w:rsidR="00AA0C39">
        <w:t>A</w:t>
      </w:r>
      <w:r w:rsidR="00A76259" w:rsidRPr="00495609">
        <w:t>greement details all funding obligations and conditions.</w:t>
      </w:r>
    </w:p>
    <w:p w14:paraId="6A99B951" w14:textId="77777777" w:rsidR="005D154C" w:rsidRPr="00C5504C" w:rsidRDefault="005D154C" w:rsidP="005D154C">
      <w:pPr>
        <w:pStyle w:val="Normalnospace"/>
      </w:pPr>
      <w:r w:rsidRPr="00C5504C">
        <w:t>The funding offer may be withdrawn if the Grant Agreement is not executed and returned to the Department by the successful Applicant by the date to be set by the Department (anticipated to be 14 days from the date the Department sends the Grant Agreement to a successful Applicant).</w:t>
      </w:r>
    </w:p>
    <w:p w14:paraId="6BF391D5" w14:textId="14FCFA82" w:rsidR="009324C0" w:rsidRDefault="009324C0" w:rsidP="00481666">
      <w:pPr>
        <w:pStyle w:val="Normalnospace"/>
      </w:pPr>
      <w:r>
        <w:t xml:space="preserve">The </w:t>
      </w:r>
      <w:r w:rsidR="00B4642F">
        <w:t>P</w:t>
      </w:r>
      <w:r>
        <w:t xml:space="preserve">roject must not commence until a grant agreement has been duly executed by both the </w:t>
      </w:r>
      <w:r w:rsidR="00E75C3D">
        <w:t>D</w:t>
      </w:r>
      <w:r>
        <w:t xml:space="preserve">epartment and the </w:t>
      </w:r>
      <w:r w:rsidR="00F84D3B">
        <w:t xml:space="preserve">successful </w:t>
      </w:r>
      <w:r w:rsidR="00E05E16">
        <w:t>A</w:t>
      </w:r>
      <w:r w:rsidR="00F84D3B">
        <w:t>pplicant</w:t>
      </w:r>
      <w:r>
        <w:t>.</w:t>
      </w:r>
    </w:p>
    <w:p w14:paraId="04E6ED9B" w14:textId="20519F24" w:rsidR="00A10BA1" w:rsidRDefault="009324C0" w:rsidP="00481666">
      <w:pPr>
        <w:pStyle w:val="Normalnospace"/>
      </w:pPr>
      <w:r>
        <w:t xml:space="preserve">Once the agreement has been executed, the </w:t>
      </w:r>
      <w:r w:rsidR="00E105D8">
        <w:t xml:space="preserve">successful </w:t>
      </w:r>
      <w:r w:rsidR="00E05E16">
        <w:t>A</w:t>
      </w:r>
      <w:r w:rsidR="00E105D8">
        <w:t xml:space="preserve">pplicant </w:t>
      </w:r>
      <w:r>
        <w:t xml:space="preserve">will be required to commence the </w:t>
      </w:r>
      <w:r w:rsidR="00B4642F">
        <w:t>P</w:t>
      </w:r>
      <w:r>
        <w:t xml:space="preserve">roject within the agreed timeframe. If a </w:t>
      </w:r>
      <w:r w:rsidR="00E105D8">
        <w:t xml:space="preserve">successful </w:t>
      </w:r>
      <w:r w:rsidR="00E05E16">
        <w:t>A</w:t>
      </w:r>
      <w:r w:rsidR="00E105D8">
        <w:t>pplicant</w:t>
      </w:r>
      <w:r>
        <w:t xml:space="preserve"> does not commence the </w:t>
      </w:r>
      <w:r w:rsidR="00B4642F">
        <w:t>P</w:t>
      </w:r>
      <w:r>
        <w:t xml:space="preserve">roject by the commencement date, the </w:t>
      </w:r>
      <w:r w:rsidR="00E75C3D">
        <w:t>D</w:t>
      </w:r>
      <w:r>
        <w:t xml:space="preserve">epartment </w:t>
      </w:r>
      <w:r w:rsidR="00A33649">
        <w:t>may</w:t>
      </w:r>
      <w:r>
        <w:t xml:space="preserve"> terminat</w:t>
      </w:r>
      <w:r w:rsidR="00A33649">
        <w:t>e</w:t>
      </w:r>
      <w:r>
        <w:t xml:space="preserve"> the agreement</w:t>
      </w:r>
      <w:r w:rsidR="00EF5542">
        <w:t xml:space="preserve"> </w:t>
      </w:r>
      <w:r w:rsidR="00EF5542" w:rsidRPr="00EF5542">
        <w:t>in accordance with its terms</w:t>
      </w:r>
      <w:r>
        <w:t>.</w:t>
      </w:r>
    </w:p>
    <w:p w14:paraId="5C5F3122" w14:textId="2E4FCAD6" w:rsidR="0021298A" w:rsidRDefault="0021298A" w:rsidP="0021298A">
      <w:pPr>
        <w:pStyle w:val="Heading2"/>
      </w:pPr>
      <w:bookmarkStart w:id="43" w:name="_Toc69127799"/>
      <w:bookmarkStart w:id="44" w:name="_Toc84929498"/>
      <w:r>
        <w:t>Publicity/Acknowledgement</w:t>
      </w:r>
      <w:bookmarkEnd w:id="43"/>
      <w:bookmarkEnd w:id="44"/>
    </w:p>
    <w:p w14:paraId="4AECC6E8" w14:textId="494918D3" w:rsidR="0021298A" w:rsidRDefault="0021298A" w:rsidP="00481666">
      <w:pPr>
        <w:pStyle w:val="Normalnospace"/>
      </w:pPr>
      <w:r>
        <w:t xml:space="preserve">Successful </w:t>
      </w:r>
      <w:r w:rsidR="00E05E16">
        <w:t>A</w:t>
      </w:r>
      <w:r>
        <w:t>pplicants</w:t>
      </w:r>
      <w:r w:rsidRPr="008B2926">
        <w:t xml:space="preserve"> must agree to cooperate with the </w:t>
      </w:r>
      <w:r>
        <w:t>D</w:t>
      </w:r>
      <w:r w:rsidRPr="008B2926">
        <w:t>epartment in the promotion of the program. This may include involvement in media releases, case studies or promotional events and activities.</w:t>
      </w:r>
    </w:p>
    <w:p w14:paraId="6BC17215" w14:textId="144A2627" w:rsidR="0021298A" w:rsidRDefault="004C7941" w:rsidP="00481666">
      <w:pPr>
        <w:pStyle w:val="Normalnospace"/>
      </w:pPr>
      <w:r>
        <w:t xml:space="preserve">Successful </w:t>
      </w:r>
      <w:r w:rsidR="00E05E16">
        <w:t>A</w:t>
      </w:r>
      <w:r>
        <w:t>pplicants</w:t>
      </w:r>
      <w:r w:rsidR="0021298A" w:rsidRPr="00C22DFD">
        <w:t xml:space="preserve"> must not make any public announcement or issue any press release regarding the receipt of a grant without prior written approval from the Department.</w:t>
      </w:r>
    </w:p>
    <w:p w14:paraId="77428470" w14:textId="3BEE90E5" w:rsidR="0021298A" w:rsidRDefault="0021298A" w:rsidP="00481666">
      <w:pPr>
        <w:pStyle w:val="Normalnospace"/>
      </w:pPr>
      <w:r>
        <w:t xml:space="preserve">The Department may publicise the benefits accruing to the </w:t>
      </w:r>
      <w:r w:rsidR="004C7941">
        <w:t xml:space="preserve">successful </w:t>
      </w:r>
      <w:r w:rsidR="00E05E16">
        <w:t>A</w:t>
      </w:r>
      <w:r w:rsidR="004C7941">
        <w:t>pplicant</w:t>
      </w:r>
      <w:r>
        <w:t xml:space="preserve"> and/or the State associated with the provision of the grant and the State’s support for the Project. The Department may include the name of the </w:t>
      </w:r>
      <w:r w:rsidR="004C7941">
        <w:t xml:space="preserve">successful </w:t>
      </w:r>
      <w:r w:rsidR="00E05E16">
        <w:t>A</w:t>
      </w:r>
      <w:r w:rsidR="004C7941">
        <w:t>pplicant</w:t>
      </w:r>
      <w:r>
        <w:t xml:space="preserve"> and/or grant amount in any publicity material and in the Department’s annual report.</w:t>
      </w:r>
    </w:p>
    <w:p w14:paraId="4A02C617" w14:textId="4A396227" w:rsidR="006748A7" w:rsidRDefault="006748A7" w:rsidP="00481666">
      <w:pPr>
        <w:pStyle w:val="Normalnospace"/>
      </w:pPr>
      <w:r w:rsidRPr="008B2926">
        <w:t xml:space="preserve">The </w:t>
      </w:r>
      <w:r>
        <w:t>D</w:t>
      </w:r>
      <w:r w:rsidRPr="008B2926">
        <w:t xml:space="preserve">epartment may request </w:t>
      </w:r>
      <w:r w:rsidR="004C7941">
        <w:t xml:space="preserve">successful </w:t>
      </w:r>
      <w:r w:rsidR="00E05E16">
        <w:t>A</w:t>
      </w:r>
      <w:r w:rsidR="004C7941">
        <w:t>pplicant</w:t>
      </w:r>
      <w:r w:rsidRPr="008B2926">
        <w:t xml:space="preserve"> fact check</w:t>
      </w:r>
      <w:r w:rsidR="004C7941">
        <w:t>s</w:t>
      </w:r>
      <w:r w:rsidRPr="008B2926">
        <w:t xml:space="preserve"> any text and seek approval to use any owned imagery associated with the activity prior to the publication of any such promotional materials.</w:t>
      </w:r>
    </w:p>
    <w:p w14:paraId="7BF1C67F" w14:textId="61979FA5" w:rsidR="00246F45" w:rsidRDefault="00892F2E" w:rsidP="00481666">
      <w:pPr>
        <w:pStyle w:val="Normalnospace"/>
      </w:pPr>
      <w:r>
        <w:t xml:space="preserve">If requested by the Department, the </w:t>
      </w:r>
      <w:r w:rsidR="004C7941">
        <w:t xml:space="preserve">successful </w:t>
      </w:r>
      <w:r w:rsidR="00E05E16">
        <w:t>A</w:t>
      </w:r>
      <w:r w:rsidR="004C7941">
        <w:t xml:space="preserve">pplicant </w:t>
      </w:r>
      <w:r>
        <w:t>must ensure that the State’s support for the grant is acknowledged on all promotional materials and appropriate signage consistent with the Program Guidelines for Victorian Government Advertising and Communications or as otherwise specified by the Department.</w:t>
      </w:r>
    </w:p>
    <w:p w14:paraId="1342D4A3" w14:textId="7FF5999B" w:rsidR="001D711B" w:rsidRDefault="00C17321" w:rsidP="005971B3">
      <w:pPr>
        <w:pStyle w:val="Heading1"/>
        <w:ind w:left="431" w:hanging="431"/>
      </w:pPr>
      <w:bookmarkStart w:id="45" w:name="_Toc69127804"/>
      <w:bookmarkStart w:id="46" w:name="_Toc84929503"/>
      <w:r>
        <w:t>Reporting</w:t>
      </w:r>
      <w:r w:rsidR="00AD34A5">
        <w:t xml:space="preserve"> </w:t>
      </w:r>
      <w:r w:rsidR="00461CA1">
        <w:t xml:space="preserve">for </w:t>
      </w:r>
      <w:r w:rsidR="003171EE">
        <w:t xml:space="preserve">Program </w:t>
      </w:r>
      <w:r w:rsidR="00461CA1">
        <w:t>Evaluation</w:t>
      </w:r>
      <w:bookmarkEnd w:id="45"/>
      <w:bookmarkEnd w:id="46"/>
    </w:p>
    <w:p w14:paraId="69B433BB" w14:textId="10CB86E8" w:rsidR="00051A3C" w:rsidRDefault="00051A3C" w:rsidP="00051A3C">
      <w:pPr>
        <w:pStyle w:val="Normalnospace"/>
      </w:pPr>
      <w:r>
        <w:t xml:space="preserve">As a condition of funding, successful </w:t>
      </w:r>
      <w:r w:rsidR="00E05E16">
        <w:t>A</w:t>
      </w:r>
      <w:r>
        <w:t xml:space="preserve">pplicants will be required to participate in any Program monitoring and evaluation activities initiated by the </w:t>
      </w:r>
      <w:r w:rsidR="00DB2808">
        <w:t>D</w:t>
      </w:r>
      <w:r>
        <w:t>epartment. This may include completing surveys throughout the Program to measure progress to achieving outcomes, and for up to three years after Program completion. Non-compliance could impact future applications to the Department’s Programs.</w:t>
      </w:r>
    </w:p>
    <w:p w14:paraId="6599022C" w14:textId="785CE458" w:rsidR="00051A3C" w:rsidRDefault="00051A3C" w:rsidP="00051A3C">
      <w:pPr>
        <w:pStyle w:val="Normalnospace"/>
      </w:pPr>
      <w:r>
        <w:lastRenderedPageBreak/>
        <w:t xml:space="preserve">Reporting is critical to the department in understanding </w:t>
      </w:r>
      <w:r w:rsidR="00885F77">
        <w:t>p</w:t>
      </w:r>
      <w:r>
        <w:t xml:space="preserve">rogram impact, supporting continuous improvement in </w:t>
      </w:r>
      <w:r w:rsidR="00104F2D">
        <w:t>p</w:t>
      </w:r>
      <w:r>
        <w:t xml:space="preserve">rogram design and delivery, and delivering more effective grant programs to the people of Victoria.  </w:t>
      </w:r>
    </w:p>
    <w:p w14:paraId="7A4FBAAF" w14:textId="57D54367" w:rsidR="00AA064C" w:rsidRDefault="001D711B" w:rsidP="005971B3">
      <w:pPr>
        <w:pStyle w:val="Heading1"/>
        <w:ind w:left="431" w:hanging="431"/>
      </w:pPr>
      <w:bookmarkStart w:id="47" w:name="_Toc69127805"/>
      <w:bookmarkStart w:id="48" w:name="_Toc84929504"/>
      <w:r>
        <w:t>Privacy and confidentiality</w:t>
      </w:r>
      <w:bookmarkEnd w:id="47"/>
      <w:bookmarkEnd w:id="48"/>
    </w:p>
    <w:p w14:paraId="5DCD87F3" w14:textId="2B697122" w:rsidR="00010719" w:rsidRDefault="00010719" w:rsidP="00481666">
      <w:pPr>
        <w:pStyle w:val="Normalnospace"/>
      </w:pPr>
      <w:r>
        <w:t xml:space="preserve">Information provided by the Applicant for the purpose of this application will be used by the Department for the purposes of assessment of applications, </w:t>
      </w:r>
      <w:r w:rsidR="004F6D1E">
        <w:t>p</w:t>
      </w:r>
      <w:r>
        <w:t xml:space="preserve">rogram administration and </w:t>
      </w:r>
      <w:r w:rsidR="004F6D1E">
        <w:t>p</w:t>
      </w:r>
      <w:r>
        <w:t xml:space="preserve">rogram review. In making an application, the </w:t>
      </w:r>
      <w:r w:rsidR="00F25EE8">
        <w:t>A</w:t>
      </w:r>
      <w:r>
        <w:t>pplicant consents to the provision of their information to State and Commonwealth Government departments and agencies for the purpose of assessing applications.</w:t>
      </w:r>
      <w:r w:rsidR="00842D23">
        <w:t xml:space="preserve"> If </w:t>
      </w:r>
      <w:r w:rsidR="00B14A65">
        <w:t>there</w:t>
      </w:r>
      <w:r w:rsidR="00FF683A">
        <w:t xml:space="preserve"> is </w:t>
      </w:r>
      <w:r w:rsidR="00B14A65">
        <w:t>an intention</w:t>
      </w:r>
      <w:r w:rsidR="00842D23">
        <w:t xml:space="preserve"> to include personal information about third parties in </w:t>
      </w:r>
      <w:r w:rsidR="00F16B41">
        <w:t>the</w:t>
      </w:r>
      <w:r w:rsidR="00842D23">
        <w:t xml:space="preserve"> application, please ensure they are aware of </w:t>
      </w:r>
      <w:r w:rsidR="00432FB9">
        <w:t>and consent to</w:t>
      </w:r>
      <w:r w:rsidR="00842D23">
        <w:t xml:space="preserve"> the contents of this privacy statement.</w:t>
      </w:r>
    </w:p>
    <w:p w14:paraId="63B645B3" w14:textId="47396D1D" w:rsidR="003F7468" w:rsidRDefault="003F7468" w:rsidP="00481666">
      <w:pPr>
        <w:pStyle w:val="Normalnospace"/>
      </w:pPr>
      <w:r>
        <w:t xml:space="preserve">Any personal information about </w:t>
      </w:r>
      <w:r w:rsidR="00174B87">
        <w:t>the Applicant</w:t>
      </w:r>
      <w:r>
        <w:t xml:space="preserve"> or a third party will be collected, held, managed, used, </w:t>
      </w:r>
      <w:proofErr w:type="gramStart"/>
      <w:r>
        <w:t>disclosed</w:t>
      </w:r>
      <w:proofErr w:type="gramEnd"/>
      <w:r>
        <w:t xml:space="preserve"> or transferred in accordance with the provisions of the </w:t>
      </w:r>
      <w:r w:rsidR="00E020A8" w:rsidRPr="00751589">
        <w:rPr>
          <w:i/>
          <w:iCs/>
        </w:rPr>
        <w:t>Privacy and Data Protection</w:t>
      </w:r>
      <w:r w:rsidRPr="00751589">
        <w:rPr>
          <w:i/>
          <w:iCs/>
        </w:rPr>
        <w:t xml:space="preserve"> Act </w:t>
      </w:r>
      <w:r w:rsidR="00E020A8" w:rsidRPr="00751589">
        <w:rPr>
          <w:i/>
          <w:iCs/>
        </w:rPr>
        <w:t>2014</w:t>
      </w:r>
      <w:r>
        <w:t xml:space="preserve"> (Vic) and other applicable laws.</w:t>
      </w:r>
    </w:p>
    <w:p w14:paraId="4BD09918" w14:textId="512070FE" w:rsidR="003F7468" w:rsidRPr="00775367" w:rsidRDefault="00E11023" w:rsidP="00481666">
      <w:pPr>
        <w:pStyle w:val="Normalnospace"/>
      </w:pPr>
      <w:r w:rsidRPr="00E11023">
        <w:t xml:space="preserve">Enquiries about access to personal information, or for other concerns regarding the privacy of personal information, can be emailed to the Department’s Privacy Unit by emailing </w:t>
      </w:r>
      <w:hyperlink r:id="rId11" w:history="1">
        <w:r w:rsidRPr="00EA3264">
          <w:rPr>
            <w:rStyle w:val="Hyperlink"/>
          </w:rPr>
          <w:t>privacy@ecodev.vic.gov.au</w:t>
        </w:r>
      </w:hyperlink>
      <w:r w:rsidRPr="00E11023">
        <w:t>.</w:t>
      </w:r>
      <w:r w:rsidR="00D93E02">
        <w:t xml:space="preserve"> </w:t>
      </w:r>
      <w:r w:rsidR="009C43D8" w:rsidRPr="009C43D8">
        <w:t xml:space="preserve">A copy of our privacy statement is located at </w:t>
      </w:r>
      <w:hyperlink r:id="rId12" w:history="1">
        <w:r w:rsidR="003B1873" w:rsidRPr="00560962">
          <w:rPr>
            <w:rStyle w:val="Hyperlink"/>
          </w:rPr>
          <w:t>www.djpr.vic.gov.au/privacy</w:t>
        </w:r>
      </w:hyperlink>
    </w:p>
    <w:p w14:paraId="1188CEE8" w14:textId="25E10075" w:rsidR="00E2656A" w:rsidRDefault="00E2656A" w:rsidP="005971B3">
      <w:pPr>
        <w:pStyle w:val="Heading1"/>
        <w:ind w:left="431" w:hanging="431"/>
      </w:pPr>
      <w:bookmarkStart w:id="49" w:name="_Toc69127806"/>
      <w:bookmarkStart w:id="50" w:name="_Toc84929505"/>
      <w:r>
        <w:t>Absolute discretion</w:t>
      </w:r>
      <w:bookmarkEnd w:id="49"/>
      <w:bookmarkEnd w:id="50"/>
    </w:p>
    <w:p w14:paraId="422E62F0" w14:textId="77777777" w:rsidR="00D93B01" w:rsidRDefault="00D93B01" w:rsidP="00D93B01">
      <w:pPr>
        <w:spacing w:line="264" w:lineRule="auto"/>
      </w:pPr>
      <w:r>
        <w:t>The Department’s decisions on all matters pertaining to the recommendation of grant funding under this Program is at the Department’s absolute discretion. This includes not making any funding available, approving a lesser amount than that applied for and amending funding conditions prior to executing a grant agreement without notice.</w:t>
      </w:r>
    </w:p>
    <w:p w14:paraId="7CE28509" w14:textId="214A7A98" w:rsidR="00E2656A" w:rsidRDefault="00D21D6E" w:rsidP="00481666">
      <w:pPr>
        <w:pStyle w:val="Normalnospace"/>
      </w:pPr>
      <w:r w:rsidRPr="00AD22C7">
        <w:t>The Department</w:t>
      </w:r>
      <w:r w:rsidR="00E2656A" w:rsidRPr="00450DE0">
        <w:t xml:space="preserve"> reserves the right to request the </w:t>
      </w:r>
      <w:r w:rsidR="00E05E16">
        <w:t>A</w:t>
      </w:r>
      <w:r w:rsidR="00E2656A" w:rsidRPr="00450DE0">
        <w:t>pplicant provide further information should it be deemed necessary.</w:t>
      </w:r>
    </w:p>
    <w:p w14:paraId="0F1B35B3" w14:textId="30547E3F" w:rsidR="005838FD" w:rsidRDefault="005838FD" w:rsidP="00481666">
      <w:pPr>
        <w:pStyle w:val="Normalnospace"/>
      </w:pPr>
      <w:r>
        <w:t>The Department reserves the right to amend these Program Guidelines and the application terms at any time as it deems appropriate.</w:t>
      </w:r>
    </w:p>
    <w:p w14:paraId="66129D6C" w14:textId="77777777" w:rsidR="004E6B65" w:rsidRPr="00942942" w:rsidRDefault="004E6B65" w:rsidP="004E6B65">
      <w:pPr>
        <w:pStyle w:val="Heading2"/>
      </w:pPr>
      <w:bookmarkStart w:id="51" w:name="_Toc69127808"/>
      <w:bookmarkStart w:id="52" w:name="_Toc84929507"/>
      <w:r>
        <w:t>Disrepute</w:t>
      </w:r>
      <w:bookmarkEnd w:id="51"/>
      <w:bookmarkEnd w:id="52"/>
    </w:p>
    <w:p w14:paraId="7ABD013D" w14:textId="6386F9BE" w:rsidR="005D1143" w:rsidRDefault="004E6B65" w:rsidP="00C457D2">
      <w:pPr>
        <w:pStyle w:val="Normalnospace"/>
      </w:pPr>
      <w:r w:rsidRPr="001E4228">
        <w:t xml:space="preserve">The Department may at any time, remove an </w:t>
      </w:r>
      <w:r w:rsidR="00E05E16">
        <w:t>A</w:t>
      </w:r>
      <w:r w:rsidRPr="001E4228">
        <w:t xml:space="preserve">pplicant from the </w:t>
      </w:r>
      <w:r>
        <w:t>a</w:t>
      </w:r>
      <w:r w:rsidRPr="001E4228">
        <w:t xml:space="preserve">pplication </w:t>
      </w:r>
      <w:r>
        <w:t>and assessment</w:t>
      </w:r>
      <w:r w:rsidRPr="001E4228">
        <w:t xml:space="preserve"> process, if in the Department’s opinion association with the </w:t>
      </w:r>
      <w:r w:rsidR="00E05E16">
        <w:t>A</w:t>
      </w:r>
      <w:r w:rsidRPr="001E4228">
        <w:t xml:space="preserve">pplicant may bring the Department, a </w:t>
      </w:r>
      <w:proofErr w:type="gramStart"/>
      <w:r w:rsidRPr="001E4228">
        <w:t>Minister</w:t>
      </w:r>
      <w:proofErr w:type="gramEnd"/>
      <w:r w:rsidRPr="001E4228">
        <w:t xml:space="preserve"> or the State of Victoria in disrepute.</w:t>
      </w:r>
      <w:bookmarkStart w:id="53" w:name="_Hlk68091071"/>
    </w:p>
    <w:p w14:paraId="39BEEF43" w14:textId="2D3841C2" w:rsidR="000E1B5C" w:rsidRDefault="000E1B5C" w:rsidP="00A16170">
      <w:pPr>
        <w:pStyle w:val="Heading1"/>
        <w:ind w:left="431" w:hanging="431"/>
      </w:pPr>
      <w:bookmarkStart w:id="54" w:name="_Toc69127810"/>
      <w:bookmarkStart w:id="55" w:name="_Toc84929509"/>
      <w:bookmarkEnd w:id="53"/>
      <w:r>
        <w:t>G</w:t>
      </w:r>
      <w:r w:rsidR="00D93B01">
        <w:t xml:space="preserve">oods and </w:t>
      </w:r>
      <w:r>
        <w:t>S</w:t>
      </w:r>
      <w:r w:rsidR="00D93B01">
        <w:t xml:space="preserve">ervices </w:t>
      </w:r>
      <w:r>
        <w:t>T</w:t>
      </w:r>
      <w:bookmarkEnd w:id="54"/>
      <w:bookmarkEnd w:id="55"/>
      <w:r w:rsidR="00D93B01">
        <w:t>ax (GST)</w:t>
      </w:r>
    </w:p>
    <w:p w14:paraId="466AB110" w14:textId="1175BA67" w:rsidR="00A65644" w:rsidRDefault="00D93B01" w:rsidP="004D2681">
      <w:pPr>
        <w:pStyle w:val="Heading1"/>
        <w:numPr>
          <w:ilvl w:val="0"/>
          <w:numId w:val="0"/>
        </w:numPr>
      </w:pPr>
      <w:r w:rsidRPr="00CC138E">
        <w:rPr>
          <w:b w:val="0"/>
          <w:sz w:val="20"/>
        </w:rPr>
        <w:t xml:space="preserve">Payments will include the grant amount plus GST. Your invoice to DJPR should show the total amount </w:t>
      </w:r>
      <w:r>
        <w:rPr>
          <w:b w:val="0"/>
          <w:sz w:val="20"/>
        </w:rPr>
        <w:t>of</w:t>
      </w:r>
      <w:r w:rsidRPr="00CC138E">
        <w:rPr>
          <w:b w:val="0"/>
          <w:sz w:val="20"/>
        </w:rPr>
        <w:t xml:space="preserve"> the grant plus</w:t>
      </w:r>
      <w:r>
        <w:rPr>
          <w:b w:val="0"/>
          <w:sz w:val="20"/>
        </w:rPr>
        <w:t xml:space="preserve"> the</w:t>
      </w:r>
      <w:r w:rsidRPr="00CC138E">
        <w:rPr>
          <w:b w:val="0"/>
          <w:sz w:val="20"/>
        </w:rPr>
        <w:t xml:space="preserve"> required GST</w:t>
      </w:r>
      <w:r>
        <w:rPr>
          <w:b w:val="0"/>
          <w:sz w:val="20"/>
        </w:rPr>
        <w:t>.</w:t>
      </w:r>
    </w:p>
    <w:p w14:paraId="34097DFA" w14:textId="2891D2D7" w:rsidR="00936DEE" w:rsidRDefault="00936DEE" w:rsidP="00A16170">
      <w:pPr>
        <w:pStyle w:val="Heading1"/>
        <w:ind w:left="431" w:hanging="431"/>
      </w:pPr>
      <w:bookmarkStart w:id="56" w:name="_Toc69127811"/>
      <w:bookmarkStart w:id="57" w:name="_Toc84929510"/>
      <w:r>
        <w:t>Conflict of Interest</w:t>
      </w:r>
      <w:bookmarkEnd w:id="56"/>
      <w:bookmarkEnd w:id="57"/>
    </w:p>
    <w:p w14:paraId="3D3C4FCE" w14:textId="77777777" w:rsidR="00471D30" w:rsidRDefault="00471D30" w:rsidP="00481666">
      <w:pPr>
        <w:pStyle w:val="Normalnospace"/>
      </w:pPr>
      <w:r>
        <w:t>A conflict of interest is a situation in which someone in a position of trust or influence has competing professional or personal interests.</w:t>
      </w:r>
    </w:p>
    <w:p w14:paraId="77C29D9D" w14:textId="580B7998" w:rsidR="00CA2860" w:rsidRDefault="00471D30" w:rsidP="00265596">
      <w:pPr>
        <w:pStyle w:val="Normalnospace"/>
      </w:pPr>
      <w:r>
        <w:lastRenderedPageBreak/>
        <w:t xml:space="preserve">Applicants must advise the Department of any real or perceived conflict of interest relating to a Project for which it has applied for funding. </w:t>
      </w:r>
    </w:p>
    <w:p w14:paraId="706FE12D" w14:textId="3028122B" w:rsidR="00BF4B5E" w:rsidRDefault="006455C2" w:rsidP="00BF4B5E">
      <w:pPr>
        <w:pStyle w:val="Normalnospace"/>
      </w:pPr>
      <w:r w:rsidRPr="00CC138E">
        <w:t>Conflicts of interest for Victorian Government staff assessing the application will be handled as set out in the Code of Conduct for Victorian Public Service Employees (Section 61) of the Public Administration Act 2004 (VIC)</w:t>
      </w:r>
    </w:p>
    <w:p w14:paraId="0E88E958" w14:textId="75F499D8" w:rsidR="00101195" w:rsidRDefault="00101195" w:rsidP="00A16170">
      <w:pPr>
        <w:pStyle w:val="Heading1"/>
        <w:ind w:left="431" w:hanging="431"/>
      </w:pPr>
      <w:bookmarkStart w:id="58" w:name="_Toc69127812"/>
      <w:bookmarkStart w:id="59" w:name="_Toc84929512"/>
      <w:r>
        <w:t xml:space="preserve">Use of </w:t>
      </w:r>
      <w:proofErr w:type="gramStart"/>
      <w:r>
        <w:t>Third Party</w:t>
      </w:r>
      <w:proofErr w:type="gramEnd"/>
      <w:r>
        <w:t xml:space="preserve"> Grant Writers</w:t>
      </w:r>
      <w:bookmarkEnd w:id="58"/>
      <w:bookmarkEnd w:id="59"/>
    </w:p>
    <w:p w14:paraId="356C85BF" w14:textId="77777777" w:rsidR="00101195" w:rsidRDefault="00101195" w:rsidP="00481666">
      <w:pPr>
        <w:pStyle w:val="Normalnospace"/>
      </w:pPr>
      <w:r>
        <w:t>If a third-party grant writer is used:</w:t>
      </w:r>
    </w:p>
    <w:p w14:paraId="1F53D3BE" w14:textId="6C7CC42D" w:rsidR="00101195" w:rsidRDefault="00E05E16" w:rsidP="00131A59">
      <w:pPr>
        <w:pStyle w:val="dotpoint"/>
      </w:pPr>
      <w:r>
        <w:t>A</w:t>
      </w:r>
      <w:r w:rsidR="00101195">
        <w:t xml:space="preserve">pplicants are reminded that they are responsible for ensuring all information in the application is accurate and correct </w:t>
      </w:r>
    </w:p>
    <w:p w14:paraId="6DEEF451" w14:textId="77777777" w:rsidR="00101195" w:rsidRDefault="00101195" w:rsidP="00131A59">
      <w:pPr>
        <w:pStyle w:val="dotpoint"/>
      </w:pPr>
      <w:r>
        <w:t>any generic responses to questions in the application may detract from success in the application assessment stage</w:t>
      </w:r>
    </w:p>
    <w:p w14:paraId="031FAE88" w14:textId="77777777" w:rsidR="00101195" w:rsidRDefault="00101195" w:rsidP="00131A59">
      <w:pPr>
        <w:pStyle w:val="dotpoint"/>
      </w:pPr>
      <w:r>
        <w:t>the Department reserves the right to seek proof of any data or information provided in the application</w:t>
      </w:r>
    </w:p>
    <w:p w14:paraId="7177487B" w14:textId="77777777" w:rsidR="00101195" w:rsidRDefault="00101195" w:rsidP="00131A59">
      <w:pPr>
        <w:pStyle w:val="dotpoint"/>
      </w:pPr>
      <w:r>
        <w:t xml:space="preserve">no part of any approved grant amount can be applied to the costs of a </w:t>
      </w:r>
      <w:proofErr w:type="gramStart"/>
      <w:r>
        <w:t>third party</w:t>
      </w:r>
      <w:proofErr w:type="gramEnd"/>
      <w:r>
        <w:t xml:space="preserve"> grant writer </w:t>
      </w:r>
    </w:p>
    <w:p w14:paraId="39C937E5" w14:textId="11881C21" w:rsidR="00137E81" w:rsidRDefault="00101195" w:rsidP="006E56F5">
      <w:pPr>
        <w:pStyle w:val="dotpoint"/>
      </w:pPr>
      <w:r>
        <w:t xml:space="preserve">a declaration letter acknowledging that </w:t>
      </w:r>
      <w:r w:rsidR="00E05E16">
        <w:t>A</w:t>
      </w:r>
      <w:r>
        <w:t>pplicants have reviewed and accept the content of the application submitted must be attached to the application.</w:t>
      </w:r>
    </w:p>
    <w:p w14:paraId="14B4B83D" w14:textId="57EA07E7" w:rsidR="00777D9B" w:rsidRDefault="00F836A3" w:rsidP="00A16170">
      <w:pPr>
        <w:pStyle w:val="Heading1"/>
        <w:ind w:left="431" w:hanging="431"/>
      </w:pPr>
      <w:bookmarkStart w:id="60" w:name="_Toc69127815"/>
      <w:bookmarkStart w:id="61" w:name="_Toc84929515"/>
      <w:bookmarkEnd w:id="0"/>
      <w:r>
        <w:t>Further R</w:t>
      </w:r>
      <w:r w:rsidR="00457C2F">
        <w:t>e</w:t>
      </w:r>
      <w:r w:rsidR="008174D9">
        <w:t>sources</w:t>
      </w:r>
      <w:bookmarkEnd w:id="60"/>
      <w:bookmarkEnd w:id="61"/>
      <w:r w:rsidR="00D41F4E">
        <w:t xml:space="preserve"> </w:t>
      </w:r>
    </w:p>
    <w:p w14:paraId="25C5ACBA" w14:textId="4223BD18" w:rsidR="004D2AC0" w:rsidRDefault="00811D1D" w:rsidP="004D2AC0">
      <w:r>
        <w:t xml:space="preserve">Further information </w:t>
      </w:r>
      <w:r w:rsidR="00303441">
        <w:t xml:space="preserve">regarding this Program can be found </w:t>
      </w:r>
      <w:r w:rsidR="001C1730">
        <w:t>here:</w:t>
      </w:r>
      <w:r w:rsidR="00D367AF">
        <w:t xml:space="preserve"> </w:t>
      </w:r>
      <w:hyperlink r:id="rId13" w:history="1">
        <w:r w:rsidR="00416E98" w:rsidRPr="00F0622D">
          <w:rPr>
            <w:rStyle w:val="Hyperlink"/>
          </w:rPr>
          <w:t>https://business.vic.gov.au/grants-and-programs/microenterprise-development-grants-program-2022</w:t>
        </w:r>
      </w:hyperlink>
      <w:r w:rsidR="00416E98">
        <w:t xml:space="preserve"> </w:t>
      </w:r>
    </w:p>
    <w:p w14:paraId="2344AAA1" w14:textId="3751FA1C" w:rsidR="001C1730" w:rsidRDefault="001C1730" w:rsidP="004D2AC0">
      <w:r>
        <w:t xml:space="preserve">If you have any questions during the application period, please contact </w:t>
      </w:r>
      <w:r w:rsidR="00AC092D">
        <w:t>SPE</w:t>
      </w:r>
      <w:r w:rsidR="0048698F">
        <w:t>@ecodev.vic.gov.au</w:t>
      </w:r>
      <w:r>
        <w:t xml:space="preserve"> </w:t>
      </w:r>
    </w:p>
    <w:p w14:paraId="24845FDB" w14:textId="7C737E8C" w:rsidR="00777D9B" w:rsidRPr="00777D9B" w:rsidRDefault="00777D9B" w:rsidP="00D61F95">
      <w:pPr>
        <w:pStyle w:val="Normalnospace"/>
      </w:pPr>
    </w:p>
    <w:sectPr w:rsidR="00777D9B" w:rsidRPr="00777D9B" w:rsidSect="005F4AC9">
      <w:headerReference w:type="default" r:id="rId14"/>
      <w:footerReference w:type="default" r:id="rId15"/>
      <w:headerReference w:type="first" r:id="rId16"/>
      <w:footerReference w:type="first" r:id="rId17"/>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7F7E6" w14:textId="77777777" w:rsidR="00C24CEA" w:rsidRDefault="00C24CEA" w:rsidP="003A409A">
      <w:r>
        <w:separator/>
      </w:r>
    </w:p>
    <w:p w14:paraId="18EE28A5" w14:textId="77777777" w:rsidR="00C24CEA" w:rsidRDefault="00C24CEA" w:rsidP="003A409A"/>
    <w:p w14:paraId="0399FF9D" w14:textId="77777777" w:rsidR="00C24CEA" w:rsidRDefault="00C24CEA"/>
    <w:p w14:paraId="45EFC9F4" w14:textId="77777777" w:rsidR="00C24CEA" w:rsidRDefault="00C24CEA"/>
  </w:endnote>
  <w:endnote w:type="continuationSeparator" w:id="0">
    <w:p w14:paraId="3BA63A44" w14:textId="77777777" w:rsidR="00C24CEA" w:rsidRDefault="00C24CEA" w:rsidP="003A409A">
      <w:r>
        <w:continuationSeparator/>
      </w:r>
    </w:p>
    <w:p w14:paraId="7316223C" w14:textId="77777777" w:rsidR="00C24CEA" w:rsidRDefault="00C24CEA" w:rsidP="003A409A"/>
    <w:p w14:paraId="332C4857" w14:textId="77777777" w:rsidR="00C24CEA" w:rsidRDefault="00C24CEA"/>
    <w:p w14:paraId="44E004DA" w14:textId="77777777" w:rsidR="00C24CEA" w:rsidRDefault="00C24CEA"/>
  </w:endnote>
  <w:endnote w:type="continuationNotice" w:id="1">
    <w:p w14:paraId="2E0A4D01" w14:textId="77777777" w:rsidR="00C24CEA" w:rsidRDefault="00C24CEA" w:rsidP="003A409A"/>
    <w:p w14:paraId="5C38F2FB" w14:textId="77777777" w:rsidR="00C24CEA" w:rsidRDefault="00C24CEA" w:rsidP="003A409A"/>
    <w:p w14:paraId="0FCE7C4D" w14:textId="77777777" w:rsidR="00C24CEA" w:rsidRDefault="00C24CEA"/>
    <w:p w14:paraId="7F8345C6" w14:textId="77777777" w:rsidR="00C24CEA" w:rsidRDefault="00C24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637630" w14:paraId="27E03C61" w14:textId="77777777" w:rsidTr="456EC49F">
      <w:tc>
        <w:tcPr>
          <w:tcW w:w="4140" w:type="dxa"/>
          <w:vAlign w:val="center"/>
          <w:hideMark/>
        </w:tcPr>
        <w:p w14:paraId="76832536" w14:textId="77777777" w:rsidR="004F5F37" w:rsidRPr="004F5F37" w:rsidRDefault="004F5F37" w:rsidP="004F5F37">
          <w:pPr>
            <w:pStyle w:val="Footer"/>
            <w:rPr>
              <w:color w:val="A5A59D" w:themeColor="background2" w:themeShade="BF"/>
            </w:rPr>
          </w:pPr>
          <w:r w:rsidRPr="004F5F37">
            <w:rPr>
              <w:color w:val="A5A59D" w:themeColor="background2" w:themeShade="BF"/>
            </w:rPr>
            <w:t>Microenterprise Development Grants</w:t>
          </w:r>
        </w:p>
        <w:p w14:paraId="214DEAB7" w14:textId="20377D6F" w:rsidR="00637630" w:rsidRDefault="004F5F37" w:rsidP="004F5F37">
          <w:pPr>
            <w:pStyle w:val="Footer"/>
            <w:rPr>
              <w:rStyle w:val="PageNumber"/>
            </w:rPr>
          </w:pPr>
          <w:r w:rsidRPr="004F5F37">
            <w:rPr>
              <w:color w:val="A5A59D" w:themeColor="background2" w:themeShade="BF"/>
            </w:rPr>
            <w:t>Guidelines February 2022</w:t>
          </w:r>
        </w:p>
      </w:tc>
      <w:tc>
        <w:tcPr>
          <w:tcW w:w="2460" w:type="dxa"/>
          <w:vAlign w:val="center"/>
          <w:hideMark/>
        </w:tcPr>
        <w:p w14:paraId="45323F54" w14:textId="77777777" w:rsidR="00637630" w:rsidRDefault="00637630"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637630" w:rsidRDefault="00637630" w:rsidP="003A409A">
          <w:pPr>
            <w:pStyle w:val="Footer"/>
          </w:pPr>
          <w:r>
            <w:rPr>
              <w:noProof/>
            </w:rPr>
            <w:drawing>
              <wp:inline distT="0" distB="0" distL="0" distR="0" wp14:anchorId="28BE3324" wp14:editId="2636A2B1">
                <wp:extent cx="1331595" cy="397510"/>
                <wp:effectExtent l="0" t="0" r="1905" b="2540"/>
                <wp:docPr id="2"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637630" w:rsidRDefault="00637630" w:rsidP="003A409A">
    <w:pPr>
      <w:pStyle w:val="Footer"/>
    </w:pPr>
  </w:p>
  <w:p w14:paraId="3C560A87" w14:textId="77777777" w:rsidR="00637630" w:rsidRDefault="00637630" w:rsidP="003A409A"/>
  <w:p w14:paraId="34E6B3CA" w14:textId="77777777" w:rsidR="00637630" w:rsidRDefault="00637630"/>
  <w:p w14:paraId="714EA77B" w14:textId="77777777" w:rsidR="00637630" w:rsidRDefault="006376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4F5F37" w:rsidRPr="004F5F37" w14:paraId="29404DE2" w14:textId="77777777" w:rsidTr="456EC49F">
      <w:tc>
        <w:tcPr>
          <w:tcW w:w="4140" w:type="dxa"/>
          <w:vAlign w:val="center"/>
          <w:hideMark/>
        </w:tcPr>
        <w:p w14:paraId="1E31CA3B" w14:textId="77777777" w:rsidR="00637630" w:rsidRPr="004F5F37" w:rsidRDefault="004F5F37" w:rsidP="003A409A">
          <w:pPr>
            <w:pStyle w:val="Footer"/>
            <w:rPr>
              <w:color w:val="A5A59D" w:themeColor="background2" w:themeShade="BF"/>
            </w:rPr>
          </w:pPr>
          <w:r w:rsidRPr="004F5F37">
            <w:rPr>
              <w:color w:val="A5A59D" w:themeColor="background2" w:themeShade="BF"/>
            </w:rPr>
            <w:t>Microenterprise Development Grants</w:t>
          </w:r>
        </w:p>
        <w:p w14:paraId="27085B5D" w14:textId="4E58E175" w:rsidR="004F5F37" w:rsidRPr="004F5F37" w:rsidRDefault="004F5F37" w:rsidP="003A409A">
          <w:pPr>
            <w:pStyle w:val="Footer"/>
            <w:rPr>
              <w:rStyle w:val="PageNumber"/>
              <w:caps/>
              <w:color w:val="A5A59D" w:themeColor="background2" w:themeShade="BF"/>
            </w:rPr>
          </w:pPr>
          <w:r w:rsidRPr="004F5F37">
            <w:rPr>
              <w:color w:val="A5A59D" w:themeColor="background2" w:themeShade="BF"/>
            </w:rPr>
            <w:t>Guidelines February 2022</w:t>
          </w:r>
        </w:p>
      </w:tc>
      <w:tc>
        <w:tcPr>
          <w:tcW w:w="2460" w:type="dxa"/>
          <w:vAlign w:val="center"/>
          <w:hideMark/>
        </w:tcPr>
        <w:p w14:paraId="06A5B843" w14:textId="77777777" w:rsidR="00637630" w:rsidRPr="004F5F37" w:rsidRDefault="00637630" w:rsidP="003A409A">
          <w:pPr>
            <w:pStyle w:val="Footer"/>
            <w:rPr>
              <w:rStyle w:val="PageNumber"/>
              <w:color w:val="A5A59D" w:themeColor="background2" w:themeShade="BF"/>
              <w:sz w:val="18"/>
              <w:szCs w:val="18"/>
            </w:rPr>
          </w:pPr>
          <w:r w:rsidRPr="004F5F37">
            <w:rPr>
              <w:rStyle w:val="PageNumber"/>
              <w:color w:val="A5A59D" w:themeColor="background2" w:themeShade="BF"/>
              <w:sz w:val="18"/>
              <w:szCs w:val="18"/>
            </w:rPr>
            <w:fldChar w:fldCharType="begin"/>
          </w:r>
          <w:r w:rsidRPr="004F5F37">
            <w:rPr>
              <w:rStyle w:val="PageNumber"/>
              <w:color w:val="A5A59D" w:themeColor="background2" w:themeShade="BF"/>
              <w:sz w:val="18"/>
              <w:szCs w:val="18"/>
            </w:rPr>
            <w:instrText xml:space="preserve"> PAGE </w:instrText>
          </w:r>
          <w:r w:rsidRPr="004F5F37">
            <w:rPr>
              <w:rStyle w:val="PageNumber"/>
              <w:color w:val="A5A59D" w:themeColor="background2" w:themeShade="BF"/>
              <w:sz w:val="18"/>
              <w:szCs w:val="18"/>
            </w:rPr>
            <w:fldChar w:fldCharType="separate"/>
          </w:r>
          <w:r w:rsidRPr="004F5F37">
            <w:rPr>
              <w:rStyle w:val="PageNumber"/>
              <w:color w:val="A5A59D" w:themeColor="background2" w:themeShade="BF"/>
              <w:sz w:val="18"/>
              <w:szCs w:val="18"/>
            </w:rPr>
            <w:t>1</w:t>
          </w:r>
          <w:r w:rsidRPr="004F5F37">
            <w:rPr>
              <w:rStyle w:val="PageNumber"/>
              <w:color w:val="A5A59D" w:themeColor="background2" w:themeShade="BF"/>
              <w:sz w:val="18"/>
              <w:szCs w:val="18"/>
            </w:rPr>
            <w:fldChar w:fldCharType="end"/>
          </w:r>
          <w:r w:rsidRPr="004F5F37">
            <w:rPr>
              <w:rStyle w:val="PageNumber"/>
              <w:color w:val="A5A59D" w:themeColor="background2" w:themeShade="BF"/>
              <w:sz w:val="18"/>
              <w:szCs w:val="18"/>
            </w:rPr>
            <w:t xml:space="preserve"> of </w:t>
          </w:r>
          <w:r w:rsidRPr="004F5F37">
            <w:rPr>
              <w:rStyle w:val="PageNumber"/>
              <w:color w:val="A5A59D" w:themeColor="background2" w:themeShade="BF"/>
              <w:sz w:val="18"/>
              <w:szCs w:val="18"/>
            </w:rPr>
            <w:fldChar w:fldCharType="begin"/>
          </w:r>
          <w:r w:rsidRPr="004F5F37">
            <w:rPr>
              <w:rStyle w:val="PageNumber"/>
              <w:color w:val="A5A59D" w:themeColor="background2" w:themeShade="BF"/>
              <w:sz w:val="18"/>
              <w:szCs w:val="18"/>
            </w:rPr>
            <w:instrText xml:space="preserve"> NUMPAGES </w:instrText>
          </w:r>
          <w:r w:rsidRPr="004F5F37">
            <w:rPr>
              <w:rStyle w:val="PageNumber"/>
              <w:color w:val="A5A59D" w:themeColor="background2" w:themeShade="BF"/>
              <w:sz w:val="18"/>
              <w:szCs w:val="18"/>
            </w:rPr>
            <w:fldChar w:fldCharType="separate"/>
          </w:r>
          <w:r w:rsidRPr="004F5F37">
            <w:rPr>
              <w:rStyle w:val="PageNumber"/>
              <w:color w:val="A5A59D" w:themeColor="background2" w:themeShade="BF"/>
              <w:sz w:val="18"/>
              <w:szCs w:val="18"/>
            </w:rPr>
            <w:t>2</w:t>
          </w:r>
          <w:r w:rsidRPr="004F5F37">
            <w:rPr>
              <w:rStyle w:val="PageNumber"/>
              <w:color w:val="A5A59D" w:themeColor="background2" w:themeShade="BF"/>
              <w:sz w:val="18"/>
              <w:szCs w:val="18"/>
            </w:rPr>
            <w:fldChar w:fldCharType="end"/>
          </w:r>
        </w:p>
      </w:tc>
      <w:tc>
        <w:tcPr>
          <w:tcW w:w="3465" w:type="dxa"/>
          <w:hideMark/>
        </w:tcPr>
        <w:p w14:paraId="1E9A872B" w14:textId="77777777" w:rsidR="00637630" w:rsidRPr="004F5F37" w:rsidRDefault="00637630" w:rsidP="003A409A">
          <w:pPr>
            <w:pStyle w:val="Footer"/>
            <w:rPr>
              <w:color w:val="A5A59D" w:themeColor="background2" w:themeShade="BF"/>
            </w:rPr>
          </w:pPr>
          <w:r w:rsidRPr="004F5F37">
            <w:rPr>
              <w:noProof/>
              <w:color w:val="A5A59D" w:themeColor="background2" w:themeShade="BF"/>
            </w:rPr>
            <w:drawing>
              <wp:inline distT="0" distB="0" distL="0" distR="0" wp14:anchorId="442713F4" wp14:editId="62947F4B">
                <wp:extent cx="1331595" cy="397510"/>
                <wp:effectExtent l="0" t="0" r="1905" b="2540"/>
                <wp:docPr id="5"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637630" w:rsidRDefault="00637630" w:rsidP="003A409A">
    <w:pPr>
      <w:pStyle w:val="Footer"/>
    </w:pPr>
  </w:p>
  <w:p w14:paraId="2CFEB57F" w14:textId="72419473" w:rsidR="00637630" w:rsidRDefault="00637630" w:rsidP="003A409A"/>
  <w:p w14:paraId="232B4F1B" w14:textId="77777777" w:rsidR="00637630" w:rsidRDefault="00637630"/>
  <w:p w14:paraId="4A81A3CA" w14:textId="77777777" w:rsidR="00637630" w:rsidRDefault="006376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C5A32" w14:textId="77777777" w:rsidR="00C24CEA" w:rsidRDefault="00C24CEA" w:rsidP="003A409A">
      <w:r>
        <w:separator/>
      </w:r>
    </w:p>
    <w:p w14:paraId="5D3D147E" w14:textId="77777777" w:rsidR="00C24CEA" w:rsidRDefault="00C24CEA" w:rsidP="003A409A"/>
    <w:p w14:paraId="0B4807EF" w14:textId="77777777" w:rsidR="00C24CEA" w:rsidRDefault="00C24CEA"/>
    <w:p w14:paraId="65650D5A" w14:textId="77777777" w:rsidR="00C24CEA" w:rsidRDefault="00C24CEA"/>
  </w:footnote>
  <w:footnote w:type="continuationSeparator" w:id="0">
    <w:p w14:paraId="46C5A82C" w14:textId="77777777" w:rsidR="00C24CEA" w:rsidRDefault="00C24CEA" w:rsidP="003A409A">
      <w:r>
        <w:continuationSeparator/>
      </w:r>
    </w:p>
    <w:p w14:paraId="27D18AE9" w14:textId="77777777" w:rsidR="00C24CEA" w:rsidRDefault="00C24CEA" w:rsidP="003A409A"/>
    <w:p w14:paraId="2CCAC7D7" w14:textId="77777777" w:rsidR="00C24CEA" w:rsidRDefault="00C24CEA"/>
    <w:p w14:paraId="7A61499C" w14:textId="77777777" w:rsidR="00C24CEA" w:rsidRDefault="00C24CEA"/>
  </w:footnote>
  <w:footnote w:type="continuationNotice" w:id="1">
    <w:p w14:paraId="3D7C7917" w14:textId="77777777" w:rsidR="00C24CEA" w:rsidRDefault="00C24CEA" w:rsidP="003A409A"/>
    <w:p w14:paraId="6B3E4803" w14:textId="77777777" w:rsidR="00C24CEA" w:rsidRDefault="00C24CEA" w:rsidP="003A409A"/>
    <w:p w14:paraId="4F5D8C88" w14:textId="77777777" w:rsidR="00C24CEA" w:rsidRDefault="00C24CEA"/>
    <w:p w14:paraId="52E5178B" w14:textId="77777777" w:rsidR="00C24CEA" w:rsidRDefault="00C24C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5F275AF6" w:rsidR="00637630" w:rsidRDefault="00637630" w:rsidP="003A409A">
    <w:r>
      <w:rPr>
        <w:noProof/>
        <w:lang w:val="en-GB" w:eastAsia="en-GB"/>
      </w:rPr>
      <w:drawing>
        <wp:anchor distT="0" distB="0" distL="114300" distR="114300" simplePos="0" relativeHeight="251658240" behindDoc="1" locked="1" layoutInCell="0" allowOverlap="1" wp14:anchorId="53740B3F" wp14:editId="03D96C0F">
          <wp:simplePos x="0" y="0"/>
          <wp:positionH relativeFrom="page">
            <wp:posOffset>0</wp:posOffset>
          </wp:positionH>
          <wp:positionV relativeFrom="page">
            <wp:posOffset>0</wp:posOffset>
          </wp:positionV>
          <wp:extent cx="7560000" cy="507600"/>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7A98BBF2" w14:textId="6EF6F6A2" w:rsidR="00637630" w:rsidRDefault="00637630" w:rsidP="00E60B85">
    <w:pPr>
      <w:tabs>
        <w:tab w:val="left" w:pos="1027"/>
      </w:tabs>
    </w:pPr>
    <w:r>
      <w:tab/>
    </w:r>
  </w:p>
  <w:p w14:paraId="35BA804D" w14:textId="77777777" w:rsidR="00637630" w:rsidRDefault="00637630"/>
  <w:p w14:paraId="47F9CCF4" w14:textId="77777777" w:rsidR="00637630" w:rsidRDefault="006376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6130EEBE" w:rsidR="00637630" w:rsidRDefault="00637630" w:rsidP="003A409A">
    <w:pPr>
      <w:pStyle w:val="Header"/>
    </w:pPr>
    <w:r>
      <w:rPr>
        <w:noProof/>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p w14:paraId="24C7A3C6" w14:textId="77777777" w:rsidR="00637630" w:rsidRDefault="00637630" w:rsidP="003A409A"/>
  <w:p w14:paraId="56C6425D" w14:textId="77777777" w:rsidR="00637630" w:rsidRDefault="00637630"/>
  <w:p w14:paraId="260EB85B" w14:textId="77777777" w:rsidR="00637630" w:rsidRDefault="006376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C19BC"/>
    <w:multiLevelType w:val="hybridMultilevel"/>
    <w:tmpl w:val="E0441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A93AEE"/>
    <w:multiLevelType w:val="hybridMultilevel"/>
    <w:tmpl w:val="DB4A2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407A54"/>
    <w:multiLevelType w:val="hybridMultilevel"/>
    <w:tmpl w:val="D5E2BE28"/>
    <w:lvl w:ilvl="0" w:tplc="43C41A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C0576B2"/>
    <w:multiLevelType w:val="hybridMultilevel"/>
    <w:tmpl w:val="9BBC08F6"/>
    <w:lvl w:ilvl="0" w:tplc="B6BA720C">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9A5EAA"/>
    <w:multiLevelType w:val="hybridMultilevel"/>
    <w:tmpl w:val="F4B45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BE74D9"/>
    <w:multiLevelType w:val="hybridMultilevel"/>
    <w:tmpl w:val="2EB085AA"/>
    <w:lvl w:ilvl="0" w:tplc="B7EEB432">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0A1269A"/>
    <w:multiLevelType w:val="hybridMultilevel"/>
    <w:tmpl w:val="AA90FE4E"/>
    <w:lvl w:ilvl="0" w:tplc="86AE45CC">
      <w:numFmt w:val="bullet"/>
      <w:lvlText w:val="•"/>
      <w:lvlJc w:val="left"/>
      <w:pPr>
        <w:ind w:left="720" w:hanging="360"/>
      </w:pPr>
      <w:rPr>
        <w:rFonts w:ascii="Arial" w:eastAsia="Times New Roman" w:hAnsi="Arial" w:cs="Arial" w:hint="default"/>
        <w:sz w:val="28"/>
        <w:szCs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2448D1"/>
    <w:multiLevelType w:val="hybridMultilevel"/>
    <w:tmpl w:val="980EEF54"/>
    <w:lvl w:ilvl="0" w:tplc="65CCD0CA">
      <w:numFmt w:val="bullet"/>
      <w:lvlText w:val="-"/>
      <w:lvlJc w:val="left"/>
      <w:pPr>
        <w:ind w:left="1080" w:hanging="360"/>
      </w:pPr>
      <w:rPr>
        <w:rFonts w:ascii="Calibri" w:eastAsia="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5911D0B"/>
    <w:multiLevelType w:val="hybridMultilevel"/>
    <w:tmpl w:val="D1C02C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A06A81"/>
    <w:multiLevelType w:val="hybridMultilevel"/>
    <w:tmpl w:val="92BCA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995C06"/>
    <w:multiLevelType w:val="hybridMultilevel"/>
    <w:tmpl w:val="4E801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382865"/>
    <w:multiLevelType w:val="hybridMultilevel"/>
    <w:tmpl w:val="251E43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050AB6"/>
    <w:multiLevelType w:val="multilevel"/>
    <w:tmpl w:val="AF92EEC4"/>
    <w:lvl w:ilvl="0">
      <w:start w:val="1"/>
      <w:numFmt w:val="decimal"/>
      <w:pStyle w:val="Heading1"/>
      <w:lvlText w:val="%1"/>
      <w:lvlJc w:val="left"/>
      <w:pPr>
        <w:ind w:left="7662" w:hanging="432"/>
      </w:pPr>
    </w:lvl>
    <w:lvl w:ilvl="1">
      <w:start w:val="1"/>
      <w:numFmt w:val="decimal"/>
      <w:pStyle w:val="Heading2"/>
      <w:lvlText w:val="%1.%2"/>
      <w:lvlJc w:val="left"/>
      <w:pPr>
        <w:ind w:left="1001"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5DA305D1"/>
    <w:multiLevelType w:val="hybridMultilevel"/>
    <w:tmpl w:val="6AD4A6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553BF2"/>
    <w:multiLevelType w:val="multilevel"/>
    <w:tmpl w:val="D358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1D180C"/>
    <w:multiLevelType w:val="hybridMultilevel"/>
    <w:tmpl w:val="D7CA1EE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BD814B0"/>
    <w:multiLevelType w:val="hybridMultilevel"/>
    <w:tmpl w:val="A530C0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3"/>
  </w:num>
  <w:num w:numId="3">
    <w:abstractNumId w:val="5"/>
  </w:num>
  <w:num w:numId="4">
    <w:abstractNumId w:val="4"/>
  </w:num>
  <w:num w:numId="5">
    <w:abstractNumId w:val="6"/>
  </w:num>
  <w:num w:numId="6">
    <w:abstractNumId w:val="15"/>
  </w:num>
  <w:num w:numId="7">
    <w:abstractNumId w:val="11"/>
  </w:num>
  <w:num w:numId="8">
    <w:abstractNumId w:val="16"/>
  </w:num>
  <w:num w:numId="9">
    <w:abstractNumId w:val="13"/>
  </w:num>
  <w:num w:numId="10">
    <w:abstractNumId w:val="0"/>
  </w:num>
  <w:num w:numId="11">
    <w:abstractNumId w:val="1"/>
  </w:num>
  <w:num w:numId="12">
    <w:abstractNumId w:val="9"/>
  </w:num>
  <w:num w:numId="13">
    <w:abstractNumId w:val="7"/>
  </w:num>
  <w:num w:numId="14">
    <w:abstractNumId w:val="10"/>
  </w:num>
  <w:num w:numId="15">
    <w:abstractNumId w:val="3"/>
  </w:num>
  <w:num w:numId="16">
    <w:abstractNumId w:val="3"/>
  </w:num>
  <w:num w:numId="17">
    <w:abstractNumId w:val="3"/>
  </w:num>
  <w:num w:numId="18">
    <w:abstractNumId w:val="3"/>
  </w:num>
  <w:num w:numId="19">
    <w:abstractNumId w:val="2"/>
  </w:num>
  <w:num w:numId="20">
    <w:abstractNumId w:val="14"/>
  </w:num>
  <w:num w:numId="21">
    <w:abstractNumId w:val="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0MjE2NDA0NDYzsTBU0lEKTi0uzszPAykwrQUAd48xnywAAAA="/>
  </w:docVars>
  <w:rsids>
    <w:rsidRoot w:val="000B281A"/>
    <w:rsid w:val="0000016F"/>
    <w:rsid w:val="00000693"/>
    <w:rsid w:val="00000C3D"/>
    <w:rsid w:val="00000FC7"/>
    <w:rsid w:val="000010B7"/>
    <w:rsid w:val="000015E2"/>
    <w:rsid w:val="0000197B"/>
    <w:rsid w:val="00001F3C"/>
    <w:rsid w:val="00002018"/>
    <w:rsid w:val="0000245D"/>
    <w:rsid w:val="00002538"/>
    <w:rsid w:val="00002F09"/>
    <w:rsid w:val="00003140"/>
    <w:rsid w:val="000037FB"/>
    <w:rsid w:val="000039C9"/>
    <w:rsid w:val="0000439D"/>
    <w:rsid w:val="0000490C"/>
    <w:rsid w:val="00004CCD"/>
    <w:rsid w:val="00005232"/>
    <w:rsid w:val="00005A67"/>
    <w:rsid w:val="00007594"/>
    <w:rsid w:val="00007616"/>
    <w:rsid w:val="00007744"/>
    <w:rsid w:val="00007A5E"/>
    <w:rsid w:val="00007C9F"/>
    <w:rsid w:val="00007D89"/>
    <w:rsid w:val="000101B4"/>
    <w:rsid w:val="000106A7"/>
    <w:rsid w:val="00010719"/>
    <w:rsid w:val="00011275"/>
    <w:rsid w:val="00011574"/>
    <w:rsid w:val="00011ABD"/>
    <w:rsid w:val="00011AFF"/>
    <w:rsid w:val="00011D9E"/>
    <w:rsid w:val="00011DA5"/>
    <w:rsid w:val="00011FF5"/>
    <w:rsid w:val="00012045"/>
    <w:rsid w:val="000121DB"/>
    <w:rsid w:val="00012553"/>
    <w:rsid w:val="00013344"/>
    <w:rsid w:val="00013A6F"/>
    <w:rsid w:val="00013CDD"/>
    <w:rsid w:val="00013E04"/>
    <w:rsid w:val="00013EC3"/>
    <w:rsid w:val="0001411E"/>
    <w:rsid w:val="00014468"/>
    <w:rsid w:val="00015951"/>
    <w:rsid w:val="00015A20"/>
    <w:rsid w:val="00016372"/>
    <w:rsid w:val="00016CFC"/>
    <w:rsid w:val="00016F2C"/>
    <w:rsid w:val="00017272"/>
    <w:rsid w:val="00017D79"/>
    <w:rsid w:val="00020058"/>
    <w:rsid w:val="000201F2"/>
    <w:rsid w:val="0002087F"/>
    <w:rsid w:val="00020963"/>
    <w:rsid w:val="00020A86"/>
    <w:rsid w:val="00020F84"/>
    <w:rsid w:val="000212A8"/>
    <w:rsid w:val="000213DC"/>
    <w:rsid w:val="00021480"/>
    <w:rsid w:val="00021A6B"/>
    <w:rsid w:val="00021B0D"/>
    <w:rsid w:val="00021C54"/>
    <w:rsid w:val="00021ED3"/>
    <w:rsid w:val="00022530"/>
    <w:rsid w:val="0002282F"/>
    <w:rsid w:val="000228BA"/>
    <w:rsid w:val="00022C63"/>
    <w:rsid w:val="00022DF5"/>
    <w:rsid w:val="00023027"/>
    <w:rsid w:val="0002310D"/>
    <w:rsid w:val="00023397"/>
    <w:rsid w:val="00023A5D"/>
    <w:rsid w:val="00024349"/>
    <w:rsid w:val="00024407"/>
    <w:rsid w:val="000245A1"/>
    <w:rsid w:val="00024830"/>
    <w:rsid w:val="00024A40"/>
    <w:rsid w:val="00024AB1"/>
    <w:rsid w:val="00024BBF"/>
    <w:rsid w:val="00024E5E"/>
    <w:rsid w:val="000252C7"/>
    <w:rsid w:val="00025D78"/>
    <w:rsid w:val="00025F5B"/>
    <w:rsid w:val="00026045"/>
    <w:rsid w:val="000267AA"/>
    <w:rsid w:val="00027088"/>
    <w:rsid w:val="00027553"/>
    <w:rsid w:val="000276DD"/>
    <w:rsid w:val="00027757"/>
    <w:rsid w:val="00027827"/>
    <w:rsid w:val="00027E61"/>
    <w:rsid w:val="0003063E"/>
    <w:rsid w:val="00030719"/>
    <w:rsid w:val="00030798"/>
    <w:rsid w:val="00030891"/>
    <w:rsid w:val="00030DF5"/>
    <w:rsid w:val="00030E01"/>
    <w:rsid w:val="00030F43"/>
    <w:rsid w:val="0003100D"/>
    <w:rsid w:val="000317C1"/>
    <w:rsid w:val="00031F74"/>
    <w:rsid w:val="000320BF"/>
    <w:rsid w:val="000322AB"/>
    <w:rsid w:val="0003284A"/>
    <w:rsid w:val="000328F1"/>
    <w:rsid w:val="00033472"/>
    <w:rsid w:val="00033B5F"/>
    <w:rsid w:val="0003420B"/>
    <w:rsid w:val="00034271"/>
    <w:rsid w:val="000344FD"/>
    <w:rsid w:val="00035556"/>
    <w:rsid w:val="00035746"/>
    <w:rsid w:val="00035F19"/>
    <w:rsid w:val="00035F22"/>
    <w:rsid w:val="00036455"/>
    <w:rsid w:val="00036F50"/>
    <w:rsid w:val="000374D1"/>
    <w:rsid w:val="00040917"/>
    <w:rsid w:val="0004138F"/>
    <w:rsid w:val="00042711"/>
    <w:rsid w:val="00042916"/>
    <w:rsid w:val="00042954"/>
    <w:rsid w:val="00042BBB"/>
    <w:rsid w:val="00042D91"/>
    <w:rsid w:val="0004328E"/>
    <w:rsid w:val="00043347"/>
    <w:rsid w:val="0004364F"/>
    <w:rsid w:val="00043715"/>
    <w:rsid w:val="00043733"/>
    <w:rsid w:val="00043B12"/>
    <w:rsid w:val="00043DDF"/>
    <w:rsid w:val="0004471D"/>
    <w:rsid w:val="000447F3"/>
    <w:rsid w:val="00044A2F"/>
    <w:rsid w:val="00044A9B"/>
    <w:rsid w:val="000453F1"/>
    <w:rsid w:val="0004541C"/>
    <w:rsid w:val="00045601"/>
    <w:rsid w:val="00046247"/>
    <w:rsid w:val="000463EB"/>
    <w:rsid w:val="00046875"/>
    <w:rsid w:val="00046D21"/>
    <w:rsid w:val="0004735D"/>
    <w:rsid w:val="00047443"/>
    <w:rsid w:val="00047ADC"/>
    <w:rsid w:val="00047BDB"/>
    <w:rsid w:val="00047C38"/>
    <w:rsid w:val="00047ECC"/>
    <w:rsid w:val="000503F4"/>
    <w:rsid w:val="0005097C"/>
    <w:rsid w:val="000509F3"/>
    <w:rsid w:val="00050E20"/>
    <w:rsid w:val="00051125"/>
    <w:rsid w:val="0005147E"/>
    <w:rsid w:val="0005159E"/>
    <w:rsid w:val="00051A3C"/>
    <w:rsid w:val="00052523"/>
    <w:rsid w:val="00052584"/>
    <w:rsid w:val="00052BE8"/>
    <w:rsid w:val="00053206"/>
    <w:rsid w:val="00053410"/>
    <w:rsid w:val="00053666"/>
    <w:rsid w:val="00053860"/>
    <w:rsid w:val="00053AEB"/>
    <w:rsid w:val="00054053"/>
    <w:rsid w:val="00054597"/>
    <w:rsid w:val="00054737"/>
    <w:rsid w:val="00054AAC"/>
    <w:rsid w:val="00054F99"/>
    <w:rsid w:val="00055849"/>
    <w:rsid w:val="00055F16"/>
    <w:rsid w:val="00055F3B"/>
    <w:rsid w:val="00055FA4"/>
    <w:rsid w:val="000561CF"/>
    <w:rsid w:val="000576FE"/>
    <w:rsid w:val="00057EF0"/>
    <w:rsid w:val="00060186"/>
    <w:rsid w:val="00060437"/>
    <w:rsid w:val="000605F8"/>
    <w:rsid w:val="00060D0E"/>
    <w:rsid w:val="0006104E"/>
    <w:rsid w:val="00061F71"/>
    <w:rsid w:val="00061FB6"/>
    <w:rsid w:val="00062160"/>
    <w:rsid w:val="000622A1"/>
    <w:rsid w:val="00062608"/>
    <w:rsid w:val="0006280A"/>
    <w:rsid w:val="00062AAD"/>
    <w:rsid w:val="000631F6"/>
    <w:rsid w:val="0006323A"/>
    <w:rsid w:val="00063259"/>
    <w:rsid w:val="00063B9D"/>
    <w:rsid w:val="00063C05"/>
    <w:rsid w:val="00063FB6"/>
    <w:rsid w:val="00064038"/>
    <w:rsid w:val="000642AF"/>
    <w:rsid w:val="00064AF6"/>
    <w:rsid w:val="00064C73"/>
    <w:rsid w:val="00064DDD"/>
    <w:rsid w:val="00064F63"/>
    <w:rsid w:val="000650E4"/>
    <w:rsid w:val="0006592D"/>
    <w:rsid w:val="00065993"/>
    <w:rsid w:val="00065A67"/>
    <w:rsid w:val="00065AAF"/>
    <w:rsid w:val="00065D22"/>
    <w:rsid w:val="00066482"/>
    <w:rsid w:val="00067154"/>
    <w:rsid w:val="000675D3"/>
    <w:rsid w:val="000679AA"/>
    <w:rsid w:val="00067B36"/>
    <w:rsid w:val="00067C95"/>
    <w:rsid w:val="00070106"/>
    <w:rsid w:val="00070912"/>
    <w:rsid w:val="000709F8"/>
    <w:rsid w:val="00071306"/>
    <w:rsid w:val="00071E99"/>
    <w:rsid w:val="00072016"/>
    <w:rsid w:val="00072530"/>
    <w:rsid w:val="000732A9"/>
    <w:rsid w:val="0007332C"/>
    <w:rsid w:val="00073CFB"/>
    <w:rsid w:val="00074069"/>
    <w:rsid w:val="0007484A"/>
    <w:rsid w:val="0007489D"/>
    <w:rsid w:val="000748FD"/>
    <w:rsid w:val="00075171"/>
    <w:rsid w:val="00075461"/>
    <w:rsid w:val="00075626"/>
    <w:rsid w:val="000757F6"/>
    <w:rsid w:val="00075932"/>
    <w:rsid w:val="00075F53"/>
    <w:rsid w:val="0007610C"/>
    <w:rsid w:val="000765D5"/>
    <w:rsid w:val="00077E8C"/>
    <w:rsid w:val="000802CB"/>
    <w:rsid w:val="0008057B"/>
    <w:rsid w:val="0008074B"/>
    <w:rsid w:val="00080898"/>
    <w:rsid w:val="00080E1A"/>
    <w:rsid w:val="00080EA6"/>
    <w:rsid w:val="000814F9"/>
    <w:rsid w:val="0008195C"/>
    <w:rsid w:val="0008219E"/>
    <w:rsid w:val="00082369"/>
    <w:rsid w:val="0008239C"/>
    <w:rsid w:val="0008275D"/>
    <w:rsid w:val="00082F1B"/>
    <w:rsid w:val="0008323A"/>
    <w:rsid w:val="000838E8"/>
    <w:rsid w:val="000839A7"/>
    <w:rsid w:val="00083C81"/>
    <w:rsid w:val="00083CDA"/>
    <w:rsid w:val="00084D4A"/>
    <w:rsid w:val="00084EA3"/>
    <w:rsid w:val="00084FBE"/>
    <w:rsid w:val="000852B8"/>
    <w:rsid w:val="00085637"/>
    <w:rsid w:val="00085784"/>
    <w:rsid w:val="00085B18"/>
    <w:rsid w:val="000860F1"/>
    <w:rsid w:val="00086404"/>
    <w:rsid w:val="00086ABA"/>
    <w:rsid w:val="0008794C"/>
    <w:rsid w:val="00087F9E"/>
    <w:rsid w:val="00090118"/>
    <w:rsid w:val="00090331"/>
    <w:rsid w:val="00090923"/>
    <w:rsid w:val="000909A9"/>
    <w:rsid w:val="00090B2C"/>
    <w:rsid w:val="00090B4C"/>
    <w:rsid w:val="00090D8B"/>
    <w:rsid w:val="00090F78"/>
    <w:rsid w:val="00091678"/>
    <w:rsid w:val="000917CE"/>
    <w:rsid w:val="000919BB"/>
    <w:rsid w:val="00091A5F"/>
    <w:rsid w:val="00091E1F"/>
    <w:rsid w:val="0009260F"/>
    <w:rsid w:val="00092673"/>
    <w:rsid w:val="0009275B"/>
    <w:rsid w:val="00092823"/>
    <w:rsid w:val="00092EAE"/>
    <w:rsid w:val="00093097"/>
    <w:rsid w:val="000931E3"/>
    <w:rsid w:val="00093632"/>
    <w:rsid w:val="00094293"/>
    <w:rsid w:val="000942AC"/>
    <w:rsid w:val="00095789"/>
    <w:rsid w:val="00095933"/>
    <w:rsid w:val="00095FCD"/>
    <w:rsid w:val="000967B6"/>
    <w:rsid w:val="000968C1"/>
    <w:rsid w:val="00096975"/>
    <w:rsid w:val="00096A4A"/>
    <w:rsid w:val="0009714C"/>
    <w:rsid w:val="000977A2"/>
    <w:rsid w:val="000977C4"/>
    <w:rsid w:val="00097ACD"/>
    <w:rsid w:val="000A01C5"/>
    <w:rsid w:val="000A0442"/>
    <w:rsid w:val="000A0DDE"/>
    <w:rsid w:val="000A1151"/>
    <w:rsid w:val="000A1479"/>
    <w:rsid w:val="000A1520"/>
    <w:rsid w:val="000A1D3A"/>
    <w:rsid w:val="000A1EE0"/>
    <w:rsid w:val="000A3AA3"/>
    <w:rsid w:val="000A3B80"/>
    <w:rsid w:val="000A3E06"/>
    <w:rsid w:val="000A4591"/>
    <w:rsid w:val="000A4BCA"/>
    <w:rsid w:val="000A4C36"/>
    <w:rsid w:val="000A4DF2"/>
    <w:rsid w:val="000A4E09"/>
    <w:rsid w:val="000A4E93"/>
    <w:rsid w:val="000A540D"/>
    <w:rsid w:val="000A5B17"/>
    <w:rsid w:val="000A5B54"/>
    <w:rsid w:val="000A5C48"/>
    <w:rsid w:val="000A5DF6"/>
    <w:rsid w:val="000A693D"/>
    <w:rsid w:val="000A6C0F"/>
    <w:rsid w:val="000A6C18"/>
    <w:rsid w:val="000A751C"/>
    <w:rsid w:val="000A7594"/>
    <w:rsid w:val="000A785E"/>
    <w:rsid w:val="000A7B22"/>
    <w:rsid w:val="000A7B9E"/>
    <w:rsid w:val="000A7FF8"/>
    <w:rsid w:val="000B0B32"/>
    <w:rsid w:val="000B10F9"/>
    <w:rsid w:val="000B16DC"/>
    <w:rsid w:val="000B1CAC"/>
    <w:rsid w:val="000B1D6B"/>
    <w:rsid w:val="000B1DF9"/>
    <w:rsid w:val="000B1E34"/>
    <w:rsid w:val="000B20D2"/>
    <w:rsid w:val="000B21D8"/>
    <w:rsid w:val="000B21FB"/>
    <w:rsid w:val="000B281A"/>
    <w:rsid w:val="000B3336"/>
    <w:rsid w:val="000B339D"/>
    <w:rsid w:val="000B3BC8"/>
    <w:rsid w:val="000B3E92"/>
    <w:rsid w:val="000B3FCF"/>
    <w:rsid w:val="000B4AB2"/>
    <w:rsid w:val="000B4B5D"/>
    <w:rsid w:val="000B4E2C"/>
    <w:rsid w:val="000B52CF"/>
    <w:rsid w:val="000B57B3"/>
    <w:rsid w:val="000B5AFD"/>
    <w:rsid w:val="000B5FA2"/>
    <w:rsid w:val="000B614A"/>
    <w:rsid w:val="000B64FD"/>
    <w:rsid w:val="000B66FC"/>
    <w:rsid w:val="000B7F2E"/>
    <w:rsid w:val="000C0535"/>
    <w:rsid w:val="000C064C"/>
    <w:rsid w:val="000C12E1"/>
    <w:rsid w:val="000C1AFD"/>
    <w:rsid w:val="000C1BB2"/>
    <w:rsid w:val="000C2594"/>
    <w:rsid w:val="000C28E6"/>
    <w:rsid w:val="000C2B70"/>
    <w:rsid w:val="000C309A"/>
    <w:rsid w:val="000C32DF"/>
    <w:rsid w:val="000C35A9"/>
    <w:rsid w:val="000C3AA1"/>
    <w:rsid w:val="000C3DC3"/>
    <w:rsid w:val="000C404E"/>
    <w:rsid w:val="000C4068"/>
    <w:rsid w:val="000C41A8"/>
    <w:rsid w:val="000C45DA"/>
    <w:rsid w:val="000C4F5F"/>
    <w:rsid w:val="000C51EC"/>
    <w:rsid w:val="000C55AC"/>
    <w:rsid w:val="000C55DA"/>
    <w:rsid w:val="000C5713"/>
    <w:rsid w:val="000C59BC"/>
    <w:rsid w:val="000C5C88"/>
    <w:rsid w:val="000C5F41"/>
    <w:rsid w:val="000C63B6"/>
    <w:rsid w:val="000C6715"/>
    <w:rsid w:val="000C6974"/>
    <w:rsid w:val="000C6BD3"/>
    <w:rsid w:val="000C7888"/>
    <w:rsid w:val="000C7AF1"/>
    <w:rsid w:val="000C7FDF"/>
    <w:rsid w:val="000D009C"/>
    <w:rsid w:val="000D015A"/>
    <w:rsid w:val="000D04D7"/>
    <w:rsid w:val="000D06A4"/>
    <w:rsid w:val="000D0870"/>
    <w:rsid w:val="000D10FA"/>
    <w:rsid w:val="000D1195"/>
    <w:rsid w:val="000D134E"/>
    <w:rsid w:val="000D1893"/>
    <w:rsid w:val="000D23D6"/>
    <w:rsid w:val="000D2D63"/>
    <w:rsid w:val="000D315B"/>
    <w:rsid w:val="000D44E6"/>
    <w:rsid w:val="000D4F55"/>
    <w:rsid w:val="000D4FCE"/>
    <w:rsid w:val="000D501C"/>
    <w:rsid w:val="000D50BB"/>
    <w:rsid w:val="000D559F"/>
    <w:rsid w:val="000D5ED2"/>
    <w:rsid w:val="000D6040"/>
    <w:rsid w:val="000D65CC"/>
    <w:rsid w:val="000D6B37"/>
    <w:rsid w:val="000D73E9"/>
    <w:rsid w:val="000D7CF4"/>
    <w:rsid w:val="000E054A"/>
    <w:rsid w:val="000E0894"/>
    <w:rsid w:val="000E115A"/>
    <w:rsid w:val="000E16CD"/>
    <w:rsid w:val="000E19E5"/>
    <w:rsid w:val="000E1B5C"/>
    <w:rsid w:val="000E1C0A"/>
    <w:rsid w:val="000E289C"/>
    <w:rsid w:val="000E3257"/>
    <w:rsid w:val="000E3572"/>
    <w:rsid w:val="000E35B1"/>
    <w:rsid w:val="000E35F6"/>
    <w:rsid w:val="000E361B"/>
    <w:rsid w:val="000E3694"/>
    <w:rsid w:val="000E3FAF"/>
    <w:rsid w:val="000E4ACF"/>
    <w:rsid w:val="000E5513"/>
    <w:rsid w:val="000E575F"/>
    <w:rsid w:val="000E5BE5"/>
    <w:rsid w:val="000E5CF2"/>
    <w:rsid w:val="000E6121"/>
    <w:rsid w:val="000E6621"/>
    <w:rsid w:val="000E6872"/>
    <w:rsid w:val="000E6CA4"/>
    <w:rsid w:val="000E6CF6"/>
    <w:rsid w:val="000F027F"/>
    <w:rsid w:val="000F080E"/>
    <w:rsid w:val="000F08C5"/>
    <w:rsid w:val="000F0970"/>
    <w:rsid w:val="000F0A25"/>
    <w:rsid w:val="000F0C0C"/>
    <w:rsid w:val="000F0CB8"/>
    <w:rsid w:val="000F21E8"/>
    <w:rsid w:val="000F2334"/>
    <w:rsid w:val="000F33B0"/>
    <w:rsid w:val="000F4B40"/>
    <w:rsid w:val="000F4BA3"/>
    <w:rsid w:val="000F601A"/>
    <w:rsid w:val="000F61FE"/>
    <w:rsid w:val="000F6494"/>
    <w:rsid w:val="000F69D1"/>
    <w:rsid w:val="000F6A5D"/>
    <w:rsid w:val="000F72F4"/>
    <w:rsid w:val="000F7319"/>
    <w:rsid w:val="000F74C0"/>
    <w:rsid w:val="000F7B1A"/>
    <w:rsid w:val="000F7EA5"/>
    <w:rsid w:val="00100632"/>
    <w:rsid w:val="00100A64"/>
    <w:rsid w:val="00101195"/>
    <w:rsid w:val="001011A8"/>
    <w:rsid w:val="00101776"/>
    <w:rsid w:val="00102249"/>
    <w:rsid w:val="001023BA"/>
    <w:rsid w:val="001029B5"/>
    <w:rsid w:val="00103DE7"/>
    <w:rsid w:val="00103FE2"/>
    <w:rsid w:val="001040FF"/>
    <w:rsid w:val="00104883"/>
    <w:rsid w:val="00104F2D"/>
    <w:rsid w:val="001057D9"/>
    <w:rsid w:val="001059F8"/>
    <w:rsid w:val="00105BB6"/>
    <w:rsid w:val="00105F90"/>
    <w:rsid w:val="00106569"/>
    <w:rsid w:val="001065D5"/>
    <w:rsid w:val="001069C8"/>
    <w:rsid w:val="00106B44"/>
    <w:rsid w:val="00106DC5"/>
    <w:rsid w:val="00106E2B"/>
    <w:rsid w:val="00107632"/>
    <w:rsid w:val="00107789"/>
    <w:rsid w:val="001079A5"/>
    <w:rsid w:val="00107C60"/>
    <w:rsid w:val="00107D0B"/>
    <w:rsid w:val="00107DD0"/>
    <w:rsid w:val="00110107"/>
    <w:rsid w:val="00110BB8"/>
    <w:rsid w:val="00110F3E"/>
    <w:rsid w:val="00111191"/>
    <w:rsid w:val="00111645"/>
    <w:rsid w:val="00111F59"/>
    <w:rsid w:val="00112306"/>
    <w:rsid w:val="001129B2"/>
    <w:rsid w:val="00113B6E"/>
    <w:rsid w:val="00113E0E"/>
    <w:rsid w:val="00113F22"/>
    <w:rsid w:val="0011448F"/>
    <w:rsid w:val="00114520"/>
    <w:rsid w:val="001152F7"/>
    <w:rsid w:val="0011540B"/>
    <w:rsid w:val="0011549B"/>
    <w:rsid w:val="00115933"/>
    <w:rsid w:val="001159DF"/>
    <w:rsid w:val="00115D89"/>
    <w:rsid w:val="0011692F"/>
    <w:rsid w:val="001170D7"/>
    <w:rsid w:val="0011713E"/>
    <w:rsid w:val="0011731D"/>
    <w:rsid w:val="00117B4E"/>
    <w:rsid w:val="0012005F"/>
    <w:rsid w:val="00120075"/>
    <w:rsid w:val="00120954"/>
    <w:rsid w:val="00121537"/>
    <w:rsid w:val="00121A47"/>
    <w:rsid w:val="00121A5A"/>
    <w:rsid w:val="00121A60"/>
    <w:rsid w:val="00121AA1"/>
    <w:rsid w:val="00121AFF"/>
    <w:rsid w:val="00121DA9"/>
    <w:rsid w:val="001220EB"/>
    <w:rsid w:val="00122B1F"/>
    <w:rsid w:val="001233D1"/>
    <w:rsid w:val="001235B0"/>
    <w:rsid w:val="001239F0"/>
    <w:rsid w:val="00123C30"/>
    <w:rsid w:val="00123FCC"/>
    <w:rsid w:val="001241D9"/>
    <w:rsid w:val="00124472"/>
    <w:rsid w:val="00124868"/>
    <w:rsid w:val="00124E81"/>
    <w:rsid w:val="001253AC"/>
    <w:rsid w:val="00125751"/>
    <w:rsid w:val="00125779"/>
    <w:rsid w:val="00125BE3"/>
    <w:rsid w:val="00125F32"/>
    <w:rsid w:val="00125F82"/>
    <w:rsid w:val="00126554"/>
    <w:rsid w:val="00126646"/>
    <w:rsid w:val="0012691F"/>
    <w:rsid w:val="00126FD5"/>
    <w:rsid w:val="00127771"/>
    <w:rsid w:val="00127915"/>
    <w:rsid w:val="00127AD3"/>
    <w:rsid w:val="00127B1C"/>
    <w:rsid w:val="001301B5"/>
    <w:rsid w:val="001301D2"/>
    <w:rsid w:val="001304B3"/>
    <w:rsid w:val="00130CFC"/>
    <w:rsid w:val="0013182A"/>
    <w:rsid w:val="00131A59"/>
    <w:rsid w:val="00131C3F"/>
    <w:rsid w:val="00132C1F"/>
    <w:rsid w:val="001332E3"/>
    <w:rsid w:val="00133C2E"/>
    <w:rsid w:val="00134163"/>
    <w:rsid w:val="00135040"/>
    <w:rsid w:val="00135320"/>
    <w:rsid w:val="00135A2C"/>
    <w:rsid w:val="0013634C"/>
    <w:rsid w:val="001363DF"/>
    <w:rsid w:val="00137527"/>
    <w:rsid w:val="0013767F"/>
    <w:rsid w:val="00137E81"/>
    <w:rsid w:val="001402E5"/>
    <w:rsid w:val="00140464"/>
    <w:rsid w:val="00140690"/>
    <w:rsid w:val="001406A0"/>
    <w:rsid w:val="0014173D"/>
    <w:rsid w:val="001417B4"/>
    <w:rsid w:val="00141944"/>
    <w:rsid w:val="00142063"/>
    <w:rsid w:val="00142137"/>
    <w:rsid w:val="001422AB"/>
    <w:rsid w:val="001427DA"/>
    <w:rsid w:val="00142E7D"/>
    <w:rsid w:val="00142F9B"/>
    <w:rsid w:val="00143BEA"/>
    <w:rsid w:val="00143C58"/>
    <w:rsid w:val="001440F7"/>
    <w:rsid w:val="0014492A"/>
    <w:rsid w:val="00144BBD"/>
    <w:rsid w:val="00144C04"/>
    <w:rsid w:val="00144C89"/>
    <w:rsid w:val="001457ED"/>
    <w:rsid w:val="00146472"/>
    <w:rsid w:val="00146849"/>
    <w:rsid w:val="00146C5D"/>
    <w:rsid w:val="00147328"/>
    <w:rsid w:val="00147334"/>
    <w:rsid w:val="001478E6"/>
    <w:rsid w:val="00147D3C"/>
    <w:rsid w:val="00147DA1"/>
    <w:rsid w:val="00147DAB"/>
    <w:rsid w:val="00147F32"/>
    <w:rsid w:val="00147FDA"/>
    <w:rsid w:val="00150C10"/>
    <w:rsid w:val="00150E0C"/>
    <w:rsid w:val="00150E87"/>
    <w:rsid w:val="00151307"/>
    <w:rsid w:val="0015174E"/>
    <w:rsid w:val="00151907"/>
    <w:rsid w:val="00151A0E"/>
    <w:rsid w:val="00151F0D"/>
    <w:rsid w:val="00152914"/>
    <w:rsid w:val="00152BC5"/>
    <w:rsid w:val="00153074"/>
    <w:rsid w:val="00153679"/>
    <w:rsid w:val="001539BD"/>
    <w:rsid w:val="00153FBF"/>
    <w:rsid w:val="00154440"/>
    <w:rsid w:val="001544C1"/>
    <w:rsid w:val="001545E2"/>
    <w:rsid w:val="00154768"/>
    <w:rsid w:val="00154868"/>
    <w:rsid w:val="00154894"/>
    <w:rsid w:val="00154A02"/>
    <w:rsid w:val="00154CB8"/>
    <w:rsid w:val="00154FE0"/>
    <w:rsid w:val="00155307"/>
    <w:rsid w:val="00156F98"/>
    <w:rsid w:val="001570F3"/>
    <w:rsid w:val="001576FE"/>
    <w:rsid w:val="00157C6D"/>
    <w:rsid w:val="00157CA8"/>
    <w:rsid w:val="00160743"/>
    <w:rsid w:val="001607DB"/>
    <w:rsid w:val="00160A97"/>
    <w:rsid w:val="00162011"/>
    <w:rsid w:val="001622D0"/>
    <w:rsid w:val="001626C8"/>
    <w:rsid w:val="00162923"/>
    <w:rsid w:val="00162C0A"/>
    <w:rsid w:val="00163080"/>
    <w:rsid w:val="00163450"/>
    <w:rsid w:val="0016426A"/>
    <w:rsid w:val="0016457E"/>
    <w:rsid w:val="001651D1"/>
    <w:rsid w:val="00165258"/>
    <w:rsid w:val="00165374"/>
    <w:rsid w:val="00165644"/>
    <w:rsid w:val="00165851"/>
    <w:rsid w:val="001658E6"/>
    <w:rsid w:val="00165982"/>
    <w:rsid w:val="00166371"/>
    <w:rsid w:val="0016722B"/>
    <w:rsid w:val="0016746E"/>
    <w:rsid w:val="00167577"/>
    <w:rsid w:val="0017031A"/>
    <w:rsid w:val="001707A6"/>
    <w:rsid w:val="00170FCC"/>
    <w:rsid w:val="00171457"/>
    <w:rsid w:val="001720E6"/>
    <w:rsid w:val="001722E1"/>
    <w:rsid w:val="00172360"/>
    <w:rsid w:val="001725FC"/>
    <w:rsid w:val="00172B81"/>
    <w:rsid w:val="00172BA4"/>
    <w:rsid w:val="00172E6C"/>
    <w:rsid w:val="00173084"/>
    <w:rsid w:val="001733FA"/>
    <w:rsid w:val="00173661"/>
    <w:rsid w:val="001737C6"/>
    <w:rsid w:val="001737CE"/>
    <w:rsid w:val="00174550"/>
    <w:rsid w:val="0017489B"/>
    <w:rsid w:val="00174B87"/>
    <w:rsid w:val="001754CF"/>
    <w:rsid w:val="00175654"/>
    <w:rsid w:val="00175A52"/>
    <w:rsid w:val="00175BA3"/>
    <w:rsid w:val="00175D33"/>
    <w:rsid w:val="00175ED2"/>
    <w:rsid w:val="00175FD5"/>
    <w:rsid w:val="00176424"/>
    <w:rsid w:val="0017653B"/>
    <w:rsid w:val="001765C5"/>
    <w:rsid w:val="00176EB4"/>
    <w:rsid w:val="00177341"/>
    <w:rsid w:val="00177AAA"/>
    <w:rsid w:val="00180818"/>
    <w:rsid w:val="00180880"/>
    <w:rsid w:val="0018094D"/>
    <w:rsid w:val="00181685"/>
    <w:rsid w:val="001816DE"/>
    <w:rsid w:val="0018173F"/>
    <w:rsid w:val="00181818"/>
    <w:rsid w:val="00181A9B"/>
    <w:rsid w:val="00181DD7"/>
    <w:rsid w:val="00182128"/>
    <w:rsid w:val="001823C6"/>
    <w:rsid w:val="00182550"/>
    <w:rsid w:val="00182A07"/>
    <w:rsid w:val="00182A93"/>
    <w:rsid w:val="00182CB2"/>
    <w:rsid w:val="00182FC9"/>
    <w:rsid w:val="001835CE"/>
    <w:rsid w:val="001836FB"/>
    <w:rsid w:val="001842D6"/>
    <w:rsid w:val="001842DD"/>
    <w:rsid w:val="0018484F"/>
    <w:rsid w:val="0018485C"/>
    <w:rsid w:val="00184EB5"/>
    <w:rsid w:val="0018562A"/>
    <w:rsid w:val="00185A28"/>
    <w:rsid w:val="00185C4D"/>
    <w:rsid w:val="00186125"/>
    <w:rsid w:val="0018618D"/>
    <w:rsid w:val="00186385"/>
    <w:rsid w:val="00186508"/>
    <w:rsid w:val="00186D41"/>
    <w:rsid w:val="00186FDA"/>
    <w:rsid w:val="001877FD"/>
    <w:rsid w:val="00187E4E"/>
    <w:rsid w:val="00190036"/>
    <w:rsid w:val="00190407"/>
    <w:rsid w:val="00190E53"/>
    <w:rsid w:val="00190E98"/>
    <w:rsid w:val="001913AD"/>
    <w:rsid w:val="00191651"/>
    <w:rsid w:val="00192DE4"/>
    <w:rsid w:val="00192F50"/>
    <w:rsid w:val="0019401A"/>
    <w:rsid w:val="001943AD"/>
    <w:rsid w:val="001944A1"/>
    <w:rsid w:val="00194B40"/>
    <w:rsid w:val="00195255"/>
    <w:rsid w:val="001952CE"/>
    <w:rsid w:val="00195906"/>
    <w:rsid w:val="00195BA1"/>
    <w:rsid w:val="00195D42"/>
    <w:rsid w:val="001963CA"/>
    <w:rsid w:val="0019656D"/>
    <w:rsid w:val="0019667E"/>
    <w:rsid w:val="00196775"/>
    <w:rsid w:val="00196B28"/>
    <w:rsid w:val="00197014"/>
    <w:rsid w:val="00197206"/>
    <w:rsid w:val="001976CB"/>
    <w:rsid w:val="00197BCB"/>
    <w:rsid w:val="00197D2E"/>
    <w:rsid w:val="00197D86"/>
    <w:rsid w:val="00197F20"/>
    <w:rsid w:val="001A0727"/>
    <w:rsid w:val="001A083D"/>
    <w:rsid w:val="001A0917"/>
    <w:rsid w:val="001A09C6"/>
    <w:rsid w:val="001A0F35"/>
    <w:rsid w:val="001A15AA"/>
    <w:rsid w:val="001A271F"/>
    <w:rsid w:val="001A2E4A"/>
    <w:rsid w:val="001A2FA0"/>
    <w:rsid w:val="001A3062"/>
    <w:rsid w:val="001A3657"/>
    <w:rsid w:val="001A3B4B"/>
    <w:rsid w:val="001A496A"/>
    <w:rsid w:val="001A4EFE"/>
    <w:rsid w:val="001A5314"/>
    <w:rsid w:val="001A5729"/>
    <w:rsid w:val="001A5A26"/>
    <w:rsid w:val="001A60B4"/>
    <w:rsid w:val="001A60B6"/>
    <w:rsid w:val="001A6363"/>
    <w:rsid w:val="001A6733"/>
    <w:rsid w:val="001A68E8"/>
    <w:rsid w:val="001A6F7C"/>
    <w:rsid w:val="001A71D9"/>
    <w:rsid w:val="001A7DBB"/>
    <w:rsid w:val="001B0861"/>
    <w:rsid w:val="001B0C89"/>
    <w:rsid w:val="001B2037"/>
    <w:rsid w:val="001B2580"/>
    <w:rsid w:val="001B316A"/>
    <w:rsid w:val="001B3234"/>
    <w:rsid w:val="001B34BB"/>
    <w:rsid w:val="001B369C"/>
    <w:rsid w:val="001B3C16"/>
    <w:rsid w:val="001B3FC0"/>
    <w:rsid w:val="001B46E1"/>
    <w:rsid w:val="001B473F"/>
    <w:rsid w:val="001B4F3C"/>
    <w:rsid w:val="001B50FA"/>
    <w:rsid w:val="001B525E"/>
    <w:rsid w:val="001B6031"/>
    <w:rsid w:val="001B66AE"/>
    <w:rsid w:val="001B66BE"/>
    <w:rsid w:val="001B6BF0"/>
    <w:rsid w:val="001B7A7C"/>
    <w:rsid w:val="001B7B08"/>
    <w:rsid w:val="001C0244"/>
    <w:rsid w:val="001C070D"/>
    <w:rsid w:val="001C08DF"/>
    <w:rsid w:val="001C0D13"/>
    <w:rsid w:val="001C11FA"/>
    <w:rsid w:val="001C1463"/>
    <w:rsid w:val="001C1730"/>
    <w:rsid w:val="001C1948"/>
    <w:rsid w:val="001C258E"/>
    <w:rsid w:val="001C29B0"/>
    <w:rsid w:val="001C3026"/>
    <w:rsid w:val="001C31B7"/>
    <w:rsid w:val="001C33DB"/>
    <w:rsid w:val="001C3945"/>
    <w:rsid w:val="001C44F4"/>
    <w:rsid w:val="001C4729"/>
    <w:rsid w:val="001C474F"/>
    <w:rsid w:val="001C4900"/>
    <w:rsid w:val="001C4901"/>
    <w:rsid w:val="001C4E42"/>
    <w:rsid w:val="001C50BA"/>
    <w:rsid w:val="001C5457"/>
    <w:rsid w:val="001C65FB"/>
    <w:rsid w:val="001C6BD5"/>
    <w:rsid w:val="001C6D75"/>
    <w:rsid w:val="001C6FE4"/>
    <w:rsid w:val="001C746C"/>
    <w:rsid w:val="001C789D"/>
    <w:rsid w:val="001C7A87"/>
    <w:rsid w:val="001C7B03"/>
    <w:rsid w:val="001C7B4E"/>
    <w:rsid w:val="001D001F"/>
    <w:rsid w:val="001D0673"/>
    <w:rsid w:val="001D06E2"/>
    <w:rsid w:val="001D1600"/>
    <w:rsid w:val="001D1AA9"/>
    <w:rsid w:val="001D1E08"/>
    <w:rsid w:val="001D1E64"/>
    <w:rsid w:val="001D26CA"/>
    <w:rsid w:val="001D2DD2"/>
    <w:rsid w:val="001D4193"/>
    <w:rsid w:val="001D41AD"/>
    <w:rsid w:val="001D4394"/>
    <w:rsid w:val="001D4514"/>
    <w:rsid w:val="001D485C"/>
    <w:rsid w:val="001D4A71"/>
    <w:rsid w:val="001D4F3D"/>
    <w:rsid w:val="001D566B"/>
    <w:rsid w:val="001D5884"/>
    <w:rsid w:val="001D5A82"/>
    <w:rsid w:val="001D5AE6"/>
    <w:rsid w:val="001D5DC1"/>
    <w:rsid w:val="001D6101"/>
    <w:rsid w:val="001D63E3"/>
    <w:rsid w:val="001D6540"/>
    <w:rsid w:val="001D6A8B"/>
    <w:rsid w:val="001D6E55"/>
    <w:rsid w:val="001D711B"/>
    <w:rsid w:val="001D74A5"/>
    <w:rsid w:val="001D762B"/>
    <w:rsid w:val="001D78C9"/>
    <w:rsid w:val="001D7CA5"/>
    <w:rsid w:val="001D7F9F"/>
    <w:rsid w:val="001E01AE"/>
    <w:rsid w:val="001E05CE"/>
    <w:rsid w:val="001E0992"/>
    <w:rsid w:val="001E0E4C"/>
    <w:rsid w:val="001E0FBD"/>
    <w:rsid w:val="001E1196"/>
    <w:rsid w:val="001E12F8"/>
    <w:rsid w:val="001E1530"/>
    <w:rsid w:val="001E16D0"/>
    <w:rsid w:val="001E186B"/>
    <w:rsid w:val="001E22D4"/>
    <w:rsid w:val="001E24DF"/>
    <w:rsid w:val="001E29BB"/>
    <w:rsid w:val="001E2CA1"/>
    <w:rsid w:val="001E2CD1"/>
    <w:rsid w:val="001E382C"/>
    <w:rsid w:val="001E3F68"/>
    <w:rsid w:val="001E4228"/>
    <w:rsid w:val="001E422D"/>
    <w:rsid w:val="001E44B2"/>
    <w:rsid w:val="001E4E69"/>
    <w:rsid w:val="001E515C"/>
    <w:rsid w:val="001E51C2"/>
    <w:rsid w:val="001E5496"/>
    <w:rsid w:val="001E589D"/>
    <w:rsid w:val="001E5BE9"/>
    <w:rsid w:val="001E614D"/>
    <w:rsid w:val="001E6398"/>
    <w:rsid w:val="001E647B"/>
    <w:rsid w:val="001E6C40"/>
    <w:rsid w:val="001E6E58"/>
    <w:rsid w:val="001E703D"/>
    <w:rsid w:val="001E7280"/>
    <w:rsid w:val="001E75DB"/>
    <w:rsid w:val="001E764E"/>
    <w:rsid w:val="001E7D0A"/>
    <w:rsid w:val="001E7F51"/>
    <w:rsid w:val="001F0111"/>
    <w:rsid w:val="001F0553"/>
    <w:rsid w:val="001F05B7"/>
    <w:rsid w:val="001F0731"/>
    <w:rsid w:val="001F0F0C"/>
    <w:rsid w:val="001F1E97"/>
    <w:rsid w:val="001F21AC"/>
    <w:rsid w:val="001F2808"/>
    <w:rsid w:val="001F2A90"/>
    <w:rsid w:val="001F2E8A"/>
    <w:rsid w:val="001F30E5"/>
    <w:rsid w:val="001F3A72"/>
    <w:rsid w:val="001F3AB0"/>
    <w:rsid w:val="001F3E9B"/>
    <w:rsid w:val="001F3FEF"/>
    <w:rsid w:val="001F4364"/>
    <w:rsid w:val="001F43B7"/>
    <w:rsid w:val="001F43E7"/>
    <w:rsid w:val="001F4AC1"/>
    <w:rsid w:val="001F4AD9"/>
    <w:rsid w:val="001F4E5B"/>
    <w:rsid w:val="001F4FA5"/>
    <w:rsid w:val="001F5CB0"/>
    <w:rsid w:val="001F6793"/>
    <w:rsid w:val="001F7232"/>
    <w:rsid w:val="001F7735"/>
    <w:rsid w:val="001F7C51"/>
    <w:rsid w:val="001F7D86"/>
    <w:rsid w:val="001F7F5C"/>
    <w:rsid w:val="002001A0"/>
    <w:rsid w:val="00200215"/>
    <w:rsid w:val="0020085F"/>
    <w:rsid w:val="002009A9"/>
    <w:rsid w:val="0020120D"/>
    <w:rsid w:val="002012EC"/>
    <w:rsid w:val="0020130B"/>
    <w:rsid w:val="00201E47"/>
    <w:rsid w:val="00202018"/>
    <w:rsid w:val="00202572"/>
    <w:rsid w:val="00202656"/>
    <w:rsid w:val="00202FF6"/>
    <w:rsid w:val="002033A0"/>
    <w:rsid w:val="002034B3"/>
    <w:rsid w:val="00203E8E"/>
    <w:rsid w:val="0020413C"/>
    <w:rsid w:val="00204207"/>
    <w:rsid w:val="002045F2"/>
    <w:rsid w:val="00204BDB"/>
    <w:rsid w:val="00205F70"/>
    <w:rsid w:val="002061C5"/>
    <w:rsid w:val="0020633E"/>
    <w:rsid w:val="00207A99"/>
    <w:rsid w:val="00207D6A"/>
    <w:rsid w:val="00210071"/>
    <w:rsid w:val="00210480"/>
    <w:rsid w:val="00210894"/>
    <w:rsid w:val="00210CCA"/>
    <w:rsid w:val="002111D3"/>
    <w:rsid w:val="00211F45"/>
    <w:rsid w:val="002125DD"/>
    <w:rsid w:val="002128A0"/>
    <w:rsid w:val="0021298A"/>
    <w:rsid w:val="00212A07"/>
    <w:rsid w:val="00213567"/>
    <w:rsid w:val="00213785"/>
    <w:rsid w:val="00213BF3"/>
    <w:rsid w:val="00213D29"/>
    <w:rsid w:val="00214658"/>
    <w:rsid w:val="00214BAE"/>
    <w:rsid w:val="00215454"/>
    <w:rsid w:val="002159A7"/>
    <w:rsid w:val="00215B43"/>
    <w:rsid w:val="00215C03"/>
    <w:rsid w:val="00216303"/>
    <w:rsid w:val="00216487"/>
    <w:rsid w:val="0021676D"/>
    <w:rsid w:val="00216770"/>
    <w:rsid w:val="0021678A"/>
    <w:rsid w:val="002168D1"/>
    <w:rsid w:val="0021703E"/>
    <w:rsid w:val="002170D1"/>
    <w:rsid w:val="002171D0"/>
    <w:rsid w:val="0021731D"/>
    <w:rsid w:val="002173FC"/>
    <w:rsid w:val="0021743B"/>
    <w:rsid w:val="00217743"/>
    <w:rsid w:val="00217952"/>
    <w:rsid w:val="002179BB"/>
    <w:rsid w:val="00217E8C"/>
    <w:rsid w:val="002201E2"/>
    <w:rsid w:val="002206B6"/>
    <w:rsid w:val="00220714"/>
    <w:rsid w:val="00220864"/>
    <w:rsid w:val="002209A5"/>
    <w:rsid w:val="0022136B"/>
    <w:rsid w:val="002216FA"/>
    <w:rsid w:val="002218C2"/>
    <w:rsid w:val="00221968"/>
    <w:rsid w:val="00222603"/>
    <w:rsid w:val="00222617"/>
    <w:rsid w:val="00222F4C"/>
    <w:rsid w:val="002230BE"/>
    <w:rsid w:val="002232FE"/>
    <w:rsid w:val="00224075"/>
    <w:rsid w:val="00224335"/>
    <w:rsid w:val="0022483D"/>
    <w:rsid w:val="00224C43"/>
    <w:rsid w:val="002250C2"/>
    <w:rsid w:val="00225181"/>
    <w:rsid w:val="00225227"/>
    <w:rsid w:val="002255B2"/>
    <w:rsid w:val="00225985"/>
    <w:rsid w:val="00225A4C"/>
    <w:rsid w:val="00225BD8"/>
    <w:rsid w:val="00225CFE"/>
    <w:rsid w:val="00225E6D"/>
    <w:rsid w:val="00226096"/>
    <w:rsid w:val="00227958"/>
    <w:rsid w:val="00230480"/>
    <w:rsid w:val="00230609"/>
    <w:rsid w:val="00230966"/>
    <w:rsid w:val="00231705"/>
    <w:rsid w:val="00231CEE"/>
    <w:rsid w:val="00232226"/>
    <w:rsid w:val="002322D1"/>
    <w:rsid w:val="00232B2C"/>
    <w:rsid w:val="00232D1E"/>
    <w:rsid w:val="00232D58"/>
    <w:rsid w:val="0023315B"/>
    <w:rsid w:val="00233662"/>
    <w:rsid w:val="00233775"/>
    <w:rsid w:val="002337C1"/>
    <w:rsid w:val="002337D1"/>
    <w:rsid w:val="00233814"/>
    <w:rsid w:val="00233995"/>
    <w:rsid w:val="002341C3"/>
    <w:rsid w:val="00234476"/>
    <w:rsid w:val="00234680"/>
    <w:rsid w:val="002351F4"/>
    <w:rsid w:val="00235486"/>
    <w:rsid w:val="002357D8"/>
    <w:rsid w:val="00236194"/>
    <w:rsid w:val="0023643F"/>
    <w:rsid w:val="00237670"/>
    <w:rsid w:val="0023768E"/>
    <w:rsid w:val="00237C8F"/>
    <w:rsid w:val="00240728"/>
    <w:rsid w:val="00240F81"/>
    <w:rsid w:val="002412EC"/>
    <w:rsid w:val="0024143F"/>
    <w:rsid w:val="002417B2"/>
    <w:rsid w:val="00241B9F"/>
    <w:rsid w:val="0024200A"/>
    <w:rsid w:val="00242E8B"/>
    <w:rsid w:val="00242F03"/>
    <w:rsid w:val="00243436"/>
    <w:rsid w:val="002437B4"/>
    <w:rsid w:val="002439AF"/>
    <w:rsid w:val="00243F7A"/>
    <w:rsid w:val="0024411C"/>
    <w:rsid w:val="00244340"/>
    <w:rsid w:val="00244395"/>
    <w:rsid w:val="00244563"/>
    <w:rsid w:val="002448E4"/>
    <w:rsid w:val="002450BF"/>
    <w:rsid w:val="00245314"/>
    <w:rsid w:val="0024606E"/>
    <w:rsid w:val="00246103"/>
    <w:rsid w:val="00246D29"/>
    <w:rsid w:val="00246F45"/>
    <w:rsid w:val="0024733F"/>
    <w:rsid w:val="00247795"/>
    <w:rsid w:val="002477B1"/>
    <w:rsid w:val="00247B0E"/>
    <w:rsid w:val="00247C71"/>
    <w:rsid w:val="00247E13"/>
    <w:rsid w:val="0025060A"/>
    <w:rsid w:val="00250DEE"/>
    <w:rsid w:val="002513AF"/>
    <w:rsid w:val="002515C9"/>
    <w:rsid w:val="00251ECD"/>
    <w:rsid w:val="00251F6C"/>
    <w:rsid w:val="0025291B"/>
    <w:rsid w:val="002529EE"/>
    <w:rsid w:val="00252A06"/>
    <w:rsid w:val="00252AD8"/>
    <w:rsid w:val="00252F59"/>
    <w:rsid w:val="00253182"/>
    <w:rsid w:val="00253185"/>
    <w:rsid w:val="0025324F"/>
    <w:rsid w:val="002536B5"/>
    <w:rsid w:val="00253820"/>
    <w:rsid w:val="0025394C"/>
    <w:rsid w:val="002541AD"/>
    <w:rsid w:val="0025457B"/>
    <w:rsid w:val="002549F9"/>
    <w:rsid w:val="00254DDA"/>
    <w:rsid w:val="002553EB"/>
    <w:rsid w:val="002557F0"/>
    <w:rsid w:val="002559DF"/>
    <w:rsid w:val="00255A21"/>
    <w:rsid w:val="00255E96"/>
    <w:rsid w:val="0025635F"/>
    <w:rsid w:val="0025664D"/>
    <w:rsid w:val="00256B59"/>
    <w:rsid w:val="00256DBE"/>
    <w:rsid w:val="00256FB1"/>
    <w:rsid w:val="0026017C"/>
    <w:rsid w:val="002601AF"/>
    <w:rsid w:val="00260669"/>
    <w:rsid w:val="00260EC8"/>
    <w:rsid w:val="0026126A"/>
    <w:rsid w:val="002616E6"/>
    <w:rsid w:val="00261954"/>
    <w:rsid w:val="00261997"/>
    <w:rsid w:val="002619C4"/>
    <w:rsid w:val="00261C15"/>
    <w:rsid w:val="00261E9B"/>
    <w:rsid w:val="00261EFD"/>
    <w:rsid w:val="0026215C"/>
    <w:rsid w:val="0026234A"/>
    <w:rsid w:val="002624B9"/>
    <w:rsid w:val="0026278F"/>
    <w:rsid w:val="00263955"/>
    <w:rsid w:val="00264246"/>
    <w:rsid w:val="0026438F"/>
    <w:rsid w:val="002646CF"/>
    <w:rsid w:val="0026490E"/>
    <w:rsid w:val="00264B7B"/>
    <w:rsid w:val="00264B94"/>
    <w:rsid w:val="00264C36"/>
    <w:rsid w:val="00264E28"/>
    <w:rsid w:val="00265075"/>
    <w:rsid w:val="00265400"/>
    <w:rsid w:val="00265553"/>
    <w:rsid w:val="00265596"/>
    <w:rsid w:val="002656F6"/>
    <w:rsid w:val="00265ADB"/>
    <w:rsid w:val="00265E73"/>
    <w:rsid w:val="00266175"/>
    <w:rsid w:val="002667F6"/>
    <w:rsid w:val="00266A46"/>
    <w:rsid w:val="002704D2"/>
    <w:rsid w:val="00270921"/>
    <w:rsid w:val="002713E0"/>
    <w:rsid w:val="0027283F"/>
    <w:rsid w:val="0027291B"/>
    <w:rsid w:val="002729A8"/>
    <w:rsid w:val="00272ACF"/>
    <w:rsid w:val="00273312"/>
    <w:rsid w:val="002739BF"/>
    <w:rsid w:val="00273B98"/>
    <w:rsid w:val="00273FE6"/>
    <w:rsid w:val="00274376"/>
    <w:rsid w:val="002747FB"/>
    <w:rsid w:val="002748B2"/>
    <w:rsid w:val="00275B2A"/>
    <w:rsid w:val="00275F04"/>
    <w:rsid w:val="0027634D"/>
    <w:rsid w:val="0027665D"/>
    <w:rsid w:val="00276E50"/>
    <w:rsid w:val="00276F48"/>
    <w:rsid w:val="0027735B"/>
    <w:rsid w:val="00277CAE"/>
    <w:rsid w:val="0028040D"/>
    <w:rsid w:val="00280940"/>
    <w:rsid w:val="00280E2F"/>
    <w:rsid w:val="00280E4B"/>
    <w:rsid w:val="00280E87"/>
    <w:rsid w:val="00280F61"/>
    <w:rsid w:val="00281673"/>
    <w:rsid w:val="00281B83"/>
    <w:rsid w:val="00281D43"/>
    <w:rsid w:val="00282122"/>
    <w:rsid w:val="002822BB"/>
    <w:rsid w:val="00282628"/>
    <w:rsid w:val="002827B7"/>
    <w:rsid w:val="00282858"/>
    <w:rsid w:val="00282AC7"/>
    <w:rsid w:val="00282B37"/>
    <w:rsid w:val="00282E07"/>
    <w:rsid w:val="00283193"/>
    <w:rsid w:val="0028396F"/>
    <w:rsid w:val="00284210"/>
    <w:rsid w:val="002847C5"/>
    <w:rsid w:val="00285B74"/>
    <w:rsid w:val="00285B93"/>
    <w:rsid w:val="00285E33"/>
    <w:rsid w:val="00285F02"/>
    <w:rsid w:val="002866C1"/>
    <w:rsid w:val="00286711"/>
    <w:rsid w:val="00286A25"/>
    <w:rsid w:val="002870D8"/>
    <w:rsid w:val="002875B0"/>
    <w:rsid w:val="002878F6"/>
    <w:rsid w:val="00287AE0"/>
    <w:rsid w:val="002910FE"/>
    <w:rsid w:val="00291862"/>
    <w:rsid w:val="0029199A"/>
    <w:rsid w:val="00292287"/>
    <w:rsid w:val="00292849"/>
    <w:rsid w:val="00293B42"/>
    <w:rsid w:val="002944DB"/>
    <w:rsid w:val="002948BA"/>
    <w:rsid w:val="002950A1"/>
    <w:rsid w:val="0029543A"/>
    <w:rsid w:val="002958A1"/>
    <w:rsid w:val="00295904"/>
    <w:rsid w:val="00295A17"/>
    <w:rsid w:val="00295ACF"/>
    <w:rsid w:val="0029622E"/>
    <w:rsid w:val="0029695D"/>
    <w:rsid w:val="00296D22"/>
    <w:rsid w:val="00297051"/>
    <w:rsid w:val="0029716A"/>
    <w:rsid w:val="002A012B"/>
    <w:rsid w:val="002A05C1"/>
    <w:rsid w:val="002A10AF"/>
    <w:rsid w:val="002A1234"/>
    <w:rsid w:val="002A124C"/>
    <w:rsid w:val="002A126E"/>
    <w:rsid w:val="002A15D9"/>
    <w:rsid w:val="002A1F19"/>
    <w:rsid w:val="002A2A8A"/>
    <w:rsid w:val="002A2AD5"/>
    <w:rsid w:val="002A2F62"/>
    <w:rsid w:val="002A3397"/>
    <w:rsid w:val="002A3776"/>
    <w:rsid w:val="002A37D4"/>
    <w:rsid w:val="002A3F4B"/>
    <w:rsid w:val="002A3F7D"/>
    <w:rsid w:val="002A436B"/>
    <w:rsid w:val="002A4436"/>
    <w:rsid w:val="002A44FE"/>
    <w:rsid w:val="002A4EC8"/>
    <w:rsid w:val="002A530D"/>
    <w:rsid w:val="002A5DFC"/>
    <w:rsid w:val="002A5E25"/>
    <w:rsid w:val="002A63CB"/>
    <w:rsid w:val="002A683C"/>
    <w:rsid w:val="002A6868"/>
    <w:rsid w:val="002A6AA7"/>
    <w:rsid w:val="002A6D11"/>
    <w:rsid w:val="002A6DA7"/>
    <w:rsid w:val="002A6E7D"/>
    <w:rsid w:val="002A6F79"/>
    <w:rsid w:val="002A74B6"/>
    <w:rsid w:val="002A754E"/>
    <w:rsid w:val="002A7757"/>
    <w:rsid w:val="002AC597"/>
    <w:rsid w:val="002B0C06"/>
    <w:rsid w:val="002B0F76"/>
    <w:rsid w:val="002B15EF"/>
    <w:rsid w:val="002B1A4A"/>
    <w:rsid w:val="002B1DB5"/>
    <w:rsid w:val="002B2368"/>
    <w:rsid w:val="002B2923"/>
    <w:rsid w:val="002B36E8"/>
    <w:rsid w:val="002B380F"/>
    <w:rsid w:val="002B3AA5"/>
    <w:rsid w:val="002B3B5C"/>
    <w:rsid w:val="002B4AA1"/>
    <w:rsid w:val="002B4E7E"/>
    <w:rsid w:val="002B5366"/>
    <w:rsid w:val="002B549B"/>
    <w:rsid w:val="002B5B3A"/>
    <w:rsid w:val="002B6042"/>
    <w:rsid w:val="002B61F5"/>
    <w:rsid w:val="002B6705"/>
    <w:rsid w:val="002B67DD"/>
    <w:rsid w:val="002B68D7"/>
    <w:rsid w:val="002B6A56"/>
    <w:rsid w:val="002B6FDF"/>
    <w:rsid w:val="002B7086"/>
    <w:rsid w:val="002C001B"/>
    <w:rsid w:val="002C07EA"/>
    <w:rsid w:val="002C0E29"/>
    <w:rsid w:val="002C0FB5"/>
    <w:rsid w:val="002C1B58"/>
    <w:rsid w:val="002C25F3"/>
    <w:rsid w:val="002C2DA7"/>
    <w:rsid w:val="002C3177"/>
    <w:rsid w:val="002C36C5"/>
    <w:rsid w:val="002C3F8A"/>
    <w:rsid w:val="002C4244"/>
    <w:rsid w:val="002C45C8"/>
    <w:rsid w:val="002C45FC"/>
    <w:rsid w:val="002C472D"/>
    <w:rsid w:val="002C4742"/>
    <w:rsid w:val="002C4AB6"/>
    <w:rsid w:val="002C4DAA"/>
    <w:rsid w:val="002C4DFA"/>
    <w:rsid w:val="002C53E4"/>
    <w:rsid w:val="002C5879"/>
    <w:rsid w:val="002C5E8B"/>
    <w:rsid w:val="002C5F7E"/>
    <w:rsid w:val="002C62EA"/>
    <w:rsid w:val="002C6B7F"/>
    <w:rsid w:val="002C6F5F"/>
    <w:rsid w:val="002C73F4"/>
    <w:rsid w:val="002C7598"/>
    <w:rsid w:val="002C75AE"/>
    <w:rsid w:val="002C76F2"/>
    <w:rsid w:val="002C7A66"/>
    <w:rsid w:val="002C7AE6"/>
    <w:rsid w:val="002C7E56"/>
    <w:rsid w:val="002C7F0A"/>
    <w:rsid w:val="002D0C82"/>
    <w:rsid w:val="002D0EB8"/>
    <w:rsid w:val="002D1022"/>
    <w:rsid w:val="002D114B"/>
    <w:rsid w:val="002D1421"/>
    <w:rsid w:val="002D1645"/>
    <w:rsid w:val="002D168E"/>
    <w:rsid w:val="002D16D3"/>
    <w:rsid w:val="002D1C10"/>
    <w:rsid w:val="002D2292"/>
    <w:rsid w:val="002D26AC"/>
    <w:rsid w:val="002D30D3"/>
    <w:rsid w:val="002D362C"/>
    <w:rsid w:val="002D473E"/>
    <w:rsid w:val="002D49D2"/>
    <w:rsid w:val="002D4A3D"/>
    <w:rsid w:val="002D4A7C"/>
    <w:rsid w:val="002D4B6D"/>
    <w:rsid w:val="002D5302"/>
    <w:rsid w:val="002D5718"/>
    <w:rsid w:val="002D5888"/>
    <w:rsid w:val="002D5BC5"/>
    <w:rsid w:val="002D652C"/>
    <w:rsid w:val="002D6798"/>
    <w:rsid w:val="002D6A49"/>
    <w:rsid w:val="002D7E03"/>
    <w:rsid w:val="002E0654"/>
    <w:rsid w:val="002E06C4"/>
    <w:rsid w:val="002E1337"/>
    <w:rsid w:val="002E186D"/>
    <w:rsid w:val="002E1A55"/>
    <w:rsid w:val="002E1C9C"/>
    <w:rsid w:val="002E1CA8"/>
    <w:rsid w:val="002E1E2D"/>
    <w:rsid w:val="002E1FC4"/>
    <w:rsid w:val="002E349F"/>
    <w:rsid w:val="002E36BA"/>
    <w:rsid w:val="002E37D1"/>
    <w:rsid w:val="002E3A85"/>
    <w:rsid w:val="002E506C"/>
    <w:rsid w:val="002E511F"/>
    <w:rsid w:val="002E5254"/>
    <w:rsid w:val="002E6021"/>
    <w:rsid w:val="002E65F8"/>
    <w:rsid w:val="002F011D"/>
    <w:rsid w:val="002F018A"/>
    <w:rsid w:val="002F046A"/>
    <w:rsid w:val="002F1506"/>
    <w:rsid w:val="002F1BF0"/>
    <w:rsid w:val="002F1F68"/>
    <w:rsid w:val="002F2BAB"/>
    <w:rsid w:val="002F2F84"/>
    <w:rsid w:val="002F3BBE"/>
    <w:rsid w:val="002F3FE1"/>
    <w:rsid w:val="002F4554"/>
    <w:rsid w:val="002F4701"/>
    <w:rsid w:val="002F47BB"/>
    <w:rsid w:val="002F4843"/>
    <w:rsid w:val="002F4B4B"/>
    <w:rsid w:val="002F4BE5"/>
    <w:rsid w:val="002F5448"/>
    <w:rsid w:val="002F577A"/>
    <w:rsid w:val="002F5B19"/>
    <w:rsid w:val="002F5D19"/>
    <w:rsid w:val="002F5E1C"/>
    <w:rsid w:val="002F5F39"/>
    <w:rsid w:val="002F6A35"/>
    <w:rsid w:val="002F6A60"/>
    <w:rsid w:val="002F6BB8"/>
    <w:rsid w:val="002F6CAA"/>
    <w:rsid w:val="002F6DB6"/>
    <w:rsid w:val="002F6EB0"/>
    <w:rsid w:val="002F6F2B"/>
    <w:rsid w:val="002F7111"/>
    <w:rsid w:val="002F7695"/>
    <w:rsid w:val="002F7FBD"/>
    <w:rsid w:val="00300340"/>
    <w:rsid w:val="00300F9A"/>
    <w:rsid w:val="0030116E"/>
    <w:rsid w:val="003011E0"/>
    <w:rsid w:val="003019BF"/>
    <w:rsid w:val="0030202D"/>
    <w:rsid w:val="003020F3"/>
    <w:rsid w:val="0030241D"/>
    <w:rsid w:val="0030276F"/>
    <w:rsid w:val="0030283F"/>
    <w:rsid w:val="00303317"/>
    <w:rsid w:val="0030335E"/>
    <w:rsid w:val="00303441"/>
    <w:rsid w:val="003036EC"/>
    <w:rsid w:val="00303AA2"/>
    <w:rsid w:val="00303FD3"/>
    <w:rsid w:val="003040BC"/>
    <w:rsid w:val="003041CA"/>
    <w:rsid w:val="00304B3B"/>
    <w:rsid w:val="00304B90"/>
    <w:rsid w:val="00304DC0"/>
    <w:rsid w:val="00305567"/>
    <w:rsid w:val="00305AB7"/>
    <w:rsid w:val="00305CD1"/>
    <w:rsid w:val="00306123"/>
    <w:rsid w:val="003065C9"/>
    <w:rsid w:val="00306946"/>
    <w:rsid w:val="00306A8F"/>
    <w:rsid w:val="00306B4D"/>
    <w:rsid w:val="00306FEF"/>
    <w:rsid w:val="00307B14"/>
    <w:rsid w:val="00310071"/>
    <w:rsid w:val="00310148"/>
    <w:rsid w:val="00310374"/>
    <w:rsid w:val="003117DF"/>
    <w:rsid w:val="00311A13"/>
    <w:rsid w:val="00311BF5"/>
    <w:rsid w:val="00311E96"/>
    <w:rsid w:val="00311EE2"/>
    <w:rsid w:val="00312356"/>
    <w:rsid w:val="00312369"/>
    <w:rsid w:val="0031299F"/>
    <w:rsid w:val="00312EFA"/>
    <w:rsid w:val="00313067"/>
    <w:rsid w:val="003130CA"/>
    <w:rsid w:val="00313153"/>
    <w:rsid w:val="003133A9"/>
    <w:rsid w:val="00313C07"/>
    <w:rsid w:val="00313CB7"/>
    <w:rsid w:val="00313D00"/>
    <w:rsid w:val="00314142"/>
    <w:rsid w:val="003148F8"/>
    <w:rsid w:val="003152D0"/>
    <w:rsid w:val="0031534E"/>
    <w:rsid w:val="00315645"/>
    <w:rsid w:val="0031573F"/>
    <w:rsid w:val="00315A01"/>
    <w:rsid w:val="00315F71"/>
    <w:rsid w:val="003161BB"/>
    <w:rsid w:val="00316AFD"/>
    <w:rsid w:val="00316CC2"/>
    <w:rsid w:val="00317055"/>
    <w:rsid w:val="0031718D"/>
    <w:rsid w:val="003171EE"/>
    <w:rsid w:val="00317248"/>
    <w:rsid w:val="003173E8"/>
    <w:rsid w:val="0031769C"/>
    <w:rsid w:val="00317E69"/>
    <w:rsid w:val="0032017A"/>
    <w:rsid w:val="0032022E"/>
    <w:rsid w:val="00321228"/>
    <w:rsid w:val="003215DE"/>
    <w:rsid w:val="003216E5"/>
    <w:rsid w:val="00321933"/>
    <w:rsid w:val="003219B6"/>
    <w:rsid w:val="0032217F"/>
    <w:rsid w:val="003221A0"/>
    <w:rsid w:val="0032239F"/>
    <w:rsid w:val="00322539"/>
    <w:rsid w:val="00322AD1"/>
    <w:rsid w:val="00322CE2"/>
    <w:rsid w:val="00323C5A"/>
    <w:rsid w:val="00325896"/>
    <w:rsid w:val="003267C0"/>
    <w:rsid w:val="0032696A"/>
    <w:rsid w:val="00326D20"/>
    <w:rsid w:val="00327121"/>
    <w:rsid w:val="0032777E"/>
    <w:rsid w:val="0033046E"/>
    <w:rsid w:val="0033070E"/>
    <w:rsid w:val="00330FC5"/>
    <w:rsid w:val="003310B4"/>
    <w:rsid w:val="00331B79"/>
    <w:rsid w:val="00331E19"/>
    <w:rsid w:val="00331F13"/>
    <w:rsid w:val="0033231E"/>
    <w:rsid w:val="0033283A"/>
    <w:rsid w:val="0033384D"/>
    <w:rsid w:val="0033461B"/>
    <w:rsid w:val="00334AE1"/>
    <w:rsid w:val="00334B77"/>
    <w:rsid w:val="00335684"/>
    <w:rsid w:val="00335D85"/>
    <w:rsid w:val="003374CA"/>
    <w:rsid w:val="00337621"/>
    <w:rsid w:val="003378F3"/>
    <w:rsid w:val="00337E97"/>
    <w:rsid w:val="0034019C"/>
    <w:rsid w:val="00340353"/>
    <w:rsid w:val="00340CBD"/>
    <w:rsid w:val="00341158"/>
    <w:rsid w:val="00341B18"/>
    <w:rsid w:val="00341C3D"/>
    <w:rsid w:val="00341DD6"/>
    <w:rsid w:val="003430C5"/>
    <w:rsid w:val="00343651"/>
    <w:rsid w:val="00343965"/>
    <w:rsid w:val="00343A4C"/>
    <w:rsid w:val="00344410"/>
    <w:rsid w:val="00344686"/>
    <w:rsid w:val="0034487C"/>
    <w:rsid w:val="00344A12"/>
    <w:rsid w:val="003454D1"/>
    <w:rsid w:val="0034619A"/>
    <w:rsid w:val="0034662C"/>
    <w:rsid w:val="0034679A"/>
    <w:rsid w:val="003467B3"/>
    <w:rsid w:val="0034689A"/>
    <w:rsid w:val="003468DB"/>
    <w:rsid w:val="00347038"/>
    <w:rsid w:val="003471F6"/>
    <w:rsid w:val="00347614"/>
    <w:rsid w:val="003476FB"/>
    <w:rsid w:val="0034779C"/>
    <w:rsid w:val="00347ABE"/>
    <w:rsid w:val="00350285"/>
    <w:rsid w:val="00350499"/>
    <w:rsid w:val="003512CD"/>
    <w:rsid w:val="0035154F"/>
    <w:rsid w:val="00351BEC"/>
    <w:rsid w:val="00351FA3"/>
    <w:rsid w:val="00352447"/>
    <w:rsid w:val="0035273D"/>
    <w:rsid w:val="00352C1B"/>
    <w:rsid w:val="00352CF3"/>
    <w:rsid w:val="003536EE"/>
    <w:rsid w:val="003538B9"/>
    <w:rsid w:val="00353A2D"/>
    <w:rsid w:val="00353BB6"/>
    <w:rsid w:val="00353FEA"/>
    <w:rsid w:val="00354C02"/>
    <w:rsid w:val="00355B44"/>
    <w:rsid w:val="00355EE6"/>
    <w:rsid w:val="003561CA"/>
    <w:rsid w:val="003561F6"/>
    <w:rsid w:val="0035625A"/>
    <w:rsid w:val="00356A9F"/>
    <w:rsid w:val="00357203"/>
    <w:rsid w:val="00357E91"/>
    <w:rsid w:val="003602DC"/>
    <w:rsid w:val="003607D0"/>
    <w:rsid w:val="00361058"/>
    <w:rsid w:val="00361303"/>
    <w:rsid w:val="00361360"/>
    <w:rsid w:val="00361823"/>
    <w:rsid w:val="00361BBB"/>
    <w:rsid w:val="003621F8"/>
    <w:rsid w:val="003628B2"/>
    <w:rsid w:val="00362FE0"/>
    <w:rsid w:val="00363016"/>
    <w:rsid w:val="003630C6"/>
    <w:rsid w:val="003630F7"/>
    <w:rsid w:val="003633A4"/>
    <w:rsid w:val="003633D8"/>
    <w:rsid w:val="00363BC2"/>
    <w:rsid w:val="0036400E"/>
    <w:rsid w:val="003640B3"/>
    <w:rsid w:val="00364652"/>
    <w:rsid w:val="00364975"/>
    <w:rsid w:val="00365031"/>
    <w:rsid w:val="00365675"/>
    <w:rsid w:val="00366284"/>
    <w:rsid w:val="00366317"/>
    <w:rsid w:val="00366612"/>
    <w:rsid w:val="0036678E"/>
    <w:rsid w:val="003669D2"/>
    <w:rsid w:val="00366A9D"/>
    <w:rsid w:val="00367190"/>
    <w:rsid w:val="0036734D"/>
    <w:rsid w:val="0036787D"/>
    <w:rsid w:val="00370597"/>
    <w:rsid w:val="00370AC3"/>
    <w:rsid w:val="00370D20"/>
    <w:rsid w:val="00371371"/>
    <w:rsid w:val="00371764"/>
    <w:rsid w:val="00371CB6"/>
    <w:rsid w:val="00371FE7"/>
    <w:rsid w:val="0037217B"/>
    <w:rsid w:val="0037305E"/>
    <w:rsid w:val="003738A0"/>
    <w:rsid w:val="00373D47"/>
    <w:rsid w:val="003743A1"/>
    <w:rsid w:val="00374D37"/>
    <w:rsid w:val="003752CA"/>
    <w:rsid w:val="0037572E"/>
    <w:rsid w:val="00375BF6"/>
    <w:rsid w:val="00376099"/>
    <w:rsid w:val="003763BF"/>
    <w:rsid w:val="003763D6"/>
    <w:rsid w:val="003764CF"/>
    <w:rsid w:val="00376A51"/>
    <w:rsid w:val="00377894"/>
    <w:rsid w:val="00377E79"/>
    <w:rsid w:val="0038044D"/>
    <w:rsid w:val="003807DF"/>
    <w:rsid w:val="00380858"/>
    <w:rsid w:val="003818FB"/>
    <w:rsid w:val="00383907"/>
    <w:rsid w:val="0038396F"/>
    <w:rsid w:val="00383AB7"/>
    <w:rsid w:val="00384262"/>
    <w:rsid w:val="0038443A"/>
    <w:rsid w:val="00384468"/>
    <w:rsid w:val="00384595"/>
    <w:rsid w:val="00384899"/>
    <w:rsid w:val="003852D3"/>
    <w:rsid w:val="003853F6"/>
    <w:rsid w:val="003858CE"/>
    <w:rsid w:val="003859EE"/>
    <w:rsid w:val="00385C7E"/>
    <w:rsid w:val="00385E9C"/>
    <w:rsid w:val="0038657A"/>
    <w:rsid w:val="00386C7C"/>
    <w:rsid w:val="003873E1"/>
    <w:rsid w:val="003877E4"/>
    <w:rsid w:val="00387B5D"/>
    <w:rsid w:val="00387F48"/>
    <w:rsid w:val="0039060F"/>
    <w:rsid w:val="00390B7C"/>
    <w:rsid w:val="003912A6"/>
    <w:rsid w:val="00391D7E"/>
    <w:rsid w:val="00391DBE"/>
    <w:rsid w:val="003920C7"/>
    <w:rsid w:val="003920DD"/>
    <w:rsid w:val="003921B4"/>
    <w:rsid w:val="003926DF"/>
    <w:rsid w:val="00392EEA"/>
    <w:rsid w:val="00393283"/>
    <w:rsid w:val="003935C7"/>
    <w:rsid w:val="00393D97"/>
    <w:rsid w:val="003943AF"/>
    <w:rsid w:val="0039446F"/>
    <w:rsid w:val="003945BA"/>
    <w:rsid w:val="00394600"/>
    <w:rsid w:val="00394994"/>
    <w:rsid w:val="00394D21"/>
    <w:rsid w:val="00394E13"/>
    <w:rsid w:val="003952C5"/>
    <w:rsid w:val="00396496"/>
    <w:rsid w:val="00396C5D"/>
    <w:rsid w:val="00396F2F"/>
    <w:rsid w:val="00396FE2"/>
    <w:rsid w:val="00397584"/>
    <w:rsid w:val="00397655"/>
    <w:rsid w:val="00397B2F"/>
    <w:rsid w:val="00397DD6"/>
    <w:rsid w:val="00397EB3"/>
    <w:rsid w:val="003A025D"/>
    <w:rsid w:val="003A0864"/>
    <w:rsid w:val="003A10AE"/>
    <w:rsid w:val="003A170C"/>
    <w:rsid w:val="003A2322"/>
    <w:rsid w:val="003A259D"/>
    <w:rsid w:val="003A2EE8"/>
    <w:rsid w:val="003A33CF"/>
    <w:rsid w:val="003A383B"/>
    <w:rsid w:val="003A3875"/>
    <w:rsid w:val="003A3A55"/>
    <w:rsid w:val="003A3A6F"/>
    <w:rsid w:val="003A409A"/>
    <w:rsid w:val="003A4D12"/>
    <w:rsid w:val="003A5D7E"/>
    <w:rsid w:val="003A5F00"/>
    <w:rsid w:val="003A65BA"/>
    <w:rsid w:val="003A77DA"/>
    <w:rsid w:val="003A7865"/>
    <w:rsid w:val="003A7C0E"/>
    <w:rsid w:val="003B019E"/>
    <w:rsid w:val="003B03D8"/>
    <w:rsid w:val="003B133E"/>
    <w:rsid w:val="003B13A6"/>
    <w:rsid w:val="003B167A"/>
    <w:rsid w:val="003B1873"/>
    <w:rsid w:val="003B1CFA"/>
    <w:rsid w:val="003B2C68"/>
    <w:rsid w:val="003B3E53"/>
    <w:rsid w:val="003B3EB1"/>
    <w:rsid w:val="003B51C1"/>
    <w:rsid w:val="003B520B"/>
    <w:rsid w:val="003B5CE3"/>
    <w:rsid w:val="003B607D"/>
    <w:rsid w:val="003B6F98"/>
    <w:rsid w:val="003B7062"/>
    <w:rsid w:val="003B7388"/>
    <w:rsid w:val="003B74F0"/>
    <w:rsid w:val="003B75A2"/>
    <w:rsid w:val="003B7651"/>
    <w:rsid w:val="003B7724"/>
    <w:rsid w:val="003C00B9"/>
    <w:rsid w:val="003C01B9"/>
    <w:rsid w:val="003C0453"/>
    <w:rsid w:val="003C06C6"/>
    <w:rsid w:val="003C06D5"/>
    <w:rsid w:val="003C0AC3"/>
    <w:rsid w:val="003C16E1"/>
    <w:rsid w:val="003C1AEF"/>
    <w:rsid w:val="003C2C95"/>
    <w:rsid w:val="003C34DD"/>
    <w:rsid w:val="003C3F47"/>
    <w:rsid w:val="003C5634"/>
    <w:rsid w:val="003C5FCF"/>
    <w:rsid w:val="003C61E9"/>
    <w:rsid w:val="003C6217"/>
    <w:rsid w:val="003C625A"/>
    <w:rsid w:val="003C66F0"/>
    <w:rsid w:val="003C69C0"/>
    <w:rsid w:val="003C6B61"/>
    <w:rsid w:val="003C72F0"/>
    <w:rsid w:val="003C751D"/>
    <w:rsid w:val="003C7859"/>
    <w:rsid w:val="003C7914"/>
    <w:rsid w:val="003D02A1"/>
    <w:rsid w:val="003D0403"/>
    <w:rsid w:val="003D1063"/>
    <w:rsid w:val="003D1E03"/>
    <w:rsid w:val="003D2AE4"/>
    <w:rsid w:val="003D32A0"/>
    <w:rsid w:val="003D4096"/>
    <w:rsid w:val="003D43A6"/>
    <w:rsid w:val="003D43FA"/>
    <w:rsid w:val="003D477E"/>
    <w:rsid w:val="003D4807"/>
    <w:rsid w:val="003D49A7"/>
    <w:rsid w:val="003D4AC1"/>
    <w:rsid w:val="003D4B79"/>
    <w:rsid w:val="003D5281"/>
    <w:rsid w:val="003D57B5"/>
    <w:rsid w:val="003D5D1E"/>
    <w:rsid w:val="003D6467"/>
    <w:rsid w:val="003D6D24"/>
    <w:rsid w:val="003D6E2F"/>
    <w:rsid w:val="003D6E82"/>
    <w:rsid w:val="003D6EE7"/>
    <w:rsid w:val="003D6F82"/>
    <w:rsid w:val="003D7368"/>
    <w:rsid w:val="003D766B"/>
    <w:rsid w:val="003D785C"/>
    <w:rsid w:val="003D7A07"/>
    <w:rsid w:val="003D7ED3"/>
    <w:rsid w:val="003E03CC"/>
    <w:rsid w:val="003E0423"/>
    <w:rsid w:val="003E0884"/>
    <w:rsid w:val="003E0F06"/>
    <w:rsid w:val="003E2AAC"/>
    <w:rsid w:val="003E3490"/>
    <w:rsid w:val="003E3A83"/>
    <w:rsid w:val="003E3AC8"/>
    <w:rsid w:val="003E3D9B"/>
    <w:rsid w:val="003E4165"/>
    <w:rsid w:val="003E46F7"/>
    <w:rsid w:val="003E4812"/>
    <w:rsid w:val="003E49F2"/>
    <w:rsid w:val="003E4A25"/>
    <w:rsid w:val="003E50D9"/>
    <w:rsid w:val="003E5130"/>
    <w:rsid w:val="003E5906"/>
    <w:rsid w:val="003E5DDB"/>
    <w:rsid w:val="003E62BC"/>
    <w:rsid w:val="003E65AD"/>
    <w:rsid w:val="003E6858"/>
    <w:rsid w:val="003E7090"/>
    <w:rsid w:val="003E70C2"/>
    <w:rsid w:val="003E79B3"/>
    <w:rsid w:val="003E7A8D"/>
    <w:rsid w:val="003E7CD4"/>
    <w:rsid w:val="003F014B"/>
    <w:rsid w:val="003F021E"/>
    <w:rsid w:val="003F09B7"/>
    <w:rsid w:val="003F0BC2"/>
    <w:rsid w:val="003F10F6"/>
    <w:rsid w:val="003F1CBE"/>
    <w:rsid w:val="003F1D02"/>
    <w:rsid w:val="003F1EF2"/>
    <w:rsid w:val="003F1FA7"/>
    <w:rsid w:val="003F21D7"/>
    <w:rsid w:val="003F23E4"/>
    <w:rsid w:val="003F24C3"/>
    <w:rsid w:val="003F2A37"/>
    <w:rsid w:val="003F31A1"/>
    <w:rsid w:val="003F3972"/>
    <w:rsid w:val="003F3BB6"/>
    <w:rsid w:val="003F4060"/>
    <w:rsid w:val="003F48B3"/>
    <w:rsid w:val="003F5043"/>
    <w:rsid w:val="003F5048"/>
    <w:rsid w:val="003F52A1"/>
    <w:rsid w:val="003F597D"/>
    <w:rsid w:val="003F5CCB"/>
    <w:rsid w:val="003F5F1E"/>
    <w:rsid w:val="003F6231"/>
    <w:rsid w:val="003F7468"/>
    <w:rsid w:val="003F779F"/>
    <w:rsid w:val="003F77F0"/>
    <w:rsid w:val="00400CE6"/>
    <w:rsid w:val="004022B3"/>
    <w:rsid w:val="004023F2"/>
    <w:rsid w:val="00402401"/>
    <w:rsid w:val="00402932"/>
    <w:rsid w:val="00402979"/>
    <w:rsid w:val="004029B6"/>
    <w:rsid w:val="00402B79"/>
    <w:rsid w:val="00402D3C"/>
    <w:rsid w:val="00403004"/>
    <w:rsid w:val="00403990"/>
    <w:rsid w:val="00403A18"/>
    <w:rsid w:val="00403EF1"/>
    <w:rsid w:val="0040441E"/>
    <w:rsid w:val="00404443"/>
    <w:rsid w:val="00404AD0"/>
    <w:rsid w:val="00404F23"/>
    <w:rsid w:val="004051B3"/>
    <w:rsid w:val="0040529A"/>
    <w:rsid w:val="004054C2"/>
    <w:rsid w:val="0040641A"/>
    <w:rsid w:val="00406535"/>
    <w:rsid w:val="00406B47"/>
    <w:rsid w:val="00406E73"/>
    <w:rsid w:val="00406F13"/>
    <w:rsid w:val="0040704D"/>
    <w:rsid w:val="00407336"/>
    <w:rsid w:val="004075C5"/>
    <w:rsid w:val="004078D3"/>
    <w:rsid w:val="00407BD4"/>
    <w:rsid w:val="0041022D"/>
    <w:rsid w:val="004105AA"/>
    <w:rsid w:val="00410E3A"/>
    <w:rsid w:val="00410E76"/>
    <w:rsid w:val="00411621"/>
    <w:rsid w:val="00411733"/>
    <w:rsid w:val="00411742"/>
    <w:rsid w:val="00412506"/>
    <w:rsid w:val="004126D7"/>
    <w:rsid w:val="004126F0"/>
    <w:rsid w:val="00412D1C"/>
    <w:rsid w:val="0041301C"/>
    <w:rsid w:val="00413775"/>
    <w:rsid w:val="00413A31"/>
    <w:rsid w:val="00413BDA"/>
    <w:rsid w:val="00413EEC"/>
    <w:rsid w:val="004148AD"/>
    <w:rsid w:val="00414B20"/>
    <w:rsid w:val="00415A30"/>
    <w:rsid w:val="00415D61"/>
    <w:rsid w:val="0041659A"/>
    <w:rsid w:val="00416677"/>
    <w:rsid w:val="004169AE"/>
    <w:rsid w:val="00416DCA"/>
    <w:rsid w:val="00416E98"/>
    <w:rsid w:val="00416ECA"/>
    <w:rsid w:val="004176F2"/>
    <w:rsid w:val="004179EA"/>
    <w:rsid w:val="00417E3F"/>
    <w:rsid w:val="00417F96"/>
    <w:rsid w:val="004209E6"/>
    <w:rsid w:val="00420E29"/>
    <w:rsid w:val="00421032"/>
    <w:rsid w:val="0042103B"/>
    <w:rsid w:val="00421185"/>
    <w:rsid w:val="004211CB"/>
    <w:rsid w:val="0042193E"/>
    <w:rsid w:val="00421A76"/>
    <w:rsid w:val="00421FD2"/>
    <w:rsid w:val="004234F4"/>
    <w:rsid w:val="00423EF2"/>
    <w:rsid w:val="00424071"/>
    <w:rsid w:val="0042426C"/>
    <w:rsid w:val="00424AA9"/>
    <w:rsid w:val="004252F7"/>
    <w:rsid w:val="0042578E"/>
    <w:rsid w:val="004261B1"/>
    <w:rsid w:val="00426B61"/>
    <w:rsid w:val="00426F05"/>
    <w:rsid w:val="00427425"/>
    <w:rsid w:val="00427808"/>
    <w:rsid w:val="00427888"/>
    <w:rsid w:val="00427A95"/>
    <w:rsid w:val="00427C6E"/>
    <w:rsid w:val="00430D72"/>
    <w:rsid w:val="00431E49"/>
    <w:rsid w:val="00432151"/>
    <w:rsid w:val="00432334"/>
    <w:rsid w:val="00432416"/>
    <w:rsid w:val="00432FB9"/>
    <w:rsid w:val="00433274"/>
    <w:rsid w:val="0043369E"/>
    <w:rsid w:val="00433B56"/>
    <w:rsid w:val="00433D11"/>
    <w:rsid w:val="004340A2"/>
    <w:rsid w:val="004348B4"/>
    <w:rsid w:val="00434AB0"/>
    <w:rsid w:val="00434C42"/>
    <w:rsid w:val="00435077"/>
    <w:rsid w:val="00435C8F"/>
    <w:rsid w:val="0043625A"/>
    <w:rsid w:val="00437C8A"/>
    <w:rsid w:val="004409BB"/>
    <w:rsid w:val="00440C5C"/>
    <w:rsid w:val="00440CAA"/>
    <w:rsid w:val="00441567"/>
    <w:rsid w:val="00441977"/>
    <w:rsid w:val="00441AB0"/>
    <w:rsid w:val="0044231C"/>
    <w:rsid w:val="00442507"/>
    <w:rsid w:val="0044292B"/>
    <w:rsid w:val="00442CCB"/>
    <w:rsid w:val="00442F5C"/>
    <w:rsid w:val="00442F8D"/>
    <w:rsid w:val="00442FA2"/>
    <w:rsid w:val="00442FB7"/>
    <w:rsid w:val="0044308D"/>
    <w:rsid w:val="00443394"/>
    <w:rsid w:val="00443514"/>
    <w:rsid w:val="00443673"/>
    <w:rsid w:val="00443724"/>
    <w:rsid w:val="0044381A"/>
    <w:rsid w:val="004438F1"/>
    <w:rsid w:val="00443AFB"/>
    <w:rsid w:val="00443B9F"/>
    <w:rsid w:val="00443BB6"/>
    <w:rsid w:val="00443DBD"/>
    <w:rsid w:val="004440D7"/>
    <w:rsid w:val="0044452C"/>
    <w:rsid w:val="00444CB5"/>
    <w:rsid w:val="00445881"/>
    <w:rsid w:val="00445942"/>
    <w:rsid w:val="00445D59"/>
    <w:rsid w:val="00446550"/>
    <w:rsid w:val="00446590"/>
    <w:rsid w:val="00446797"/>
    <w:rsid w:val="00446DDE"/>
    <w:rsid w:val="00447634"/>
    <w:rsid w:val="00447B67"/>
    <w:rsid w:val="00447F5D"/>
    <w:rsid w:val="00447FE9"/>
    <w:rsid w:val="0045006B"/>
    <w:rsid w:val="00450181"/>
    <w:rsid w:val="004508C3"/>
    <w:rsid w:val="00450D46"/>
    <w:rsid w:val="00450DE0"/>
    <w:rsid w:val="004510E2"/>
    <w:rsid w:val="004511E1"/>
    <w:rsid w:val="00451288"/>
    <w:rsid w:val="00451823"/>
    <w:rsid w:val="00452227"/>
    <w:rsid w:val="00452284"/>
    <w:rsid w:val="00452332"/>
    <w:rsid w:val="0045263E"/>
    <w:rsid w:val="0045272A"/>
    <w:rsid w:val="00452732"/>
    <w:rsid w:val="00452D3F"/>
    <w:rsid w:val="00453392"/>
    <w:rsid w:val="004533EB"/>
    <w:rsid w:val="00453852"/>
    <w:rsid w:val="0045393D"/>
    <w:rsid w:val="00453F51"/>
    <w:rsid w:val="0045444F"/>
    <w:rsid w:val="00454F58"/>
    <w:rsid w:val="00455535"/>
    <w:rsid w:val="00455B5E"/>
    <w:rsid w:val="00455D24"/>
    <w:rsid w:val="00456112"/>
    <w:rsid w:val="00456245"/>
    <w:rsid w:val="00456294"/>
    <w:rsid w:val="004575C6"/>
    <w:rsid w:val="004579F5"/>
    <w:rsid w:val="00457A04"/>
    <w:rsid w:val="00457C2F"/>
    <w:rsid w:val="004602BA"/>
    <w:rsid w:val="00460412"/>
    <w:rsid w:val="0046087B"/>
    <w:rsid w:val="00460B8B"/>
    <w:rsid w:val="00460E5E"/>
    <w:rsid w:val="004610CC"/>
    <w:rsid w:val="00461372"/>
    <w:rsid w:val="00461CA1"/>
    <w:rsid w:val="00461D1E"/>
    <w:rsid w:val="00462274"/>
    <w:rsid w:val="00462C29"/>
    <w:rsid w:val="00462C92"/>
    <w:rsid w:val="00463C35"/>
    <w:rsid w:val="00464B45"/>
    <w:rsid w:val="0046507C"/>
    <w:rsid w:val="004650E2"/>
    <w:rsid w:val="004653A5"/>
    <w:rsid w:val="0046590E"/>
    <w:rsid w:val="00465B28"/>
    <w:rsid w:val="00465E45"/>
    <w:rsid w:val="00465EAB"/>
    <w:rsid w:val="004660D9"/>
    <w:rsid w:val="0046669C"/>
    <w:rsid w:val="00466702"/>
    <w:rsid w:val="004667C6"/>
    <w:rsid w:val="004667CE"/>
    <w:rsid w:val="004668D2"/>
    <w:rsid w:val="004669C2"/>
    <w:rsid w:val="0046790D"/>
    <w:rsid w:val="00467A08"/>
    <w:rsid w:val="00467E6D"/>
    <w:rsid w:val="00467F8E"/>
    <w:rsid w:val="00470927"/>
    <w:rsid w:val="00470B62"/>
    <w:rsid w:val="00470B8C"/>
    <w:rsid w:val="00470EDB"/>
    <w:rsid w:val="00470F48"/>
    <w:rsid w:val="00470F65"/>
    <w:rsid w:val="00471845"/>
    <w:rsid w:val="00471874"/>
    <w:rsid w:val="00471A3B"/>
    <w:rsid w:val="00471D30"/>
    <w:rsid w:val="004722AD"/>
    <w:rsid w:val="00472847"/>
    <w:rsid w:val="004728A3"/>
    <w:rsid w:val="004728DC"/>
    <w:rsid w:val="00472914"/>
    <w:rsid w:val="00472C5D"/>
    <w:rsid w:val="004739DF"/>
    <w:rsid w:val="00473A10"/>
    <w:rsid w:val="00473AEB"/>
    <w:rsid w:val="00474012"/>
    <w:rsid w:val="00474180"/>
    <w:rsid w:val="00474464"/>
    <w:rsid w:val="00474A8B"/>
    <w:rsid w:val="00474BC1"/>
    <w:rsid w:val="00474CF7"/>
    <w:rsid w:val="00474F5A"/>
    <w:rsid w:val="004750DA"/>
    <w:rsid w:val="00476574"/>
    <w:rsid w:val="00476841"/>
    <w:rsid w:val="0047690B"/>
    <w:rsid w:val="0047744E"/>
    <w:rsid w:val="004776DD"/>
    <w:rsid w:val="00477A10"/>
    <w:rsid w:val="00477C2F"/>
    <w:rsid w:val="00477DB5"/>
    <w:rsid w:val="00480466"/>
    <w:rsid w:val="00480529"/>
    <w:rsid w:val="0048095B"/>
    <w:rsid w:val="00480A07"/>
    <w:rsid w:val="00481666"/>
    <w:rsid w:val="00481CBD"/>
    <w:rsid w:val="004822F3"/>
    <w:rsid w:val="004826A7"/>
    <w:rsid w:val="00482B8D"/>
    <w:rsid w:val="00482BE3"/>
    <w:rsid w:val="004831DF"/>
    <w:rsid w:val="00483323"/>
    <w:rsid w:val="00483907"/>
    <w:rsid w:val="00483A2A"/>
    <w:rsid w:val="004841ED"/>
    <w:rsid w:val="0048437E"/>
    <w:rsid w:val="004853C5"/>
    <w:rsid w:val="004856A1"/>
    <w:rsid w:val="004857BD"/>
    <w:rsid w:val="004859DA"/>
    <w:rsid w:val="00485A85"/>
    <w:rsid w:val="00485B24"/>
    <w:rsid w:val="004867D1"/>
    <w:rsid w:val="0048694B"/>
    <w:rsid w:val="0048698F"/>
    <w:rsid w:val="00486C45"/>
    <w:rsid w:val="00486F27"/>
    <w:rsid w:val="0048721F"/>
    <w:rsid w:val="004873CB"/>
    <w:rsid w:val="00487B9C"/>
    <w:rsid w:val="00490AC8"/>
    <w:rsid w:val="00490E35"/>
    <w:rsid w:val="00491004"/>
    <w:rsid w:val="00491CC7"/>
    <w:rsid w:val="0049305A"/>
    <w:rsid w:val="004930F4"/>
    <w:rsid w:val="004932DD"/>
    <w:rsid w:val="004932E1"/>
    <w:rsid w:val="0049336C"/>
    <w:rsid w:val="00493908"/>
    <w:rsid w:val="0049427D"/>
    <w:rsid w:val="0049454E"/>
    <w:rsid w:val="004945B7"/>
    <w:rsid w:val="0049469D"/>
    <w:rsid w:val="00495194"/>
    <w:rsid w:val="004953F4"/>
    <w:rsid w:val="00495465"/>
    <w:rsid w:val="004954A1"/>
    <w:rsid w:val="004957FA"/>
    <w:rsid w:val="004959CC"/>
    <w:rsid w:val="00495A5E"/>
    <w:rsid w:val="00495B1C"/>
    <w:rsid w:val="00496283"/>
    <w:rsid w:val="00496C09"/>
    <w:rsid w:val="00497D9C"/>
    <w:rsid w:val="004A021B"/>
    <w:rsid w:val="004A0558"/>
    <w:rsid w:val="004A1795"/>
    <w:rsid w:val="004A29A8"/>
    <w:rsid w:val="004A309A"/>
    <w:rsid w:val="004A3131"/>
    <w:rsid w:val="004A3147"/>
    <w:rsid w:val="004A35DF"/>
    <w:rsid w:val="004A36AE"/>
    <w:rsid w:val="004A3896"/>
    <w:rsid w:val="004A39EC"/>
    <w:rsid w:val="004A3F7E"/>
    <w:rsid w:val="004A443A"/>
    <w:rsid w:val="004A455F"/>
    <w:rsid w:val="004A4B5E"/>
    <w:rsid w:val="004A575F"/>
    <w:rsid w:val="004A5B67"/>
    <w:rsid w:val="004A5B89"/>
    <w:rsid w:val="004A6425"/>
    <w:rsid w:val="004A7654"/>
    <w:rsid w:val="004A7722"/>
    <w:rsid w:val="004A77F4"/>
    <w:rsid w:val="004A7A2B"/>
    <w:rsid w:val="004B0535"/>
    <w:rsid w:val="004B080A"/>
    <w:rsid w:val="004B0A9F"/>
    <w:rsid w:val="004B0D3D"/>
    <w:rsid w:val="004B0FBB"/>
    <w:rsid w:val="004B1008"/>
    <w:rsid w:val="004B12B1"/>
    <w:rsid w:val="004B1461"/>
    <w:rsid w:val="004B19D0"/>
    <w:rsid w:val="004B1B25"/>
    <w:rsid w:val="004B1E1D"/>
    <w:rsid w:val="004B1EA2"/>
    <w:rsid w:val="004B2338"/>
    <w:rsid w:val="004B24CB"/>
    <w:rsid w:val="004B262B"/>
    <w:rsid w:val="004B2A2B"/>
    <w:rsid w:val="004B2CFA"/>
    <w:rsid w:val="004B2E41"/>
    <w:rsid w:val="004B309A"/>
    <w:rsid w:val="004B3508"/>
    <w:rsid w:val="004B39E9"/>
    <w:rsid w:val="004B3A29"/>
    <w:rsid w:val="004B419C"/>
    <w:rsid w:val="004B42E4"/>
    <w:rsid w:val="004B43A3"/>
    <w:rsid w:val="004B46CE"/>
    <w:rsid w:val="004B4DF4"/>
    <w:rsid w:val="004B4F0F"/>
    <w:rsid w:val="004B52DB"/>
    <w:rsid w:val="004B531F"/>
    <w:rsid w:val="004B5821"/>
    <w:rsid w:val="004B5BDE"/>
    <w:rsid w:val="004B5C1E"/>
    <w:rsid w:val="004B6111"/>
    <w:rsid w:val="004B6B8A"/>
    <w:rsid w:val="004B72F8"/>
    <w:rsid w:val="004B7372"/>
    <w:rsid w:val="004B750B"/>
    <w:rsid w:val="004B75A8"/>
    <w:rsid w:val="004B76A1"/>
    <w:rsid w:val="004B77E0"/>
    <w:rsid w:val="004B7872"/>
    <w:rsid w:val="004B7DAC"/>
    <w:rsid w:val="004B7F9E"/>
    <w:rsid w:val="004B7FDA"/>
    <w:rsid w:val="004C03EC"/>
    <w:rsid w:val="004C05A9"/>
    <w:rsid w:val="004C0BD5"/>
    <w:rsid w:val="004C136F"/>
    <w:rsid w:val="004C1548"/>
    <w:rsid w:val="004C165B"/>
    <w:rsid w:val="004C1957"/>
    <w:rsid w:val="004C1C0E"/>
    <w:rsid w:val="004C1D60"/>
    <w:rsid w:val="004C2337"/>
    <w:rsid w:val="004C275C"/>
    <w:rsid w:val="004C33AC"/>
    <w:rsid w:val="004C3B88"/>
    <w:rsid w:val="004C3D30"/>
    <w:rsid w:val="004C3E75"/>
    <w:rsid w:val="004C40B0"/>
    <w:rsid w:val="004C4139"/>
    <w:rsid w:val="004C4319"/>
    <w:rsid w:val="004C48F0"/>
    <w:rsid w:val="004C5570"/>
    <w:rsid w:val="004C58EF"/>
    <w:rsid w:val="004C5BC3"/>
    <w:rsid w:val="004C5C53"/>
    <w:rsid w:val="004C60BB"/>
    <w:rsid w:val="004C61D8"/>
    <w:rsid w:val="004C7216"/>
    <w:rsid w:val="004C732F"/>
    <w:rsid w:val="004C75E0"/>
    <w:rsid w:val="004C775B"/>
    <w:rsid w:val="004C775D"/>
    <w:rsid w:val="004C78BD"/>
    <w:rsid w:val="004C7941"/>
    <w:rsid w:val="004C7EE7"/>
    <w:rsid w:val="004D0034"/>
    <w:rsid w:val="004D0A20"/>
    <w:rsid w:val="004D0BB3"/>
    <w:rsid w:val="004D0E4A"/>
    <w:rsid w:val="004D1162"/>
    <w:rsid w:val="004D1251"/>
    <w:rsid w:val="004D18BD"/>
    <w:rsid w:val="004D247D"/>
    <w:rsid w:val="004D2681"/>
    <w:rsid w:val="004D28D7"/>
    <w:rsid w:val="004D2AC0"/>
    <w:rsid w:val="004D2EF7"/>
    <w:rsid w:val="004D34D7"/>
    <w:rsid w:val="004D4169"/>
    <w:rsid w:val="004D449A"/>
    <w:rsid w:val="004D497D"/>
    <w:rsid w:val="004D54D7"/>
    <w:rsid w:val="004D5F85"/>
    <w:rsid w:val="004D6049"/>
    <w:rsid w:val="004D6275"/>
    <w:rsid w:val="004D64BC"/>
    <w:rsid w:val="004D64E9"/>
    <w:rsid w:val="004D6D22"/>
    <w:rsid w:val="004D7037"/>
    <w:rsid w:val="004D7648"/>
    <w:rsid w:val="004D7EA7"/>
    <w:rsid w:val="004E0869"/>
    <w:rsid w:val="004E0EE6"/>
    <w:rsid w:val="004E147A"/>
    <w:rsid w:val="004E1722"/>
    <w:rsid w:val="004E186E"/>
    <w:rsid w:val="004E1AC9"/>
    <w:rsid w:val="004E1D04"/>
    <w:rsid w:val="004E1E6D"/>
    <w:rsid w:val="004E2823"/>
    <w:rsid w:val="004E2C17"/>
    <w:rsid w:val="004E2C5A"/>
    <w:rsid w:val="004E2F61"/>
    <w:rsid w:val="004E3695"/>
    <w:rsid w:val="004E3C00"/>
    <w:rsid w:val="004E3CC3"/>
    <w:rsid w:val="004E3DED"/>
    <w:rsid w:val="004E53D8"/>
    <w:rsid w:val="004E5D43"/>
    <w:rsid w:val="004E5E2D"/>
    <w:rsid w:val="004E5F53"/>
    <w:rsid w:val="004E6B29"/>
    <w:rsid w:val="004E6B65"/>
    <w:rsid w:val="004E7A44"/>
    <w:rsid w:val="004F0449"/>
    <w:rsid w:val="004F0761"/>
    <w:rsid w:val="004F0BF7"/>
    <w:rsid w:val="004F159B"/>
    <w:rsid w:val="004F1DF5"/>
    <w:rsid w:val="004F2417"/>
    <w:rsid w:val="004F28DD"/>
    <w:rsid w:val="004F29DA"/>
    <w:rsid w:val="004F2BB6"/>
    <w:rsid w:val="004F351F"/>
    <w:rsid w:val="004F47D9"/>
    <w:rsid w:val="004F503D"/>
    <w:rsid w:val="004F5713"/>
    <w:rsid w:val="004F577C"/>
    <w:rsid w:val="004F5BF3"/>
    <w:rsid w:val="004F5F37"/>
    <w:rsid w:val="004F623C"/>
    <w:rsid w:val="004F6A72"/>
    <w:rsid w:val="004F6D1E"/>
    <w:rsid w:val="004F72AF"/>
    <w:rsid w:val="004F7768"/>
    <w:rsid w:val="004F7C0B"/>
    <w:rsid w:val="00500094"/>
    <w:rsid w:val="005000B7"/>
    <w:rsid w:val="005000F0"/>
    <w:rsid w:val="00500C84"/>
    <w:rsid w:val="005018D1"/>
    <w:rsid w:val="00501BD5"/>
    <w:rsid w:val="00501CFB"/>
    <w:rsid w:val="00502145"/>
    <w:rsid w:val="0050236C"/>
    <w:rsid w:val="00502668"/>
    <w:rsid w:val="00502B36"/>
    <w:rsid w:val="0050304A"/>
    <w:rsid w:val="00503287"/>
    <w:rsid w:val="005036DE"/>
    <w:rsid w:val="005038D2"/>
    <w:rsid w:val="00503A50"/>
    <w:rsid w:val="00503B7A"/>
    <w:rsid w:val="00504FCF"/>
    <w:rsid w:val="0050502C"/>
    <w:rsid w:val="00505AE0"/>
    <w:rsid w:val="00505EE5"/>
    <w:rsid w:val="00506865"/>
    <w:rsid w:val="00506A8A"/>
    <w:rsid w:val="00507243"/>
    <w:rsid w:val="005073AB"/>
    <w:rsid w:val="005074A9"/>
    <w:rsid w:val="00507A0C"/>
    <w:rsid w:val="00510450"/>
    <w:rsid w:val="00510708"/>
    <w:rsid w:val="00510754"/>
    <w:rsid w:val="00510B7F"/>
    <w:rsid w:val="00510F02"/>
    <w:rsid w:val="005112E2"/>
    <w:rsid w:val="00511B09"/>
    <w:rsid w:val="00511B2E"/>
    <w:rsid w:val="00511B48"/>
    <w:rsid w:val="00511B74"/>
    <w:rsid w:val="00511D16"/>
    <w:rsid w:val="005123D7"/>
    <w:rsid w:val="00512BB5"/>
    <w:rsid w:val="00514059"/>
    <w:rsid w:val="00514150"/>
    <w:rsid w:val="00514197"/>
    <w:rsid w:val="0051465B"/>
    <w:rsid w:val="00514BE3"/>
    <w:rsid w:val="00514D5A"/>
    <w:rsid w:val="00515125"/>
    <w:rsid w:val="005153DB"/>
    <w:rsid w:val="00515636"/>
    <w:rsid w:val="00515B95"/>
    <w:rsid w:val="0051679E"/>
    <w:rsid w:val="00516A58"/>
    <w:rsid w:val="00517A3D"/>
    <w:rsid w:val="00517BD9"/>
    <w:rsid w:val="00517BF1"/>
    <w:rsid w:val="00517E46"/>
    <w:rsid w:val="0052065D"/>
    <w:rsid w:val="00520737"/>
    <w:rsid w:val="0052167D"/>
    <w:rsid w:val="00521A09"/>
    <w:rsid w:val="00521E60"/>
    <w:rsid w:val="005220A0"/>
    <w:rsid w:val="00522244"/>
    <w:rsid w:val="0052226B"/>
    <w:rsid w:val="00522353"/>
    <w:rsid w:val="0052237E"/>
    <w:rsid w:val="00522780"/>
    <w:rsid w:val="0052290D"/>
    <w:rsid w:val="00522EBD"/>
    <w:rsid w:val="00522F0B"/>
    <w:rsid w:val="00523670"/>
    <w:rsid w:val="005236C4"/>
    <w:rsid w:val="00523CC2"/>
    <w:rsid w:val="00523E5F"/>
    <w:rsid w:val="0052586D"/>
    <w:rsid w:val="00525FFE"/>
    <w:rsid w:val="005264F0"/>
    <w:rsid w:val="00526769"/>
    <w:rsid w:val="005268CB"/>
    <w:rsid w:val="00526949"/>
    <w:rsid w:val="005270CF"/>
    <w:rsid w:val="0052731F"/>
    <w:rsid w:val="00527598"/>
    <w:rsid w:val="00530009"/>
    <w:rsid w:val="00530772"/>
    <w:rsid w:val="005307C5"/>
    <w:rsid w:val="00530B44"/>
    <w:rsid w:val="00530DD7"/>
    <w:rsid w:val="00531841"/>
    <w:rsid w:val="0053188D"/>
    <w:rsid w:val="00531D33"/>
    <w:rsid w:val="00531DD7"/>
    <w:rsid w:val="00531EE1"/>
    <w:rsid w:val="005320B6"/>
    <w:rsid w:val="00532201"/>
    <w:rsid w:val="0053289F"/>
    <w:rsid w:val="00533D3E"/>
    <w:rsid w:val="00533E2A"/>
    <w:rsid w:val="00533E3B"/>
    <w:rsid w:val="005344EE"/>
    <w:rsid w:val="00534680"/>
    <w:rsid w:val="005349CC"/>
    <w:rsid w:val="00534AE7"/>
    <w:rsid w:val="00534B3C"/>
    <w:rsid w:val="00534C7D"/>
    <w:rsid w:val="005358BA"/>
    <w:rsid w:val="00535A12"/>
    <w:rsid w:val="00535B2E"/>
    <w:rsid w:val="0053634A"/>
    <w:rsid w:val="00536531"/>
    <w:rsid w:val="005367E2"/>
    <w:rsid w:val="00536818"/>
    <w:rsid w:val="00536904"/>
    <w:rsid w:val="00536B16"/>
    <w:rsid w:val="00536DDE"/>
    <w:rsid w:val="0053700B"/>
    <w:rsid w:val="00537192"/>
    <w:rsid w:val="005372B4"/>
    <w:rsid w:val="0053745E"/>
    <w:rsid w:val="0053786F"/>
    <w:rsid w:val="00537AB5"/>
    <w:rsid w:val="00537BB0"/>
    <w:rsid w:val="00540E8F"/>
    <w:rsid w:val="005413F2"/>
    <w:rsid w:val="005415ED"/>
    <w:rsid w:val="00541CD6"/>
    <w:rsid w:val="0054290D"/>
    <w:rsid w:val="005429DC"/>
    <w:rsid w:val="005431C1"/>
    <w:rsid w:val="00543523"/>
    <w:rsid w:val="00543727"/>
    <w:rsid w:val="00544134"/>
    <w:rsid w:val="005441AE"/>
    <w:rsid w:val="0054436D"/>
    <w:rsid w:val="0054447D"/>
    <w:rsid w:val="0054452D"/>
    <w:rsid w:val="00544936"/>
    <w:rsid w:val="00544BD3"/>
    <w:rsid w:val="00544D5F"/>
    <w:rsid w:val="005462E1"/>
    <w:rsid w:val="00546441"/>
    <w:rsid w:val="00546A54"/>
    <w:rsid w:val="00546B13"/>
    <w:rsid w:val="005473B2"/>
    <w:rsid w:val="0054741F"/>
    <w:rsid w:val="00547524"/>
    <w:rsid w:val="005475A3"/>
    <w:rsid w:val="00547A0C"/>
    <w:rsid w:val="00547A2B"/>
    <w:rsid w:val="00547FE5"/>
    <w:rsid w:val="005506E8"/>
    <w:rsid w:val="00551975"/>
    <w:rsid w:val="00551A42"/>
    <w:rsid w:val="00551B19"/>
    <w:rsid w:val="00551CCE"/>
    <w:rsid w:val="005521F3"/>
    <w:rsid w:val="00552759"/>
    <w:rsid w:val="00552876"/>
    <w:rsid w:val="00552ADB"/>
    <w:rsid w:val="00552F28"/>
    <w:rsid w:val="005530F8"/>
    <w:rsid w:val="00553BFF"/>
    <w:rsid w:val="00554163"/>
    <w:rsid w:val="005545FF"/>
    <w:rsid w:val="00555069"/>
    <w:rsid w:val="005551A1"/>
    <w:rsid w:val="00555562"/>
    <w:rsid w:val="0055598E"/>
    <w:rsid w:val="005559C1"/>
    <w:rsid w:val="00556321"/>
    <w:rsid w:val="00556983"/>
    <w:rsid w:val="00557BC6"/>
    <w:rsid w:val="00557D70"/>
    <w:rsid w:val="00557DEB"/>
    <w:rsid w:val="00557E59"/>
    <w:rsid w:val="00557F0F"/>
    <w:rsid w:val="005601E7"/>
    <w:rsid w:val="00560287"/>
    <w:rsid w:val="00560405"/>
    <w:rsid w:val="00560492"/>
    <w:rsid w:val="005606EA"/>
    <w:rsid w:val="005607E6"/>
    <w:rsid w:val="0056113A"/>
    <w:rsid w:val="0056135A"/>
    <w:rsid w:val="00561568"/>
    <w:rsid w:val="005618D7"/>
    <w:rsid w:val="00561F7F"/>
    <w:rsid w:val="00562686"/>
    <w:rsid w:val="005628C6"/>
    <w:rsid w:val="00562C9A"/>
    <w:rsid w:val="00563210"/>
    <w:rsid w:val="0056361B"/>
    <w:rsid w:val="00563A88"/>
    <w:rsid w:val="00563D2E"/>
    <w:rsid w:val="00563E39"/>
    <w:rsid w:val="005645F7"/>
    <w:rsid w:val="00564C35"/>
    <w:rsid w:val="00564F66"/>
    <w:rsid w:val="0056527E"/>
    <w:rsid w:val="00565DFA"/>
    <w:rsid w:val="0056645A"/>
    <w:rsid w:val="005667D4"/>
    <w:rsid w:val="005668B2"/>
    <w:rsid w:val="00566EBF"/>
    <w:rsid w:val="0056770F"/>
    <w:rsid w:val="0056790B"/>
    <w:rsid w:val="00570186"/>
    <w:rsid w:val="00570415"/>
    <w:rsid w:val="00570D13"/>
    <w:rsid w:val="0057102A"/>
    <w:rsid w:val="005714C3"/>
    <w:rsid w:val="0057187F"/>
    <w:rsid w:val="005718B0"/>
    <w:rsid w:val="005718F7"/>
    <w:rsid w:val="00571A10"/>
    <w:rsid w:val="00571E35"/>
    <w:rsid w:val="0057219B"/>
    <w:rsid w:val="00573572"/>
    <w:rsid w:val="005735B5"/>
    <w:rsid w:val="0057371C"/>
    <w:rsid w:val="00573799"/>
    <w:rsid w:val="00573932"/>
    <w:rsid w:val="00573A8E"/>
    <w:rsid w:val="00573D03"/>
    <w:rsid w:val="00573DF7"/>
    <w:rsid w:val="00573F42"/>
    <w:rsid w:val="0057433B"/>
    <w:rsid w:val="0057508C"/>
    <w:rsid w:val="00575256"/>
    <w:rsid w:val="005752A3"/>
    <w:rsid w:val="005757DF"/>
    <w:rsid w:val="00575842"/>
    <w:rsid w:val="00575F9D"/>
    <w:rsid w:val="00576EEC"/>
    <w:rsid w:val="00577502"/>
    <w:rsid w:val="00577633"/>
    <w:rsid w:val="00580397"/>
    <w:rsid w:val="005809A9"/>
    <w:rsid w:val="005809B7"/>
    <w:rsid w:val="00580ED7"/>
    <w:rsid w:val="0058164C"/>
    <w:rsid w:val="00581B0B"/>
    <w:rsid w:val="00581C44"/>
    <w:rsid w:val="00581ECC"/>
    <w:rsid w:val="00582117"/>
    <w:rsid w:val="005821EA"/>
    <w:rsid w:val="0058263A"/>
    <w:rsid w:val="00582980"/>
    <w:rsid w:val="00582AB2"/>
    <w:rsid w:val="005831C2"/>
    <w:rsid w:val="0058357C"/>
    <w:rsid w:val="005838FD"/>
    <w:rsid w:val="005843CB"/>
    <w:rsid w:val="00585E8D"/>
    <w:rsid w:val="005867C7"/>
    <w:rsid w:val="00586A9A"/>
    <w:rsid w:val="00586CE0"/>
    <w:rsid w:val="00586E0A"/>
    <w:rsid w:val="00586E26"/>
    <w:rsid w:val="00587213"/>
    <w:rsid w:val="0058767F"/>
    <w:rsid w:val="005876A3"/>
    <w:rsid w:val="00587709"/>
    <w:rsid w:val="005879E3"/>
    <w:rsid w:val="00587F82"/>
    <w:rsid w:val="005900D6"/>
    <w:rsid w:val="00590327"/>
    <w:rsid w:val="005905C3"/>
    <w:rsid w:val="005905D8"/>
    <w:rsid w:val="005905E9"/>
    <w:rsid w:val="00590E5B"/>
    <w:rsid w:val="005910A5"/>
    <w:rsid w:val="005917D9"/>
    <w:rsid w:val="0059182F"/>
    <w:rsid w:val="0059192A"/>
    <w:rsid w:val="005919C6"/>
    <w:rsid w:val="00591FFF"/>
    <w:rsid w:val="00592861"/>
    <w:rsid w:val="0059436F"/>
    <w:rsid w:val="005945B7"/>
    <w:rsid w:val="00594A97"/>
    <w:rsid w:val="005956AB"/>
    <w:rsid w:val="00595808"/>
    <w:rsid w:val="00596000"/>
    <w:rsid w:val="00596938"/>
    <w:rsid w:val="005969C8"/>
    <w:rsid w:val="00596DB7"/>
    <w:rsid w:val="00597087"/>
    <w:rsid w:val="005971B3"/>
    <w:rsid w:val="0059722C"/>
    <w:rsid w:val="005979B2"/>
    <w:rsid w:val="005A0559"/>
    <w:rsid w:val="005A1212"/>
    <w:rsid w:val="005A14BF"/>
    <w:rsid w:val="005A16EC"/>
    <w:rsid w:val="005A20C8"/>
    <w:rsid w:val="005A2297"/>
    <w:rsid w:val="005A2594"/>
    <w:rsid w:val="005A270E"/>
    <w:rsid w:val="005A403A"/>
    <w:rsid w:val="005A4B28"/>
    <w:rsid w:val="005A513C"/>
    <w:rsid w:val="005A543E"/>
    <w:rsid w:val="005A5829"/>
    <w:rsid w:val="005A61BC"/>
    <w:rsid w:val="005A628E"/>
    <w:rsid w:val="005A636D"/>
    <w:rsid w:val="005A69F2"/>
    <w:rsid w:val="005A6AE6"/>
    <w:rsid w:val="005A6C3E"/>
    <w:rsid w:val="005A70AD"/>
    <w:rsid w:val="005A7831"/>
    <w:rsid w:val="005A7BBD"/>
    <w:rsid w:val="005A7BD9"/>
    <w:rsid w:val="005A7D5A"/>
    <w:rsid w:val="005A7F98"/>
    <w:rsid w:val="005B0311"/>
    <w:rsid w:val="005B0676"/>
    <w:rsid w:val="005B0952"/>
    <w:rsid w:val="005B0DEA"/>
    <w:rsid w:val="005B116B"/>
    <w:rsid w:val="005B1399"/>
    <w:rsid w:val="005B1A95"/>
    <w:rsid w:val="005B2A3A"/>
    <w:rsid w:val="005B2FCD"/>
    <w:rsid w:val="005B3B03"/>
    <w:rsid w:val="005B3B63"/>
    <w:rsid w:val="005B3F4E"/>
    <w:rsid w:val="005B469E"/>
    <w:rsid w:val="005B489B"/>
    <w:rsid w:val="005B57CF"/>
    <w:rsid w:val="005B5EA3"/>
    <w:rsid w:val="005B65CE"/>
    <w:rsid w:val="005B6705"/>
    <w:rsid w:val="005B729F"/>
    <w:rsid w:val="005B75C4"/>
    <w:rsid w:val="005B7824"/>
    <w:rsid w:val="005B7FBB"/>
    <w:rsid w:val="005C010B"/>
    <w:rsid w:val="005C09B9"/>
    <w:rsid w:val="005C1ACD"/>
    <w:rsid w:val="005C1AF2"/>
    <w:rsid w:val="005C1AF6"/>
    <w:rsid w:val="005C210E"/>
    <w:rsid w:val="005C2114"/>
    <w:rsid w:val="005C21AB"/>
    <w:rsid w:val="005C21D5"/>
    <w:rsid w:val="005C2507"/>
    <w:rsid w:val="005C2633"/>
    <w:rsid w:val="005C27BA"/>
    <w:rsid w:val="005C3095"/>
    <w:rsid w:val="005C352F"/>
    <w:rsid w:val="005C391A"/>
    <w:rsid w:val="005C3965"/>
    <w:rsid w:val="005C41F6"/>
    <w:rsid w:val="005C4261"/>
    <w:rsid w:val="005C447A"/>
    <w:rsid w:val="005C457C"/>
    <w:rsid w:val="005C45A6"/>
    <w:rsid w:val="005C4836"/>
    <w:rsid w:val="005C4D13"/>
    <w:rsid w:val="005C50B4"/>
    <w:rsid w:val="005C5153"/>
    <w:rsid w:val="005C53EC"/>
    <w:rsid w:val="005C569E"/>
    <w:rsid w:val="005C5B87"/>
    <w:rsid w:val="005C5F74"/>
    <w:rsid w:val="005C6332"/>
    <w:rsid w:val="005C6653"/>
    <w:rsid w:val="005C6700"/>
    <w:rsid w:val="005C685F"/>
    <w:rsid w:val="005C6CD4"/>
    <w:rsid w:val="005C6F15"/>
    <w:rsid w:val="005C707F"/>
    <w:rsid w:val="005C75D9"/>
    <w:rsid w:val="005C7834"/>
    <w:rsid w:val="005C7C5C"/>
    <w:rsid w:val="005C7F35"/>
    <w:rsid w:val="005D0474"/>
    <w:rsid w:val="005D0F2F"/>
    <w:rsid w:val="005D10C7"/>
    <w:rsid w:val="005D1143"/>
    <w:rsid w:val="005D1279"/>
    <w:rsid w:val="005D154C"/>
    <w:rsid w:val="005D16DA"/>
    <w:rsid w:val="005D1780"/>
    <w:rsid w:val="005D1CE7"/>
    <w:rsid w:val="005D1DC4"/>
    <w:rsid w:val="005D1DCD"/>
    <w:rsid w:val="005D32A3"/>
    <w:rsid w:val="005D3531"/>
    <w:rsid w:val="005D4272"/>
    <w:rsid w:val="005D46DB"/>
    <w:rsid w:val="005D47B9"/>
    <w:rsid w:val="005D4C85"/>
    <w:rsid w:val="005D5DB1"/>
    <w:rsid w:val="005D5E35"/>
    <w:rsid w:val="005D664C"/>
    <w:rsid w:val="005D6821"/>
    <w:rsid w:val="005D7037"/>
    <w:rsid w:val="005D77A2"/>
    <w:rsid w:val="005E02EA"/>
    <w:rsid w:val="005E04A3"/>
    <w:rsid w:val="005E04E9"/>
    <w:rsid w:val="005E0815"/>
    <w:rsid w:val="005E0DFF"/>
    <w:rsid w:val="005E1164"/>
    <w:rsid w:val="005E13D9"/>
    <w:rsid w:val="005E13E2"/>
    <w:rsid w:val="005E161E"/>
    <w:rsid w:val="005E197B"/>
    <w:rsid w:val="005E1BE5"/>
    <w:rsid w:val="005E1C80"/>
    <w:rsid w:val="005E22A0"/>
    <w:rsid w:val="005E287E"/>
    <w:rsid w:val="005E294B"/>
    <w:rsid w:val="005E32BA"/>
    <w:rsid w:val="005E32E7"/>
    <w:rsid w:val="005E34F6"/>
    <w:rsid w:val="005E3A02"/>
    <w:rsid w:val="005E3DAA"/>
    <w:rsid w:val="005E3F2A"/>
    <w:rsid w:val="005E4438"/>
    <w:rsid w:val="005E450F"/>
    <w:rsid w:val="005E5069"/>
    <w:rsid w:val="005E5072"/>
    <w:rsid w:val="005E511F"/>
    <w:rsid w:val="005E57D0"/>
    <w:rsid w:val="005E5F90"/>
    <w:rsid w:val="005E626D"/>
    <w:rsid w:val="005E66E6"/>
    <w:rsid w:val="005E6E7D"/>
    <w:rsid w:val="005E7FE4"/>
    <w:rsid w:val="005F0638"/>
    <w:rsid w:val="005F1599"/>
    <w:rsid w:val="005F1ED7"/>
    <w:rsid w:val="005F20FF"/>
    <w:rsid w:val="005F2639"/>
    <w:rsid w:val="005F2AAB"/>
    <w:rsid w:val="005F2ABE"/>
    <w:rsid w:val="005F2FA4"/>
    <w:rsid w:val="005F36C5"/>
    <w:rsid w:val="005F3759"/>
    <w:rsid w:val="005F375C"/>
    <w:rsid w:val="005F392E"/>
    <w:rsid w:val="005F3C0E"/>
    <w:rsid w:val="005F43A4"/>
    <w:rsid w:val="005F4923"/>
    <w:rsid w:val="005F493A"/>
    <w:rsid w:val="005F49A2"/>
    <w:rsid w:val="005F4AC9"/>
    <w:rsid w:val="005F4B3F"/>
    <w:rsid w:val="005F4B74"/>
    <w:rsid w:val="005F4E3F"/>
    <w:rsid w:val="005F4EC8"/>
    <w:rsid w:val="005F507F"/>
    <w:rsid w:val="005F5133"/>
    <w:rsid w:val="005F537A"/>
    <w:rsid w:val="005F56F3"/>
    <w:rsid w:val="005F6492"/>
    <w:rsid w:val="005F6739"/>
    <w:rsid w:val="005F6AAF"/>
    <w:rsid w:val="005F6FD1"/>
    <w:rsid w:val="005F778C"/>
    <w:rsid w:val="005F7960"/>
    <w:rsid w:val="005F7A61"/>
    <w:rsid w:val="005F7BE6"/>
    <w:rsid w:val="005F7BF3"/>
    <w:rsid w:val="005F7D69"/>
    <w:rsid w:val="005F7DBA"/>
    <w:rsid w:val="005F7DFE"/>
    <w:rsid w:val="00600420"/>
    <w:rsid w:val="00600453"/>
    <w:rsid w:val="00601045"/>
    <w:rsid w:val="00601282"/>
    <w:rsid w:val="00601902"/>
    <w:rsid w:val="006022F2"/>
    <w:rsid w:val="00602336"/>
    <w:rsid w:val="00602A49"/>
    <w:rsid w:val="00603422"/>
    <w:rsid w:val="0060343F"/>
    <w:rsid w:val="0060398B"/>
    <w:rsid w:val="00603C57"/>
    <w:rsid w:val="00603D92"/>
    <w:rsid w:val="00604865"/>
    <w:rsid w:val="00604881"/>
    <w:rsid w:val="00604CC8"/>
    <w:rsid w:val="0060524D"/>
    <w:rsid w:val="0060551C"/>
    <w:rsid w:val="0060578D"/>
    <w:rsid w:val="00605A2E"/>
    <w:rsid w:val="00606574"/>
    <w:rsid w:val="0060784E"/>
    <w:rsid w:val="006101FA"/>
    <w:rsid w:val="006104D5"/>
    <w:rsid w:val="006107C2"/>
    <w:rsid w:val="006111D7"/>
    <w:rsid w:val="00611305"/>
    <w:rsid w:val="006116C4"/>
    <w:rsid w:val="00611C83"/>
    <w:rsid w:val="00611E2B"/>
    <w:rsid w:val="00611EA5"/>
    <w:rsid w:val="00612068"/>
    <w:rsid w:val="006124E0"/>
    <w:rsid w:val="006127DC"/>
    <w:rsid w:val="006130F4"/>
    <w:rsid w:val="00613360"/>
    <w:rsid w:val="006134C6"/>
    <w:rsid w:val="00613764"/>
    <w:rsid w:val="006146CF"/>
    <w:rsid w:val="00614870"/>
    <w:rsid w:val="006150DB"/>
    <w:rsid w:val="00615321"/>
    <w:rsid w:val="006154CB"/>
    <w:rsid w:val="00615B60"/>
    <w:rsid w:val="00615F17"/>
    <w:rsid w:val="0061607B"/>
    <w:rsid w:val="00616463"/>
    <w:rsid w:val="0061666E"/>
    <w:rsid w:val="00617081"/>
    <w:rsid w:val="00617582"/>
    <w:rsid w:val="006179C7"/>
    <w:rsid w:val="00617D8E"/>
    <w:rsid w:val="006200CB"/>
    <w:rsid w:val="0062022E"/>
    <w:rsid w:val="00620402"/>
    <w:rsid w:val="0062094F"/>
    <w:rsid w:val="0062102C"/>
    <w:rsid w:val="006218A8"/>
    <w:rsid w:val="00621B0A"/>
    <w:rsid w:val="00621D62"/>
    <w:rsid w:val="0062237C"/>
    <w:rsid w:val="0062289E"/>
    <w:rsid w:val="006230A8"/>
    <w:rsid w:val="0062310A"/>
    <w:rsid w:val="0062386B"/>
    <w:rsid w:val="006238D0"/>
    <w:rsid w:val="00623AD5"/>
    <w:rsid w:val="00623B2B"/>
    <w:rsid w:val="00623F23"/>
    <w:rsid w:val="00624395"/>
    <w:rsid w:val="006243DB"/>
    <w:rsid w:val="006249AF"/>
    <w:rsid w:val="00625066"/>
    <w:rsid w:val="0062545A"/>
    <w:rsid w:val="0062593E"/>
    <w:rsid w:val="00625A04"/>
    <w:rsid w:val="006264C5"/>
    <w:rsid w:val="00626C68"/>
    <w:rsid w:val="00626E46"/>
    <w:rsid w:val="0062732C"/>
    <w:rsid w:val="00627913"/>
    <w:rsid w:val="00627CF8"/>
    <w:rsid w:val="00630C21"/>
    <w:rsid w:val="00630D83"/>
    <w:rsid w:val="00631057"/>
    <w:rsid w:val="006317C5"/>
    <w:rsid w:val="006318B5"/>
    <w:rsid w:val="006322AB"/>
    <w:rsid w:val="006324A4"/>
    <w:rsid w:val="00633769"/>
    <w:rsid w:val="00633EA4"/>
    <w:rsid w:val="006345F8"/>
    <w:rsid w:val="00634D91"/>
    <w:rsid w:val="00634F48"/>
    <w:rsid w:val="00634F7D"/>
    <w:rsid w:val="006350C1"/>
    <w:rsid w:val="00635615"/>
    <w:rsid w:val="00636258"/>
    <w:rsid w:val="0063625F"/>
    <w:rsid w:val="00636515"/>
    <w:rsid w:val="0063658B"/>
    <w:rsid w:val="00636EA0"/>
    <w:rsid w:val="0063704E"/>
    <w:rsid w:val="006375F6"/>
    <w:rsid w:val="00637630"/>
    <w:rsid w:val="0063776A"/>
    <w:rsid w:val="00637800"/>
    <w:rsid w:val="00637A94"/>
    <w:rsid w:val="00637BE3"/>
    <w:rsid w:val="006400AB"/>
    <w:rsid w:val="006401D7"/>
    <w:rsid w:val="006403B8"/>
    <w:rsid w:val="00640404"/>
    <w:rsid w:val="00640661"/>
    <w:rsid w:val="006407B4"/>
    <w:rsid w:val="00640937"/>
    <w:rsid w:val="00641331"/>
    <w:rsid w:val="00641408"/>
    <w:rsid w:val="0064148F"/>
    <w:rsid w:val="00641556"/>
    <w:rsid w:val="0064197D"/>
    <w:rsid w:val="006419A5"/>
    <w:rsid w:val="00642446"/>
    <w:rsid w:val="0064288D"/>
    <w:rsid w:val="006429CA"/>
    <w:rsid w:val="006438F2"/>
    <w:rsid w:val="00643917"/>
    <w:rsid w:val="006440C7"/>
    <w:rsid w:val="006445E6"/>
    <w:rsid w:val="00644842"/>
    <w:rsid w:val="006449CB"/>
    <w:rsid w:val="00644AF2"/>
    <w:rsid w:val="00644DA6"/>
    <w:rsid w:val="0064550A"/>
    <w:rsid w:val="006455C2"/>
    <w:rsid w:val="006457D3"/>
    <w:rsid w:val="00646140"/>
    <w:rsid w:val="00646317"/>
    <w:rsid w:val="00646DDE"/>
    <w:rsid w:val="00647109"/>
    <w:rsid w:val="006472E7"/>
    <w:rsid w:val="006474BD"/>
    <w:rsid w:val="00647C3C"/>
    <w:rsid w:val="00647C81"/>
    <w:rsid w:val="00647F38"/>
    <w:rsid w:val="00650186"/>
    <w:rsid w:val="00650485"/>
    <w:rsid w:val="00650783"/>
    <w:rsid w:val="0065103B"/>
    <w:rsid w:val="0065148F"/>
    <w:rsid w:val="00651537"/>
    <w:rsid w:val="00651606"/>
    <w:rsid w:val="006519B9"/>
    <w:rsid w:val="00651E82"/>
    <w:rsid w:val="00652AF5"/>
    <w:rsid w:val="006535F9"/>
    <w:rsid w:val="00653625"/>
    <w:rsid w:val="00653896"/>
    <w:rsid w:val="00654013"/>
    <w:rsid w:val="0065483B"/>
    <w:rsid w:val="00654E47"/>
    <w:rsid w:val="00655049"/>
    <w:rsid w:val="00655756"/>
    <w:rsid w:val="00655F0F"/>
    <w:rsid w:val="00656067"/>
    <w:rsid w:val="006562D1"/>
    <w:rsid w:val="00657677"/>
    <w:rsid w:val="006576FE"/>
    <w:rsid w:val="00657E25"/>
    <w:rsid w:val="00657FFE"/>
    <w:rsid w:val="006607FA"/>
    <w:rsid w:val="00660951"/>
    <w:rsid w:val="00660D69"/>
    <w:rsid w:val="0066168D"/>
    <w:rsid w:val="0066191C"/>
    <w:rsid w:val="00661CE5"/>
    <w:rsid w:val="0066205A"/>
    <w:rsid w:val="00662457"/>
    <w:rsid w:val="00662DAF"/>
    <w:rsid w:val="00662F0C"/>
    <w:rsid w:val="006637B7"/>
    <w:rsid w:val="00663E66"/>
    <w:rsid w:val="00664C61"/>
    <w:rsid w:val="006652CE"/>
    <w:rsid w:val="00665478"/>
    <w:rsid w:val="0066612B"/>
    <w:rsid w:val="006663D9"/>
    <w:rsid w:val="006669F2"/>
    <w:rsid w:val="00667267"/>
    <w:rsid w:val="006672AD"/>
    <w:rsid w:val="006672C0"/>
    <w:rsid w:val="006673D0"/>
    <w:rsid w:val="006700C6"/>
    <w:rsid w:val="00670DD9"/>
    <w:rsid w:val="00670F6A"/>
    <w:rsid w:val="00671113"/>
    <w:rsid w:val="00671381"/>
    <w:rsid w:val="00671572"/>
    <w:rsid w:val="006716F7"/>
    <w:rsid w:val="00671925"/>
    <w:rsid w:val="006719F5"/>
    <w:rsid w:val="0067208D"/>
    <w:rsid w:val="006729F5"/>
    <w:rsid w:val="00672B0F"/>
    <w:rsid w:val="00672CC3"/>
    <w:rsid w:val="00673572"/>
    <w:rsid w:val="00673C53"/>
    <w:rsid w:val="00674104"/>
    <w:rsid w:val="00674726"/>
    <w:rsid w:val="006748A7"/>
    <w:rsid w:val="00674B2E"/>
    <w:rsid w:val="00674B7E"/>
    <w:rsid w:val="00674DA3"/>
    <w:rsid w:val="0067507D"/>
    <w:rsid w:val="00675298"/>
    <w:rsid w:val="00675870"/>
    <w:rsid w:val="006758AF"/>
    <w:rsid w:val="00675CF5"/>
    <w:rsid w:val="00676870"/>
    <w:rsid w:val="00676912"/>
    <w:rsid w:val="00676AF4"/>
    <w:rsid w:val="0067706B"/>
    <w:rsid w:val="00677359"/>
    <w:rsid w:val="006779A3"/>
    <w:rsid w:val="00677E06"/>
    <w:rsid w:val="006807C9"/>
    <w:rsid w:val="00680B8F"/>
    <w:rsid w:val="00680BBA"/>
    <w:rsid w:val="00680D5E"/>
    <w:rsid w:val="006810DE"/>
    <w:rsid w:val="00681219"/>
    <w:rsid w:val="006812B0"/>
    <w:rsid w:val="00681B04"/>
    <w:rsid w:val="0068207F"/>
    <w:rsid w:val="006820D0"/>
    <w:rsid w:val="00682CDF"/>
    <w:rsid w:val="00682DD9"/>
    <w:rsid w:val="00682EC4"/>
    <w:rsid w:val="0068343E"/>
    <w:rsid w:val="00683A32"/>
    <w:rsid w:val="00683D6D"/>
    <w:rsid w:val="006840AA"/>
    <w:rsid w:val="0068411A"/>
    <w:rsid w:val="006850C1"/>
    <w:rsid w:val="0068594B"/>
    <w:rsid w:val="00685A91"/>
    <w:rsid w:val="00685E7B"/>
    <w:rsid w:val="00685FB7"/>
    <w:rsid w:val="006860AE"/>
    <w:rsid w:val="006869BE"/>
    <w:rsid w:val="00686C16"/>
    <w:rsid w:val="00687265"/>
    <w:rsid w:val="006872B7"/>
    <w:rsid w:val="00687702"/>
    <w:rsid w:val="00687C07"/>
    <w:rsid w:val="00687E65"/>
    <w:rsid w:val="0069086D"/>
    <w:rsid w:val="006908C9"/>
    <w:rsid w:val="00690954"/>
    <w:rsid w:val="00690B16"/>
    <w:rsid w:val="00690CD6"/>
    <w:rsid w:val="006917A8"/>
    <w:rsid w:val="00691B73"/>
    <w:rsid w:val="006922CD"/>
    <w:rsid w:val="00692367"/>
    <w:rsid w:val="00692C23"/>
    <w:rsid w:val="00692EB6"/>
    <w:rsid w:val="006933FB"/>
    <w:rsid w:val="00693559"/>
    <w:rsid w:val="00693654"/>
    <w:rsid w:val="0069441F"/>
    <w:rsid w:val="00694668"/>
    <w:rsid w:val="00694E7B"/>
    <w:rsid w:val="0069521F"/>
    <w:rsid w:val="00695752"/>
    <w:rsid w:val="006960AD"/>
    <w:rsid w:val="00696571"/>
    <w:rsid w:val="0069745E"/>
    <w:rsid w:val="006975B8"/>
    <w:rsid w:val="00697D41"/>
    <w:rsid w:val="006A03B6"/>
    <w:rsid w:val="006A0454"/>
    <w:rsid w:val="006A09FD"/>
    <w:rsid w:val="006A0E21"/>
    <w:rsid w:val="006A1070"/>
    <w:rsid w:val="006A1208"/>
    <w:rsid w:val="006A154F"/>
    <w:rsid w:val="006A1A49"/>
    <w:rsid w:val="006A1BE2"/>
    <w:rsid w:val="006A1D82"/>
    <w:rsid w:val="006A1DEA"/>
    <w:rsid w:val="006A26E5"/>
    <w:rsid w:val="006A2EC9"/>
    <w:rsid w:val="006A2FC1"/>
    <w:rsid w:val="006A2FFE"/>
    <w:rsid w:val="006A326D"/>
    <w:rsid w:val="006A328B"/>
    <w:rsid w:val="006A3410"/>
    <w:rsid w:val="006A3893"/>
    <w:rsid w:val="006A3AD2"/>
    <w:rsid w:val="006A3CB3"/>
    <w:rsid w:val="006A3CE9"/>
    <w:rsid w:val="006A4059"/>
    <w:rsid w:val="006A44BC"/>
    <w:rsid w:val="006A4609"/>
    <w:rsid w:val="006A5819"/>
    <w:rsid w:val="006A59F2"/>
    <w:rsid w:val="006A72C4"/>
    <w:rsid w:val="006A7AC6"/>
    <w:rsid w:val="006A7ADD"/>
    <w:rsid w:val="006A7E58"/>
    <w:rsid w:val="006B011C"/>
    <w:rsid w:val="006B05B0"/>
    <w:rsid w:val="006B05F1"/>
    <w:rsid w:val="006B088A"/>
    <w:rsid w:val="006B1061"/>
    <w:rsid w:val="006B1122"/>
    <w:rsid w:val="006B1177"/>
    <w:rsid w:val="006B1370"/>
    <w:rsid w:val="006B1EC8"/>
    <w:rsid w:val="006B292D"/>
    <w:rsid w:val="006B2A57"/>
    <w:rsid w:val="006B2EA0"/>
    <w:rsid w:val="006B3095"/>
    <w:rsid w:val="006B34BF"/>
    <w:rsid w:val="006B3616"/>
    <w:rsid w:val="006B3BCF"/>
    <w:rsid w:val="006B3CA9"/>
    <w:rsid w:val="006B4722"/>
    <w:rsid w:val="006B4C9D"/>
    <w:rsid w:val="006B4D25"/>
    <w:rsid w:val="006B4D70"/>
    <w:rsid w:val="006B5DE8"/>
    <w:rsid w:val="006B67E4"/>
    <w:rsid w:val="006B724A"/>
    <w:rsid w:val="006B793E"/>
    <w:rsid w:val="006C04DE"/>
    <w:rsid w:val="006C0808"/>
    <w:rsid w:val="006C0B9D"/>
    <w:rsid w:val="006C0D4E"/>
    <w:rsid w:val="006C109D"/>
    <w:rsid w:val="006C11B6"/>
    <w:rsid w:val="006C122C"/>
    <w:rsid w:val="006C1328"/>
    <w:rsid w:val="006C217C"/>
    <w:rsid w:val="006C2614"/>
    <w:rsid w:val="006C27D7"/>
    <w:rsid w:val="006C373E"/>
    <w:rsid w:val="006C3939"/>
    <w:rsid w:val="006C403A"/>
    <w:rsid w:val="006C433C"/>
    <w:rsid w:val="006C495F"/>
    <w:rsid w:val="006C4BF8"/>
    <w:rsid w:val="006C4DB1"/>
    <w:rsid w:val="006C60DD"/>
    <w:rsid w:val="006C64B0"/>
    <w:rsid w:val="006C6B5B"/>
    <w:rsid w:val="006C6EA5"/>
    <w:rsid w:val="006C705A"/>
    <w:rsid w:val="006C744F"/>
    <w:rsid w:val="006C770F"/>
    <w:rsid w:val="006D0999"/>
    <w:rsid w:val="006D09AB"/>
    <w:rsid w:val="006D0D3C"/>
    <w:rsid w:val="006D0D9A"/>
    <w:rsid w:val="006D0F1B"/>
    <w:rsid w:val="006D10FA"/>
    <w:rsid w:val="006D1128"/>
    <w:rsid w:val="006D1625"/>
    <w:rsid w:val="006D1C94"/>
    <w:rsid w:val="006D269A"/>
    <w:rsid w:val="006D28CB"/>
    <w:rsid w:val="006D2BEB"/>
    <w:rsid w:val="006D2C55"/>
    <w:rsid w:val="006D2D70"/>
    <w:rsid w:val="006D353E"/>
    <w:rsid w:val="006D357E"/>
    <w:rsid w:val="006D358B"/>
    <w:rsid w:val="006D3728"/>
    <w:rsid w:val="006D3A59"/>
    <w:rsid w:val="006D3DC5"/>
    <w:rsid w:val="006D419A"/>
    <w:rsid w:val="006D44F3"/>
    <w:rsid w:val="006D4923"/>
    <w:rsid w:val="006D4CA0"/>
    <w:rsid w:val="006D5A6E"/>
    <w:rsid w:val="006D5C7F"/>
    <w:rsid w:val="006D60DD"/>
    <w:rsid w:val="006D6613"/>
    <w:rsid w:val="006D68DD"/>
    <w:rsid w:val="006D6C91"/>
    <w:rsid w:val="006D70AB"/>
    <w:rsid w:val="006D7722"/>
    <w:rsid w:val="006D7898"/>
    <w:rsid w:val="006D7A2D"/>
    <w:rsid w:val="006D7AF8"/>
    <w:rsid w:val="006D7C14"/>
    <w:rsid w:val="006E0219"/>
    <w:rsid w:val="006E03CD"/>
    <w:rsid w:val="006E040A"/>
    <w:rsid w:val="006E1265"/>
    <w:rsid w:val="006E18D2"/>
    <w:rsid w:val="006E1A84"/>
    <w:rsid w:val="006E1F50"/>
    <w:rsid w:val="006E200F"/>
    <w:rsid w:val="006E2084"/>
    <w:rsid w:val="006E2AF8"/>
    <w:rsid w:val="006E2BF7"/>
    <w:rsid w:val="006E30E3"/>
    <w:rsid w:val="006E32CE"/>
    <w:rsid w:val="006E3498"/>
    <w:rsid w:val="006E36DC"/>
    <w:rsid w:val="006E36F4"/>
    <w:rsid w:val="006E3766"/>
    <w:rsid w:val="006E3785"/>
    <w:rsid w:val="006E3CE1"/>
    <w:rsid w:val="006E3CEC"/>
    <w:rsid w:val="006E4040"/>
    <w:rsid w:val="006E4678"/>
    <w:rsid w:val="006E4881"/>
    <w:rsid w:val="006E4B4C"/>
    <w:rsid w:val="006E4FEF"/>
    <w:rsid w:val="006E56F5"/>
    <w:rsid w:val="006E59D7"/>
    <w:rsid w:val="006E5A3B"/>
    <w:rsid w:val="006E5C5F"/>
    <w:rsid w:val="006E5FC1"/>
    <w:rsid w:val="006E66DC"/>
    <w:rsid w:val="006E7630"/>
    <w:rsid w:val="006E78B6"/>
    <w:rsid w:val="006E7AE8"/>
    <w:rsid w:val="006E7DF8"/>
    <w:rsid w:val="006E7E18"/>
    <w:rsid w:val="006F01A1"/>
    <w:rsid w:val="006F0206"/>
    <w:rsid w:val="006F029D"/>
    <w:rsid w:val="006F07E7"/>
    <w:rsid w:val="006F09D0"/>
    <w:rsid w:val="006F0BFB"/>
    <w:rsid w:val="006F0C12"/>
    <w:rsid w:val="006F0EB0"/>
    <w:rsid w:val="006F0FD6"/>
    <w:rsid w:val="006F1672"/>
    <w:rsid w:val="006F27F5"/>
    <w:rsid w:val="006F2CEF"/>
    <w:rsid w:val="006F30E5"/>
    <w:rsid w:val="006F321C"/>
    <w:rsid w:val="006F323E"/>
    <w:rsid w:val="006F35C6"/>
    <w:rsid w:val="006F3ADE"/>
    <w:rsid w:val="006F3B79"/>
    <w:rsid w:val="006F47CE"/>
    <w:rsid w:val="006F4D33"/>
    <w:rsid w:val="006F53B1"/>
    <w:rsid w:val="006F567E"/>
    <w:rsid w:val="006F5881"/>
    <w:rsid w:val="006F61C5"/>
    <w:rsid w:val="006F6A97"/>
    <w:rsid w:val="006F731F"/>
    <w:rsid w:val="006F7416"/>
    <w:rsid w:val="0070044A"/>
    <w:rsid w:val="007007AD"/>
    <w:rsid w:val="00700985"/>
    <w:rsid w:val="00701369"/>
    <w:rsid w:val="00701468"/>
    <w:rsid w:val="00701986"/>
    <w:rsid w:val="0070201F"/>
    <w:rsid w:val="007020F3"/>
    <w:rsid w:val="007021ED"/>
    <w:rsid w:val="0070221B"/>
    <w:rsid w:val="007022F9"/>
    <w:rsid w:val="00702424"/>
    <w:rsid w:val="00702B4D"/>
    <w:rsid w:val="00702E0C"/>
    <w:rsid w:val="007030A7"/>
    <w:rsid w:val="00703159"/>
    <w:rsid w:val="007035EE"/>
    <w:rsid w:val="007039F8"/>
    <w:rsid w:val="00703CDA"/>
    <w:rsid w:val="00703E08"/>
    <w:rsid w:val="00704506"/>
    <w:rsid w:val="0070478E"/>
    <w:rsid w:val="00704C25"/>
    <w:rsid w:val="00704FB6"/>
    <w:rsid w:val="00705257"/>
    <w:rsid w:val="0070527D"/>
    <w:rsid w:val="00705379"/>
    <w:rsid w:val="007054BB"/>
    <w:rsid w:val="00705EE9"/>
    <w:rsid w:val="0070604E"/>
    <w:rsid w:val="007061B1"/>
    <w:rsid w:val="00706598"/>
    <w:rsid w:val="00706AEC"/>
    <w:rsid w:val="00707071"/>
    <w:rsid w:val="00707119"/>
    <w:rsid w:val="0070718A"/>
    <w:rsid w:val="00707893"/>
    <w:rsid w:val="007078FC"/>
    <w:rsid w:val="00707B76"/>
    <w:rsid w:val="00707DD8"/>
    <w:rsid w:val="00710162"/>
    <w:rsid w:val="0071061E"/>
    <w:rsid w:val="007108C8"/>
    <w:rsid w:val="00710C1B"/>
    <w:rsid w:val="00710CDE"/>
    <w:rsid w:val="00710DE0"/>
    <w:rsid w:val="00712040"/>
    <w:rsid w:val="0071236E"/>
    <w:rsid w:val="00712C07"/>
    <w:rsid w:val="00712EB0"/>
    <w:rsid w:val="0071342F"/>
    <w:rsid w:val="007136F2"/>
    <w:rsid w:val="0071419E"/>
    <w:rsid w:val="00714533"/>
    <w:rsid w:val="007145CE"/>
    <w:rsid w:val="007147B7"/>
    <w:rsid w:val="00714B9C"/>
    <w:rsid w:val="00714CF7"/>
    <w:rsid w:val="00714D42"/>
    <w:rsid w:val="00714D9F"/>
    <w:rsid w:val="00714F80"/>
    <w:rsid w:val="00715100"/>
    <w:rsid w:val="007157F9"/>
    <w:rsid w:val="0071582D"/>
    <w:rsid w:val="0071589B"/>
    <w:rsid w:val="00715ADC"/>
    <w:rsid w:val="00715C79"/>
    <w:rsid w:val="00715DCA"/>
    <w:rsid w:val="007165BC"/>
    <w:rsid w:val="007168AA"/>
    <w:rsid w:val="00716BD2"/>
    <w:rsid w:val="0071789D"/>
    <w:rsid w:val="00717B71"/>
    <w:rsid w:val="00717D89"/>
    <w:rsid w:val="007203EB"/>
    <w:rsid w:val="0072096B"/>
    <w:rsid w:val="00720ED2"/>
    <w:rsid w:val="00721055"/>
    <w:rsid w:val="00721209"/>
    <w:rsid w:val="0072135B"/>
    <w:rsid w:val="007221C7"/>
    <w:rsid w:val="0072243E"/>
    <w:rsid w:val="007228EA"/>
    <w:rsid w:val="00722AFC"/>
    <w:rsid w:val="00722EB1"/>
    <w:rsid w:val="00722F63"/>
    <w:rsid w:val="007232C0"/>
    <w:rsid w:val="00723A92"/>
    <w:rsid w:val="00723B29"/>
    <w:rsid w:val="00723C79"/>
    <w:rsid w:val="00723F50"/>
    <w:rsid w:val="00724076"/>
    <w:rsid w:val="00724415"/>
    <w:rsid w:val="007245F6"/>
    <w:rsid w:val="00724749"/>
    <w:rsid w:val="00724793"/>
    <w:rsid w:val="00724E47"/>
    <w:rsid w:val="00724ECD"/>
    <w:rsid w:val="00725307"/>
    <w:rsid w:val="007253C1"/>
    <w:rsid w:val="007254E3"/>
    <w:rsid w:val="0072575C"/>
    <w:rsid w:val="0072576F"/>
    <w:rsid w:val="00725B07"/>
    <w:rsid w:val="00725C10"/>
    <w:rsid w:val="007262A6"/>
    <w:rsid w:val="00726678"/>
    <w:rsid w:val="0072677A"/>
    <w:rsid w:val="007275BB"/>
    <w:rsid w:val="00730792"/>
    <w:rsid w:val="00730BC1"/>
    <w:rsid w:val="00730D6E"/>
    <w:rsid w:val="00730E77"/>
    <w:rsid w:val="00731320"/>
    <w:rsid w:val="00732475"/>
    <w:rsid w:val="0073278D"/>
    <w:rsid w:val="00732A0B"/>
    <w:rsid w:val="00732C9C"/>
    <w:rsid w:val="00733070"/>
    <w:rsid w:val="00733F1D"/>
    <w:rsid w:val="00733F6F"/>
    <w:rsid w:val="0073493E"/>
    <w:rsid w:val="00734A27"/>
    <w:rsid w:val="007352E4"/>
    <w:rsid w:val="00736361"/>
    <w:rsid w:val="00736534"/>
    <w:rsid w:val="007368B2"/>
    <w:rsid w:val="007370BF"/>
    <w:rsid w:val="0073737E"/>
    <w:rsid w:val="00737820"/>
    <w:rsid w:val="007379CC"/>
    <w:rsid w:val="00737D77"/>
    <w:rsid w:val="0074117E"/>
    <w:rsid w:val="007417A0"/>
    <w:rsid w:val="00741A96"/>
    <w:rsid w:val="00741FC7"/>
    <w:rsid w:val="00742017"/>
    <w:rsid w:val="007421E9"/>
    <w:rsid w:val="00742BF4"/>
    <w:rsid w:val="0074317D"/>
    <w:rsid w:val="0074377A"/>
    <w:rsid w:val="00743D7E"/>
    <w:rsid w:val="00743D91"/>
    <w:rsid w:val="007441C2"/>
    <w:rsid w:val="00744213"/>
    <w:rsid w:val="00744E86"/>
    <w:rsid w:val="00744EE1"/>
    <w:rsid w:val="00745423"/>
    <w:rsid w:val="007456A6"/>
    <w:rsid w:val="00745A82"/>
    <w:rsid w:val="00745D4D"/>
    <w:rsid w:val="00745F10"/>
    <w:rsid w:val="00746068"/>
    <w:rsid w:val="007465A0"/>
    <w:rsid w:val="00746A71"/>
    <w:rsid w:val="00747319"/>
    <w:rsid w:val="00747885"/>
    <w:rsid w:val="007479E3"/>
    <w:rsid w:val="00747BB9"/>
    <w:rsid w:val="00747C19"/>
    <w:rsid w:val="00750042"/>
    <w:rsid w:val="0075126B"/>
    <w:rsid w:val="0075147A"/>
    <w:rsid w:val="0075149D"/>
    <w:rsid w:val="00751589"/>
    <w:rsid w:val="00751B9D"/>
    <w:rsid w:val="007520CE"/>
    <w:rsid w:val="007528A9"/>
    <w:rsid w:val="00752BFE"/>
    <w:rsid w:val="0075324E"/>
    <w:rsid w:val="00753485"/>
    <w:rsid w:val="0075362B"/>
    <w:rsid w:val="007542DC"/>
    <w:rsid w:val="0075457D"/>
    <w:rsid w:val="00754E84"/>
    <w:rsid w:val="00755174"/>
    <w:rsid w:val="007551E2"/>
    <w:rsid w:val="00755623"/>
    <w:rsid w:val="0075583C"/>
    <w:rsid w:val="007562AE"/>
    <w:rsid w:val="00756A98"/>
    <w:rsid w:val="00756B11"/>
    <w:rsid w:val="00756BF5"/>
    <w:rsid w:val="00756D82"/>
    <w:rsid w:val="00756FBE"/>
    <w:rsid w:val="00757256"/>
    <w:rsid w:val="00757439"/>
    <w:rsid w:val="00757C9E"/>
    <w:rsid w:val="007602A4"/>
    <w:rsid w:val="00760330"/>
    <w:rsid w:val="00760489"/>
    <w:rsid w:val="00760D3D"/>
    <w:rsid w:val="00760DA0"/>
    <w:rsid w:val="00761300"/>
    <w:rsid w:val="007613FD"/>
    <w:rsid w:val="007618FB"/>
    <w:rsid w:val="007623FF"/>
    <w:rsid w:val="00762517"/>
    <w:rsid w:val="00762C91"/>
    <w:rsid w:val="00763226"/>
    <w:rsid w:val="00763BD1"/>
    <w:rsid w:val="007640B4"/>
    <w:rsid w:val="0076413E"/>
    <w:rsid w:val="007648D7"/>
    <w:rsid w:val="00764A35"/>
    <w:rsid w:val="00764F54"/>
    <w:rsid w:val="007653C5"/>
    <w:rsid w:val="00765581"/>
    <w:rsid w:val="007658B2"/>
    <w:rsid w:val="00765F6B"/>
    <w:rsid w:val="00766845"/>
    <w:rsid w:val="00766933"/>
    <w:rsid w:val="00766C5D"/>
    <w:rsid w:val="00766CB8"/>
    <w:rsid w:val="00766EA5"/>
    <w:rsid w:val="00767222"/>
    <w:rsid w:val="007673BB"/>
    <w:rsid w:val="00767A78"/>
    <w:rsid w:val="007700C5"/>
    <w:rsid w:val="007706B9"/>
    <w:rsid w:val="00770703"/>
    <w:rsid w:val="00770938"/>
    <w:rsid w:val="00770D16"/>
    <w:rsid w:val="00770D84"/>
    <w:rsid w:val="00770E2E"/>
    <w:rsid w:val="00770F7D"/>
    <w:rsid w:val="00771008"/>
    <w:rsid w:val="007712C5"/>
    <w:rsid w:val="007712CA"/>
    <w:rsid w:val="0077177B"/>
    <w:rsid w:val="00771851"/>
    <w:rsid w:val="00771B9F"/>
    <w:rsid w:val="00771CAD"/>
    <w:rsid w:val="00771CAE"/>
    <w:rsid w:val="007723F7"/>
    <w:rsid w:val="0077261C"/>
    <w:rsid w:val="007728F1"/>
    <w:rsid w:val="00772B8E"/>
    <w:rsid w:val="00772C85"/>
    <w:rsid w:val="00772C9C"/>
    <w:rsid w:val="007732FE"/>
    <w:rsid w:val="00773689"/>
    <w:rsid w:val="00773DB7"/>
    <w:rsid w:val="00774080"/>
    <w:rsid w:val="007742CC"/>
    <w:rsid w:val="007743F2"/>
    <w:rsid w:val="00774925"/>
    <w:rsid w:val="00774945"/>
    <w:rsid w:val="00774AF1"/>
    <w:rsid w:val="00774E0C"/>
    <w:rsid w:val="00775259"/>
    <w:rsid w:val="0077532F"/>
    <w:rsid w:val="00775367"/>
    <w:rsid w:val="007754DA"/>
    <w:rsid w:val="00775A1C"/>
    <w:rsid w:val="00775C9C"/>
    <w:rsid w:val="00775CA0"/>
    <w:rsid w:val="00776011"/>
    <w:rsid w:val="00776033"/>
    <w:rsid w:val="007761A1"/>
    <w:rsid w:val="0077658B"/>
    <w:rsid w:val="007767BB"/>
    <w:rsid w:val="0077680E"/>
    <w:rsid w:val="007769BC"/>
    <w:rsid w:val="00776CE0"/>
    <w:rsid w:val="00777539"/>
    <w:rsid w:val="00777B54"/>
    <w:rsid w:val="00777D9B"/>
    <w:rsid w:val="00777F94"/>
    <w:rsid w:val="007801B1"/>
    <w:rsid w:val="00780240"/>
    <w:rsid w:val="007805A5"/>
    <w:rsid w:val="00780A28"/>
    <w:rsid w:val="007811CF"/>
    <w:rsid w:val="0078157E"/>
    <w:rsid w:val="00781C33"/>
    <w:rsid w:val="0078358A"/>
    <w:rsid w:val="007836B1"/>
    <w:rsid w:val="007837E9"/>
    <w:rsid w:val="0078384A"/>
    <w:rsid w:val="00784B82"/>
    <w:rsid w:val="00784BA8"/>
    <w:rsid w:val="00785508"/>
    <w:rsid w:val="00785877"/>
    <w:rsid w:val="00785FE5"/>
    <w:rsid w:val="007860D4"/>
    <w:rsid w:val="007862CB"/>
    <w:rsid w:val="00787263"/>
    <w:rsid w:val="0078734F"/>
    <w:rsid w:val="00787799"/>
    <w:rsid w:val="00787B01"/>
    <w:rsid w:val="00787FB3"/>
    <w:rsid w:val="00790224"/>
    <w:rsid w:val="0079027D"/>
    <w:rsid w:val="0079069A"/>
    <w:rsid w:val="0079070A"/>
    <w:rsid w:val="00790958"/>
    <w:rsid w:val="00790D9C"/>
    <w:rsid w:val="00790DE4"/>
    <w:rsid w:val="007911C3"/>
    <w:rsid w:val="00791425"/>
    <w:rsid w:val="0079153F"/>
    <w:rsid w:val="00791580"/>
    <w:rsid w:val="00791945"/>
    <w:rsid w:val="00791BEB"/>
    <w:rsid w:val="00791C67"/>
    <w:rsid w:val="00791ECB"/>
    <w:rsid w:val="00792062"/>
    <w:rsid w:val="007921B2"/>
    <w:rsid w:val="00793561"/>
    <w:rsid w:val="0079450B"/>
    <w:rsid w:val="00794636"/>
    <w:rsid w:val="00794726"/>
    <w:rsid w:val="00794E67"/>
    <w:rsid w:val="00795114"/>
    <w:rsid w:val="00795B7C"/>
    <w:rsid w:val="00795BB3"/>
    <w:rsid w:val="00795CF4"/>
    <w:rsid w:val="00796674"/>
    <w:rsid w:val="00796F47"/>
    <w:rsid w:val="00797066"/>
    <w:rsid w:val="00797535"/>
    <w:rsid w:val="00797651"/>
    <w:rsid w:val="00797FFB"/>
    <w:rsid w:val="007A0009"/>
    <w:rsid w:val="007A0237"/>
    <w:rsid w:val="007A0813"/>
    <w:rsid w:val="007A11AB"/>
    <w:rsid w:val="007A212C"/>
    <w:rsid w:val="007A22A4"/>
    <w:rsid w:val="007A25D7"/>
    <w:rsid w:val="007A2743"/>
    <w:rsid w:val="007A3267"/>
    <w:rsid w:val="007A3708"/>
    <w:rsid w:val="007A3AB7"/>
    <w:rsid w:val="007A3B91"/>
    <w:rsid w:val="007A43EC"/>
    <w:rsid w:val="007A45EA"/>
    <w:rsid w:val="007A4B4A"/>
    <w:rsid w:val="007A4EF1"/>
    <w:rsid w:val="007A51E4"/>
    <w:rsid w:val="007A586D"/>
    <w:rsid w:val="007A5C27"/>
    <w:rsid w:val="007A5D2E"/>
    <w:rsid w:val="007A6586"/>
    <w:rsid w:val="007A6621"/>
    <w:rsid w:val="007A664B"/>
    <w:rsid w:val="007A686D"/>
    <w:rsid w:val="007A6A2D"/>
    <w:rsid w:val="007A6BAA"/>
    <w:rsid w:val="007A6E77"/>
    <w:rsid w:val="007A6F38"/>
    <w:rsid w:val="007A7C8A"/>
    <w:rsid w:val="007A7E59"/>
    <w:rsid w:val="007B0BA3"/>
    <w:rsid w:val="007B1645"/>
    <w:rsid w:val="007B1FAD"/>
    <w:rsid w:val="007B2177"/>
    <w:rsid w:val="007B26D1"/>
    <w:rsid w:val="007B2C41"/>
    <w:rsid w:val="007B2DB4"/>
    <w:rsid w:val="007B30DB"/>
    <w:rsid w:val="007B3F1D"/>
    <w:rsid w:val="007B5325"/>
    <w:rsid w:val="007B5B71"/>
    <w:rsid w:val="007B5D2B"/>
    <w:rsid w:val="007B6A61"/>
    <w:rsid w:val="007B6B05"/>
    <w:rsid w:val="007B7918"/>
    <w:rsid w:val="007B7C46"/>
    <w:rsid w:val="007C0513"/>
    <w:rsid w:val="007C059C"/>
    <w:rsid w:val="007C10AA"/>
    <w:rsid w:val="007C130C"/>
    <w:rsid w:val="007C13FB"/>
    <w:rsid w:val="007C1490"/>
    <w:rsid w:val="007C1EAF"/>
    <w:rsid w:val="007C2399"/>
    <w:rsid w:val="007C2C7D"/>
    <w:rsid w:val="007C3234"/>
    <w:rsid w:val="007C37E2"/>
    <w:rsid w:val="007C3C92"/>
    <w:rsid w:val="007C42FB"/>
    <w:rsid w:val="007C4C0E"/>
    <w:rsid w:val="007C4D4D"/>
    <w:rsid w:val="007C4E96"/>
    <w:rsid w:val="007C5140"/>
    <w:rsid w:val="007C6224"/>
    <w:rsid w:val="007C6669"/>
    <w:rsid w:val="007C6E11"/>
    <w:rsid w:val="007C7605"/>
    <w:rsid w:val="007C7AD9"/>
    <w:rsid w:val="007C7F48"/>
    <w:rsid w:val="007D0281"/>
    <w:rsid w:val="007D0332"/>
    <w:rsid w:val="007D0394"/>
    <w:rsid w:val="007D071E"/>
    <w:rsid w:val="007D0806"/>
    <w:rsid w:val="007D0C4F"/>
    <w:rsid w:val="007D0E25"/>
    <w:rsid w:val="007D1158"/>
    <w:rsid w:val="007D18D5"/>
    <w:rsid w:val="007D1B45"/>
    <w:rsid w:val="007D1F9F"/>
    <w:rsid w:val="007D2051"/>
    <w:rsid w:val="007D2574"/>
    <w:rsid w:val="007D2DFF"/>
    <w:rsid w:val="007D2F3E"/>
    <w:rsid w:val="007D31E3"/>
    <w:rsid w:val="007D3790"/>
    <w:rsid w:val="007D3933"/>
    <w:rsid w:val="007D44F3"/>
    <w:rsid w:val="007D472C"/>
    <w:rsid w:val="007D4BF9"/>
    <w:rsid w:val="007D4EC4"/>
    <w:rsid w:val="007D5729"/>
    <w:rsid w:val="007D5815"/>
    <w:rsid w:val="007D5824"/>
    <w:rsid w:val="007D584D"/>
    <w:rsid w:val="007D5960"/>
    <w:rsid w:val="007D59FC"/>
    <w:rsid w:val="007D5E3D"/>
    <w:rsid w:val="007D6419"/>
    <w:rsid w:val="007D687E"/>
    <w:rsid w:val="007D6B0D"/>
    <w:rsid w:val="007D6C85"/>
    <w:rsid w:val="007D70BE"/>
    <w:rsid w:val="007D74F0"/>
    <w:rsid w:val="007D79AC"/>
    <w:rsid w:val="007D7BB1"/>
    <w:rsid w:val="007D7C1F"/>
    <w:rsid w:val="007D7CF5"/>
    <w:rsid w:val="007D7ED0"/>
    <w:rsid w:val="007E0508"/>
    <w:rsid w:val="007E0609"/>
    <w:rsid w:val="007E0EE7"/>
    <w:rsid w:val="007E148F"/>
    <w:rsid w:val="007E1D78"/>
    <w:rsid w:val="007E214C"/>
    <w:rsid w:val="007E227E"/>
    <w:rsid w:val="007E2482"/>
    <w:rsid w:val="007E2668"/>
    <w:rsid w:val="007E266E"/>
    <w:rsid w:val="007E276C"/>
    <w:rsid w:val="007E448C"/>
    <w:rsid w:val="007E4784"/>
    <w:rsid w:val="007E50F5"/>
    <w:rsid w:val="007E5428"/>
    <w:rsid w:val="007E566F"/>
    <w:rsid w:val="007E5FE8"/>
    <w:rsid w:val="007E78CB"/>
    <w:rsid w:val="007F030A"/>
    <w:rsid w:val="007F03B9"/>
    <w:rsid w:val="007F0D41"/>
    <w:rsid w:val="007F1933"/>
    <w:rsid w:val="007F1AAB"/>
    <w:rsid w:val="007F1C44"/>
    <w:rsid w:val="007F1D6A"/>
    <w:rsid w:val="007F252F"/>
    <w:rsid w:val="007F25CB"/>
    <w:rsid w:val="007F2E03"/>
    <w:rsid w:val="007F2F28"/>
    <w:rsid w:val="007F3424"/>
    <w:rsid w:val="007F3523"/>
    <w:rsid w:val="007F3F8E"/>
    <w:rsid w:val="007F4352"/>
    <w:rsid w:val="007F4D4D"/>
    <w:rsid w:val="007F56F7"/>
    <w:rsid w:val="007F5DE9"/>
    <w:rsid w:val="007F6186"/>
    <w:rsid w:val="007F62D7"/>
    <w:rsid w:val="007F6549"/>
    <w:rsid w:val="007F66A6"/>
    <w:rsid w:val="007F6BAA"/>
    <w:rsid w:val="007F6CC8"/>
    <w:rsid w:val="007F7705"/>
    <w:rsid w:val="007F7DC9"/>
    <w:rsid w:val="007F7DE7"/>
    <w:rsid w:val="007F7FB9"/>
    <w:rsid w:val="0080023D"/>
    <w:rsid w:val="0080058A"/>
    <w:rsid w:val="00800E34"/>
    <w:rsid w:val="00801C72"/>
    <w:rsid w:val="00802073"/>
    <w:rsid w:val="0080215A"/>
    <w:rsid w:val="008023AD"/>
    <w:rsid w:val="00802D66"/>
    <w:rsid w:val="008030C5"/>
    <w:rsid w:val="008037A4"/>
    <w:rsid w:val="008041B7"/>
    <w:rsid w:val="00804CC8"/>
    <w:rsid w:val="00804FD6"/>
    <w:rsid w:val="00805017"/>
    <w:rsid w:val="0080532C"/>
    <w:rsid w:val="00805628"/>
    <w:rsid w:val="00805672"/>
    <w:rsid w:val="00805E2F"/>
    <w:rsid w:val="00805EA2"/>
    <w:rsid w:val="00805F93"/>
    <w:rsid w:val="00806019"/>
    <w:rsid w:val="0080611F"/>
    <w:rsid w:val="008061B3"/>
    <w:rsid w:val="008067B1"/>
    <w:rsid w:val="00806C70"/>
    <w:rsid w:val="00806FF8"/>
    <w:rsid w:val="00807F4B"/>
    <w:rsid w:val="00810222"/>
    <w:rsid w:val="008102D1"/>
    <w:rsid w:val="00810625"/>
    <w:rsid w:val="0081071E"/>
    <w:rsid w:val="00810735"/>
    <w:rsid w:val="008108DA"/>
    <w:rsid w:val="00810AF9"/>
    <w:rsid w:val="008113DB"/>
    <w:rsid w:val="008115E5"/>
    <w:rsid w:val="00811CCD"/>
    <w:rsid w:val="00811D1D"/>
    <w:rsid w:val="00811F60"/>
    <w:rsid w:val="00812374"/>
    <w:rsid w:val="0081252A"/>
    <w:rsid w:val="00812772"/>
    <w:rsid w:val="00812A8B"/>
    <w:rsid w:val="00812D12"/>
    <w:rsid w:val="00813841"/>
    <w:rsid w:val="00813B01"/>
    <w:rsid w:val="00814271"/>
    <w:rsid w:val="00814B69"/>
    <w:rsid w:val="008152D6"/>
    <w:rsid w:val="0081578B"/>
    <w:rsid w:val="008157AB"/>
    <w:rsid w:val="00815890"/>
    <w:rsid w:val="008159C6"/>
    <w:rsid w:val="00815B5D"/>
    <w:rsid w:val="00816083"/>
    <w:rsid w:val="008162A9"/>
    <w:rsid w:val="00816369"/>
    <w:rsid w:val="00816737"/>
    <w:rsid w:val="0081695B"/>
    <w:rsid w:val="0081695D"/>
    <w:rsid w:val="00816D7E"/>
    <w:rsid w:val="0081719C"/>
    <w:rsid w:val="00817241"/>
    <w:rsid w:val="00817278"/>
    <w:rsid w:val="008173F0"/>
    <w:rsid w:val="008174D9"/>
    <w:rsid w:val="00817826"/>
    <w:rsid w:val="00817BFF"/>
    <w:rsid w:val="0082012B"/>
    <w:rsid w:val="0082062E"/>
    <w:rsid w:val="00820A02"/>
    <w:rsid w:val="00820CCC"/>
    <w:rsid w:val="0082177A"/>
    <w:rsid w:val="00821B6A"/>
    <w:rsid w:val="00821C8D"/>
    <w:rsid w:val="00821D1D"/>
    <w:rsid w:val="008223A6"/>
    <w:rsid w:val="0082250C"/>
    <w:rsid w:val="00822D62"/>
    <w:rsid w:val="00824098"/>
    <w:rsid w:val="008242D1"/>
    <w:rsid w:val="0082473F"/>
    <w:rsid w:val="0082474B"/>
    <w:rsid w:val="0082487E"/>
    <w:rsid w:val="00824F2C"/>
    <w:rsid w:val="00824F89"/>
    <w:rsid w:val="0082588D"/>
    <w:rsid w:val="008259AE"/>
    <w:rsid w:val="00825CB4"/>
    <w:rsid w:val="00825ECF"/>
    <w:rsid w:val="00826822"/>
    <w:rsid w:val="00826AD5"/>
    <w:rsid w:val="00826CF3"/>
    <w:rsid w:val="008271D3"/>
    <w:rsid w:val="008272B1"/>
    <w:rsid w:val="008274B0"/>
    <w:rsid w:val="008274E4"/>
    <w:rsid w:val="00827AB7"/>
    <w:rsid w:val="00827F11"/>
    <w:rsid w:val="00830E99"/>
    <w:rsid w:val="00831207"/>
    <w:rsid w:val="0083173A"/>
    <w:rsid w:val="00832008"/>
    <w:rsid w:val="00832A6A"/>
    <w:rsid w:val="00833384"/>
    <w:rsid w:val="00833770"/>
    <w:rsid w:val="00833B15"/>
    <w:rsid w:val="00833E2A"/>
    <w:rsid w:val="008341EA"/>
    <w:rsid w:val="008349F9"/>
    <w:rsid w:val="00835351"/>
    <w:rsid w:val="008355C0"/>
    <w:rsid w:val="008356F9"/>
    <w:rsid w:val="008357DF"/>
    <w:rsid w:val="008359A0"/>
    <w:rsid w:val="00835CFD"/>
    <w:rsid w:val="00836249"/>
    <w:rsid w:val="00836283"/>
    <w:rsid w:val="00836B7C"/>
    <w:rsid w:val="00836CD1"/>
    <w:rsid w:val="00837092"/>
    <w:rsid w:val="00837368"/>
    <w:rsid w:val="008373F4"/>
    <w:rsid w:val="008377E5"/>
    <w:rsid w:val="008405F0"/>
    <w:rsid w:val="00840880"/>
    <w:rsid w:val="00840E5D"/>
    <w:rsid w:val="00841B06"/>
    <w:rsid w:val="00841FD8"/>
    <w:rsid w:val="0084214C"/>
    <w:rsid w:val="008425A5"/>
    <w:rsid w:val="008427AD"/>
    <w:rsid w:val="00842B69"/>
    <w:rsid w:val="00842D23"/>
    <w:rsid w:val="0084305D"/>
    <w:rsid w:val="00843599"/>
    <w:rsid w:val="00843DA9"/>
    <w:rsid w:val="00844504"/>
    <w:rsid w:val="00844DD7"/>
    <w:rsid w:val="008451BF"/>
    <w:rsid w:val="0084571D"/>
    <w:rsid w:val="00845A61"/>
    <w:rsid w:val="00845F64"/>
    <w:rsid w:val="0084611B"/>
    <w:rsid w:val="00846270"/>
    <w:rsid w:val="00846D61"/>
    <w:rsid w:val="00846F2D"/>
    <w:rsid w:val="00847613"/>
    <w:rsid w:val="00847637"/>
    <w:rsid w:val="00847847"/>
    <w:rsid w:val="00847A4B"/>
    <w:rsid w:val="00847CD9"/>
    <w:rsid w:val="00847E1E"/>
    <w:rsid w:val="00850194"/>
    <w:rsid w:val="0085028B"/>
    <w:rsid w:val="008502EA"/>
    <w:rsid w:val="008505AF"/>
    <w:rsid w:val="008508B2"/>
    <w:rsid w:val="00850B2E"/>
    <w:rsid w:val="00850DBA"/>
    <w:rsid w:val="00851558"/>
    <w:rsid w:val="008517D0"/>
    <w:rsid w:val="0085187D"/>
    <w:rsid w:val="00851F2A"/>
    <w:rsid w:val="00851FAC"/>
    <w:rsid w:val="008520A8"/>
    <w:rsid w:val="008525B6"/>
    <w:rsid w:val="008528C9"/>
    <w:rsid w:val="008533C4"/>
    <w:rsid w:val="0085363B"/>
    <w:rsid w:val="00853757"/>
    <w:rsid w:val="008538A1"/>
    <w:rsid w:val="008539D7"/>
    <w:rsid w:val="00853DAD"/>
    <w:rsid w:val="00854468"/>
    <w:rsid w:val="00854663"/>
    <w:rsid w:val="008549D6"/>
    <w:rsid w:val="00854D25"/>
    <w:rsid w:val="00854D7B"/>
    <w:rsid w:val="0085508F"/>
    <w:rsid w:val="00855C41"/>
    <w:rsid w:val="00855F91"/>
    <w:rsid w:val="0085631B"/>
    <w:rsid w:val="008568A0"/>
    <w:rsid w:val="00856B8A"/>
    <w:rsid w:val="008571A4"/>
    <w:rsid w:val="00857554"/>
    <w:rsid w:val="00857B15"/>
    <w:rsid w:val="00857DEE"/>
    <w:rsid w:val="00860530"/>
    <w:rsid w:val="0086062C"/>
    <w:rsid w:val="008606CA"/>
    <w:rsid w:val="00860971"/>
    <w:rsid w:val="0086101F"/>
    <w:rsid w:val="00861D14"/>
    <w:rsid w:val="00862439"/>
    <w:rsid w:val="00862570"/>
    <w:rsid w:val="00862EFF"/>
    <w:rsid w:val="0086337C"/>
    <w:rsid w:val="00863916"/>
    <w:rsid w:val="0086391F"/>
    <w:rsid w:val="0086396B"/>
    <w:rsid w:val="00864253"/>
    <w:rsid w:val="00864778"/>
    <w:rsid w:val="00864922"/>
    <w:rsid w:val="0086514C"/>
    <w:rsid w:val="00865349"/>
    <w:rsid w:val="00865B2A"/>
    <w:rsid w:val="00865EC5"/>
    <w:rsid w:val="0086648C"/>
    <w:rsid w:val="00866740"/>
    <w:rsid w:val="00866EAE"/>
    <w:rsid w:val="008672E4"/>
    <w:rsid w:val="00867496"/>
    <w:rsid w:val="0086780B"/>
    <w:rsid w:val="00867A0B"/>
    <w:rsid w:val="00867BCC"/>
    <w:rsid w:val="00867FA5"/>
    <w:rsid w:val="008703B2"/>
    <w:rsid w:val="0087053D"/>
    <w:rsid w:val="008709C6"/>
    <w:rsid w:val="008709CF"/>
    <w:rsid w:val="00871061"/>
    <w:rsid w:val="00871299"/>
    <w:rsid w:val="00871694"/>
    <w:rsid w:val="0087222D"/>
    <w:rsid w:val="00872538"/>
    <w:rsid w:val="00872A57"/>
    <w:rsid w:val="0087314A"/>
    <w:rsid w:val="00873411"/>
    <w:rsid w:val="00873A2C"/>
    <w:rsid w:val="00874198"/>
    <w:rsid w:val="008741DC"/>
    <w:rsid w:val="00874BAD"/>
    <w:rsid w:val="00875E87"/>
    <w:rsid w:val="00876871"/>
    <w:rsid w:val="008768DB"/>
    <w:rsid w:val="00876F59"/>
    <w:rsid w:val="008771F1"/>
    <w:rsid w:val="00877C8B"/>
    <w:rsid w:val="008800E8"/>
    <w:rsid w:val="0088017E"/>
    <w:rsid w:val="008802FE"/>
    <w:rsid w:val="00880C7C"/>
    <w:rsid w:val="008813FA"/>
    <w:rsid w:val="0088178C"/>
    <w:rsid w:val="00881C8D"/>
    <w:rsid w:val="00881EC9"/>
    <w:rsid w:val="00881F23"/>
    <w:rsid w:val="00882C36"/>
    <w:rsid w:val="00882CF6"/>
    <w:rsid w:val="00883347"/>
    <w:rsid w:val="00883501"/>
    <w:rsid w:val="00883CF4"/>
    <w:rsid w:val="00884676"/>
    <w:rsid w:val="0088486A"/>
    <w:rsid w:val="008850A3"/>
    <w:rsid w:val="00885236"/>
    <w:rsid w:val="00885785"/>
    <w:rsid w:val="00885B07"/>
    <w:rsid w:val="00885CB5"/>
    <w:rsid w:val="00885D71"/>
    <w:rsid w:val="00885F77"/>
    <w:rsid w:val="008864AB"/>
    <w:rsid w:val="00886886"/>
    <w:rsid w:val="008869DD"/>
    <w:rsid w:val="00886E97"/>
    <w:rsid w:val="00887431"/>
    <w:rsid w:val="00887D03"/>
    <w:rsid w:val="00887E57"/>
    <w:rsid w:val="00890485"/>
    <w:rsid w:val="00890614"/>
    <w:rsid w:val="008908D2"/>
    <w:rsid w:val="00890B4E"/>
    <w:rsid w:val="0089164A"/>
    <w:rsid w:val="008919A2"/>
    <w:rsid w:val="00891C1D"/>
    <w:rsid w:val="00892139"/>
    <w:rsid w:val="00892B34"/>
    <w:rsid w:val="00892F2E"/>
    <w:rsid w:val="00892F46"/>
    <w:rsid w:val="00894129"/>
    <w:rsid w:val="00894314"/>
    <w:rsid w:val="00894366"/>
    <w:rsid w:val="00894415"/>
    <w:rsid w:val="00894591"/>
    <w:rsid w:val="00894638"/>
    <w:rsid w:val="008951BD"/>
    <w:rsid w:val="00896430"/>
    <w:rsid w:val="00896586"/>
    <w:rsid w:val="0089662F"/>
    <w:rsid w:val="008966F3"/>
    <w:rsid w:val="008968B9"/>
    <w:rsid w:val="00896B77"/>
    <w:rsid w:val="00897319"/>
    <w:rsid w:val="00897A00"/>
    <w:rsid w:val="00897A4C"/>
    <w:rsid w:val="00897AD8"/>
    <w:rsid w:val="00897BB0"/>
    <w:rsid w:val="008A0048"/>
    <w:rsid w:val="008A068D"/>
    <w:rsid w:val="008A09AF"/>
    <w:rsid w:val="008A1A78"/>
    <w:rsid w:val="008A2EEF"/>
    <w:rsid w:val="008A324B"/>
    <w:rsid w:val="008A33EB"/>
    <w:rsid w:val="008A4A53"/>
    <w:rsid w:val="008A564A"/>
    <w:rsid w:val="008A5FE0"/>
    <w:rsid w:val="008A652D"/>
    <w:rsid w:val="008A687D"/>
    <w:rsid w:val="008A68D6"/>
    <w:rsid w:val="008A6A1B"/>
    <w:rsid w:val="008A6B0F"/>
    <w:rsid w:val="008A6EE0"/>
    <w:rsid w:val="008A6F40"/>
    <w:rsid w:val="008A739A"/>
    <w:rsid w:val="008A7A57"/>
    <w:rsid w:val="008A7B6F"/>
    <w:rsid w:val="008B01DA"/>
    <w:rsid w:val="008B0398"/>
    <w:rsid w:val="008B08E2"/>
    <w:rsid w:val="008B0D06"/>
    <w:rsid w:val="008B19F0"/>
    <w:rsid w:val="008B1C2E"/>
    <w:rsid w:val="008B2582"/>
    <w:rsid w:val="008B2722"/>
    <w:rsid w:val="008B2926"/>
    <w:rsid w:val="008B2F2B"/>
    <w:rsid w:val="008B2F5C"/>
    <w:rsid w:val="008B3788"/>
    <w:rsid w:val="008B3A93"/>
    <w:rsid w:val="008B3D13"/>
    <w:rsid w:val="008B4414"/>
    <w:rsid w:val="008B463B"/>
    <w:rsid w:val="008B4C3B"/>
    <w:rsid w:val="008B54B1"/>
    <w:rsid w:val="008B59B5"/>
    <w:rsid w:val="008B5D1C"/>
    <w:rsid w:val="008B63D9"/>
    <w:rsid w:val="008B63DC"/>
    <w:rsid w:val="008B670F"/>
    <w:rsid w:val="008B6C5A"/>
    <w:rsid w:val="008B6C65"/>
    <w:rsid w:val="008B6DA7"/>
    <w:rsid w:val="008B70C6"/>
    <w:rsid w:val="008B74CB"/>
    <w:rsid w:val="008B7882"/>
    <w:rsid w:val="008B7E29"/>
    <w:rsid w:val="008C00DF"/>
    <w:rsid w:val="008C0361"/>
    <w:rsid w:val="008C04F9"/>
    <w:rsid w:val="008C0AD4"/>
    <w:rsid w:val="008C0C00"/>
    <w:rsid w:val="008C1152"/>
    <w:rsid w:val="008C1757"/>
    <w:rsid w:val="008C2090"/>
    <w:rsid w:val="008C2563"/>
    <w:rsid w:val="008C2697"/>
    <w:rsid w:val="008C29B2"/>
    <w:rsid w:val="008C29E8"/>
    <w:rsid w:val="008C2DD1"/>
    <w:rsid w:val="008C2DD8"/>
    <w:rsid w:val="008C3718"/>
    <w:rsid w:val="008C3845"/>
    <w:rsid w:val="008C3915"/>
    <w:rsid w:val="008C3982"/>
    <w:rsid w:val="008C3BD6"/>
    <w:rsid w:val="008C3ECC"/>
    <w:rsid w:val="008C433E"/>
    <w:rsid w:val="008C45AB"/>
    <w:rsid w:val="008C5550"/>
    <w:rsid w:val="008C5699"/>
    <w:rsid w:val="008C5EC9"/>
    <w:rsid w:val="008C6BFF"/>
    <w:rsid w:val="008C7314"/>
    <w:rsid w:val="008C7829"/>
    <w:rsid w:val="008C7FAC"/>
    <w:rsid w:val="008D00F3"/>
    <w:rsid w:val="008D055E"/>
    <w:rsid w:val="008D0878"/>
    <w:rsid w:val="008D097D"/>
    <w:rsid w:val="008D0C0A"/>
    <w:rsid w:val="008D1790"/>
    <w:rsid w:val="008D1913"/>
    <w:rsid w:val="008D275F"/>
    <w:rsid w:val="008D2C8C"/>
    <w:rsid w:val="008D3001"/>
    <w:rsid w:val="008D4519"/>
    <w:rsid w:val="008D46C5"/>
    <w:rsid w:val="008D486B"/>
    <w:rsid w:val="008D4E3F"/>
    <w:rsid w:val="008D5ACE"/>
    <w:rsid w:val="008D5B8F"/>
    <w:rsid w:val="008D5BB2"/>
    <w:rsid w:val="008D5D9F"/>
    <w:rsid w:val="008D62C6"/>
    <w:rsid w:val="008D70C9"/>
    <w:rsid w:val="008D71CB"/>
    <w:rsid w:val="008D7954"/>
    <w:rsid w:val="008E0143"/>
    <w:rsid w:val="008E0658"/>
    <w:rsid w:val="008E0740"/>
    <w:rsid w:val="008E10AA"/>
    <w:rsid w:val="008E143E"/>
    <w:rsid w:val="008E2291"/>
    <w:rsid w:val="008E2A88"/>
    <w:rsid w:val="008E2F4D"/>
    <w:rsid w:val="008E345F"/>
    <w:rsid w:val="008E3D0D"/>
    <w:rsid w:val="008E3D92"/>
    <w:rsid w:val="008E3FBC"/>
    <w:rsid w:val="008E4067"/>
    <w:rsid w:val="008E47E7"/>
    <w:rsid w:val="008E49D7"/>
    <w:rsid w:val="008E4DAE"/>
    <w:rsid w:val="008E4F35"/>
    <w:rsid w:val="008E60BC"/>
    <w:rsid w:val="008E62B6"/>
    <w:rsid w:val="008E6334"/>
    <w:rsid w:val="008E679C"/>
    <w:rsid w:val="008E6C68"/>
    <w:rsid w:val="008E7B77"/>
    <w:rsid w:val="008E7C54"/>
    <w:rsid w:val="008F09D6"/>
    <w:rsid w:val="008F0BAB"/>
    <w:rsid w:val="008F0D09"/>
    <w:rsid w:val="008F0D89"/>
    <w:rsid w:val="008F1461"/>
    <w:rsid w:val="008F165E"/>
    <w:rsid w:val="008F2209"/>
    <w:rsid w:val="008F2302"/>
    <w:rsid w:val="008F2609"/>
    <w:rsid w:val="008F2841"/>
    <w:rsid w:val="008F2DD8"/>
    <w:rsid w:val="008F2FEC"/>
    <w:rsid w:val="008F4341"/>
    <w:rsid w:val="008F43E7"/>
    <w:rsid w:val="008F4464"/>
    <w:rsid w:val="008F49C7"/>
    <w:rsid w:val="008F511C"/>
    <w:rsid w:val="008F51E1"/>
    <w:rsid w:val="008F5B52"/>
    <w:rsid w:val="008F63F0"/>
    <w:rsid w:val="008F64E6"/>
    <w:rsid w:val="008F65DC"/>
    <w:rsid w:val="008F6797"/>
    <w:rsid w:val="008F6D46"/>
    <w:rsid w:val="008F7842"/>
    <w:rsid w:val="00900AE3"/>
    <w:rsid w:val="00900B1D"/>
    <w:rsid w:val="00900B36"/>
    <w:rsid w:val="00900F63"/>
    <w:rsid w:val="00901146"/>
    <w:rsid w:val="00901BBA"/>
    <w:rsid w:val="00901CB1"/>
    <w:rsid w:val="0090205D"/>
    <w:rsid w:val="00902567"/>
    <w:rsid w:val="00902A80"/>
    <w:rsid w:val="00903193"/>
    <w:rsid w:val="009031B9"/>
    <w:rsid w:val="00903488"/>
    <w:rsid w:val="00903728"/>
    <w:rsid w:val="0090425C"/>
    <w:rsid w:val="00904AF3"/>
    <w:rsid w:val="009053DE"/>
    <w:rsid w:val="00905621"/>
    <w:rsid w:val="00906384"/>
    <w:rsid w:val="00906650"/>
    <w:rsid w:val="009071C9"/>
    <w:rsid w:val="009072B8"/>
    <w:rsid w:val="0090767B"/>
    <w:rsid w:val="00907E35"/>
    <w:rsid w:val="00910026"/>
    <w:rsid w:val="0091047C"/>
    <w:rsid w:val="00910B5F"/>
    <w:rsid w:val="00911A64"/>
    <w:rsid w:val="00911AFC"/>
    <w:rsid w:val="00911E47"/>
    <w:rsid w:val="00911E74"/>
    <w:rsid w:val="00912837"/>
    <w:rsid w:val="00913082"/>
    <w:rsid w:val="009134FD"/>
    <w:rsid w:val="009136BA"/>
    <w:rsid w:val="00913DF1"/>
    <w:rsid w:val="00913E4E"/>
    <w:rsid w:val="00913FD2"/>
    <w:rsid w:val="009152EE"/>
    <w:rsid w:val="00915A3B"/>
    <w:rsid w:val="009160A5"/>
    <w:rsid w:val="0091648E"/>
    <w:rsid w:val="0091697D"/>
    <w:rsid w:val="0091699D"/>
    <w:rsid w:val="009169E2"/>
    <w:rsid w:val="00916F60"/>
    <w:rsid w:val="00917298"/>
    <w:rsid w:val="00917359"/>
    <w:rsid w:val="00917623"/>
    <w:rsid w:val="00917677"/>
    <w:rsid w:val="009177CF"/>
    <w:rsid w:val="00917821"/>
    <w:rsid w:val="0092019E"/>
    <w:rsid w:val="009202B6"/>
    <w:rsid w:val="009202BF"/>
    <w:rsid w:val="00920A67"/>
    <w:rsid w:val="00920D26"/>
    <w:rsid w:val="00921063"/>
    <w:rsid w:val="009211CD"/>
    <w:rsid w:val="00921988"/>
    <w:rsid w:val="00921CD8"/>
    <w:rsid w:val="00921FA0"/>
    <w:rsid w:val="00922212"/>
    <w:rsid w:val="009235F8"/>
    <w:rsid w:val="009243B7"/>
    <w:rsid w:val="00924764"/>
    <w:rsid w:val="00924FFC"/>
    <w:rsid w:val="0092509C"/>
    <w:rsid w:val="0092511A"/>
    <w:rsid w:val="00925322"/>
    <w:rsid w:val="0092556D"/>
    <w:rsid w:val="00925A32"/>
    <w:rsid w:val="009267BB"/>
    <w:rsid w:val="00926A56"/>
    <w:rsid w:val="00926E08"/>
    <w:rsid w:val="0092724F"/>
    <w:rsid w:val="00927332"/>
    <w:rsid w:val="00927375"/>
    <w:rsid w:val="00927D8F"/>
    <w:rsid w:val="00927E5D"/>
    <w:rsid w:val="00930021"/>
    <w:rsid w:val="009301B3"/>
    <w:rsid w:val="009303B2"/>
    <w:rsid w:val="0093109A"/>
    <w:rsid w:val="0093112A"/>
    <w:rsid w:val="00931679"/>
    <w:rsid w:val="009319A9"/>
    <w:rsid w:val="00931BCE"/>
    <w:rsid w:val="00931DA0"/>
    <w:rsid w:val="00931E09"/>
    <w:rsid w:val="009323D1"/>
    <w:rsid w:val="009324C0"/>
    <w:rsid w:val="00932756"/>
    <w:rsid w:val="00933673"/>
    <w:rsid w:val="009336BE"/>
    <w:rsid w:val="0093398F"/>
    <w:rsid w:val="0093457C"/>
    <w:rsid w:val="0093466E"/>
    <w:rsid w:val="00934776"/>
    <w:rsid w:val="00934F36"/>
    <w:rsid w:val="00935456"/>
    <w:rsid w:val="0093595B"/>
    <w:rsid w:val="00935A39"/>
    <w:rsid w:val="00935B8D"/>
    <w:rsid w:val="00935DC9"/>
    <w:rsid w:val="00936669"/>
    <w:rsid w:val="00936AF0"/>
    <w:rsid w:val="00936DEE"/>
    <w:rsid w:val="0093737E"/>
    <w:rsid w:val="009377A3"/>
    <w:rsid w:val="00937949"/>
    <w:rsid w:val="00937A27"/>
    <w:rsid w:val="00940511"/>
    <w:rsid w:val="00940961"/>
    <w:rsid w:val="00940DB4"/>
    <w:rsid w:val="00940F96"/>
    <w:rsid w:val="0094102F"/>
    <w:rsid w:val="009412F4"/>
    <w:rsid w:val="00941838"/>
    <w:rsid w:val="00941894"/>
    <w:rsid w:val="00941D0D"/>
    <w:rsid w:val="0094238C"/>
    <w:rsid w:val="00942941"/>
    <w:rsid w:val="00942942"/>
    <w:rsid w:val="00942CDC"/>
    <w:rsid w:val="00942FF0"/>
    <w:rsid w:val="009438A4"/>
    <w:rsid w:val="009453C0"/>
    <w:rsid w:val="009457BA"/>
    <w:rsid w:val="00945C62"/>
    <w:rsid w:val="009461B2"/>
    <w:rsid w:val="009465EE"/>
    <w:rsid w:val="009467AE"/>
    <w:rsid w:val="0094699D"/>
    <w:rsid w:val="009476EE"/>
    <w:rsid w:val="00947A99"/>
    <w:rsid w:val="00947AB8"/>
    <w:rsid w:val="00947DE3"/>
    <w:rsid w:val="0095027C"/>
    <w:rsid w:val="009507D2"/>
    <w:rsid w:val="009507E0"/>
    <w:rsid w:val="0095155A"/>
    <w:rsid w:val="00951B75"/>
    <w:rsid w:val="00952331"/>
    <w:rsid w:val="009534DA"/>
    <w:rsid w:val="0095413B"/>
    <w:rsid w:val="009542F2"/>
    <w:rsid w:val="009546D7"/>
    <w:rsid w:val="0095478D"/>
    <w:rsid w:val="009549F9"/>
    <w:rsid w:val="00954DFA"/>
    <w:rsid w:val="00954FD8"/>
    <w:rsid w:val="0095571D"/>
    <w:rsid w:val="00955924"/>
    <w:rsid w:val="00955936"/>
    <w:rsid w:val="00956132"/>
    <w:rsid w:val="00956500"/>
    <w:rsid w:val="00956801"/>
    <w:rsid w:val="00956EDA"/>
    <w:rsid w:val="00957822"/>
    <w:rsid w:val="009578B2"/>
    <w:rsid w:val="00960247"/>
    <w:rsid w:val="0096039B"/>
    <w:rsid w:val="009606E1"/>
    <w:rsid w:val="00960CC3"/>
    <w:rsid w:val="00961773"/>
    <w:rsid w:val="00962E12"/>
    <w:rsid w:val="0096306E"/>
    <w:rsid w:val="009631D9"/>
    <w:rsid w:val="009634A0"/>
    <w:rsid w:val="00963752"/>
    <w:rsid w:val="0096429C"/>
    <w:rsid w:val="00964545"/>
    <w:rsid w:val="00964591"/>
    <w:rsid w:val="009645E2"/>
    <w:rsid w:val="00964D51"/>
    <w:rsid w:val="00965060"/>
    <w:rsid w:val="009652E3"/>
    <w:rsid w:val="00965392"/>
    <w:rsid w:val="00965966"/>
    <w:rsid w:val="00965D46"/>
    <w:rsid w:val="00965DCC"/>
    <w:rsid w:val="0096654B"/>
    <w:rsid w:val="00966CB9"/>
    <w:rsid w:val="00966E92"/>
    <w:rsid w:val="00966FD5"/>
    <w:rsid w:val="00967230"/>
    <w:rsid w:val="0096741F"/>
    <w:rsid w:val="009674FD"/>
    <w:rsid w:val="00967686"/>
    <w:rsid w:val="0097046D"/>
    <w:rsid w:val="0097076F"/>
    <w:rsid w:val="00970C1C"/>
    <w:rsid w:val="00970D93"/>
    <w:rsid w:val="009710D6"/>
    <w:rsid w:val="0097141D"/>
    <w:rsid w:val="009716CF"/>
    <w:rsid w:val="00971969"/>
    <w:rsid w:val="00971B7D"/>
    <w:rsid w:val="009720DE"/>
    <w:rsid w:val="009721FB"/>
    <w:rsid w:val="009725E5"/>
    <w:rsid w:val="00972CA6"/>
    <w:rsid w:val="00972F15"/>
    <w:rsid w:val="009730B7"/>
    <w:rsid w:val="00973144"/>
    <w:rsid w:val="009736FD"/>
    <w:rsid w:val="00973F22"/>
    <w:rsid w:val="0097470F"/>
    <w:rsid w:val="00975209"/>
    <w:rsid w:val="0097564E"/>
    <w:rsid w:val="00975ABD"/>
    <w:rsid w:val="00975BC6"/>
    <w:rsid w:val="0097659D"/>
    <w:rsid w:val="00976A93"/>
    <w:rsid w:val="00976FAC"/>
    <w:rsid w:val="009771F0"/>
    <w:rsid w:val="00977253"/>
    <w:rsid w:val="0097750D"/>
    <w:rsid w:val="009776D1"/>
    <w:rsid w:val="009778B7"/>
    <w:rsid w:val="00977D2C"/>
    <w:rsid w:val="00977E1F"/>
    <w:rsid w:val="00977F7A"/>
    <w:rsid w:val="0098021C"/>
    <w:rsid w:val="00980804"/>
    <w:rsid w:val="00980830"/>
    <w:rsid w:val="00980875"/>
    <w:rsid w:val="00981195"/>
    <w:rsid w:val="009819DD"/>
    <w:rsid w:val="0098219A"/>
    <w:rsid w:val="009826DD"/>
    <w:rsid w:val="0098290F"/>
    <w:rsid w:val="00982D2C"/>
    <w:rsid w:val="009830D9"/>
    <w:rsid w:val="00983A24"/>
    <w:rsid w:val="00983E6F"/>
    <w:rsid w:val="00984CD2"/>
    <w:rsid w:val="00984D40"/>
    <w:rsid w:val="00984ECC"/>
    <w:rsid w:val="00985761"/>
    <w:rsid w:val="00985825"/>
    <w:rsid w:val="00985C80"/>
    <w:rsid w:val="009864EF"/>
    <w:rsid w:val="009874F3"/>
    <w:rsid w:val="0098772A"/>
    <w:rsid w:val="009878CF"/>
    <w:rsid w:val="00987D2E"/>
    <w:rsid w:val="00987F7B"/>
    <w:rsid w:val="00990343"/>
    <w:rsid w:val="00990F03"/>
    <w:rsid w:val="00991047"/>
    <w:rsid w:val="009910B3"/>
    <w:rsid w:val="00991109"/>
    <w:rsid w:val="00991158"/>
    <w:rsid w:val="00991F18"/>
    <w:rsid w:val="00992365"/>
    <w:rsid w:val="00992C41"/>
    <w:rsid w:val="00993BEC"/>
    <w:rsid w:val="00993ED9"/>
    <w:rsid w:val="00993F0E"/>
    <w:rsid w:val="0099404C"/>
    <w:rsid w:val="009943DD"/>
    <w:rsid w:val="0099471B"/>
    <w:rsid w:val="009948E0"/>
    <w:rsid w:val="009950C8"/>
    <w:rsid w:val="00995158"/>
    <w:rsid w:val="009951AE"/>
    <w:rsid w:val="0099527E"/>
    <w:rsid w:val="00995438"/>
    <w:rsid w:val="00995C5D"/>
    <w:rsid w:val="009969E4"/>
    <w:rsid w:val="00996EDD"/>
    <w:rsid w:val="00997246"/>
    <w:rsid w:val="009972EA"/>
    <w:rsid w:val="009A0283"/>
    <w:rsid w:val="009A0FFF"/>
    <w:rsid w:val="009A1015"/>
    <w:rsid w:val="009A1989"/>
    <w:rsid w:val="009A1AB7"/>
    <w:rsid w:val="009A1E6B"/>
    <w:rsid w:val="009A1F66"/>
    <w:rsid w:val="009A270B"/>
    <w:rsid w:val="009A2A0D"/>
    <w:rsid w:val="009A2A8A"/>
    <w:rsid w:val="009A2ADB"/>
    <w:rsid w:val="009A2B1A"/>
    <w:rsid w:val="009A3718"/>
    <w:rsid w:val="009A377D"/>
    <w:rsid w:val="009A3A22"/>
    <w:rsid w:val="009A3C34"/>
    <w:rsid w:val="009A484C"/>
    <w:rsid w:val="009A5C59"/>
    <w:rsid w:val="009A6001"/>
    <w:rsid w:val="009A6676"/>
    <w:rsid w:val="009A71E7"/>
    <w:rsid w:val="009A7791"/>
    <w:rsid w:val="009A782B"/>
    <w:rsid w:val="009B04FF"/>
    <w:rsid w:val="009B06A1"/>
    <w:rsid w:val="009B0A29"/>
    <w:rsid w:val="009B34C9"/>
    <w:rsid w:val="009B3B75"/>
    <w:rsid w:val="009B3C16"/>
    <w:rsid w:val="009B3D32"/>
    <w:rsid w:val="009B3EE2"/>
    <w:rsid w:val="009B3FE1"/>
    <w:rsid w:val="009B4CFC"/>
    <w:rsid w:val="009B4DB7"/>
    <w:rsid w:val="009B51DC"/>
    <w:rsid w:val="009B5289"/>
    <w:rsid w:val="009B5708"/>
    <w:rsid w:val="009B72AB"/>
    <w:rsid w:val="009C062E"/>
    <w:rsid w:val="009C0A62"/>
    <w:rsid w:val="009C0E4A"/>
    <w:rsid w:val="009C0EBA"/>
    <w:rsid w:val="009C0EEE"/>
    <w:rsid w:val="009C1063"/>
    <w:rsid w:val="009C13B1"/>
    <w:rsid w:val="009C1786"/>
    <w:rsid w:val="009C1DDC"/>
    <w:rsid w:val="009C1DFF"/>
    <w:rsid w:val="009C2082"/>
    <w:rsid w:val="009C214D"/>
    <w:rsid w:val="009C34E8"/>
    <w:rsid w:val="009C3AAB"/>
    <w:rsid w:val="009C3F38"/>
    <w:rsid w:val="009C43D8"/>
    <w:rsid w:val="009C4400"/>
    <w:rsid w:val="009C4421"/>
    <w:rsid w:val="009C4601"/>
    <w:rsid w:val="009C4693"/>
    <w:rsid w:val="009C46B6"/>
    <w:rsid w:val="009C4978"/>
    <w:rsid w:val="009C4BA3"/>
    <w:rsid w:val="009C4BA7"/>
    <w:rsid w:val="009C4E88"/>
    <w:rsid w:val="009C53AA"/>
    <w:rsid w:val="009C5412"/>
    <w:rsid w:val="009C56B0"/>
    <w:rsid w:val="009C5CA6"/>
    <w:rsid w:val="009C5CA7"/>
    <w:rsid w:val="009C600D"/>
    <w:rsid w:val="009C6108"/>
    <w:rsid w:val="009C666B"/>
    <w:rsid w:val="009C687B"/>
    <w:rsid w:val="009C69F8"/>
    <w:rsid w:val="009C6F19"/>
    <w:rsid w:val="009C70C5"/>
    <w:rsid w:val="009C7591"/>
    <w:rsid w:val="009D00BF"/>
    <w:rsid w:val="009D05CA"/>
    <w:rsid w:val="009D0736"/>
    <w:rsid w:val="009D0CB2"/>
    <w:rsid w:val="009D0FFE"/>
    <w:rsid w:val="009D19B4"/>
    <w:rsid w:val="009D1E40"/>
    <w:rsid w:val="009D22FB"/>
    <w:rsid w:val="009D240C"/>
    <w:rsid w:val="009D274D"/>
    <w:rsid w:val="009D2A82"/>
    <w:rsid w:val="009D2AB1"/>
    <w:rsid w:val="009D2E34"/>
    <w:rsid w:val="009D32D4"/>
    <w:rsid w:val="009D3633"/>
    <w:rsid w:val="009D3845"/>
    <w:rsid w:val="009D409D"/>
    <w:rsid w:val="009D4797"/>
    <w:rsid w:val="009D4D89"/>
    <w:rsid w:val="009D4EC1"/>
    <w:rsid w:val="009D51FC"/>
    <w:rsid w:val="009D572A"/>
    <w:rsid w:val="009D5CE0"/>
    <w:rsid w:val="009D5E37"/>
    <w:rsid w:val="009D62CC"/>
    <w:rsid w:val="009D6AAD"/>
    <w:rsid w:val="009D6FA8"/>
    <w:rsid w:val="009E020D"/>
    <w:rsid w:val="009E029C"/>
    <w:rsid w:val="009E0479"/>
    <w:rsid w:val="009E0562"/>
    <w:rsid w:val="009E0567"/>
    <w:rsid w:val="009E0C6D"/>
    <w:rsid w:val="009E1F5A"/>
    <w:rsid w:val="009E23D8"/>
    <w:rsid w:val="009E241B"/>
    <w:rsid w:val="009E245F"/>
    <w:rsid w:val="009E267A"/>
    <w:rsid w:val="009E2F7A"/>
    <w:rsid w:val="009E3079"/>
    <w:rsid w:val="009E3451"/>
    <w:rsid w:val="009E4226"/>
    <w:rsid w:val="009E4450"/>
    <w:rsid w:val="009E4CBA"/>
    <w:rsid w:val="009E4FE6"/>
    <w:rsid w:val="009E503D"/>
    <w:rsid w:val="009E574D"/>
    <w:rsid w:val="009E5B63"/>
    <w:rsid w:val="009E67B1"/>
    <w:rsid w:val="009E6964"/>
    <w:rsid w:val="009E6C0D"/>
    <w:rsid w:val="009E6DF5"/>
    <w:rsid w:val="009E746D"/>
    <w:rsid w:val="009E7AB8"/>
    <w:rsid w:val="009F12A4"/>
    <w:rsid w:val="009F192F"/>
    <w:rsid w:val="009F2658"/>
    <w:rsid w:val="009F27B6"/>
    <w:rsid w:val="009F2AC1"/>
    <w:rsid w:val="009F3467"/>
    <w:rsid w:val="009F36E4"/>
    <w:rsid w:val="009F38BA"/>
    <w:rsid w:val="009F398C"/>
    <w:rsid w:val="009F39BE"/>
    <w:rsid w:val="009F4EA4"/>
    <w:rsid w:val="009F4F8D"/>
    <w:rsid w:val="009F52A3"/>
    <w:rsid w:val="009F54A7"/>
    <w:rsid w:val="009F5A12"/>
    <w:rsid w:val="009F5B3F"/>
    <w:rsid w:val="009F658B"/>
    <w:rsid w:val="009F65BC"/>
    <w:rsid w:val="009F6613"/>
    <w:rsid w:val="009F6FC1"/>
    <w:rsid w:val="009F7127"/>
    <w:rsid w:val="009F737A"/>
    <w:rsid w:val="009F7C00"/>
    <w:rsid w:val="009F7C65"/>
    <w:rsid w:val="00A000C8"/>
    <w:rsid w:val="00A0022A"/>
    <w:rsid w:val="00A008FB"/>
    <w:rsid w:val="00A00D13"/>
    <w:rsid w:val="00A018E6"/>
    <w:rsid w:val="00A01E95"/>
    <w:rsid w:val="00A02907"/>
    <w:rsid w:val="00A02CBF"/>
    <w:rsid w:val="00A02FD1"/>
    <w:rsid w:val="00A03024"/>
    <w:rsid w:val="00A030FB"/>
    <w:rsid w:val="00A03126"/>
    <w:rsid w:val="00A03A47"/>
    <w:rsid w:val="00A040D5"/>
    <w:rsid w:val="00A04DFF"/>
    <w:rsid w:val="00A04E11"/>
    <w:rsid w:val="00A059CB"/>
    <w:rsid w:val="00A061FA"/>
    <w:rsid w:val="00A06326"/>
    <w:rsid w:val="00A06D35"/>
    <w:rsid w:val="00A06DBF"/>
    <w:rsid w:val="00A06F45"/>
    <w:rsid w:val="00A07376"/>
    <w:rsid w:val="00A07E0F"/>
    <w:rsid w:val="00A10952"/>
    <w:rsid w:val="00A10B0C"/>
    <w:rsid w:val="00A10BA1"/>
    <w:rsid w:val="00A10D02"/>
    <w:rsid w:val="00A10DCF"/>
    <w:rsid w:val="00A1184C"/>
    <w:rsid w:val="00A11859"/>
    <w:rsid w:val="00A1187B"/>
    <w:rsid w:val="00A11BCC"/>
    <w:rsid w:val="00A1280E"/>
    <w:rsid w:val="00A1323E"/>
    <w:rsid w:val="00A13BFF"/>
    <w:rsid w:val="00A13C46"/>
    <w:rsid w:val="00A13E1E"/>
    <w:rsid w:val="00A14040"/>
    <w:rsid w:val="00A14303"/>
    <w:rsid w:val="00A143D0"/>
    <w:rsid w:val="00A14584"/>
    <w:rsid w:val="00A14BEF"/>
    <w:rsid w:val="00A14E6B"/>
    <w:rsid w:val="00A151CF"/>
    <w:rsid w:val="00A15297"/>
    <w:rsid w:val="00A15458"/>
    <w:rsid w:val="00A15B0C"/>
    <w:rsid w:val="00A15C35"/>
    <w:rsid w:val="00A15FA6"/>
    <w:rsid w:val="00A16170"/>
    <w:rsid w:val="00A161CD"/>
    <w:rsid w:val="00A16B1F"/>
    <w:rsid w:val="00A16D80"/>
    <w:rsid w:val="00A16F6D"/>
    <w:rsid w:val="00A16F75"/>
    <w:rsid w:val="00A17532"/>
    <w:rsid w:val="00A17B43"/>
    <w:rsid w:val="00A20B72"/>
    <w:rsid w:val="00A20BDE"/>
    <w:rsid w:val="00A2152B"/>
    <w:rsid w:val="00A21830"/>
    <w:rsid w:val="00A21B76"/>
    <w:rsid w:val="00A21BDD"/>
    <w:rsid w:val="00A21BFB"/>
    <w:rsid w:val="00A2217E"/>
    <w:rsid w:val="00A22533"/>
    <w:rsid w:val="00A22C21"/>
    <w:rsid w:val="00A22CF8"/>
    <w:rsid w:val="00A22D79"/>
    <w:rsid w:val="00A23211"/>
    <w:rsid w:val="00A23491"/>
    <w:rsid w:val="00A235D2"/>
    <w:rsid w:val="00A2375E"/>
    <w:rsid w:val="00A23F70"/>
    <w:rsid w:val="00A241D7"/>
    <w:rsid w:val="00A24230"/>
    <w:rsid w:val="00A243C0"/>
    <w:rsid w:val="00A2449F"/>
    <w:rsid w:val="00A2458F"/>
    <w:rsid w:val="00A2563C"/>
    <w:rsid w:val="00A25CDF"/>
    <w:rsid w:val="00A25D8E"/>
    <w:rsid w:val="00A2622D"/>
    <w:rsid w:val="00A2642C"/>
    <w:rsid w:val="00A267F0"/>
    <w:rsid w:val="00A26F09"/>
    <w:rsid w:val="00A27074"/>
    <w:rsid w:val="00A2730A"/>
    <w:rsid w:val="00A2744F"/>
    <w:rsid w:val="00A3033F"/>
    <w:rsid w:val="00A318CC"/>
    <w:rsid w:val="00A32010"/>
    <w:rsid w:val="00A3285F"/>
    <w:rsid w:val="00A32D6F"/>
    <w:rsid w:val="00A33649"/>
    <w:rsid w:val="00A33807"/>
    <w:rsid w:val="00A33C1B"/>
    <w:rsid w:val="00A33C3D"/>
    <w:rsid w:val="00A3480B"/>
    <w:rsid w:val="00A34C8A"/>
    <w:rsid w:val="00A34D20"/>
    <w:rsid w:val="00A355D8"/>
    <w:rsid w:val="00A36340"/>
    <w:rsid w:val="00A36831"/>
    <w:rsid w:val="00A37029"/>
    <w:rsid w:val="00A3724E"/>
    <w:rsid w:val="00A372B8"/>
    <w:rsid w:val="00A40F54"/>
    <w:rsid w:val="00A41D07"/>
    <w:rsid w:val="00A42842"/>
    <w:rsid w:val="00A42C73"/>
    <w:rsid w:val="00A430D7"/>
    <w:rsid w:val="00A43A94"/>
    <w:rsid w:val="00A450E9"/>
    <w:rsid w:val="00A45E11"/>
    <w:rsid w:val="00A461A2"/>
    <w:rsid w:val="00A46307"/>
    <w:rsid w:val="00A47FDF"/>
    <w:rsid w:val="00A5019B"/>
    <w:rsid w:val="00A50764"/>
    <w:rsid w:val="00A51B96"/>
    <w:rsid w:val="00A524F2"/>
    <w:rsid w:val="00A52EA9"/>
    <w:rsid w:val="00A5300F"/>
    <w:rsid w:val="00A53081"/>
    <w:rsid w:val="00A53DDB"/>
    <w:rsid w:val="00A549B9"/>
    <w:rsid w:val="00A54AE0"/>
    <w:rsid w:val="00A55035"/>
    <w:rsid w:val="00A55503"/>
    <w:rsid w:val="00A55B56"/>
    <w:rsid w:val="00A55C0B"/>
    <w:rsid w:val="00A55CD6"/>
    <w:rsid w:val="00A56214"/>
    <w:rsid w:val="00A5623E"/>
    <w:rsid w:val="00A5650A"/>
    <w:rsid w:val="00A56A42"/>
    <w:rsid w:val="00A56BEA"/>
    <w:rsid w:val="00A56BF7"/>
    <w:rsid w:val="00A572AF"/>
    <w:rsid w:val="00A57745"/>
    <w:rsid w:val="00A60A59"/>
    <w:rsid w:val="00A61018"/>
    <w:rsid w:val="00A6144F"/>
    <w:rsid w:val="00A61DC1"/>
    <w:rsid w:val="00A61E51"/>
    <w:rsid w:val="00A620C9"/>
    <w:rsid w:val="00A62379"/>
    <w:rsid w:val="00A625CE"/>
    <w:rsid w:val="00A6277B"/>
    <w:rsid w:val="00A62AA4"/>
    <w:rsid w:val="00A62C70"/>
    <w:rsid w:val="00A637D5"/>
    <w:rsid w:val="00A63A32"/>
    <w:rsid w:val="00A63EDE"/>
    <w:rsid w:val="00A63F8D"/>
    <w:rsid w:val="00A64228"/>
    <w:rsid w:val="00A6441C"/>
    <w:rsid w:val="00A64E2E"/>
    <w:rsid w:val="00A652D8"/>
    <w:rsid w:val="00A6531A"/>
    <w:rsid w:val="00A65644"/>
    <w:rsid w:val="00A657F6"/>
    <w:rsid w:val="00A66343"/>
    <w:rsid w:val="00A66A99"/>
    <w:rsid w:val="00A67095"/>
    <w:rsid w:val="00A6780A"/>
    <w:rsid w:val="00A67972"/>
    <w:rsid w:val="00A67B2D"/>
    <w:rsid w:val="00A67C75"/>
    <w:rsid w:val="00A70165"/>
    <w:rsid w:val="00A70443"/>
    <w:rsid w:val="00A70555"/>
    <w:rsid w:val="00A705A3"/>
    <w:rsid w:val="00A713A1"/>
    <w:rsid w:val="00A7172C"/>
    <w:rsid w:val="00A71952"/>
    <w:rsid w:val="00A71A77"/>
    <w:rsid w:val="00A71D7F"/>
    <w:rsid w:val="00A71E3C"/>
    <w:rsid w:val="00A72247"/>
    <w:rsid w:val="00A728A5"/>
    <w:rsid w:val="00A72916"/>
    <w:rsid w:val="00A72D25"/>
    <w:rsid w:val="00A73647"/>
    <w:rsid w:val="00A73A11"/>
    <w:rsid w:val="00A73EFE"/>
    <w:rsid w:val="00A7473D"/>
    <w:rsid w:val="00A75E7B"/>
    <w:rsid w:val="00A76259"/>
    <w:rsid w:val="00A76AE3"/>
    <w:rsid w:val="00A76BB1"/>
    <w:rsid w:val="00A76C6A"/>
    <w:rsid w:val="00A76C8F"/>
    <w:rsid w:val="00A76C97"/>
    <w:rsid w:val="00A76E73"/>
    <w:rsid w:val="00A76F4A"/>
    <w:rsid w:val="00A77774"/>
    <w:rsid w:val="00A7786D"/>
    <w:rsid w:val="00A77AA5"/>
    <w:rsid w:val="00A77AA7"/>
    <w:rsid w:val="00A77B77"/>
    <w:rsid w:val="00A77C02"/>
    <w:rsid w:val="00A77CDF"/>
    <w:rsid w:val="00A77E0B"/>
    <w:rsid w:val="00A804C5"/>
    <w:rsid w:val="00A80754"/>
    <w:rsid w:val="00A811CE"/>
    <w:rsid w:val="00A81217"/>
    <w:rsid w:val="00A81224"/>
    <w:rsid w:val="00A817F9"/>
    <w:rsid w:val="00A819CC"/>
    <w:rsid w:val="00A81A5E"/>
    <w:rsid w:val="00A81AEE"/>
    <w:rsid w:val="00A81D50"/>
    <w:rsid w:val="00A82609"/>
    <w:rsid w:val="00A82769"/>
    <w:rsid w:val="00A829E2"/>
    <w:rsid w:val="00A82E95"/>
    <w:rsid w:val="00A82ECB"/>
    <w:rsid w:val="00A833DF"/>
    <w:rsid w:val="00A8351E"/>
    <w:rsid w:val="00A83939"/>
    <w:rsid w:val="00A83AE6"/>
    <w:rsid w:val="00A84641"/>
    <w:rsid w:val="00A851C8"/>
    <w:rsid w:val="00A85AD5"/>
    <w:rsid w:val="00A85C14"/>
    <w:rsid w:val="00A85CDE"/>
    <w:rsid w:val="00A85D1D"/>
    <w:rsid w:val="00A862E3"/>
    <w:rsid w:val="00A865F9"/>
    <w:rsid w:val="00A86A59"/>
    <w:rsid w:val="00A86ADA"/>
    <w:rsid w:val="00A86B0C"/>
    <w:rsid w:val="00A86BAE"/>
    <w:rsid w:val="00A87034"/>
    <w:rsid w:val="00A87095"/>
    <w:rsid w:val="00A870C7"/>
    <w:rsid w:val="00A87183"/>
    <w:rsid w:val="00A87DBA"/>
    <w:rsid w:val="00A90477"/>
    <w:rsid w:val="00A905BC"/>
    <w:rsid w:val="00A90AA9"/>
    <w:rsid w:val="00A90B01"/>
    <w:rsid w:val="00A90DFE"/>
    <w:rsid w:val="00A910CA"/>
    <w:rsid w:val="00A9110A"/>
    <w:rsid w:val="00A9192E"/>
    <w:rsid w:val="00A91D40"/>
    <w:rsid w:val="00A91EED"/>
    <w:rsid w:val="00A92396"/>
    <w:rsid w:val="00A9298E"/>
    <w:rsid w:val="00A93340"/>
    <w:rsid w:val="00A93730"/>
    <w:rsid w:val="00A94410"/>
    <w:rsid w:val="00A947BA"/>
    <w:rsid w:val="00A94AEE"/>
    <w:rsid w:val="00A94FBC"/>
    <w:rsid w:val="00A959F6"/>
    <w:rsid w:val="00A95C8A"/>
    <w:rsid w:val="00A95D38"/>
    <w:rsid w:val="00A963C2"/>
    <w:rsid w:val="00A963EB"/>
    <w:rsid w:val="00A9646F"/>
    <w:rsid w:val="00A96E58"/>
    <w:rsid w:val="00A9748E"/>
    <w:rsid w:val="00A975B6"/>
    <w:rsid w:val="00A975D8"/>
    <w:rsid w:val="00A9773B"/>
    <w:rsid w:val="00AA01B6"/>
    <w:rsid w:val="00AA064C"/>
    <w:rsid w:val="00AA082E"/>
    <w:rsid w:val="00AA0C39"/>
    <w:rsid w:val="00AA0E19"/>
    <w:rsid w:val="00AA1093"/>
    <w:rsid w:val="00AA1BEC"/>
    <w:rsid w:val="00AA29E8"/>
    <w:rsid w:val="00AA32CF"/>
    <w:rsid w:val="00AA33FD"/>
    <w:rsid w:val="00AA3688"/>
    <w:rsid w:val="00AA386A"/>
    <w:rsid w:val="00AA389A"/>
    <w:rsid w:val="00AA3A89"/>
    <w:rsid w:val="00AA3B83"/>
    <w:rsid w:val="00AA490A"/>
    <w:rsid w:val="00AA533F"/>
    <w:rsid w:val="00AA5A24"/>
    <w:rsid w:val="00AA5AEA"/>
    <w:rsid w:val="00AA6E4E"/>
    <w:rsid w:val="00AA6ED6"/>
    <w:rsid w:val="00AA70F4"/>
    <w:rsid w:val="00AA7124"/>
    <w:rsid w:val="00AA7C29"/>
    <w:rsid w:val="00AB025A"/>
    <w:rsid w:val="00AB0462"/>
    <w:rsid w:val="00AB09E7"/>
    <w:rsid w:val="00AB0B10"/>
    <w:rsid w:val="00AB0B1B"/>
    <w:rsid w:val="00AB0F0B"/>
    <w:rsid w:val="00AB1498"/>
    <w:rsid w:val="00AB167A"/>
    <w:rsid w:val="00AB2474"/>
    <w:rsid w:val="00AB2B9A"/>
    <w:rsid w:val="00AB2D22"/>
    <w:rsid w:val="00AB2F42"/>
    <w:rsid w:val="00AB329F"/>
    <w:rsid w:val="00AB36CA"/>
    <w:rsid w:val="00AB3AFB"/>
    <w:rsid w:val="00AB3B61"/>
    <w:rsid w:val="00AB3C70"/>
    <w:rsid w:val="00AB3D87"/>
    <w:rsid w:val="00AB4258"/>
    <w:rsid w:val="00AB48DB"/>
    <w:rsid w:val="00AB4CC0"/>
    <w:rsid w:val="00AB4E5A"/>
    <w:rsid w:val="00AB4FC1"/>
    <w:rsid w:val="00AB5F6B"/>
    <w:rsid w:val="00AB5FAE"/>
    <w:rsid w:val="00AB6373"/>
    <w:rsid w:val="00AB68A2"/>
    <w:rsid w:val="00AB6B93"/>
    <w:rsid w:val="00AB74FB"/>
    <w:rsid w:val="00AB78E4"/>
    <w:rsid w:val="00AB7C9E"/>
    <w:rsid w:val="00AC052E"/>
    <w:rsid w:val="00AC092D"/>
    <w:rsid w:val="00AC1182"/>
    <w:rsid w:val="00AC14D7"/>
    <w:rsid w:val="00AC158D"/>
    <w:rsid w:val="00AC17D8"/>
    <w:rsid w:val="00AC1831"/>
    <w:rsid w:val="00AC211C"/>
    <w:rsid w:val="00AC2CB1"/>
    <w:rsid w:val="00AC3370"/>
    <w:rsid w:val="00AC3D4D"/>
    <w:rsid w:val="00AC3D7E"/>
    <w:rsid w:val="00AC4151"/>
    <w:rsid w:val="00AC455E"/>
    <w:rsid w:val="00AC4AE1"/>
    <w:rsid w:val="00AC4FC7"/>
    <w:rsid w:val="00AC5591"/>
    <w:rsid w:val="00AC55D5"/>
    <w:rsid w:val="00AC5C70"/>
    <w:rsid w:val="00AC5DE8"/>
    <w:rsid w:val="00AC5E3E"/>
    <w:rsid w:val="00AC6032"/>
    <w:rsid w:val="00AC6EE2"/>
    <w:rsid w:val="00AC6FC9"/>
    <w:rsid w:val="00AC7043"/>
    <w:rsid w:val="00AC7901"/>
    <w:rsid w:val="00AC7DA6"/>
    <w:rsid w:val="00AD00F8"/>
    <w:rsid w:val="00AD01AA"/>
    <w:rsid w:val="00AD0405"/>
    <w:rsid w:val="00AD04F3"/>
    <w:rsid w:val="00AD0CAB"/>
    <w:rsid w:val="00AD125A"/>
    <w:rsid w:val="00AD153B"/>
    <w:rsid w:val="00AD20D3"/>
    <w:rsid w:val="00AD22C7"/>
    <w:rsid w:val="00AD259A"/>
    <w:rsid w:val="00AD26AC"/>
    <w:rsid w:val="00AD29E2"/>
    <w:rsid w:val="00AD2B68"/>
    <w:rsid w:val="00AD2BC6"/>
    <w:rsid w:val="00AD34A5"/>
    <w:rsid w:val="00AD38EB"/>
    <w:rsid w:val="00AD4356"/>
    <w:rsid w:val="00AD4AC9"/>
    <w:rsid w:val="00AD4C9B"/>
    <w:rsid w:val="00AD4CAF"/>
    <w:rsid w:val="00AD515D"/>
    <w:rsid w:val="00AD5D0B"/>
    <w:rsid w:val="00AD63CE"/>
    <w:rsid w:val="00AD6A1F"/>
    <w:rsid w:val="00AD6AC5"/>
    <w:rsid w:val="00AD7467"/>
    <w:rsid w:val="00AE0578"/>
    <w:rsid w:val="00AE0B89"/>
    <w:rsid w:val="00AE0C5E"/>
    <w:rsid w:val="00AE0FE3"/>
    <w:rsid w:val="00AE12D2"/>
    <w:rsid w:val="00AE14DF"/>
    <w:rsid w:val="00AE1F87"/>
    <w:rsid w:val="00AE23E5"/>
    <w:rsid w:val="00AE242E"/>
    <w:rsid w:val="00AE2A32"/>
    <w:rsid w:val="00AE2D8F"/>
    <w:rsid w:val="00AE2DD0"/>
    <w:rsid w:val="00AE34F8"/>
    <w:rsid w:val="00AE35CE"/>
    <w:rsid w:val="00AE3A37"/>
    <w:rsid w:val="00AE3B7E"/>
    <w:rsid w:val="00AE4073"/>
    <w:rsid w:val="00AE4777"/>
    <w:rsid w:val="00AE4ABF"/>
    <w:rsid w:val="00AE545B"/>
    <w:rsid w:val="00AE5C71"/>
    <w:rsid w:val="00AE5E02"/>
    <w:rsid w:val="00AE6123"/>
    <w:rsid w:val="00AE6256"/>
    <w:rsid w:val="00AE6528"/>
    <w:rsid w:val="00AE70B3"/>
    <w:rsid w:val="00AE72DF"/>
    <w:rsid w:val="00AE79D4"/>
    <w:rsid w:val="00AE7A31"/>
    <w:rsid w:val="00AF0028"/>
    <w:rsid w:val="00AF0530"/>
    <w:rsid w:val="00AF142E"/>
    <w:rsid w:val="00AF1769"/>
    <w:rsid w:val="00AF19D2"/>
    <w:rsid w:val="00AF1FAF"/>
    <w:rsid w:val="00AF284A"/>
    <w:rsid w:val="00AF2B68"/>
    <w:rsid w:val="00AF30A7"/>
    <w:rsid w:val="00AF31F3"/>
    <w:rsid w:val="00AF3470"/>
    <w:rsid w:val="00AF3762"/>
    <w:rsid w:val="00AF39DD"/>
    <w:rsid w:val="00AF3A67"/>
    <w:rsid w:val="00AF4158"/>
    <w:rsid w:val="00AF42FE"/>
    <w:rsid w:val="00AF4389"/>
    <w:rsid w:val="00AF45B5"/>
    <w:rsid w:val="00AF4C03"/>
    <w:rsid w:val="00AF5317"/>
    <w:rsid w:val="00AF57B6"/>
    <w:rsid w:val="00AF581D"/>
    <w:rsid w:val="00AF583A"/>
    <w:rsid w:val="00AF585D"/>
    <w:rsid w:val="00AF5F53"/>
    <w:rsid w:val="00AF61F7"/>
    <w:rsid w:val="00AF6A8C"/>
    <w:rsid w:val="00AF76BA"/>
    <w:rsid w:val="00AF7942"/>
    <w:rsid w:val="00B0006E"/>
    <w:rsid w:val="00B0041B"/>
    <w:rsid w:val="00B005F7"/>
    <w:rsid w:val="00B009B1"/>
    <w:rsid w:val="00B00E3D"/>
    <w:rsid w:val="00B0150D"/>
    <w:rsid w:val="00B01819"/>
    <w:rsid w:val="00B01935"/>
    <w:rsid w:val="00B01B5E"/>
    <w:rsid w:val="00B01F2D"/>
    <w:rsid w:val="00B025CB"/>
    <w:rsid w:val="00B0273E"/>
    <w:rsid w:val="00B02ECB"/>
    <w:rsid w:val="00B03162"/>
    <w:rsid w:val="00B03456"/>
    <w:rsid w:val="00B035A1"/>
    <w:rsid w:val="00B03B55"/>
    <w:rsid w:val="00B03CA8"/>
    <w:rsid w:val="00B041B3"/>
    <w:rsid w:val="00B04437"/>
    <w:rsid w:val="00B04708"/>
    <w:rsid w:val="00B04712"/>
    <w:rsid w:val="00B04967"/>
    <w:rsid w:val="00B05286"/>
    <w:rsid w:val="00B05849"/>
    <w:rsid w:val="00B0669F"/>
    <w:rsid w:val="00B0696C"/>
    <w:rsid w:val="00B06BD6"/>
    <w:rsid w:val="00B06D38"/>
    <w:rsid w:val="00B07E3C"/>
    <w:rsid w:val="00B07F97"/>
    <w:rsid w:val="00B1046E"/>
    <w:rsid w:val="00B105D2"/>
    <w:rsid w:val="00B10A2E"/>
    <w:rsid w:val="00B10D0A"/>
    <w:rsid w:val="00B10E53"/>
    <w:rsid w:val="00B114A4"/>
    <w:rsid w:val="00B115AC"/>
    <w:rsid w:val="00B1179A"/>
    <w:rsid w:val="00B12485"/>
    <w:rsid w:val="00B12498"/>
    <w:rsid w:val="00B12764"/>
    <w:rsid w:val="00B12C3E"/>
    <w:rsid w:val="00B1353D"/>
    <w:rsid w:val="00B13922"/>
    <w:rsid w:val="00B13CD4"/>
    <w:rsid w:val="00B1492C"/>
    <w:rsid w:val="00B14A65"/>
    <w:rsid w:val="00B14BB8"/>
    <w:rsid w:val="00B14DBE"/>
    <w:rsid w:val="00B15062"/>
    <w:rsid w:val="00B1532E"/>
    <w:rsid w:val="00B155E5"/>
    <w:rsid w:val="00B15968"/>
    <w:rsid w:val="00B15DFC"/>
    <w:rsid w:val="00B164FD"/>
    <w:rsid w:val="00B16B76"/>
    <w:rsid w:val="00B177E5"/>
    <w:rsid w:val="00B200AD"/>
    <w:rsid w:val="00B20115"/>
    <w:rsid w:val="00B20185"/>
    <w:rsid w:val="00B20A66"/>
    <w:rsid w:val="00B20BD3"/>
    <w:rsid w:val="00B21394"/>
    <w:rsid w:val="00B215E6"/>
    <w:rsid w:val="00B2232C"/>
    <w:rsid w:val="00B2267D"/>
    <w:rsid w:val="00B22C43"/>
    <w:rsid w:val="00B22E89"/>
    <w:rsid w:val="00B22F05"/>
    <w:rsid w:val="00B230F8"/>
    <w:rsid w:val="00B240F9"/>
    <w:rsid w:val="00B24889"/>
    <w:rsid w:val="00B24AF7"/>
    <w:rsid w:val="00B24BDA"/>
    <w:rsid w:val="00B25036"/>
    <w:rsid w:val="00B254BF"/>
    <w:rsid w:val="00B25989"/>
    <w:rsid w:val="00B2648F"/>
    <w:rsid w:val="00B264F3"/>
    <w:rsid w:val="00B26839"/>
    <w:rsid w:val="00B26ECD"/>
    <w:rsid w:val="00B27041"/>
    <w:rsid w:val="00B270DE"/>
    <w:rsid w:val="00B2719B"/>
    <w:rsid w:val="00B272A3"/>
    <w:rsid w:val="00B272F6"/>
    <w:rsid w:val="00B27999"/>
    <w:rsid w:val="00B27B5C"/>
    <w:rsid w:val="00B27C3A"/>
    <w:rsid w:val="00B30096"/>
    <w:rsid w:val="00B30355"/>
    <w:rsid w:val="00B30461"/>
    <w:rsid w:val="00B30D93"/>
    <w:rsid w:val="00B31739"/>
    <w:rsid w:val="00B31C35"/>
    <w:rsid w:val="00B3381F"/>
    <w:rsid w:val="00B33B6A"/>
    <w:rsid w:val="00B348CA"/>
    <w:rsid w:val="00B348CC"/>
    <w:rsid w:val="00B34AEC"/>
    <w:rsid w:val="00B3516C"/>
    <w:rsid w:val="00B351AE"/>
    <w:rsid w:val="00B35247"/>
    <w:rsid w:val="00B355CE"/>
    <w:rsid w:val="00B35E49"/>
    <w:rsid w:val="00B35EA0"/>
    <w:rsid w:val="00B3671C"/>
    <w:rsid w:val="00B36739"/>
    <w:rsid w:val="00B36AD4"/>
    <w:rsid w:val="00B36EC7"/>
    <w:rsid w:val="00B37240"/>
    <w:rsid w:val="00B376C0"/>
    <w:rsid w:val="00B377A8"/>
    <w:rsid w:val="00B40235"/>
    <w:rsid w:val="00B403A4"/>
    <w:rsid w:val="00B403F4"/>
    <w:rsid w:val="00B4078E"/>
    <w:rsid w:val="00B40949"/>
    <w:rsid w:val="00B40BD7"/>
    <w:rsid w:val="00B40BE1"/>
    <w:rsid w:val="00B4138D"/>
    <w:rsid w:val="00B414E7"/>
    <w:rsid w:val="00B415F3"/>
    <w:rsid w:val="00B41850"/>
    <w:rsid w:val="00B420C5"/>
    <w:rsid w:val="00B42351"/>
    <w:rsid w:val="00B42A51"/>
    <w:rsid w:val="00B431A4"/>
    <w:rsid w:val="00B43370"/>
    <w:rsid w:val="00B437EE"/>
    <w:rsid w:val="00B4395E"/>
    <w:rsid w:val="00B44336"/>
    <w:rsid w:val="00B44395"/>
    <w:rsid w:val="00B44509"/>
    <w:rsid w:val="00B44513"/>
    <w:rsid w:val="00B44704"/>
    <w:rsid w:val="00B44A86"/>
    <w:rsid w:val="00B45918"/>
    <w:rsid w:val="00B45A9C"/>
    <w:rsid w:val="00B45E94"/>
    <w:rsid w:val="00B4642F"/>
    <w:rsid w:val="00B468D5"/>
    <w:rsid w:val="00B46C18"/>
    <w:rsid w:val="00B46F63"/>
    <w:rsid w:val="00B475D7"/>
    <w:rsid w:val="00B47BFA"/>
    <w:rsid w:val="00B47C1E"/>
    <w:rsid w:val="00B502E3"/>
    <w:rsid w:val="00B50314"/>
    <w:rsid w:val="00B5080D"/>
    <w:rsid w:val="00B50878"/>
    <w:rsid w:val="00B50935"/>
    <w:rsid w:val="00B517C3"/>
    <w:rsid w:val="00B519D7"/>
    <w:rsid w:val="00B519F6"/>
    <w:rsid w:val="00B52CED"/>
    <w:rsid w:val="00B53056"/>
    <w:rsid w:val="00B53160"/>
    <w:rsid w:val="00B53A5B"/>
    <w:rsid w:val="00B53CAD"/>
    <w:rsid w:val="00B544DE"/>
    <w:rsid w:val="00B54EED"/>
    <w:rsid w:val="00B5505F"/>
    <w:rsid w:val="00B558FB"/>
    <w:rsid w:val="00B55CF9"/>
    <w:rsid w:val="00B55D63"/>
    <w:rsid w:val="00B55E27"/>
    <w:rsid w:val="00B56AA7"/>
    <w:rsid w:val="00B570A4"/>
    <w:rsid w:val="00B57523"/>
    <w:rsid w:val="00B6050B"/>
    <w:rsid w:val="00B6056F"/>
    <w:rsid w:val="00B60DF1"/>
    <w:rsid w:val="00B61657"/>
    <w:rsid w:val="00B6171D"/>
    <w:rsid w:val="00B6208F"/>
    <w:rsid w:val="00B6244A"/>
    <w:rsid w:val="00B62513"/>
    <w:rsid w:val="00B62608"/>
    <w:rsid w:val="00B626BE"/>
    <w:rsid w:val="00B6319E"/>
    <w:rsid w:val="00B63FF7"/>
    <w:rsid w:val="00B64482"/>
    <w:rsid w:val="00B64E98"/>
    <w:rsid w:val="00B6504B"/>
    <w:rsid w:val="00B6515E"/>
    <w:rsid w:val="00B653EA"/>
    <w:rsid w:val="00B65555"/>
    <w:rsid w:val="00B65A7C"/>
    <w:rsid w:val="00B66026"/>
    <w:rsid w:val="00B66353"/>
    <w:rsid w:val="00B663A9"/>
    <w:rsid w:val="00B663E5"/>
    <w:rsid w:val="00B66AC8"/>
    <w:rsid w:val="00B673D5"/>
    <w:rsid w:val="00B675B3"/>
    <w:rsid w:val="00B676CF"/>
    <w:rsid w:val="00B67BB5"/>
    <w:rsid w:val="00B67DF9"/>
    <w:rsid w:val="00B7052A"/>
    <w:rsid w:val="00B705B4"/>
    <w:rsid w:val="00B70747"/>
    <w:rsid w:val="00B7097D"/>
    <w:rsid w:val="00B70C0A"/>
    <w:rsid w:val="00B71043"/>
    <w:rsid w:val="00B71098"/>
    <w:rsid w:val="00B7163E"/>
    <w:rsid w:val="00B71AE8"/>
    <w:rsid w:val="00B71E50"/>
    <w:rsid w:val="00B72F5B"/>
    <w:rsid w:val="00B732F7"/>
    <w:rsid w:val="00B736A2"/>
    <w:rsid w:val="00B737B2"/>
    <w:rsid w:val="00B73B2A"/>
    <w:rsid w:val="00B73B2F"/>
    <w:rsid w:val="00B73C6E"/>
    <w:rsid w:val="00B742F5"/>
    <w:rsid w:val="00B7454A"/>
    <w:rsid w:val="00B7500D"/>
    <w:rsid w:val="00B75323"/>
    <w:rsid w:val="00B75791"/>
    <w:rsid w:val="00B75D55"/>
    <w:rsid w:val="00B75D86"/>
    <w:rsid w:val="00B75F48"/>
    <w:rsid w:val="00B763EC"/>
    <w:rsid w:val="00B76428"/>
    <w:rsid w:val="00B76681"/>
    <w:rsid w:val="00B7695B"/>
    <w:rsid w:val="00B7698D"/>
    <w:rsid w:val="00B76B07"/>
    <w:rsid w:val="00B76E0A"/>
    <w:rsid w:val="00B76E55"/>
    <w:rsid w:val="00B76F17"/>
    <w:rsid w:val="00B771BE"/>
    <w:rsid w:val="00B772F5"/>
    <w:rsid w:val="00B77465"/>
    <w:rsid w:val="00B775E4"/>
    <w:rsid w:val="00B77CED"/>
    <w:rsid w:val="00B77D58"/>
    <w:rsid w:val="00B77E15"/>
    <w:rsid w:val="00B77F0A"/>
    <w:rsid w:val="00B80239"/>
    <w:rsid w:val="00B803F3"/>
    <w:rsid w:val="00B80442"/>
    <w:rsid w:val="00B80BD2"/>
    <w:rsid w:val="00B81426"/>
    <w:rsid w:val="00B8144B"/>
    <w:rsid w:val="00B81A00"/>
    <w:rsid w:val="00B81A26"/>
    <w:rsid w:val="00B81BF4"/>
    <w:rsid w:val="00B81D42"/>
    <w:rsid w:val="00B822DD"/>
    <w:rsid w:val="00B8252C"/>
    <w:rsid w:val="00B82DE9"/>
    <w:rsid w:val="00B8340C"/>
    <w:rsid w:val="00B83E8E"/>
    <w:rsid w:val="00B83FBE"/>
    <w:rsid w:val="00B84ED8"/>
    <w:rsid w:val="00B84EE4"/>
    <w:rsid w:val="00B85FFB"/>
    <w:rsid w:val="00B86483"/>
    <w:rsid w:val="00B86541"/>
    <w:rsid w:val="00B8672B"/>
    <w:rsid w:val="00B868C1"/>
    <w:rsid w:val="00B86DA7"/>
    <w:rsid w:val="00B870A3"/>
    <w:rsid w:val="00B8725C"/>
    <w:rsid w:val="00B8775C"/>
    <w:rsid w:val="00B87A6B"/>
    <w:rsid w:val="00B87AE0"/>
    <w:rsid w:val="00B87C29"/>
    <w:rsid w:val="00B90409"/>
    <w:rsid w:val="00B9074F"/>
    <w:rsid w:val="00B9098E"/>
    <w:rsid w:val="00B90E9F"/>
    <w:rsid w:val="00B911D4"/>
    <w:rsid w:val="00B9133B"/>
    <w:rsid w:val="00B913A9"/>
    <w:rsid w:val="00B9179E"/>
    <w:rsid w:val="00B91C21"/>
    <w:rsid w:val="00B91CBB"/>
    <w:rsid w:val="00B929A6"/>
    <w:rsid w:val="00B92CE6"/>
    <w:rsid w:val="00B92D20"/>
    <w:rsid w:val="00B92D72"/>
    <w:rsid w:val="00B92E79"/>
    <w:rsid w:val="00B932A7"/>
    <w:rsid w:val="00B9369A"/>
    <w:rsid w:val="00B9421B"/>
    <w:rsid w:val="00B94C86"/>
    <w:rsid w:val="00B94E57"/>
    <w:rsid w:val="00B9509F"/>
    <w:rsid w:val="00B955DB"/>
    <w:rsid w:val="00B958C7"/>
    <w:rsid w:val="00B9594E"/>
    <w:rsid w:val="00B963C1"/>
    <w:rsid w:val="00B96481"/>
    <w:rsid w:val="00B96B84"/>
    <w:rsid w:val="00B9715A"/>
    <w:rsid w:val="00B97491"/>
    <w:rsid w:val="00B97922"/>
    <w:rsid w:val="00BA02E7"/>
    <w:rsid w:val="00BA049C"/>
    <w:rsid w:val="00BA0AC1"/>
    <w:rsid w:val="00BA0D0D"/>
    <w:rsid w:val="00BA1020"/>
    <w:rsid w:val="00BA16E0"/>
    <w:rsid w:val="00BA17B6"/>
    <w:rsid w:val="00BA1A01"/>
    <w:rsid w:val="00BA1EB2"/>
    <w:rsid w:val="00BA24C6"/>
    <w:rsid w:val="00BA27E8"/>
    <w:rsid w:val="00BA3099"/>
    <w:rsid w:val="00BA3E87"/>
    <w:rsid w:val="00BA411B"/>
    <w:rsid w:val="00BA4252"/>
    <w:rsid w:val="00BA43FD"/>
    <w:rsid w:val="00BA47C0"/>
    <w:rsid w:val="00BA48F2"/>
    <w:rsid w:val="00BA511E"/>
    <w:rsid w:val="00BA545B"/>
    <w:rsid w:val="00BA5844"/>
    <w:rsid w:val="00BA5FDB"/>
    <w:rsid w:val="00BA632D"/>
    <w:rsid w:val="00BA68BB"/>
    <w:rsid w:val="00BA69C9"/>
    <w:rsid w:val="00BA7074"/>
    <w:rsid w:val="00BA7880"/>
    <w:rsid w:val="00BA7BF1"/>
    <w:rsid w:val="00BA7F71"/>
    <w:rsid w:val="00BB0270"/>
    <w:rsid w:val="00BB0273"/>
    <w:rsid w:val="00BB0AB9"/>
    <w:rsid w:val="00BB0B65"/>
    <w:rsid w:val="00BB0F38"/>
    <w:rsid w:val="00BB11EF"/>
    <w:rsid w:val="00BB1957"/>
    <w:rsid w:val="00BB1B7E"/>
    <w:rsid w:val="00BB1C1D"/>
    <w:rsid w:val="00BB1D15"/>
    <w:rsid w:val="00BB1D47"/>
    <w:rsid w:val="00BB1EB4"/>
    <w:rsid w:val="00BB25E6"/>
    <w:rsid w:val="00BB28AE"/>
    <w:rsid w:val="00BB2E5E"/>
    <w:rsid w:val="00BB2F9F"/>
    <w:rsid w:val="00BB3982"/>
    <w:rsid w:val="00BB3B40"/>
    <w:rsid w:val="00BB3D08"/>
    <w:rsid w:val="00BB3D6D"/>
    <w:rsid w:val="00BB52A7"/>
    <w:rsid w:val="00BB52BA"/>
    <w:rsid w:val="00BB5A55"/>
    <w:rsid w:val="00BB5D31"/>
    <w:rsid w:val="00BB5F99"/>
    <w:rsid w:val="00BB609E"/>
    <w:rsid w:val="00BB680D"/>
    <w:rsid w:val="00BB686C"/>
    <w:rsid w:val="00BB6A44"/>
    <w:rsid w:val="00BB6C72"/>
    <w:rsid w:val="00BB738F"/>
    <w:rsid w:val="00BB73F6"/>
    <w:rsid w:val="00BB77EA"/>
    <w:rsid w:val="00BB7C21"/>
    <w:rsid w:val="00BB7EF2"/>
    <w:rsid w:val="00BB7F99"/>
    <w:rsid w:val="00BC0234"/>
    <w:rsid w:val="00BC027F"/>
    <w:rsid w:val="00BC0446"/>
    <w:rsid w:val="00BC0AF3"/>
    <w:rsid w:val="00BC0D1D"/>
    <w:rsid w:val="00BC0DAE"/>
    <w:rsid w:val="00BC0E50"/>
    <w:rsid w:val="00BC15D2"/>
    <w:rsid w:val="00BC1685"/>
    <w:rsid w:val="00BC1F31"/>
    <w:rsid w:val="00BC2401"/>
    <w:rsid w:val="00BC2670"/>
    <w:rsid w:val="00BC3058"/>
    <w:rsid w:val="00BC3290"/>
    <w:rsid w:val="00BC364A"/>
    <w:rsid w:val="00BC3683"/>
    <w:rsid w:val="00BC3FCA"/>
    <w:rsid w:val="00BC43B2"/>
    <w:rsid w:val="00BC45C8"/>
    <w:rsid w:val="00BC4791"/>
    <w:rsid w:val="00BC4F24"/>
    <w:rsid w:val="00BC5C7A"/>
    <w:rsid w:val="00BC5D40"/>
    <w:rsid w:val="00BC612D"/>
    <w:rsid w:val="00BC6142"/>
    <w:rsid w:val="00BC633C"/>
    <w:rsid w:val="00BC7143"/>
    <w:rsid w:val="00BC7A0B"/>
    <w:rsid w:val="00BD02AA"/>
    <w:rsid w:val="00BD02D0"/>
    <w:rsid w:val="00BD033C"/>
    <w:rsid w:val="00BD0456"/>
    <w:rsid w:val="00BD0DE5"/>
    <w:rsid w:val="00BD157E"/>
    <w:rsid w:val="00BD1E0D"/>
    <w:rsid w:val="00BD21A9"/>
    <w:rsid w:val="00BD21FC"/>
    <w:rsid w:val="00BD24D4"/>
    <w:rsid w:val="00BD264D"/>
    <w:rsid w:val="00BD2BDD"/>
    <w:rsid w:val="00BD2F16"/>
    <w:rsid w:val="00BD3A0E"/>
    <w:rsid w:val="00BD3BEE"/>
    <w:rsid w:val="00BD3FC5"/>
    <w:rsid w:val="00BD42D7"/>
    <w:rsid w:val="00BD433C"/>
    <w:rsid w:val="00BD4980"/>
    <w:rsid w:val="00BD4D5F"/>
    <w:rsid w:val="00BD5930"/>
    <w:rsid w:val="00BD5E68"/>
    <w:rsid w:val="00BD5E6B"/>
    <w:rsid w:val="00BD6091"/>
    <w:rsid w:val="00BD656D"/>
    <w:rsid w:val="00BD65E0"/>
    <w:rsid w:val="00BD6670"/>
    <w:rsid w:val="00BD66CD"/>
    <w:rsid w:val="00BD671B"/>
    <w:rsid w:val="00BD688E"/>
    <w:rsid w:val="00BD721C"/>
    <w:rsid w:val="00BD777C"/>
    <w:rsid w:val="00BD7856"/>
    <w:rsid w:val="00BD7E1B"/>
    <w:rsid w:val="00BE0995"/>
    <w:rsid w:val="00BE0BCC"/>
    <w:rsid w:val="00BE0BF0"/>
    <w:rsid w:val="00BE0D79"/>
    <w:rsid w:val="00BE1164"/>
    <w:rsid w:val="00BE18C2"/>
    <w:rsid w:val="00BE18F3"/>
    <w:rsid w:val="00BE1B6A"/>
    <w:rsid w:val="00BE1EC9"/>
    <w:rsid w:val="00BE24D6"/>
    <w:rsid w:val="00BE25B3"/>
    <w:rsid w:val="00BE2FD7"/>
    <w:rsid w:val="00BE35F6"/>
    <w:rsid w:val="00BE40F1"/>
    <w:rsid w:val="00BE446C"/>
    <w:rsid w:val="00BE48C2"/>
    <w:rsid w:val="00BE507C"/>
    <w:rsid w:val="00BE54AF"/>
    <w:rsid w:val="00BE5884"/>
    <w:rsid w:val="00BE5897"/>
    <w:rsid w:val="00BE5B3C"/>
    <w:rsid w:val="00BE5B5A"/>
    <w:rsid w:val="00BE5EC2"/>
    <w:rsid w:val="00BE5FD7"/>
    <w:rsid w:val="00BE62B0"/>
    <w:rsid w:val="00BE62BA"/>
    <w:rsid w:val="00BE62F8"/>
    <w:rsid w:val="00BE636F"/>
    <w:rsid w:val="00BE6CE1"/>
    <w:rsid w:val="00BE71BA"/>
    <w:rsid w:val="00BE71C9"/>
    <w:rsid w:val="00BF0BC3"/>
    <w:rsid w:val="00BF0E24"/>
    <w:rsid w:val="00BF100B"/>
    <w:rsid w:val="00BF11AD"/>
    <w:rsid w:val="00BF192A"/>
    <w:rsid w:val="00BF1D92"/>
    <w:rsid w:val="00BF1E70"/>
    <w:rsid w:val="00BF1FCC"/>
    <w:rsid w:val="00BF21EF"/>
    <w:rsid w:val="00BF267F"/>
    <w:rsid w:val="00BF289D"/>
    <w:rsid w:val="00BF3E76"/>
    <w:rsid w:val="00BF4423"/>
    <w:rsid w:val="00BF45A8"/>
    <w:rsid w:val="00BF490B"/>
    <w:rsid w:val="00BF4B22"/>
    <w:rsid w:val="00BF4B5E"/>
    <w:rsid w:val="00BF4D11"/>
    <w:rsid w:val="00BF5C30"/>
    <w:rsid w:val="00BF6DB8"/>
    <w:rsid w:val="00BF743E"/>
    <w:rsid w:val="00BF7917"/>
    <w:rsid w:val="00BF7AA3"/>
    <w:rsid w:val="00BF7D0A"/>
    <w:rsid w:val="00C0013E"/>
    <w:rsid w:val="00C00A07"/>
    <w:rsid w:val="00C00A67"/>
    <w:rsid w:val="00C00CE8"/>
    <w:rsid w:val="00C01329"/>
    <w:rsid w:val="00C0133B"/>
    <w:rsid w:val="00C01697"/>
    <w:rsid w:val="00C01A93"/>
    <w:rsid w:val="00C01B6F"/>
    <w:rsid w:val="00C01C57"/>
    <w:rsid w:val="00C01DE2"/>
    <w:rsid w:val="00C01F46"/>
    <w:rsid w:val="00C02706"/>
    <w:rsid w:val="00C028A9"/>
    <w:rsid w:val="00C02ABB"/>
    <w:rsid w:val="00C031F0"/>
    <w:rsid w:val="00C03A20"/>
    <w:rsid w:val="00C04053"/>
    <w:rsid w:val="00C04130"/>
    <w:rsid w:val="00C04301"/>
    <w:rsid w:val="00C04C5D"/>
    <w:rsid w:val="00C04C6E"/>
    <w:rsid w:val="00C04E1D"/>
    <w:rsid w:val="00C05172"/>
    <w:rsid w:val="00C053B2"/>
    <w:rsid w:val="00C057F6"/>
    <w:rsid w:val="00C0585F"/>
    <w:rsid w:val="00C05B25"/>
    <w:rsid w:val="00C05C1F"/>
    <w:rsid w:val="00C05D68"/>
    <w:rsid w:val="00C05EFA"/>
    <w:rsid w:val="00C063C5"/>
    <w:rsid w:val="00C06B17"/>
    <w:rsid w:val="00C06B36"/>
    <w:rsid w:val="00C06C64"/>
    <w:rsid w:val="00C07507"/>
    <w:rsid w:val="00C07840"/>
    <w:rsid w:val="00C07938"/>
    <w:rsid w:val="00C07DC9"/>
    <w:rsid w:val="00C10AD6"/>
    <w:rsid w:val="00C10B4B"/>
    <w:rsid w:val="00C1127B"/>
    <w:rsid w:val="00C12143"/>
    <w:rsid w:val="00C12401"/>
    <w:rsid w:val="00C1250A"/>
    <w:rsid w:val="00C1259E"/>
    <w:rsid w:val="00C12EDE"/>
    <w:rsid w:val="00C131A9"/>
    <w:rsid w:val="00C134D3"/>
    <w:rsid w:val="00C13D78"/>
    <w:rsid w:val="00C13F4E"/>
    <w:rsid w:val="00C142B8"/>
    <w:rsid w:val="00C1488B"/>
    <w:rsid w:val="00C149C8"/>
    <w:rsid w:val="00C14E7F"/>
    <w:rsid w:val="00C15BEF"/>
    <w:rsid w:val="00C16277"/>
    <w:rsid w:val="00C16458"/>
    <w:rsid w:val="00C16722"/>
    <w:rsid w:val="00C1684E"/>
    <w:rsid w:val="00C17321"/>
    <w:rsid w:val="00C17545"/>
    <w:rsid w:val="00C175F9"/>
    <w:rsid w:val="00C177E8"/>
    <w:rsid w:val="00C17932"/>
    <w:rsid w:val="00C1793D"/>
    <w:rsid w:val="00C17A4D"/>
    <w:rsid w:val="00C20583"/>
    <w:rsid w:val="00C20731"/>
    <w:rsid w:val="00C20997"/>
    <w:rsid w:val="00C20DCD"/>
    <w:rsid w:val="00C20E85"/>
    <w:rsid w:val="00C20F17"/>
    <w:rsid w:val="00C21189"/>
    <w:rsid w:val="00C21783"/>
    <w:rsid w:val="00C2191E"/>
    <w:rsid w:val="00C223D0"/>
    <w:rsid w:val="00C223DB"/>
    <w:rsid w:val="00C225EC"/>
    <w:rsid w:val="00C228C7"/>
    <w:rsid w:val="00C22ABD"/>
    <w:rsid w:val="00C22DFD"/>
    <w:rsid w:val="00C22E5D"/>
    <w:rsid w:val="00C236D6"/>
    <w:rsid w:val="00C23B2C"/>
    <w:rsid w:val="00C23B31"/>
    <w:rsid w:val="00C23BA3"/>
    <w:rsid w:val="00C241BF"/>
    <w:rsid w:val="00C24407"/>
    <w:rsid w:val="00C24995"/>
    <w:rsid w:val="00C249F6"/>
    <w:rsid w:val="00C24CEA"/>
    <w:rsid w:val="00C25407"/>
    <w:rsid w:val="00C268FF"/>
    <w:rsid w:val="00C26F80"/>
    <w:rsid w:val="00C27552"/>
    <w:rsid w:val="00C27684"/>
    <w:rsid w:val="00C2771E"/>
    <w:rsid w:val="00C2795B"/>
    <w:rsid w:val="00C27E46"/>
    <w:rsid w:val="00C27ECC"/>
    <w:rsid w:val="00C302E7"/>
    <w:rsid w:val="00C309FC"/>
    <w:rsid w:val="00C30D34"/>
    <w:rsid w:val="00C30F16"/>
    <w:rsid w:val="00C3106E"/>
    <w:rsid w:val="00C3113E"/>
    <w:rsid w:val="00C313B7"/>
    <w:rsid w:val="00C31822"/>
    <w:rsid w:val="00C31880"/>
    <w:rsid w:val="00C31B59"/>
    <w:rsid w:val="00C3246D"/>
    <w:rsid w:val="00C328DB"/>
    <w:rsid w:val="00C32D4D"/>
    <w:rsid w:val="00C32FD0"/>
    <w:rsid w:val="00C33583"/>
    <w:rsid w:val="00C336D9"/>
    <w:rsid w:val="00C33A90"/>
    <w:rsid w:val="00C33F14"/>
    <w:rsid w:val="00C34048"/>
    <w:rsid w:val="00C346C9"/>
    <w:rsid w:val="00C34E52"/>
    <w:rsid w:val="00C34FEE"/>
    <w:rsid w:val="00C35039"/>
    <w:rsid w:val="00C35D59"/>
    <w:rsid w:val="00C36146"/>
    <w:rsid w:val="00C36A67"/>
    <w:rsid w:val="00C3765D"/>
    <w:rsid w:val="00C37EA3"/>
    <w:rsid w:val="00C40014"/>
    <w:rsid w:val="00C40B4A"/>
    <w:rsid w:val="00C40E11"/>
    <w:rsid w:val="00C41AEB"/>
    <w:rsid w:val="00C41B12"/>
    <w:rsid w:val="00C42A3D"/>
    <w:rsid w:val="00C42BDF"/>
    <w:rsid w:val="00C42D23"/>
    <w:rsid w:val="00C43948"/>
    <w:rsid w:val="00C43A66"/>
    <w:rsid w:val="00C43CFF"/>
    <w:rsid w:val="00C44421"/>
    <w:rsid w:val="00C44CC9"/>
    <w:rsid w:val="00C4559C"/>
    <w:rsid w:val="00C457D2"/>
    <w:rsid w:val="00C457DF"/>
    <w:rsid w:val="00C45844"/>
    <w:rsid w:val="00C45946"/>
    <w:rsid w:val="00C463A2"/>
    <w:rsid w:val="00C4650D"/>
    <w:rsid w:val="00C465A9"/>
    <w:rsid w:val="00C46B6A"/>
    <w:rsid w:val="00C46FEB"/>
    <w:rsid w:val="00C470BC"/>
    <w:rsid w:val="00C471AA"/>
    <w:rsid w:val="00C4730E"/>
    <w:rsid w:val="00C473A8"/>
    <w:rsid w:val="00C47596"/>
    <w:rsid w:val="00C500C3"/>
    <w:rsid w:val="00C50178"/>
    <w:rsid w:val="00C50E86"/>
    <w:rsid w:val="00C51440"/>
    <w:rsid w:val="00C5148E"/>
    <w:rsid w:val="00C516FB"/>
    <w:rsid w:val="00C5209D"/>
    <w:rsid w:val="00C5219B"/>
    <w:rsid w:val="00C5246A"/>
    <w:rsid w:val="00C526A6"/>
    <w:rsid w:val="00C52FA1"/>
    <w:rsid w:val="00C5323E"/>
    <w:rsid w:val="00C5383D"/>
    <w:rsid w:val="00C53CBE"/>
    <w:rsid w:val="00C53FCE"/>
    <w:rsid w:val="00C54B8A"/>
    <w:rsid w:val="00C550BA"/>
    <w:rsid w:val="00C55317"/>
    <w:rsid w:val="00C55415"/>
    <w:rsid w:val="00C5571E"/>
    <w:rsid w:val="00C558FD"/>
    <w:rsid w:val="00C5652F"/>
    <w:rsid w:val="00C56785"/>
    <w:rsid w:val="00C567F2"/>
    <w:rsid w:val="00C56A4E"/>
    <w:rsid w:val="00C578DC"/>
    <w:rsid w:val="00C57AEE"/>
    <w:rsid w:val="00C57D5A"/>
    <w:rsid w:val="00C6010D"/>
    <w:rsid w:val="00C601F7"/>
    <w:rsid w:val="00C604E9"/>
    <w:rsid w:val="00C608BD"/>
    <w:rsid w:val="00C60E34"/>
    <w:rsid w:val="00C61731"/>
    <w:rsid w:val="00C623AB"/>
    <w:rsid w:val="00C623DF"/>
    <w:rsid w:val="00C6278E"/>
    <w:rsid w:val="00C62AAB"/>
    <w:rsid w:val="00C62B51"/>
    <w:rsid w:val="00C6302D"/>
    <w:rsid w:val="00C64150"/>
    <w:rsid w:val="00C648A4"/>
    <w:rsid w:val="00C65299"/>
    <w:rsid w:val="00C654E5"/>
    <w:rsid w:val="00C6600B"/>
    <w:rsid w:val="00C663E5"/>
    <w:rsid w:val="00C66F2E"/>
    <w:rsid w:val="00C67B8C"/>
    <w:rsid w:val="00C67E20"/>
    <w:rsid w:val="00C705DB"/>
    <w:rsid w:val="00C7092C"/>
    <w:rsid w:val="00C709EB"/>
    <w:rsid w:val="00C70B36"/>
    <w:rsid w:val="00C712D8"/>
    <w:rsid w:val="00C715D7"/>
    <w:rsid w:val="00C71C82"/>
    <w:rsid w:val="00C71D67"/>
    <w:rsid w:val="00C71FBC"/>
    <w:rsid w:val="00C72148"/>
    <w:rsid w:val="00C72806"/>
    <w:rsid w:val="00C734F8"/>
    <w:rsid w:val="00C73FB2"/>
    <w:rsid w:val="00C74262"/>
    <w:rsid w:val="00C7465A"/>
    <w:rsid w:val="00C74F7F"/>
    <w:rsid w:val="00C7504D"/>
    <w:rsid w:val="00C7549A"/>
    <w:rsid w:val="00C75976"/>
    <w:rsid w:val="00C75B35"/>
    <w:rsid w:val="00C76251"/>
    <w:rsid w:val="00C762E9"/>
    <w:rsid w:val="00C76824"/>
    <w:rsid w:val="00C76D90"/>
    <w:rsid w:val="00C76F1A"/>
    <w:rsid w:val="00C76F5D"/>
    <w:rsid w:val="00C772B1"/>
    <w:rsid w:val="00C773A0"/>
    <w:rsid w:val="00C77DF7"/>
    <w:rsid w:val="00C80EB5"/>
    <w:rsid w:val="00C81086"/>
    <w:rsid w:val="00C810BC"/>
    <w:rsid w:val="00C81731"/>
    <w:rsid w:val="00C81D06"/>
    <w:rsid w:val="00C82113"/>
    <w:rsid w:val="00C82178"/>
    <w:rsid w:val="00C8242F"/>
    <w:rsid w:val="00C82E3F"/>
    <w:rsid w:val="00C82F22"/>
    <w:rsid w:val="00C82FB6"/>
    <w:rsid w:val="00C83080"/>
    <w:rsid w:val="00C830A2"/>
    <w:rsid w:val="00C832C5"/>
    <w:rsid w:val="00C83339"/>
    <w:rsid w:val="00C83A75"/>
    <w:rsid w:val="00C84A56"/>
    <w:rsid w:val="00C85541"/>
    <w:rsid w:val="00C85697"/>
    <w:rsid w:val="00C85707"/>
    <w:rsid w:val="00C85AE7"/>
    <w:rsid w:val="00C85E6A"/>
    <w:rsid w:val="00C85ED3"/>
    <w:rsid w:val="00C86033"/>
    <w:rsid w:val="00C863F8"/>
    <w:rsid w:val="00C86533"/>
    <w:rsid w:val="00C8677F"/>
    <w:rsid w:val="00C8685C"/>
    <w:rsid w:val="00C86D58"/>
    <w:rsid w:val="00C86F19"/>
    <w:rsid w:val="00C86F7C"/>
    <w:rsid w:val="00C86FBF"/>
    <w:rsid w:val="00C873DE"/>
    <w:rsid w:val="00C8774F"/>
    <w:rsid w:val="00C8796E"/>
    <w:rsid w:val="00C879A3"/>
    <w:rsid w:val="00C879E0"/>
    <w:rsid w:val="00C87F54"/>
    <w:rsid w:val="00C9012B"/>
    <w:rsid w:val="00C90870"/>
    <w:rsid w:val="00C918BE"/>
    <w:rsid w:val="00C91C3F"/>
    <w:rsid w:val="00C91FE4"/>
    <w:rsid w:val="00C926AE"/>
    <w:rsid w:val="00C92E02"/>
    <w:rsid w:val="00C92E6B"/>
    <w:rsid w:val="00C9313D"/>
    <w:rsid w:val="00C936DD"/>
    <w:rsid w:val="00C93DE6"/>
    <w:rsid w:val="00C940DE"/>
    <w:rsid w:val="00C94392"/>
    <w:rsid w:val="00C944F0"/>
    <w:rsid w:val="00C94619"/>
    <w:rsid w:val="00C9490D"/>
    <w:rsid w:val="00C94DFA"/>
    <w:rsid w:val="00C95066"/>
    <w:rsid w:val="00C95D5D"/>
    <w:rsid w:val="00C9647D"/>
    <w:rsid w:val="00C967FE"/>
    <w:rsid w:val="00C96CC8"/>
    <w:rsid w:val="00C9734C"/>
    <w:rsid w:val="00CA05FE"/>
    <w:rsid w:val="00CA0743"/>
    <w:rsid w:val="00CA097A"/>
    <w:rsid w:val="00CA0F4F"/>
    <w:rsid w:val="00CA119A"/>
    <w:rsid w:val="00CA1E1E"/>
    <w:rsid w:val="00CA2860"/>
    <w:rsid w:val="00CA31A4"/>
    <w:rsid w:val="00CA359F"/>
    <w:rsid w:val="00CA3651"/>
    <w:rsid w:val="00CA372F"/>
    <w:rsid w:val="00CA3826"/>
    <w:rsid w:val="00CA38B5"/>
    <w:rsid w:val="00CA4108"/>
    <w:rsid w:val="00CA41CA"/>
    <w:rsid w:val="00CA41F4"/>
    <w:rsid w:val="00CA42C4"/>
    <w:rsid w:val="00CA435C"/>
    <w:rsid w:val="00CA4539"/>
    <w:rsid w:val="00CA4787"/>
    <w:rsid w:val="00CA50DF"/>
    <w:rsid w:val="00CA5296"/>
    <w:rsid w:val="00CA5ABF"/>
    <w:rsid w:val="00CA5D80"/>
    <w:rsid w:val="00CA6292"/>
    <w:rsid w:val="00CA64A7"/>
    <w:rsid w:val="00CA6D22"/>
    <w:rsid w:val="00CB00DA"/>
    <w:rsid w:val="00CB0877"/>
    <w:rsid w:val="00CB0E3B"/>
    <w:rsid w:val="00CB0ECB"/>
    <w:rsid w:val="00CB1164"/>
    <w:rsid w:val="00CB11BA"/>
    <w:rsid w:val="00CB145E"/>
    <w:rsid w:val="00CB1A47"/>
    <w:rsid w:val="00CB1C88"/>
    <w:rsid w:val="00CB1CCC"/>
    <w:rsid w:val="00CB22B6"/>
    <w:rsid w:val="00CB29A4"/>
    <w:rsid w:val="00CB3602"/>
    <w:rsid w:val="00CB37C7"/>
    <w:rsid w:val="00CB37E7"/>
    <w:rsid w:val="00CB3B96"/>
    <w:rsid w:val="00CB3CCC"/>
    <w:rsid w:val="00CB422C"/>
    <w:rsid w:val="00CB42D3"/>
    <w:rsid w:val="00CB45F5"/>
    <w:rsid w:val="00CB485A"/>
    <w:rsid w:val="00CB4C0B"/>
    <w:rsid w:val="00CB5FE4"/>
    <w:rsid w:val="00CB6031"/>
    <w:rsid w:val="00CB647C"/>
    <w:rsid w:val="00CB6AC0"/>
    <w:rsid w:val="00CB6B74"/>
    <w:rsid w:val="00CB6C81"/>
    <w:rsid w:val="00CB72BA"/>
    <w:rsid w:val="00CB74EA"/>
    <w:rsid w:val="00CB76C4"/>
    <w:rsid w:val="00CC0CF2"/>
    <w:rsid w:val="00CC136F"/>
    <w:rsid w:val="00CC1502"/>
    <w:rsid w:val="00CC16A0"/>
    <w:rsid w:val="00CC1F5B"/>
    <w:rsid w:val="00CC23AD"/>
    <w:rsid w:val="00CC2732"/>
    <w:rsid w:val="00CC2964"/>
    <w:rsid w:val="00CC2AB4"/>
    <w:rsid w:val="00CC31CF"/>
    <w:rsid w:val="00CC35D9"/>
    <w:rsid w:val="00CC36C3"/>
    <w:rsid w:val="00CC38BA"/>
    <w:rsid w:val="00CC4136"/>
    <w:rsid w:val="00CC4DDC"/>
    <w:rsid w:val="00CC5B7D"/>
    <w:rsid w:val="00CC629D"/>
    <w:rsid w:val="00CC63C4"/>
    <w:rsid w:val="00CC6808"/>
    <w:rsid w:val="00CC6A52"/>
    <w:rsid w:val="00CC6CC3"/>
    <w:rsid w:val="00CC7002"/>
    <w:rsid w:val="00CC7534"/>
    <w:rsid w:val="00CC7E06"/>
    <w:rsid w:val="00CD0101"/>
    <w:rsid w:val="00CD0333"/>
    <w:rsid w:val="00CD0804"/>
    <w:rsid w:val="00CD0C2A"/>
    <w:rsid w:val="00CD1893"/>
    <w:rsid w:val="00CD1D6D"/>
    <w:rsid w:val="00CD1E02"/>
    <w:rsid w:val="00CD2300"/>
    <w:rsid w:val="00CD25B5"/>
    <w:rsid w:val="00CD26FA"/>
    <w:rsid w:val="00CD2988"/>
    <w:rsid w:val="00CD33ED"/>
    <w:rsid w:val="00CD344A"/>
    <w:rsid w:val="00CD3EAA"/>
    <w:rsid w:val="00CD4083"/>
    <w:rsid w:val="00CD460E"/>
    <w:rsid w:val="00CD4922"/>
    <w:rsid w:val="00CD4C31"/>
    <w:rsid w:val="00CD4E9D"/>
    <w:rsid w:val="00CD5063"/>
    <w:rsid w:val="00CD5356"/>
    <w:rsid w:val="00CD5B90"/>
    <w:rsid w:val="00CD5DEC"/>
    <w:rsid w:val="00CD666B"/>
    <w:rsid w:val="00CD6875"/>
    <w:rsid w:val="00CD68C7"/>
    <w:rsid w:val="00CD694A"/>
    <w:rsid w:val="00CD6E0C"/>
    <w:rsid w:val="00CD77C3"/>
    <w:rsid w:val="00CD77DF"/>
    <w:rsid w:val="00CD7BD6"/>
    <w:rsid w:val="00CD7C21"/>
    <w:rsid w:val="00CD7E10"/>
    <w:rsid w:val="00CE00E4"/>
    <w:rsid w:val="00CE0326"/>
    <w:rsid w:val="00CE086C"/>
    <w:rsid w:val="00CE0D5F"/>
    <w:rsid w:val="00CE12AD"/>
    <w:rsid w:val="00CE188B"/>
    <w:rsid w:val="00CE1A3C"/>
    <w:rsid w:val="00CE1B94"/>
    <w:rsid w:val="00CE2967"/>
    <w:rsid w:val="00CE2C92"/>
    <w:rsid w:val="00CE3147"/>
    <w:rsid w:val="00CE3191"/>
    <w:rsid w:val="00CE331C"/>
    <w:rsid w:val="00CE39E5"/>
    <w:rsid w:val="00CE3AE4"/>
    <w:rsid w:val="00CE45D8"/>
    <w:rsid w:val="00CE51AC"/>
    <w:rsid w:val="00CE5411"/>
    <w:rsid w:val="00CE5933"/>
    <w:rsid w:val="00CE5D95"/>
    <w:rsid w:val="00CE61D1"/>
    <w:rsid w:val="00CE643C"/>
    <w:rsid w:val="00CE6B36"/>
    <w:rsid w:val="00CE6F13"/>
    <w:rsid w:val="00CE6FA9"/>
    <w:rsid w:val="00CE70D0"/>
    <w:rsid w:val="00CE782D"/>
    <w:rsid w:val="00CF003E"/>
    <w:rsid w:val="00CF0C65"/>
    <w:rsid w:val="00CF111F"/>
    <w:rsid w:val="00CF14C9"/>
    <w:rsid w:val="00CF173D"/>
    <w:rsid w:val="00CF1ADE"/>
    <w:rsid w:val="00CF1B49"/>
    <w:rsid w:val="00CF2218"/>
    <w:rsid w:val="00CF258E"/>
    <w:rsid w:val="00CF2982"/>
    <w:rsid w:val="00CF2A07"/>
    <w:rsid w:val="00CF34BD"/>
    <w:rsid w:val="00CF365E"/>
    <w:rsid w:val="00CF3885"/>
    <w:rsid w:val="00CF3DDB"/>
    <w:rsid w:val="00CF460A"/>
    <w:rsid w:val="00CF4693"/>
    <w:rsid w:val="00CF46B8"/>
    <w:rsid w:val="00CF4C80"/>
    <w:rsid w:val="00CF5D56"/>
    <w:rsid w:val="00CF5E65"/>
    <w:rsid w:val="00CF6798"/>
    <w:rsid w:val="00CF7186"/>
    <w:rsid w:val="00CF7CF9"/>
    <w:rsid w:val="00D00101"/>
    <w:rsid w:val="00D00189"/>
    <w:rsid w:val="00D002BE"/>
    <w:rsid w:val="00D00579"/>
    <w:rsid w:val="00D00EDE"/>
    <w:rsid w:val="00D01189"/>
    <w:rsid w:val="00D01338"/>
    <w:rsid w:val="00D01567"/>
    <w:rsid w:val="00D01DBB"/>
    <w:rsid w:val="00D02399"/>
    <w:rsid w:val="00D02582"/>
    <w:rsid w:val="00D02985"/>
    <w:rsid w:val="00D03100"/>
    <w:rsid w:val="00D046EF"/>
    <w:rsid w:val="00D059D1"/>
    <w:rsid w:val="00D05BDA"/>
    <w:rsid w:val="00D05C42"/>
    <w:rsid w:val="00D05C51"/>
    <w:rsid w:val="00D05D2B"/>
    <w:rsid w:val="00D06027"/>
    <w:rsid w:val="00D0693A"/>
    <w:rsid w:val="00D069D3"/>
    <w:rsid w:val="00D07688"/>
    <w:rsid w:val="00D07A33"/>
    <w:rsid w:val="00D07CD4"/>
    <w:rsid w:val="00D07D92"/>
    <w:rsid w:val="00D10269"/>
    <w:rsid w:val="00D10337"/>
    <w:rsid w:val="00D10701"/>
    <w:rsid w:val="00D10927"/>
    <w:rsid w:val="00D109CF"/>
    <w:rsid w:val="00D119B1"/>
    <w:rsid w:val="00D11AD8"/>
    <w:rsid w:val="00D120F3"/>
    <w:rsid w:val="00D121B3"/>
    <w:rsid w:val="00D1295A"/>
    <w:rsid w:val="00D12A75"/>
    <w:rsid w:val="00D12B20"/>
    <w:rsid w:val="00D1395E"/>
    <w:rsid w:val="00D13B8C"/>
    <w:rsid w:val="00D13C8C"/>
    <w:rsid w:val="00D13D88"/>
    <w:rsid w:val="00D1403F"/>
    <w:rsid w:val="00D1495A"/>
    <w:rsid w:val="00D14AC4"/>
    <w:rsid w:val="00D150A2"/>
    <w:rsid w:val="00D1532C"/>
    <w:rsid w:val="00D1603E"/>
    <w:rsid w:val="00D16E9F"/>
    <w:rsid w:val="00D16F2B"/>
    <w:rsid w:val="00D173C3"/>
    <w:rsid w:val="00D173FE"/>
    <w:rsid w:val="00D1747B"/>
    <w:rsid w:val="00D202A2"/>
    <w:rsid w:val="00D20A92"/>
    <w:rsid w:val="00D20AEF"/>
    <w:rsid w:val="00D20BBA"/>
    <w:rsid w:val="00D21116"/>
    <w:rsid w:val="00D2119B"/>
    <w:rsid w:val="00D214F3"/>
    <w:rsid w:val="00D217B6"/>
    <w:rsid w:val="00D21D6E"/>
    <w:rsid w:val="00D21DF0"/>
    <w:rsid w:val="00D223CA"/>
    <w:rsid w:val="00D2249D"/>
    <w:rsid w:val="00D227D2"/>
    <w:rsid w:val="00D22FD1"/>
    <w:rsid w:val="00D2312F"/>
    <w:rsid w:val="00D23289"/>
    <w:rsid w:val="00D232CE"/>
    <w:rsid w:val="00D23375"/>
    <w:rsid w:val="00D2343C"/>
    <w:rsid w:val="00D237A7"/>
    <w:rsid w:val="00D238CF"/>
    <w:rsid w:val="00D23A14"/>
    <w:rsid w:val="00D24115"/>
    <w:rsid w:val="00D243A6"/>
    <w:rsid w:val="00D243DD"/>
    <w:rsid w:val="00D24A65"/>
    <w:rsid w:val="00D250C9"/>
    <w:rsid w:val="00D2539A"/>
    <w:rsid w:val="00D253CD"/>
    <w:rsid w:val="00D25560"/>
    <w:rsid w:val="00D26106"/>
    <w:rsid w:val="00D264D2"/>
    <w:rsid w:val="00D26FB9"/>
    <w:rsid w:val="00D2722B"/>
    <w:rsid w:val="00D2729E"/>
    <w:rsid w:val="00D27970"/>
    <w:rsid w:val="00D27A23"/>
    <w:rsid w:val="00D27EED"/>
    <w:rsid w:val="00D30272"/>
    <w:rsid w:val="00D30487"/>
    <w:rsid w:val="00D309AC"/>
    <w:rsid w:val="00D30ACD"/>
    <w:rsid w:val="00D30AE5"/>
    <w:rsid w:val="00D30DE8"/>
    <w:rsid w:val="00D30F08"/>
    <w:rsid w:val="00D310CE"/>
    <w:rsid w:val="00D31410"/>
    <w:rsid w:val="00D31DDB"/>
    <w:rsid w:val="00D31E3F"/>
    <w:rsid w:val="00D31EAC"/>
    <w:rsid w:val="00D326BF"/>
    <w:rsid w:val="00D327E6"/>
    <w:rsid w:val="00D32B4F"/>
    <w:rsid w:val="00D32B6E"/>
    <w:rsid w:val="00D32CBC"/>
    <w:rsid w:val="00D32D3B"/>
    <w:rsid w:val="00D332A6"/>
    <w:rsid w:val="00D33B76"/>
    <w:rsid w:val="00D33BF6"/>
    <w:rsid w:val="00D342F5"/>
    <w:rsid w:val="00D356B4"/>
    <w:rsid w:val="00D35D34"/>
    <w:rsid w:val="00D35FD4"/>
    <w:rsid w:val="00D367AF"/>
    <w:rsid w:val="00D367EC"/>
    <w:rsid w:val="00D36FBA"/>
    <w:rsid w:val="00D37035"/>
    <w:rsid w:val="00D3791E"/>
    <w:rsid w:val="00D37D7B"/>
    <w:rsid w:val="00D37EFA"/>
    <w:rsid w:val="00D406F4"/>
    <w:rsid w:val="00D411D8"/>
    <w:rsid w:val="00D41C09"/>
    <w:rsid w:val="00D41F4E"/>
    <w:rsid w:val="00D42969"/>
    <w:rsid w:val="00D429C8"/>
    <w:rsid w:val="00D42BA5"/>
    <w:rsid w:val="00D430BA"/>
    <w:rsid w:val="00D433C4"/>
    <w:rsid w:val="00D43658"/>
    <w:rsid w:val="00D43D7A"/>
    <w:rsid w:val="00D43EFB"/>
    <w:rsid w:val="00D441D0"/>
    <w:rsid w:val="00D45026"/>
    <w:rsid w:val="00D450F2"/>
    <w:rsid w:val="00D451B8"/>
    <w:rsid w:val="00D4570E"/>
    <w:rsid w:val="00D45AB7"/>
    <w:rsid w:val="00D46517"/>
    <w:rsid w:val="00D4655C"/>
    <w:rsid w:val="00D46B15"/>
    <w:rsid w:val="00D4706F"/>
    <w:rsid w:val="00D47404"/>
    <w:rsid w:val="00D4744F"/>
    <w:rsid w:val="00D47472"/>
    <w:rsid w:val="00D477EE"/>
    <w:rsid w:val="00D47C3B"/>
    <w:rsid w:val="00D501F1"/>
    <w:rsid w:val="00D50758"/>
    <w:rsid w:val="00D50D7B"/>
    <w:rsid w:val="00D5140E"/>
    <w:rsid w:val="00D51919"/>
    <w:rsid w:val="00D51B44"/>
    <w:rsid w:val="00D51CA5"/>
    <w:rsid w:val="00D5226E"/>
    <w:rsid w:val="00D52622"/>
    <w:rsid w:val="00D52B46"/>
    <w:rsid w:val="00D52D01"/>
    <w:rsid w:val="00D52D84"/>
    <w:rsid w:val="00D53E35"/>
    <w:rsid w:val="00D546BF"/>
    <w:rsid w:val="00D54AFF"/>
    <w:rsid w:val="00D54C96"/>
    <w:rsid w:val="00D54FB1"/>
    <w:rsid w:val="00D55189"/>
    <w:rsid w:val="00D5657A"/>
    <w:rsid w:val="00D56BC3"/>
    <w:rsid w:val="00D57034"/>
    <w:rsid w:val="00D5733B"/>
    <w:rsid w:val="00D5753C"/>
    <w:rsid w:val="00D57B1D"/>
    <w:rsid w:val="00D57BA4"/>
    <w:rsid w:val="00D57C7B"/>
    <w:rsid w:val="00D57F09"/>
    <w:rsid w:val="00D60054"/>
    <w:rsid w:val="00D602E7"/>
    <w:rsid w:val="00D60A0B"/>
    <w:rsid w:val="00D6137A"/>
    <w:rsid w:val="00D61F95"/>
    <w:rsid w:val="00D62263"/>
    <w:rsid w:val="00D6248E"/>
    <w:rsid w:val="00D6262C"/>
    <w:rsid w:val="00D62798"/>
    <w:rsid w:val="00D627EB"/>
    <w:rsid w:val="00D631F4"/>
    <w:rsid w:val="00D6325C"/>
    <w:rsid w:val="00D63929"/>
    <w:rsid w:val="00D63B59"/>
    <w:rsid w:val="00D63C33"/>
    <w:rsid w:val="00D64024"/>
    <w:rsid w:val="00D64EF0"/>
    <w:rsid w:val="00D6500A"/>
    <w:rsid w:val="00D65010"/>
    <w:rsid w:val="00D65402"/>
    <w:rsid w:val="00D6573C"/>
    <w:rsid w:val="00D65D17"/>
    <w:rsid w:val="00D661F4"/>
    <w:rsid w:val="00D6641C"/>
    <w:rsid w:val="00D6645E"/>
    <w:rsid w:val="00D66FCC"/>
    <w:rsid w:val="00D674A4"/>
    <w:rsid w:val="00D67BDB"/>
    <w:rsid w:val="00D67C6D"/>
    <w:rsid w:val="00D67ECA"/>
    <w:rsid w:val="00D67FF1"/>
    <w:rsid w:val="00D70AEA"/>
    <w:rsid w:val="00D7101E"/>
    <w:rsid w:val="00D71861"/>
    <w:rsid w:val="00D71969"/>
    <w:rsid w:val="00D719AD"/>
    <w:rsid w:val="00D71B4E"/>
    <w:rsid w:val="00D720ED"/>
    <w:rsid w:val="00D723FE"/>
    <w:rsid w:val="00D7254F"/>
    <w:rsid w:val="00D72A3A"/>
    <w:rsid w:val="00D72D72"/>
    <w:rsid w:val="00D73004"/>
    <w:rsid w:val="00D735DF"/>
    <w:rsid w:val="00D73E2B"/>
    <w:rsid w:val="00D743DF"/>
    <w:rsid w:val="00D74604"/>
    <w:rsid w:val="00D74761"/>
    <w:rsid w:val="00D74A1F"/>
    <w:rsid w:val="00D74B20"/>
    <w:rsid w:val="00D75090"/>
    <w:rsid w:val="00D754E6"/>
    <w:rsid w:val="00D7574F"/>
    <w:rsid w:val="00D75A7D"/>
    <w:rsid w:val="00D75B02"/>
    <w:rsid w:val="00D75C10"/>
    <w:rsid w:val="00D76481"/>
    <w:rsid w:val="00D76596"/>
    <w:rsid w:val="00D76BAD"/>
    <w:rsid w:val="00D774AE"/>
    <w:rsid w:val="00D7786E"/>
    <w:rsid w:val="00D77BF0"/>
    <w:rsid w:val="00D8006F"/>
    <w:rsid w:val="00D80855"/>
    <w:rsid w:val="00D80C40"/>
    <w:rsid w:val="00D80EB4"/>
    <w:rsid w:val="00D80FAF"/>
    <w:rsid w:val="00D81A30"/>
    <w:rsid w:val="00D82042"/>
    <w:rsid w:val="00D8257A"/>
    <w:rsid w:val="00D825EC"/>
    <w:rsid w:val="00D83620"/>
    <w:rsid w:val="00D83A49"/>
    <w:rsid w:val="00D83B67"/>
    <w:rsid w:val="00D83C12"/>
    <w:rsid w:val="00D84133"/>
    <w:rsid w:val="00D8486B"/>
    <w:rsid w:val="00D84B03"/>
    <w:rsid w:val="00D84EC7"/>
    <w:rsid w:val="00D84FE9"/>
    <w:rsid w:val="00D85449"/>
    <w:rsid w:val="00D85676"/>
    <w:rsid w:val="00D8596B"/>
    <w:rsid w:val="00D86122"/>
    <w:rsid w:val="00D86133"/>
    <w:rsid w:val="00D8636D"/>
    <w:rsid w:val="00D869C4"/>
    <w:rsid w:val="00D86A1A"/>
    <w:rsid w:val="00D86D56"/>
    <w:rsid w:val="00D872AB"/>
    <w:rsid w:val="00D87494"/>
    <w:rsid w:val="00D87AF3"/>
    <w:rsid w:val="00D87B90"/>
    <w:rsid w:val="00D87F6B"/>
    <w:rsid w:val="00D902A6"/>
    <w:rsid w:val="00D9060E"/>
    <w:rsid w:val="00D910E6"/>
    <w:rsid w:val="00D9121C"/>
    <w:rsid w:val="00D913C9"/>
    <w:rsid w:val="00D91C3C"/>
    <w:rsid w:val="00D92031"/>
    <w:rsid w:val="00D9270B"/>
    <w:rsid w:val="00D929A7"/>
    <w:rsid w:val="00D929C1"/>
    <w:rsid w:val="00D92E2F"/>
    <w:rsid w:val="00D933E2"/>
    <w:rsid w:val="00D935DE"/>
    <w:rsid w:val="00D9383B"/>
    <w:rsid w:val="00D93952"/>
    <w:rsid w:val="00D93A84"/>
    <w:rsid w:val="00D93B01"/>
    <w:rsid w:val="00D93E02"/>
    <w:rsid w:val="00D93F86"/>
    <w:rsid w:val="00D946DF"/>
    <w:rsid w:val="00D94A89"/>
    <w:rsid w:val="00D94ACE"/>
    <w:rsid w:val="00D94D30"/>
    <w:rsid w:val="00D94FFF"/>
    <w:rsid w:val="00D95173"/>
    <w:rsid w:val="00D95434"/>
    <w:rsid w:val="00D95BB7"/>
    <w:rsid w:val="00D9667C"/>
    <w:rsid w:val="00D96F1E"/>
    <w:rsid w:val="00D96F98"/>
    <w:rsid w:val="00D97068"/>
    <w:rsid w:val="00D973B7"/>
    <w:rsid w:val="00D9750D"/>
    <w:rsid w:val="00D975AB"/>
    <w:rsid w:val="00D97724"/>
    <w:rsid w:val="00D97EB0"/>
    <w:rsid w:val="00D97FFB"/>
    <w:rsid w:val="00DA0099"/>
    <w:rsid w:val="00DA0C28"/>
    <w:rsid w:val="00DA0ED0"/>
    <w:rsid w:val="00DA1DF3"/>
    <w:rsid w:val="00DA218F"/>
    <w:rsid w:val="00DA2475"/>
    <w:rsid w:val="00DA3557"/>
    <w:rsid w:val="00DA360A"/>
    <w:rsid w:val="00DA39E8"/>
    <w:rsid w:val="00DA3DBE"/>
    <w:rsid w:val="00DA3E5F"/>
    <w:rsid w:val="00DA4179"/>
    <w:rsid w:val="00DA4255"/>
    <w:rsid w:val="00DA4523"/>
    <w:rsid w:val="00DA46D0"/>
    <w:rsid w:val="00DA4B37"/>
    <w:rsid w:val="00DA51E4"/>
    <w:rsid w:val="00DA5228"/>
    <w:rsid w:val="00DA5B3D"/>
    <w:rsid w:val="00DA6188"/>
    <w:rsid w:val="00DA6FEF"/>
    <w:rsid w:val="00DA7802"/>
    <w:rsid w:val="00DB06C8"/>
    <w:rsid w:val="00DB0729"/>
    <w:rsid w:val="00DB0772"/>
    <w:rsid w:val="00DB08ED"/>
    <w:rsid w:val="00DB12D8"/>
    <w:rsid w:val="00DB16F4"/>
    <w:rsid w:val="00DB18A7"/>
    <w:rsid w:val="00DB1E5F"/>
    <w:rsid w:val="00DB2295"/>
    <w:rsid w:val="00DB2808"/>
    <w:rsid w:val="00DB2861"/>
    <w:rsid w:val="00DB2FE8"/>
    <w:rsid w:val="00DB300E"/>
    <w:rsid w:val="00DB305F"/>
    <w:rsid w:val="00DB36BA"/>
    <w:rsid w:val="00DB3F1F"/>
    <w:rsid w:val="00DB445F"/>
    <w:rsid w:val="00DB496B"/>
    <w:rsid w:val="00DB5B88"/>
    <w:rsid w:val="00DB5D87"/>
    <w:rsid w:val="00DB5F20"/>
    <w:rsid w:val="00DB6B3F"/>
    <w:rsid w:val="00DB6B79"/>
    <w:rsid w:val="00DB7066"/>
    <w:rsid w:val="00DB797D"/>
    <w:rsid w:val="00DB7E5B"/>
    <w:rsid w:val="00DC0210"/>
    <w:rsid w:val="00DC05B6"/>
    <w:rsid w:val="00DC0B97"/>
    <w:rsid w:val="00DC0D4D"/>
    <w:rsid w:val="00DC0E0F"/>
    <w:rsid w:val="00DC0F30"/>
    <w:rsid w:val="00DC1056"/>
    <w:rsid w:val="00DC14B6"/>
    <w:rsid w:val="00DC2CC3"/>
    <w:rsid w:val="00DC2FE2"/>
    <w:rsid w:val="00DC3438"/>
    <w:rsid w:val="00DC36EB"/>
    <w:rsid w:val="00DC3A36"/>
    <w:rsid w:val="00DC3A4B"/>
    <w:rsid w:val="00DC3B7E"/>
    <w:rsid w:val="00DC3D79"/>
    <w:rsid w:val="00DC3F41"/>
    <w:rsid w:val="00DC485E"/>
    <w:rsid w:val="00DC49F9"/>
    <w:rsid w:val="00DC4A17"/>
    <w:rsid w:val="00DC4A1E"/>
    <w:rsid w:val="00DC4AF7"/>
    <w:rsid w:val="00DC4DA7"/>
    <w:rsid w:val="00DC4E47"/>
    <w:rsid w:val="00DC4EC2"/>
    <w:rsid w:val="00DC54BD"/>
    <w:rsid w:val="00DC5516"/>
    <w:rsid w:val="00DC62BF"/>
    <w:rsid w:val="00DC6407"/>
    <w:rsid w:val="00DC6FD5"/>
    <w:rsid w:val="00DC723A"/>
    <w:rsid w:val="00DC7AF4"/>
    <w:rsid w:val="00DC7BDD"/>
    <w:rsid w:val="00DC7DD0"/>
    <w:rsid w:val="00DD006A"/>
    <w:rsid w:val="00DD0172"/>
    <w:rsid w:val="00DD0338"/>
    <w:rsid w:val="00DD0BD3"/>
    <w:rsid w:val="00DD16D9"/>
    <w:rsid w:val="00DD30C0"/>
    <w:rsid w:val="00DD378B"/>
    <w:rsid w:val="00DD3E58"/>
    <w:rsid w:val="00DD4025"/>
    <w:rsid w:val="00DD4528"/>
    <w:rsid w:val="00DD4A54"/>
    <w:rsid w:val="00DD4BA7"/>
    <w:rsid w:val="00DD5295"/>
    <w:rsid w:val="00DD52C1"/>
    <w:rsid w:val="00DD5F0F"/>
    <w:rsid w:val="00DD6100"/>
    <w:rsid w:val="00DD6488"/>
    <w:rsid w:val="00DD6651"/>
    <w:rsid w:val="00DD6896"/>
    <w:rsid w:val="00DD6E7E"/>
    <w:rsid w:val="00DD6F85"/>
    <w:rsid w:val="00DD7668"/>
    <w:rsid w:val="00DD77EE"/>
    <w:rsid w:val="00DD7A5F"/>
    <w:rsid w:val="00DD7BD0"/>
    <w:rsid w:val="00DE0390"/>
    <w:rsid w:val="00DE07AD"/>
    <w:rsid w:val="00DE0942"/>
    <w:rsid w:val="00DE168D"/>
    <w:rsid w:val="00DE170D"/>
    <w:rsid w:val="00DE1938"/>
    <w:rsid w:val="00DE1AE4"/>
    <w:rsid w:val="00DE2039"/>
    <w:rsid w:val="00DE222D"/>
    <w:rsid w:val="00DE33A4"/>
    <w:rsid w:val="00DE349D"/>
    <w:rsid w:val="00DE36D7"/>
    <w:rsid w:val="00DE4D4B"/>
    <w:rsid w:val="00DE4E97"/>
    <w:rsid w:val="00DE5AA1"/>
    <w:rsid w:val="00DE5B6A"/>
    <w:rsid w:val="00DE5CA3"/>
    <w:rsid w:val="00DE5D12"/>
    <w:rsid w:val="00DE5E36"/>
    <w:rsid w:val="00DE5F39"/>
    <w:rsid w:val="00DE616D"/>
    <w:rsid w:val="00DE64BE"/>
    <w:rsid w:val="00DE7309"/>
    <w:rsid w:val="00DE7D75"/>
    <w:rsid w:val="00DF00D5"/>
    <w:rsid w:val="00DF091A"/>
    <w:rsid w:val="00DF1372"/>
    <w:rsid w:val="00DF149D"/>
    <w:rsid w:val="00DF15E6"/>
    <w:rsid w:val="00DF1B9B"/>
    <w:rsid w:val="00DF1CD1"/>
    <w:rsid w:val="00DF1E99"/>
    <w:rsid w:val="00DF2037"/>
    <w:rsid w:val="00DF2800"/>
    <w:rsid w:val="00DF2F4B"/>
    <w:rsid w:val="00DF3156"/>
    <w:rsid w:val="00DF31B9"/>
    <w:rsid w:val="00DF3295"/>
    <w:rsid w:val="00DF3A90"/>
    <w:rsid w:val="00DF3D0D"/>
    <w:rsid w:val="00DF3E04"/>
    <w:rsid w:val="00DF40D2"/>
    <w:rsid w:val="00DF422D"/>
    <w:rsid w:val="00DF5535"/>
    <w:rsid w:val="00DF57FB"/>
    <w:rsid w:val="00DF5A72"/>
    <w:rsid w:val="00DF5FAD"/>
    <w:rsid w:val="00DF6A9B"/>
    <w:rsid w:val="00DF6F18"/>
    <w:rsid w:val="00DF73FC"/>
    <w:rsid w:val="00DF78B7"/>
    <w:rsid w:val="00DF7914"/>
    <w:rsid w:val="00DF7CE2"/>
    <w:rsid w:val="00DF7F58"/>
    <w:rsid w:val="00E00A34"/>
    <w:rsid w:val="00E0114A"/>
    <w:rsid w:val="00E012EC"/>
    <w:rsid w:val="00E013E4"/>
    <w:rsid w:val="00E020A8"/>
    <w:rsid w:val="00E027E2"/>
    <w:rsid w:val="00E02A64"/>
    <w:rsid w:val="00E02CB5"/>
    <w:rsid w:val="00E02EF3"/>
    <w:rsid w:val="00E03883"/>
    <w:rsid w:val="00E03B15"/>
    <w:rsid w:val="00E03CC7"/>
    <w:rsid w:val="00E03D44"/>
    <w:rsid w:val="00E04012"/>
    <w:rsid w:val="00E040B8"/>
    <w:rsid w:val="00E040DE"/>
    <w:rsid w:val="00E051E5"/>
    <w:rsid w:val="00E055D2"/>
    <w:rsid w:val="00E05C59"/>
    <w:rsid w:val="00E05D60"/>
    <w:rsid w:val="00E05E16"/>
    <w:rsid w:val="00E0645A"/>
    <w:rsid w:val="00E066B1"/>
    <w:rsid w:val="00E06896"/>
    <w:rsid w:val="00E070DA"/>
    <w:rsid w:val="00E074E6"/>
    <w:rsid w:val="00E07518"/>
    <w:rsid w:val="00E07EE7"/>
    <w:rsid w:val="00E1003E"/>
    <w:rsid w:val="00E104A1"/>
    <w:rsid w:val="00E105D8"/>
    <w:rsid w:val="00E11023"/>
    <w:rsid w:val="00E11BBC"/>
    <w:rsid w:val="00E11D91"/>
    <w:rsid w:val="00E12673"/>
    <w:rsid w:val="00E128E9"/>
    <w:rsid w:val="00E12C51"/>
    <w:rsid w:val="00E142DE"/>
    <w:rsid w:val="00E14634"/>
    <w:rsid w:val="00E146A1"/>
    <w:rsid w:val="00E147F0"/>
    <w:rsid w:val="00E14BFF"/>
    <w:rsid w:val="00E14F09"/>
    <w:rsid w:val="00E15183"/>
    <w:rsid w:val="00E155EE"/>
    <w:rsid w:val="00E161C5"/>
    <w:rsid w:val="00E16B81"/>
    <w:rsid w:val="00E16E0E"/>
    <w:rsid w:val="00E17314"/>
    <w:rsid w:val="00E17DB9"/>
    <w:rsid w:val="00E20424"/>
    <w:rsid w:val="00E20C11"/>
    <w:rsid w:val="00E2100D"/>
    <w:rsid w:val="00E21882"/>
    <w:rsid w:val="00E21F2C"/>
    <w:rsid w:val="00E220F0"/>
    <w:rsid w:val="00E22652"/>
    <w:rsid w:val="00E22792"/>
    <w:rsid w:val="00E23111"/>
    <w:rsid w:val="00E2431C"/>
    <w:rsid w:val="00E24C70"/>
    <w:rsid w:val="00E24DDB"/>
    <w:rsid w:val="00E25AEB"/>
    <w:rsid w:val="00E25E19"/>
    <w:rsid w:val="00E26287"/>
    <w:rsid w:val="00E262C4"/>
    <w:rsid w:val="00E2656A"/>
    <w:rsid w:val="00E26688"/>
    <w:rsid w:val="00E26761"/>
    <w:rsid w:val="00E26919"/>
    <w:rsid w:val="00E26DF6"/>
    <w:rsid w:val="00E26E70"/>
    <w:rsid w:val="00E273B5"/>
    <w:rsid w:val="00E27B25"/>
    <w:rsid w:val="00E3005C"/>
    <w:rsid w:val="00E30146"/>
    <w:rsid w:val="00E3020E"/>
    <w:rsid w:val="00E3095C"/>
    <w:rsid w:val="00E30FFE"/>
    <w:rsid w:val="00E31087"/>
    <w:rsid w:val="00E31E99"/>
    <w:rsid w:val="00E3258E"/>
    <w:rsid w:val="00E33226"/>
    <w:rsid w:val="00E335EF"/>
    <w:rsid w:val="00E352EC"/>
    <w:rsid w:val="00E353E5"/>
    <w:rsid w:val="00E357B0"/>
    <w:rsid w:val="00E35C9C"/>
    <w:rsid w:val="00E35FB2"/>
    <w:rsid w:val="00E36143"/>
    <w:rsid w:val="00E37A7F"/>
    <w:rsid w:val="00E37ABD"/>
    <w:rsid w:val="00E37C57"/>
    <w:rsid w:val="00E37E8C"/>
    <w:rsid w:val="00E4026E"/>
    <w:rsid w:val="00E40AC2"/>
    <w:rsid w:val="00E40C14"/>
    <w:rsid w:val="00E40CA8"/>
    <w:rsid w:val="00E410E1"/>
    <w:rsid w:val="00E41A11"/>
    <w:rsid w:val="00E41B3F"/>
    <w:rsid w:val="00E42524"/>
    <w:rsid w:val="00E4263B"/>
    <w:rsid w:val="00E42B2B"/>
    <w:rsid w:val="00E42BC3"/>
    <w:rsid w:val="00E42C7E"/>
    <w:rsid w:val="00E42CE1"/>
    <w:rsid w:val="00E436E9"/>
    <w:rsid w:val="00E43AD8"/>
    <w:rsid w:val="00E43C14"/>
    <w:rsid w:val="00E43E20"/>
    <w:rsid w:val="00E43F44"/>
    <w:rsid w:val="00E44525"/>
    <w:rsid w:val="00E44BB0"/>
    <w:rsid w:val="00E455B1"/>
    <w:rsid w:val="00E4592F"/>
    <w:rsid w:val="00E45A1D"/>
    <w:rsid w:val="00E45A66"/>
    <w:rsid w:val="00E462AF"/>
    <w:rsid w:val="00E464B4"/>
    <w:rsid w:val="00E46858"/>
    <w:rsid w:val="00E46B88"/>
    <w:rsid w:val="00E46F03"/>
    <w:rsid w:val="00E47ED9"/>
    <w:rsid w:val="00E5007B"/>
    <w:rsid w:val="00E5009A"/>
    <w:rsid w:val="00E501E5"/>
    <w:rsid w:val="00E51353"/>
    <w:rsid w:val="00E514B9"/>
    <w:rsid w:val="00E5216C"/>
    <w:rsid w:val="00E52EB3"/>
    <w:rsid w:val="00E53544"/>
    <w:rsid w:val="00E538E0"/>
    <w:rsid w:val="00E53BEA"/>
    <w:rsid w:val="00E5482C"/>
    <w:rsid w:val="00E54C30"/>
    <w:rsid w:val="00E54EC3"/>
    <w:rsid w:val="00E55524"/>
    <w:rsid w:val="00E557AB"/>
    <w:rsid w:val="00E55CE7"/>
    <w:rsid w:val="00E55DB3"/>
    <w:rsid w:val="00E55F25"/>
    <w:rsid w:val="00E56526"/>
    <w:rsid w:val="00E56713"/>
    <w:rsid w:val="00E568F1"/>
    <w:rsid w:val="00E56A1E"/>
    <w:rsid w:val="00E56CC7"/>
    <w:rsid w:val="00E56D23"/>
    <w:rsid w:val="00E56F2A"/>
    <w:rsid w:val="00E56FB6"/>
    <w:rsid w:val="00E5762B"/>
    <w:rsid w:val="00E60054"/>
    <w:rsid w:val="00E6010D"/>
    <w:rsid w:val="00E604AA"/>
    <w:rsid w:val="00E605D1"/>
    <w:rsid w:val="00E60617"/>
    <w:rsid w:val="00E60B85"/>
    <w:rsid w:val="00E621C9"/>
    <w:rsid w:val="00E628F9"/>
    <w:rsid w:val="00E6295C"/>
    <w:rsid w:val="00E62ECD"/>
    <w:rsid w:val="00E631D7"/>
    <w:rsid w:val="00E63FCC"/>
    <w:rsid w:val="00E645EB"/>
    <w:rsid w:val="00E6460E"/>
    <w:rsid w:val="00E64CB3"/>
    <w:rsid w:val="00E64ED5"/>
    <w:rsid w:val="00E655F1"/>
    <w:rsid w:val="00E665B5"/>
    <w:rsid w:val="00E66783"/>
    <w:rsid w:val="00E668E9"/>
    <w:rsid w:val="00E66D62"/>
    <w:rsid w:val="00E66DEB"/>
    <w:rsid w:val="00E671F2"/>
    <w:rsid w:val="00E673EE"/>
    <w:rsid w:val="00E67A3E"/>
    <w:rsid w:val="00E67BF0"/>
    <w:rsid w:val="00E700C3"/>
    <w:rsid w:val="00E70D3B"/>
    <w:rsid w:val="00E70ECC"/>
    <w:rsid w:val="00E71820"/>
    <w:rsid w:val="00E72179"/>
    <w:rsid w:val="00E7249C"/>
    <w:rsid w:val="00E72CD5"/>
    <w:rsid w:val="00E72D93"/>
    <w:rsid w:val="00E73045"/>
    <w:rsid w:val="00E73832"/>
    <w:rsid w:val="00E73C69"/>
    <w:rsid w:val="00E7409F"/>
    <w:rsid w:val="00E74A60"/>
    <w:rsid w:val="00E75493"/>
    <w:rsid w:val="00E755EA"/>
    <w:rsid w:val="00E7571B"/>
    <w:rsid w:val="00E75C3D"/>
    <w:rsid w:val="00E76D82"/>
    <w:rsid w:val="00E775AF"/>
    <w:rsid w:val="00E778BB"/>
    <w:rsid w:val="00E779DF"/>
    <w:rsid w:val="00E77A34"/>
    <w:rsid w:val="00E77B0A"/>
    <w:rsid w:val="00E77CD1"/>
    <w:rsid w:val="00E80081"/>
    <w:rsid w:val="00E800F6"/>
    <w:rsid w:val="00E80A93"/>
    <w:rsid w:val="00E80E1F"/>
    <w:rsid w:val="00E81401"/>
    <w:rsid w:val="00E81FFE"/>
    <w:rsid w:val="00E822DE"/>
    <w:rsid w:val="00E82643"/>
    <w:rsid w:val="00E82A93"/>
    <w:rsid w:val="00E82F5A"/>
    <w:rsid w:val="00E83023"/>
    <w:rsid w:val="00E83573"/>
    <w:rsid w:val="00E8379B"/>
    <w:rsid w:val="00E83FCE"/>
    <w:rsid w:val="00E8430E"/>
    <w:rsid w:val="00E84DDC"/>
    <w:rsid w:val="00E84EC3"/>
    <w:rsid w:val="00E85223"/>
    <w:rsid w:val="00E853A6"/>
    <w:rsid w:val="00E853DA"/>
    <w:rsid w:val="00E868C9"/>
    <w:rsid w:val="00E86C54"/>
    <w:rsid w:val="00E86DDB"/>
    <w:rsid w:val="00E8760C"/>
    <w:rsid w:val="00E87905"/>
    <w:rsid w:val="00E9040A"/>
    <w:rsid w:val="00E9041A"/>
    <w:rsid w:val="00E907AC"/>
    <w:rsid w:val="00E90AD4"/>
    <w:rsid w:val="00E9115D"/>
    <w:rsid w:val="00E91491"/>
    <w:rsid w:val="00E91B68"/>
    <w:rsid w:val="00E92860"/>
    <w:rsid w:val="00E92A5C"/>
    <w:rsid w:val="00E93790"/>
    <w:rsid w:val="00E93DC1"/>
    <w:rsid w:val="00E943C8"/>
    <w:rsid w:val="00E949A2"/>
    <w:rsid w:val="00E94D3A"/>
    <w:rsid w:val="00E94FBC"/>
    <w:rsid w:val="00E959BC"/>
    <w:rsid w:val="00E95A26"/>
    <w:rsid w:val="00E9605E"/>
    <w:rsid w:val="00E963E6"/>
    <w:rsid w:val="00E97540"/>
    <w:rsid w:val="00E97DA9"/>
    <w:rsid w:val="00E97E8A"/>
    <w:rsid w:val="00E97ED7"/>
    <w:rsid w:val="00EA0008"/>
    <w:rsid w:val="00EA05CB"/>
    <w:rsid w:val="00EA0731"/>
    <w:rsid w:val="00EA0856"/>
    <w:rsid w:val="00EA13A3"/>
    <w:rsid w:val="00EA1A05"/>
    <w:rsid w:val="00EA2469"/>
    <w:rsid w:val="00EA28FD"/>
    <w:rsid w:val="00EA2E34"/>
    <w:rsid w:val="00EA3297"/>
    <w:rsid w:val="00EA34E9"/>
    <w:rsid w:val="00EA36DF"/>
    <w:rsid w:val="00EA38E6"/>
    <w:rsid w:val="00EA3E73"/>
    <w:rsid w:val="00EA3EAF"/>
    <w:rsid w:val="00EA484F"/>
    <w:rsid w:val="00EA5715"/>
    <w:rsid w:val="00EA5D00"/>
    <w:rsid w:val="00EA5EC7"/>
    <w:rsid w:val="00EA6502"/>
    <w:rsid w:val="00EA6A18"/>
    <w:rsid w:val="00EA71CC"/>
    <w:rsid w:val="00EA7446"/>
    <w:rsid w:val="00EA7474"/>
    <w:rsid w:val="00EA7575"/>
    <w:rsid w:val="00EA7837"/>
    <w:rsid w:val="00EA7A6F"/>
    <w:rsid w:val="00EA7CBC"/>
    <w:rsid w:val="00EB0019"/>
    <w:rsid w:val="00EB05C8"/>
    <w:rsid w:val="00EB09B5"/>
    <w:rsid w:val="00EB0A2C"/>
    <w:rsid w:val="00EB0ADE"/>
    <w:rsid w:val="00EB0C97"/>
    <w:rsid w:val="00EB0EEF"/>
    <w:rsid w:val="00EB12DF"/>
    <w:rsid w:val="00EB1441"/>
    <w:rsid w:val="00EB1820"/>
    <w:rsid w:val="00EB19C6"/>
    <w:rsid w:val="00EB24CB"/>
    <w:rsid w:val="00EB2536"/>
    <w:rsid w:val="00EB26EB"/>
    <w:rsid w:val="00EB2B5E"/>
    <w:rsid w:val="00EB2ECC"/>
    <w:rsid w:val="00EB3142"/>
    <w:rsid w:val="00EB3407"/>
    <w:rsid w:val="00EB3507"/>
    <w:rsid w:val="00EB37E7"/>
    <w:rsid w:val="00EB3C6E"/>
    <w:rsid w:val="00EB3CFA"/>
    <w:rsid w:val="00EB459B"/>
    <w:rsid w:val="00EB4B95"/>
    <w:rsid w:val="00EB51E7"/>
    <w:rsid w:val="00EB5546"/>
    <w:rsid w:val="00EB5703"/>
    <w:rsid w:val="00EB59F1"/>
    <w:rsid w:val="00EB5C89"/>
    <w:rsid w:val="00EB5FB7"/>
    <w:rsid w:val="00EB6CFE"/>
    <w:rsid w:val="00EB7E8F"/>
    <w:rsid w:val="00EC0045"/>
    <w:rsid w:val="00EC0244"/>
    <w:rsid w:val="00EC039B"/>
    <w:rsid w:val="00EC0CD7"/>
    <w:rsid w:val="00EC0E97"/>
    <w:rsid w:val="00EC1307"/>
    <w:rsid w:val="00EC197B"/>
    <w:rsid w:val="00EC2CA4"/>
    <w:rsid w:val="00EC331F"/>
    <w:rsid w:val="00EC353C"/>
    <w:rsid w:val="00EC3EF4"/>
    <w:rsid w:val="00EC3F21"/>
    <w:rsid w:val="00EC4009"/>
    <w:rsid w:val="00EC50DA"/>
    <w:rsid w:val="00EC5C1D"/>
    <w:rsid w:val="00EC5DF9"/>
    <w:rsid w:val="00EC5EB5"/>
    <w:rsid w:val="00EC5F9E"/>
    <w:rsid w:val="00EC6085"/>
    <w:rsid w:val="00EC63A6"/>
    <w:rsid w:val="00EC6F66"/>
    <w:rsid w:val="00EC718D"/>
    <w:rsid w:val="00EC7259"/>
    <w:rsid w:val="00EC72F4"/>
    <w:rsid w:val="00EC7882"/>
    <w:rsid w:val="00EC7C8E"/>
    <w:rsid w:val="00EC7D0F"/>
    <w:rsid w:val="00ED05A1"/>
    <w:rsid w:val="00ED0E80"/>
    <w:rsid w:val="00ED109E"/>
    <w:rsid w:val="00ED10AC"/>
    <w:rsid w:val="00ED1C50"/>
    <w:rsid w:val="00ED2219"/>
    <w:rsid w:val="00ED25A1"/>
    <w:rsid w:val="00ED2BC4"/>
    <w:rsid w:val="00ED2F8F"/>
    <w:rsid w:val="00ED2FE7"/>
    <w:rsid w:val="00ED38ED"/>
    <w:rsid w:val="00ED3924"/>
    <w:rsid w:val="00ED3DA6"/>
    <w:rsid w:val="00ED537C"/>
    <w:rsid w:val="00ED5E7B"/>
    <w:rsid w:val="00ED6358"/>
    <w:rsid w:val="00ED73A9"/>
    <w:rsid w:val="00ED7F4D"/>
    <w:rsid w:val="00EE0147"/>
    <w:rsid w:val="00EE092F"/>
    <w:rsid w:val="00EE1D47"/>
    <w:rsid w:val="00EE227A"/>
    <w:rsid w:val="00EE2A1B"/>
    <w:rsid w:val="00EE3459"/>
    <w:rsid w:val="00EE3C39"/>
    <w:rsid w:val="00EE3D9E"/>
    <w:rsid w:val="00EE426E"/>
    <w:rsid w:val="00EE45EC"/>
    <w:rsid w:val="00EE4D29"/>
    <w:rsid w:val="00EE5682"/>
    <w:rsid w:val="00EE5E1E"/>
    <w:rsid w:val="00EE66F2"/>
    <w:rsid w:val="00EE68C0"/>
    <w:rsid w:val="00EE6916"/>
    <w:rsid w:val="00EE7A44"/>
    <w:rsid w:val="00EE7CA1"/>
    <w:rsid w:val="00EE7CC4"/>
    <w:rsid w:val="00EF0108"/>
    <w:rsid w:val="00EF023C"/>
    <w:rsid w:val="00EF09AC"/>
    <w:rsid w:val="00EF0C6A"/>
    <w:rsid w:val="00EF114C"/>
    <w:rsid w:val="00EF12CF"/>
    <w:rsid w:val="00EF1483"/>
    <w:rsid w:val="00EF212E"/>
    <w:rsid w:val="00EF2277"/>
    <w:rsid w:val="00EF2A5E"/>
    <w:rsid w:val="00EF2FBD"/>
    <w:rsid w:val="00EF3085"/>
    <w:rsid w:val="00EF4635"/>
    <w:rsid w:val="00EF4CF6"/>
    <w:rsid w:val="00EF521F"/>
    <w:rsid w:val="00EF5445"/>
    <w:rsid w:val="00EF5542"/>
    <w:rsid w:val="00EF55B7"/>
    <w:rsid w:val="00EF58C5"/>
    <w:rsid w:val="00EF5914"/>
    <w:rsid w:val="00EF5956"/>
    <w:rsid w:val="00EF5DBE"/>
    <w:rsid w:val="00EF5EC4"/>
    <w:rsid w:val="00EF66AE"/>
    <w:rsid w:val="00EF69DD"/>
    <w:rsid w:val="00EF6E42"/>
    <w:rsid w:val="00EF6F80"/>
    <w:rsid w:val="00EF700B"/>
    <w:rsid w:val="00EF7E59"/>
    <w:rsid w:val="00EF7E8A"/>
    <w:rsid w:val="00F00145"/>
    <w:rsid w:val="00F0015A"/>
    <w:rsid w:val="00F0055A"/>
    <w:rsid w:val="00F01464"/>
    <w:rsid w:val="00F025F7"/>
    <w:rsid w:val="00F03393"/>
    <w:rsid w:val="00F033F6"/>
    <w:rsid w:val="00F03563"/>
    <w:rsid w:val="00F05406"/>
    <w:rsid w:val="00F05621"/>
    <w:rsid w:val="00F057FC"/>
    <w:rsid w:val="00F05B34"/>
    <w:rsid w:val="00F05F6C"/>
    <w:rsid w:val="00F062D7"/>
    <w:rsid w:val="00F065CA"/>
    <w:rsid w:val="00F066E8"/>
    <w:rsid w:val="00F06DBE"/>
    <w:rsid w:val="00F0712C"/>
    <w:rsid w:val="00F0727F"/>
    <w:rsid w:val="00F07703"/>
    <w:rsid w:val="00F079D4"/>
    <w:rsid w:val="00F10DD4"/>
    <w:rsid w:val="00F11848"/>
    <w:rsid w:val="00F11864"/>
    <w:rsid w:val="00F118E8"/>
    <w:rsid w:val="00F119D0"/>
    <w:rsid w:val="00F12426"/>
    <w:rsid w:val="00F12B4E"/>
    <w:rsid w:val="00F12D41"/>
    <w:rsid w:val="00F13645"/>
    <w:rsid w:val="00F137A6"/>
    <w:rsid w:val="00F1399A"/>
    <w:rsid w:val="00F140D8"/>
    <w:rsid w:val="00F1431D"/>
    <w:rsid w:val="00F1489D"/>
    <w:rsid w:val="00F14973"/>
    <w:rsid w:val="00F14CC0"/>
    <w:rsid w:val="00F151E7"/>
    <w:rsid w:val="00F156AC"/>
    <w:rsid w:val="00F156D3"/>
    <w:rsid w:val="00F1597E"/>
    <w:rsid w:val="00F1651E"/>
    <w:rsid w:val="00F168C4"/>
    <w:rsid w:val="00F16910"/>
    <w:rsid w:val="00F16B41"/>
    <w:rsid w:val="00F175A8"/>
    <w:rsid w:val="00F17978"/>
    <w:rsid w:val="00F17B90"/>
    <w:rsid w:val="00F17C37"/>
    <w:rsid w:val="00F20358"/>
    <w:rsid w:val="00F2035D"/>
    <w:rsid w:val="00F20952"/>
    <w:rsid w:val="00F209F4"/>
    <w:rsid w:val="00F20AF1"/>
    <w:rsid w:val="00F20CEA"/>
    <w:rsid w:val="00F20F22"/>
    <w:rsid w:val="00F20F53"/>
    <w:rsid w:val="00F2133E"/>
    <w:rsid w:val="00F21493"/>
    <w:rsid w:val="00F2152A"/>
    <w:rsid w:val="00F2224C"/>
    <w:rsid w:val="00F22353"/>
    <w:rsid w:val="00F22EA1"/>
    <w:rsid w:val="00F230F8"/>
    <w:rsid w:val="00F232CB"/>
    <w:rsid w:val="00F23D2C"/>
    <w:rsid w:val="00F24E4F"/>
    <w:rsid w:val="00F24F0A"/>
    <w:rsid w:val="00F24FB8"/>
    <w:rsid w:val="00F257AA"/>
    <w:rsid w:val="00F258DE"/>
    <w:rsid w:val="00F25B92"/>
    <w:rsid w:val="00F25EE8"/>
    <w:rsid w:val="00F26049"/>
    <w:rsid w:val="00F26C0D"/>
    <w:rsid w:val="00F26D09"/>
    <w:rsid w:val="00F26D7D"/>
    <w:rsid w:val="00F27E03"/>
    <w:rsid w:val="00F27E14"/>
    <w:rsid w:val="00F27FB8"/>
    <w:rsid w:val="00F30126"/>
    <w:rsid w:val="00F3032E"/>
    <w:rsid w:val="00F303A3"/>
    <w:rsid w:val="00F307D4"/>
    <w:rsid w:val="00F30ACD"/>
    <w:rsid w:val="00F30F67"/>
    <w:rsid w:val="00F31419"/>
    <w:rsid w:val="00F314EB"/>
    <w:rsid w:val="00F3155F"/>
    <w:rsid w:val="00F31ADC"/>
    <w:rsid w:val="00F31D17"/>
    <w:rsid w:val="00F31FFF"/>
    <w:rsid w:val="00F320C9"/>
    <w:rsid w:val="00F32382"/>
    <w:rsid w:val="00F3281E"/>
    <w:rsid w:val="00F32B42"/>
    <w:rsid w:val="00F32B4B"/>
    <w:rsid w:val="00F33135"/>
    <w:rsid w:val="00F33396"/>
    <w:rsid w:val="00F337A0"/>
    <w:rsid w:val="00F33920"/>
    <w:rsid w:val="00F33F04"/>
    <w:rsid w:val="00F340B2"/>
    <w:rsid w:val="00F341A1"/>
    <w:rsid w:val="00F341BA"/>
    <w:rsid w:val="00F352F3"/>
    <w:rsid w:val="00F356C2"/>
    <w:rsid w:val="00F35A81"/>
    <w:rsid w:val="00F35D75"/>
    <w:rsid w:val="00F363C9"/>
    <w:rsid w:val="00F3669C"/>
    <w:rsid w:val="00F368B4"/>
    <w:rsid w:val="00F36BD3"/>
    <w:rsid w:val="00F3709C"/>
    <w:rsid w:val="00F37A09"/>
    <w:rsid w:val="00F410E1"/>
    <w:rsid w:val="00F4133C"/>
    <w:rsid w:val="00F41478"/>
    <w:rsid w:val="00F41670"/>
    <w:rsid w:val="00F43864"/>
    <w:rsid w:val="00F43ABE"/>
    <w:rsid w:val="00F43CD5"/>
    <w:rsid w:val="00F43E50"/>
    <w:rsid w:val="00F44329"/>
    <w:rsid w:val="00F444B5"/>
    <w:rsid w:val="00F44534"/>
    <w:rsid w:val="00F44EF1"/>
    <w:rsid w:val="00F450CE"/>
    <w:rsid w:val="00F4582B"/>
    <w:rsid w:val="00F45DDD"/>
    <w:rsid w:val="00F4606F"/>
    <w:rsid w:val="00F46281"/>
    <w:rsid w:val="00F46730"/>
    <w:rsid w:val="00F46AA8"/>
    <w:rsid w:val="00F46E7F"/>
    <w:rsid w:val="00F46F52"/>
    <w:rsid w:val="00F4703F"/>
    <w:rsid w:val="00F47BAA"/>
    <w:rsid w:val="00F47BF9"/>
    <w:rsid w:val="00F47D4C"/>
    <w:rsid w:val="00F50469"/>
    <w:rsid w:val="00F51129"/>
    <w:rsid w:val="00F516C7"/>
    <w:rsid w:val="00F51BB9"/>
    <w:rsid w:val="00F5212B"/>
    <w:rsid w:val="00F521A4"/>
    <w:rsid w:val="00F52C7F"/>
    <w:rsid w:val="00F5348C"/>
    <w:rsid w:val="00F53CE5"/>
    <w:rsid w:val="00F5488E"/>
    <w:rsid w:val="00F55263"/>
    <w:rsid w:val="00F5578F"/>
    <w:rsid w:val="00F5599D"/>
    <w:rsid w:val="00F55B01"/>
    <w:rsid w:val="00F55C5B"/>
    <w:rsid w:val="00F56475"/>
    <w:rsid w:val="00F56491"/>
    <w:rsid w:val="00F56B40"/>
    <w:rsid w:val="00F56DC3"/>
    <w:rsid w:val="00F56EE0"/>
    <w:rsid w:val="00F5716E"/>
    <w:rsid w:val="00F571C4"/>
    <w:rsid w:val="00F572B7"/>
    <w:rsid w:val="00F5731A"/>
    <w:rsid w:val="00F60030"/>
    <w:rsid w:val="00F6126E"/>
    <w:rsid w:val="00F623B6"/>
    <w:rsid w:val="00F62A4A"/>
    <w:rsid w:val="00F62CD5"/>
    <w:rsid w:val="00F630CB"/>
    <w:rsid w:val="00F637E3"/>
    <w:rsid w:val="00F63994"/>
    <w:rsid w:val="00F63EA9"/>
    <w:rsid w:val="00F63F33"/>
    <w:rsid w:val="00F64110"/>
    <w:rsid w:val="00F6417E"/>
    <w:rsid w:val="00F64309"/>
    <w:rsid w:val="00F64869"/>
    <w:rsid w:val="00F64EFC"/>
    <w:rsid w:val="00F653CE"/>
    <w:rsid w:val="00F65D05"/>
    <w:rsid w:val="00F65D67"/>
    <w:rsid w:val="00F65F9B"/>
    <w:rsid w:val="00F6602A"/>
    <w:rsid w:val="00F66220"/>
    <w:rsid w:val="00F664B9"/>
    <w:rsid w:val="00F667B6"/>
    <w:rsid w:val="00F66F7B"/>
    <w:rsid w:val="00F67637"/>
    <w:rsid w:val="00F67780"/>
    <w:rsid w:val="00F67A3A"/>
    <w:rsid w:val="00F7019B"/>
    <w:rsid w:val="00F70252"/>
    <w:rsid w:val="00F70346"/>
    <w:rsid w:val="00F7050F"/>
    <w:rsid w:val="00F70630"/>
    <w:rsid w:val="00F70799"/>
    <w:rsid w:val="00F70A26"/>
    <w:rsid w:val="00F70C70"/>
    <w:rsid w:val="00F71AA8"/>
    <w:rsid w:val="00F71E41"/>
    <w:rsid w:val="00F721BD"/>
    <w:rsid w:val="00F726A9"/>
    <w:rsid w:val="00F7283D"/>
    <w:rsid w:val="00F72AA8"/>
    <w:rsid w:val="00F72D8E"/>
    <w:rsid w:val="00F7304A"/>
    <w:rsid w:val="00F738AA"/>
    <w:rsid w:val="00F73CCA"/>
    <w:rsid w:val="00F73EF6"/>
    <w:rsid w:val="00F73F6B"/>
    <w:rsid w:val="00F74519"/>
    <w:rsid w:val="00F74EE0"/>
    <w:rsid w:val="00F75269"/>
    <w:rsid w:val="00F7594A"/>
    <w:rsid w:val="00F760A0"/>
    <w:rsid w:val="00F76403"/>
    <w:rsid w:val="00F767E9"/>
    <w:rsid w:val="00F76B8E"/>
    <w:rsid w:val="00F76C0A"/>
    <w:rsid w:val="00F76CDE"/>
    <w:rsid w:val="00F77199"/>
    <w:rsid w:val="00F7781A"/>
    <w:rsid w:val="00F779A1"/>
    <w:rsid w:val="00F77DFC"/>
    <w:rsid w:val="00F8035F"/>
    <w:rsid w:val="00F80464"/>
    <w:rsid w:val="00F80626"/>
    <w:rsid w:val="00F8145A"/>
    <w:rsid w:val="00F81BE5"/>
    <w:rsid w:val="00F823F6"/>
    <w:rsid w:val="00F8282D"/>
    <w:rsid w:val="00F83232"/>
    <w:rsid w:val="00F83305"/>
    <w:rsid w:val="00F833AA"/>
    <w:rsid w:val="00F8359A"/>
    <w:rsid w:val="00F836A3"/>
    <w:rsid w:val="00F837A9"/>
    <w:rsid w:val="00F83816"/>
    <w:rsid w:val="00F84332"/>
    <w:rsid w:val="00F843AE"/>
    <w:rsid w:val="00F8443A"/>
    <w:rsid w:val="00F84923"/>
    <w:rsid w:val="00F84AE3"/>
    <w:rsid w:val="00F84AE7"/>
    <w:rsid w:val="00F84D3B"/>
    <w:rsid w:val="00F851B2"/>
    <w:rsid w:val="00F85679"/>
    <w:rsid w:val="00F86336"/>
    <w:rsid w:val="00F86ED2"/>
    <w:rsid w:val="00F87F5E"/>
    <w:rsid w:val="00F90017"/>
    <w:rsid w:val="00F90367"/>
    <w:rsid w:val="00F90E65"/>
    <w:rsid w:val="00F91D96"/>
    <w:rsid w:val="00F91FE0"/>
    <w:rsid w:val="00F91FE6"/>
    <w:rsid w:val="00F922DD"/>
    <w:rsid w:val="00F9295D"/>
    <w:rsid w:val="00F92F45"/>
    <w:rsid w:val="00F93FD1"/>
    <w:rsid w:val="00F94965"/>
    <w:rsid w:val="00F950F2"/>
    <w:rsid w:val="00F953FA"/>
    <w:rsid w:val="00F95D2E"/>
    <w:rsid w:val="00F95D75"/>
    <w:rsid w:val="00F96609"/>
    <w:rsid w:val="00F96ABF"/>
    <w:rsid w:val="00F96F7B"/>
    <w:rsid w:val="00F972FC"/>
    <w:rsid w:val="00F9789F"/>
    <w:rsid w:val="00FA035E"/>
    <w:rsid w:val="00FA0B97"/>
    <w:rsid w:val="00FA0F70"/>
    <w:rsid w:val="00FA11A7"/>
    <w:rsid w:val="00FA1351"/>
    <w:rsid w:val="00FA1402"/>
    <w:rsid w:val="00FA192A"/>
    <w:rsid w:val="00FA1D21"/>
    <w:rsid w:val="00FA2530"/>
    <w:rsid w:val="00FA259F"/>
    <w:rsid w:val="00FA2628"/>
    <w:rsid w:val="00FA2BCB"/>
    <w:rsid w:val="00FA2CEE"/>
    <w:rsid w:val="00FA304C"/>
    <w:rsid w:val="00FA3524"/>
    <w:rsid w:val="00FA372C"/>
    <w:rsid w:val="00FA3A95"/>
    <w:rsid w:val="00FA4A3F"/>
    <w:rsid w:val="00FA54DF"/>
    <w:rsid w:val="00FA55BD"/>
    <w:rsid w:val="00FA5942"/>
    <w:rsid w:val="00FA59F3"/>
    <w:rsid w:val="00FA5A5C"/>
    <w:rsid w:val="00FA6263"/>
    <w:rsid w:val="00FA6D3A"/>
    <w:rsid w:val="00FA7357"/>
    <w:rsid w:val="00FA7870"/>
    <w:rsid w:val="00FA7994"/>
    <w:rsid w:val="00FB012C"/>
    <w:rsid w:val="00FB0491"/>
    <w:rsid w:val="00FB0BF2"/>
    <w:rsid w:val="00FB0C74"/>
    <w:rsid w:val="00FB0DEE"/>
    <w:rsid w:val="00FB1A27"/>
    <w:rsid w:val="00FB1C49"/>
    <w:rsid w:val="00FB216D"/>
    <w:rsid w:val="00FB364F"/>
    <w:rsid w:val="00FB3D1A"/>
    <w:rsid w:val="00FB3F72"/>
    <w:rsid w:val="00FB4614"/>
    <w:rsid w:val="00FB467A"/>
    <w:rsid w:val="00FB4D53"/>
    <w:rsid w:val="00FB4EF7"/>
    <w:rsid w:val="00FB5B72"/>
    <w:rsid w:val="00FB5F0C"/>
    <w:rsid w:val="00FB60B8"/>
    <w:rsid w:val="00FB67DA"/>
    <w:rsid w:val="00FB67E4"/>
    <w:rsid w:val="00FB696E"/>
    <w:rsid w:val="00FB6D58"/>
    <w:rsid w:val="00FB7820"/>
    <w:rsid w:val="00FB7A61"/>
    <w:rsid w:val="00FB7E9A"/>
    <w:rsid w:val="00FC0367"/>
    <w:rsid w:val="00FC09AF"/>
    <w:rsid w:val="00FC0BD6"/>
    <w:rsid w:val="00FC1A01"/>
    <w:rsid w:val="00FC230B"/>
    <w:rsid w:val="00FC257D"/>
    <w:rsid w:val="00FC2BA1"/>
    <w:rsid w:val="00FC342C"/>
    <w:rsid w:val="00FC3BE8"/>
    <w:rsid w:val="00FC42B4"/>
    <w:rsid w:val="00FC44AA"/>
    <w:rsid w:val="00FC453F"/>
    <w:rsid w:val="00FC4BAA"/>
    <w:rsid w:val="00FC4DDA"/>
    <w:rsid w:val="00FC4E59"/>
    <w:rsid w:val="00FC5152"/>
    <w:rsid w:val="00FC548F"/>
    <w:rsid w:val="00FC5491"/>
    <w:rsid w:val="00FC54A6"/>
    <w:rsid w:val="00FC55A4"/>
    <w:rsid w:val="00FC56DE"/>
    <w:rsid w:val="00FC5D18"/>
    <w:rsid w:val="00FC5DA1"/>
    <w:rsid w:val="00FC602C"/>
    <w:rsid w:val="00FC687D"/>
    <w:rsid w:val="00FC7301"/>
    <w:rsid w:val="00FC7971"/>
    <w:rsid w:val="00FC7A12"/>
    <w:rsid w:val="00FC7D02"/>
    <w:rsid w:val="00FD0231"/>
    <w:rsid w:val="00FD0B84"/>
    <w:rsid w:val="00FD0C0D"/>
    <w:rsid w:val="00FD0DC9"/>
    <w:rsid w:val="00FD1126"/>
    <w:rsid w:val="00FD2345"/>
    <w:rsid w:val="00FD2362"/>
    <w:rsid w:val="00FD29F1"/>
    <w:rsid w:val="00FD3218"/>
    <w:rsid w:val="00FD4559"/>
    <w:rsid w:val="00FD472E"/>
    <w:rsid w:val="00FD486A"/>
    <w:rsid w:val="00FD67D2"/>
    <w:rsid w:val="00FD6A78"/>
    <w:rsid w:val="00FD70F4"/>
    <w:rsid w:val="00FD7103"/>
    <w:rsid w:val="00FD72D3"/>
    <w:rsid w:val="00FD731D"/>
    <w:rsid w:val="00FD73E6"/>
    <w:rsid w:val="00FD757D"/>
    <w:rsid w:val="00FD7887"/>
    <w:rsid w:val="00FD7F76"/>
    <w:rsid w:val="00FE032F"/>
    <w:rsid w:val="00FE0588"/>
    <w:rsid w:val="00FE05A1"/>
    <w:rsid w:val="00FE084B"/>
    <w:rsid w:val="00FE08F3"/>
    <w:rsid w:val="00FE0B84"/>
    <w:rsid w:val="00FE0F2D"/>
    <w:rsid w:val="00FE1675"/>
    <w:rsid w:val="00FE188A"/>
    <w:rsid w:val="00FE1BA2"/>
    <w:rsid w:val="00FE1DDC"/>
    <w:rsid w:val="00FE2D4D"/>
    <w:rsid w:val="00FE2FBB"/>
    <w:rsid w:val="00FE33C8"/>
    <w:rsid w:val="00FE3606"/>
    <w:rsid w:val="00FE4181"/>
    <w:rsid w:val="00FE434E"/>
    <w:rsid w:val="00FE45F7"/>
    <w:rsid w:val="00FE4727"/>
    <w:rsid w:val="00FE4A4E"/>
    <w:rsid w:val="00FE547C"/>
    <w:rsid w:val="00FE5A43"/>
    <w:rsid w:val="00FE65BC"/>
    <w:rsid w:val="00FE6A67"/>
    <w:rsid w:val="00FE6AC6"/>
    <w:rsid w:val="00FE6B2A"/>
    <w:rsid w:val="00FE6B3F"/>
    <w:rsid w:val="00FF006E"/>
    <w:rsid w:val="00FF0336"/>
    <w:rsid w:val="00FF0C53"/>
    <w:rsid w:val="00FF0EF1"/>
    <w:rsid w:val="00FF15CE"/>
    <w:rsid w:val="00FF1CD7"/>
    <w:rsid w:val="00FF1EEC"/>
    <w:rsid w:val="00FF1FFB"/>
    <w:rsid w:val="00FF202E"/>
    <w:rsid w:val="00FF2802"/>
    <w:rsid w:val="00FF2D46"/>
    <w:rsid w:val="00FF316C"/>
    <w:rsid w:val="00FF3625"/>
    <w:rsid w:val="00FF3A23"/>
    <w:rsid w:val="00FF3F67"/>
    <w:rsid w:val="00FF40C5"/>
    <w:rsid w:val="00FF43E5"/>
    <w:rsid w:val="00FF4A6E"/>
    <w:rsid w:val="00FF4B80"/>
    <w:rsid w:val="00FF5973"/>
    <w:rsid w:val="00FF5F1B"/>
    <w:rsid w:val="00FF6122"/>
    <w:rsid w:val="00FF66C7"/>
    <w:rsid w:val="00FF683A"/>
    <w:rsid w:val="00FF732A"/>
    <w:rsid w:val="00FF770E"/>
    <w:rsid w:val="00FF7895"/>
    <w:rsid w:val="00FF7D5F"/>
    <w:rsid w:val="00FF7EE0"/>
    <w:rsid w:val="01053E82"/>
    <w:rsid w:val="01550FB4"/>
    <w:rsid w:val="016D9C12"/>
    <w:rsid w:val="019BF263"/>
    <w:rsid w:val="02142508"/>
    <w:rsid w:val="021DDF9B"/>
    <w:rsid w:val="0221E100"/>
    <w:rsid w:val="024C6609"/>
    <w:rsid w:val="02B5AE51"/>
    <w:rsid w:val="02D6A3AF"/>
    <w:rsid w:val="037DDF8F"/>
    <w:rsid w:val="038F1352"/>
    <w:rsid w:val="0394D1D6"/>
    <w:rsid w:val="03996AB3"/>
    <w:rsid w:val="03AC3BA9"/>
    <w:rsid w:val="03AD2FEA"/>
    <w:rsid w:val="0427EB1D"/>
    <w:rsid w:val="04457430"/>
    <w:rsid w:val="04457AEE"/>
    <w:rsid w:val="0495DE29"/>
    <w:rsid w:val="049ACEB7"/>
    <w:rsid w:val="04A3548F"/>
    <w:rsid w:val="04EE509E"/>
    <w:rsid w:val="051E3779"/>
    <w:rsid w:val="056EBB06"/>
    <w:rsid w:val="0586D6F5"/>
    <w:rsid w:val="05ED1124"/>
    <w:rsid w:val="062D1243"/>
    <w:rsid w:val="06334221"/>
    <w:rsid w:val="0645DE35"/>
    <w:rsid w:val="06C34896"/>
    <w:rsid w:val="06CDE447"/>
    <w:rsid w:val="06D03694"/>
    <w:rsid w:val="06FBA5C1"/>
    <w:rsid w:val="074564AE"/>
    <w:rsid w:val="07498113"/>
    <w:rsid w:val="077F2F5B"/>
    <w:rsid w:val="07809235"/>
    <w:rsid w:val="07AFFC29"/>
    <w:rsid w:val="083516B9"/>
    <w:rsid w:val="084D5A85"/>
    <w:rsid w:val="08611FBC"/>
    <w:rsid w:val="086269EF"/>
    <w:rsid w:val="086553F2"/>
    <w:rsid w:val="0882B11C"/>
    <w:rsid w:val="08C7C861"/>
    <w:rsid w:val="08D51D54"/>
    <w:rsid w:val="08EB12F0"/>
    <w:rsid w:val="0927257C"/>
    <w:rsid w:val="09544E2F"/>
    <w:rsid w:val="095B7342"/>
    <w:rsid w:val="09B24726"/>
    <w:rsid w:val="09B761B6"/>
    <w:rsid w:val="0A0BAB86"/>
    <w:rsid w:val="0A1E817D"/>
    <w:rsid w:val="0A521B9B"/>
    <w:rsid w:val="0A5F0A7D"/>
    <w:rsid w:val="0A8C8AD5"/>
    <w:rsid w:val="0AAFB1AE"/>
    <w:rsid w:val="0AB6ABC2"/>
    <w:rsid w:val="0AD1AA00"/>
    <w:rsid w:val="0B2CC05A"/>
    <w:rsid w:val="0B57664D"/>
    <w:rsid w:val="0B5D8D6B"/>
    <w:rsid w:val="0C224215"/>
    <w:rsid w:val="0C234D04"/>
    <w:rsid w:val="0C244749"/>
    <w:rsid w:val="0C313144"/>
    <w:rsid w:val="0CFEB450"/>
    <w:rsid w:val="0CFFB483"/>
    <w:rsid w:val="0D2DEEB7"/>
    <w:rsid w:val="0D4217A8"/>
    <w:rsid w:val="0D5454EF"/>
    <w:rsid w:val="0DCA6757"/>
    <w:rsid w:val="0DDC6F6F"/>
    <w:rsid w:val="0E529AE5"/>
    <w:rsid w:val="0E72613B"/>
    <w:rsid w:val="0E83E7C3"/>
    <w:rsid w:val="0E86503B"/>
    <w:rsid w:val="0EA5C6F4"/>
    <w:rsid w:val="0EE634F4"/>
    <w:rsid w:val="0F3BC9EC"/>
    <w:rsid w:val="0FB8C9F9"/>
    <w:rsid w:val="0FDE1B34"/>
    <w:rsid w:val="0FE27BEA"/>
    <w:rsid w:val="1009B7F0"/>
    <w:rsid w:val="1035C28F"/>
    <w:rsid w:val="107C8142"/>
    <w:rsid w:val="10AA6DED"/>
    <w:rsid w:val="11275137"/>
    <w:rsid w:val="1139B4AD"/>
    <w:rsid w:val="114D496F"/>
    <w:rsid w:val="116DC84D"/>
    <w:rsid w:val="11965050"/>
    <w:rsid w:val="11C2ABC2"/>
    <w:rsid w:val="1240AEA8"/>
    <w:rsid w:val="12618ACE"/>
    <w:rsid w:val="1281BBC0"/>
    <w:rsid w:val="132D8034"/>
    <w:rsid w:val="13464A8F"/>
    <w:rsid w:val="1360428B"/>
    <w:rsid w:val="13609C70"/>
    <w:rsid w:val="138CFA8B"/>
    <w:rsid w:val="13D2A0E5"/>
    <w:rsid w:val="1403291B"/>
    <w:rsid w:val="1403C1B4"/>
    <w:rsid w:val="140E7717"/>
    <w:rsid w:val="147E3A28"/>
    <w:rsid w:val="14911429"/>
    <w:rsid w:val="14F48FC0"/>
    <w:rsid w:val="152AC691"/>
    <w:rsid w:val="1537B936"/>
    <w:rsid w:val="154D045D"/>
    <w:rsid w:val="155E601D"/>
    <w:rsid w:val="157261C2"/>
    <w:rsid w:val="157BE2DF"/>
    <w:rsid w:val="15BDFA5E"/>
    <w:rsid w:val="15CE297F"/>
    <w:rsid w:val="1611BBD6"/>
    <w:rsid w:val="1622CFEA"/>
    <w:rsid w:val="1633D4F6"/>
    <w:rsid w:val="1680F922"/>
    <w:rsid w:val="16B34598"/>
    <w:rsid w:val="16BED34D"/>
    <w:rsid w:val="16DA17B5"/>
    <w:rsid w:val="16F28061"/>
    <w:rsid w:val="16F2FFFD"/>
    <w:rsid w:val="1703E371"/>
    <w:rsid w:val="1779C7DF"/>
    <w:rsid w:val="17EE2A89"/>
    <w:rsid w:val="17F815A3"/>
    <w:rsid w:val="181BBA41"/>
    <w:rsid w:val="181C6C79"/>
    <w:rsid w:val="185790B5"/>
    <w:rsid w:val="1877DDF6"/>
    <w:rsid w:val="189DC62C"/>
    <w:rsid w:val="18AEF40D"/>
    <w:rsid w:val="18C308F9"/>
    <w:rsid w:val="190D3237"/>
    <w:rsid w:val="1925C04F"/>
    <w:rsid w:val="1952AB5D"/>
    <w:rsid w:val="19944AAB"/>
    <w:rsid w:val="19FC7CE8"/>
    <w:rsid w:val="1A06A4BE"/>
    <w:rsid w:val="1A1C8D32"/>
    <w:rsid w:val="1A55ECED"/>
    <w:rsid w:val="1A6BAE25"/>
    <w:rsid w:val="1A6C4E2C"/>
    <w:rsid w:val="1A8CF8D6"/>
    <w:rsid w:val="1AB4CDB7"/>
    <w:rsid w:val="1AC1B635"/>
    <w:rsid w:val="1ACF00B1"/>
    <w:rsid w:val="1AE9217B"/>
    <w:rsid w:val="1B0C294C"/>
    <w:rsid w:val="1BF25238"/>
    <w:rsid w:val="1C21AD9A"/>
    <w:rsid w:val="1C6CAA2F"/>
    <w:rsid w:val="1CBB6D51"/>
    <w:rsid w:val="1CEA3E3D"/>
    <w:rsid w:val="1D149EA4"/>
    <w:rsid w:val="1D2E0DB0"/>
    <w:rsid w:val="1D30902D"/>
    <w:rsid w:val="1D906D46"/>
    <w:rsid w:val="1D963CB3"/>
    <w:rsid w:val="1DE0B652"/>
    <w:rsid w:val="1DF9BE16"/>
    <w:rsid w:val="1E096D3E"/>
    <w:rsid w:val="1E16491B"/>
    <w:rsid w:val="1E23E4BE"/>
    <w:rsid w:val="1EA5BC00"/>
    <w:rsid w:val="1F883EDA"/>
    <w:rsid w:val="1FC617CE"/>
    <w:rsid w:val="2006B35D"/>
    <w:rsid w:val="2049588B"/>
    <w:rsid w:val="20578AB2"/>
    <w:rsid w:val="20C4B2E9"/>
    <w:rsid w:val="20D0C9D1"/>
    <w:rsid w:val="20F04DB9"/>
    <w:rsid w:val="20F74011"/>
    <w:rsid w:val="213BA848"/>
    <w:rsid w:val="21C89616"/>
    <w:rsid w:val="21FC3FF6"/>
    <w:rsid w:val="2232EA31"/>
    <w:rsid w:val="2244545C"/>
    <w:rsid w:val="2260834A"/>
    <w:rsid w:val="227FE61D"/>
    <w:rsid w:val="22A74167"/>
    <w:rsid w:val="22B857B8"/>
    <w:rsid w:val="23079E54"/>
    <w:rsid w:val="233A1FE6"/>
    <w:rsid w:val="236BEE5B"/>
    <w:rsid w:val="237B265C"/>
    <w:rsid w:val="237B9A69"/>
    <w:rsid w:val="23CD9C74"/>
    <w:rsid w:val="23D9E6BD"/>
    <w:rsid w:val="23E104B8"/>
    <w:rsid w:val="23E227E6"/>
    <w:rsid w:val="23EBF133"/>
    <w:rsid w:val="23F0B13A"/>
    <w:rsid w:val="24044F47"/>
    <w:rsid w:val="240AD5B6"/>
    <w:rsid w:val="240F68EF"/>
    <w:rsid w:val="2466E5BC"/>
    <w:rsid w:val="2487178A"/>
    <w:rsid w:val="24C7360B"/>
    <w:rsid w:val="24CFDA15"/>
    <w:rsid w:val="25186BBB"/>
    <w:rsid w:val="2583D553"/>
    <w:rsid w:val="25E85040"/>
    <w:rsid w:val="26025C89"/>
    <w:rsid w:val="2638A3F8"/>
    <w:rsid w:val="26391BEB"/>
    <w:rsid w:val="26648D3A"/>
    <w:rsid w:val="26B2DAB4"/>
    <w:rsid w:val="26CCEE92"/>
    <w:rsid w:val="26F4FB86"/>
    <w:rsid w:val="270705FC"/>
    <w:rsid w:val="272795DA"/>
    <w:rsid w:val="272BCA81"/>
    <w:rsid w:val="274D5938"/>
    <w:rsid w:val="275676CE"/>
    <w:rsid w:val="276D19D9"/>
    <w:rsid w:val="2772D34F"/>
    <w:rsid w:val="27A424B2"/>
    <w:rsid w:val="28403E17"/>
    <w:rsid w:val="28603D4E"/>
    <w:rsid w:val="2864CA84"/>
    <w:rsid w:val="28650D43"/>
    <w:rsid w:val="2875604A"/>
    <w:rsid w:val="28B86C94"/>
    <w:rsid w:val="290E841E"/>
    <w:rsid w:val="2936D9FD"/>
    <w:rsid w:val="29696E3F"/>
    <w:rsid w:val="29735308"/>
    <w:rsid w:val="299CE6A8"/>
    <w:rsid w:val="29D2790B"/>
    <w:rsid w:val="2A00DDA4"/>
    <w:rsid w:val="2ABF72D0"/>
    <w:rsid w:val="2AD583ED"/>
    <w:rsid w:val="2B014291"/>
    <w:rsid w:val="2B125434"/>
    <w:rsid w:val="2B5FAAE7"/>
    <w:rsid w:val="2BA4C01D"/>
    <w:rsid w:val="2BB262BA"/>
    <w:rsid w:val="2BCFF48D"/>
    <w:rsid w:val="2BFA227B"/>
    <w:rsid w:val="2C162B05"/>
    <w:rsid w:val="2CFB96A8"/>
    <w:rsid w:val="2D1F134A"/>
    <w:rsid w:val="2D3ECCC2"/>
    <w:rsid w:val="2DDEEB47"/>
    <w:rsid w:val="2DF94F8A"/>
    <w:rsid w:val="2E3CDF62"/>
    <w:rsid w:val="2E67D913"/>
    <w:rsid w:val="2EC3A517"/>
    <w:rsid w:val="2ECA8AEB"/>
    <w:rsid w:val="2F07F9F6"/>
    <w:rsid w:val="2F28E25E"/>
    <w:rsid w:val="2F50BAF3"/>
    <w:rsid w:val="2FACE0FD"/>
    <w:rsid w:val="2FBABCC7"/>
    <w:rsid w:val="2FCC3507"/>
    <w:rsid w:val="301A4841"/>
    <w:rsid w:val="3048D88A"/>
    <w:rsid w:val="304D26F4"/>
    <w:rsid w:val="3059E18B"/>
    <w:rsid w:val="30B6A9AE"/>
    <w:rsid w:val="3112CF1B"/>
    <w:rsid w:val="314524C2"/>
    <w:rsid w:val="3181F1BD"/>
    <w:rsid w:val="3184CD56"/>
    <w:rsid w:val="318A53D8"/>
    <w:rsid w:val="31B8804A"/>
    <w:rsid w:val="31E44EDC"/>
    <w:rsid w:val="31F4D3AD"/>
    <w:rsid w:val="3224806E"/>
    <w:rsid w:val="3259C48A"/>
    <w:rsid w:val="326A6686"/>
    <w:rsid w:val="32A86C0E"/>
    <w:rsid w:val="32C54496"/>
    <w:rsid w:val="33314863"/>
    <w:rsid w:val="337AE843"/>
    <w:rsid w:val="33C7B743"/>
    <w:rsid w:val="33D21886"/>
    <w:rsid w:val="33FA330A"/>
    <w:rsid w:val="340F064A"/>
    <w:rsid w:val="3427C804"/>
    <w:rsid w:val="34710EC0"/>
    <w:rsid w:val="34854540"/>
    <w:rsid w:val="348EA50C"/>
    <w:rsid w:val="349CBF88"/>
    <w:rsid w:val="34AA75D0"/>
    <w:rsid w:val="34AC82A9"/>
    <w:rsid w:val="34BF33F8"/>
    <w:rsid w:val="34F14306"/>
    <w:rsid w:val="3540BDD6"/>
    <w:rsid w:val="35461569"/>
    <w:rsid w:val="35C5C374"/>
    <w:rsid w:val="35C8B27B"/>
    <w:rsid w:val="35E7300D"/>
    <w:rsid w:val="35ECFF7A"/>
    <w:rsid w:val="36182BFC"/>
    <w:rsid w:val="365B561E"/>
    <w:rsid w:val="367CA43C"/>
    <w:rsid w:val="36A57E71"/>
    <w:rsid w:val="3725ADC9"/>
    <w:rsid w:val="372A39EB"/>
    <w:rsid w:val="3785D963"/>
    <w:rsid w:val="37ACAD2B"/>
    <w:rsid w:val="3800B7CD"/>
    <w:rsid w:val="382C119B"/>
    <w:rsid w:val="38346E60"/>
    <w:rsid w:val="3841888B"/>
    <w:rsid w:val="386B51A6"/>
    <w:rsid w:val="389ADA0E"/>
    <w:rsid w:val="38A4F678"/>
    <w:rsid w:val="38AB8A20"/>
    <w:rsid w:val="38AF19A5"/>
    <w:rsid w:val="38BC8B3E"/>
    <w:rsid w:val="38DC4F4E"/>
    <w:rsid w:val="39076EDA"/>
    <w:rsid w:val="394FF174"/>
    <w:rsid w:val="396B6AB6"/>
    <w:rsid w:val="39B1177F"/>
    <w:rsid w:val="39C38797"/>
    <w:rsid w:val="39CA7AF0"/>
    <w:rsid w:val="39CAB56C"/>
    <w:rsid w:val="39D3396F"/>
    <w:rsid w:val="39EA6893"/>
    <w:rsid w:val="3A0069C2"/>
    <w:rsid w:val="3A195F4E"/>
    <w:rsid w:val="3A351D11"/>
    <w:rsid w:val="3A58AC93"/>
    <w:rsid w:val="3A5E563D"/>
    <w:rsid w:val="3A74E5E2"/>
    <w:rsid w:val="3A7E6E0B"/>
    <w:rsid w:val="3A93A686"/>
    <w:rsid w:val="3A980051"/>
    <w:rsid w:val="3A983322"/>
    <w:rsid w:val="3ABC3C67"/>
    <w:rsid w:val="3AD1B5DD"/>
    <w:rsid w:val="3AD70849"/>
    <w:rsid w:val="3B2789CC"/>
    <w:rsid w:val="3B294982"/>
    <w:rsid w:val="3B38268A"/>
    <w:rsid w:val="3B38B36A"/>
    <w:rsid w:val="3B651974"/>
    <w:rsid w:val="3B934388"/>
    <w:rsid w:val="3BE53149"/>
    <w:rsid w:val="3C183B7D"/>
    <w:rsid w:val="3C830CCA"/>
    <w:rsid w:val="3C9AD108"/>
    <w:rsid w:val="3CAF7532"/>
    <w:rsid w:val="3CE0F6E7"/>
    <w:rsid w:val="3D14A620"/>
    <w:rsid w:val="3D45E606"/>
    <w:rsid w:val="3D69C529"/>
    <w:rsid w:val="3DB91A88"/>
    <w:rsid w:val="3DDB7F15"/>
    <w:rsid w:val="3DE5D418"/>
    <w:rsid w:val="3E14C591"/>
    <w:rsid w:val="3E411EA5"/>
    <w:rsid w:val="3E4AE926"/>
    <w:rsid w:val="3E7F841B"/>
    <w:rsid w:val="3E8257D3"/>
    <w:rsid w:val="3E870A7B"/>
    <w:rsid w:val="3EC13157"/>
    <w:rsid w:val="3EC1985C"/>
    <w:rsid w:val="3ED26936"/>
    <w:rsid w:val="3EFF7150"/>
    <w:rsid w:val="3F00A596"/>
    <w:rsid w:val="3F19F498"/>
    <w:rsid w:val="3F1BCBA6"/>
    <w:rsid w:val="3F4099BF"/>
    <w:rsid w:val="3F411AF3"/>
    <w:rsid w:val="3F647BC6"/>
    <w:rsid w:val="3FA714D5"/>
    <w:rsid w:val="3FD6ADA0"/>
    <w:rsid w:val="3FF7532D"/>
    <w:rsid w:val="403D7D6F"/>
    <w:rsid w:val="404E20CE"/>
    <w:rsid w:val="40549883"/>
    <w:rsid w:val="406753C3"/>
    <w:rsid w:val="409C9E30"/>
    <w:rsid w:val="40D94834"/>
    <w:rsid w:val="414938D4"/>
    <w:rsid w:val="419FDAD4"/>
    <w:rsid w:val="41BD5EA5"/>
    <w:rsid w:val="41C57BA3"/>
    <w:rsid w:val="41E4D944"/>
    <w:rsid w:val="4238D7A4"/>
    <w:rsid w:val="423B377A"/>
    <w:rsid w:val="42D8F41B"/>
    <w:rsid w:val="431C7C53"/>
    <w:rsid w:val="4336DE38"/>
    <w:rsid w:val="43487E35"/>
    <w:rsid w:val="434FC035"/>
    <w:rsid w:val="435D5253"/>
    <w:rsid w:val="437421EF"/>
    <w:rsid w:val="44798483"/>
    <w:rsid w:val="44C7A229"/>
    <w:rsid w:val="4535C2FD"/>
    <w:rsid w:val="4541170F"/>
    <w:rsid w:val="4553E5A3"/>
    <w:rsid w:val="4558C8F8"/>
    <w:rsid w:val="456EC49F"/>
    <w:rsid w:val="45CE34D2"/>
    <w:rsid w:val="45D0C8ED"/>
    <w:rsid w:val="45E70039"/>
    <w:rsid w:val="46050145"/>
    <w:rsid w:val="4623CD34"/>
    <w:rsid w:val="4662A356"/>
    <w:rsid w:val="46DCB723"/>
    <w:rsid w:val="46F789C2"/>
    <w:rsid w:val="47526E81"/>
    <w:rsid w:val="47B67A7A"/>
    <w:rsid w:val="47C78A20"/>
    <w:rsid w:val="47D24A1B"/>
    <w:rsid w:val="48457FE4"/>
    <w:rsid w:val="489F74E5"/>
    <w:rsid w:val="48C04F39"/>
    <w:rsid w:val="4964D1B9"/>
    <w:rsid w:val="4996EA19"/>
    <w:rsid w:val="49AB24E0"/>
    <w:rsid w:val="49F489B5"/>
    <w:rsid w:val="4A227F97"/>
    <w:rsid w:val="4A34AD1C"/>
    <w:rsid w:val="4A39A54A"/>
    <w:rsid w:val="4A464F6D"/>
    <w:rsid w:val="4A5FD448"/>
    <w:rsid w:val="4A945309"/>
    <w:rsid w:val="4AC77CFA"/>
    <w:rsid w:val="4AD233B1"/>
    <w:rsid w:val="4B071868"/>
    <w:rsid w:val="4B7EC7B0"/>
    <w:rsid w:val="4B812C35"/>
    <w:rsid w:val="4BA08B9E"/>
    <w:rsid w:val="4BA1BA8E"/>
    <w:rsid w:val="4BC418FA"/>
    <w:rsid w:val="4BD70942"/>
    <w:rsid w:val="4BDF4D0E"/>
    <w:rsid w:val="4C06B1BD"/>
    <w:rsid w:val="4C43FAED"/>
    <w:rsid w:val="4C501658"/>
    <w:rsid w:val="4CAC7397"/>
    <w:rsid w:val="4CDF28E4"/>
    <w:rsid w:val="4D2D78B7"/>
    <w:rsid w:val="4D3D4D86"/>
    <w:rsid w:val="4D5C09D0"/>
    <w:rsid w:val="4D63BE61"/>
    <w:rsid w:val="4D7E268E"/>
    <w:rsid w:val="4DDC868C"/>
    <w:rsid w:val="4DE1E328"/>
    <w:rsid w:val="4E1A186D"/>
    <w:rsid w:val="4E269B20"/>
    <w:rsid w:val="4E456CAC"/>
    <w:rsid w:val="4E5532EC"/>
    <w:rsid w:val="4EAAED5E"/>
    <w:rsid w:val="4EAD935A"/>
    <w:rsid w:val="4EC105E5"/>
    <w:rsid w:val="4EFEF82C"/>
    <w:rsid w:val="4F15689A"/>
    <w:rsid w:val="4F4F0E67"/>
    <w:rsid w:val="4F7AF741"/>
    <w:rsid w:val="4FABFDC8"/>
    <w:rsid w:val="50130360"/>
    <w:rsid w:val="501696D5"/>
    <w:rsid w:val="5021D5BF"/>
    <w:rsid w:val="5026C1D8"/>
    <w:rsid w:val="50351C07"/>
    <w:rsid w:val="506605FC"/>
    <w:rsid w:val="50980606"/>
    <w:rsid w:val="50A41FD4"/>
    <w:rsid w:val="50E76228"/>
    <w:rsid w:val="50F2D71F"/>
    <w:rsid w:val="519147F9"/>
    <w:rsid w:val="5267C550"/>
    <w:rsid w:val="526E17F3"/>
    <w:rsid w:val="5276CEC7"/>
    <w:rsid w:val="527B951F"/>
    <w:rsid w:val="52A6C6F7"/>
    <w:rsid w:val="52A949B7"/>
    <w:rsid w:val="52E04586"/>
    <w:rsid w:val="5301C35C"/>
    <w:rsid w:val="53A7FEAF"/>
    <w:rsid w:val="53DA9343"/>
    <w:rsid w:val="53DEF3F9"/>
    <w:rsid w:val="53EF32B1"/>
    <w:rsid w:val="545A981A"/>
    <w:rsid w:val="548EAD1A"/>
    <w:rsid w:val="5491DFF8"/>
    <w:rsid w:val="54993B9D"/>
    <w:rsid w:val="54F5923C"/>
    <w:rsid w:val="54FB7AF6"/>
    <w:rsid w:val="5510E131"/>
    <w:rsid w:val="5580AB58"/>
    <w:rsid w:val="55C59EAD"/>
    <w:rsid w:val="55E2F4EF"/>
    <w:rsid w:val="55EE41CA"/>
    <w:rsid w:val="563F339B"/>
    <w:rsid w:val="5686A59A"/>
    <w:rsid w:val="56883931"/>
    <w:rsid w:val="569A1320"/>
    <w:rsid w:val="56CB4797"/>
    <w:rsid w:val="56D09715"/>
    <w:rsid w:val="57DF9231"/>
    <w:rsid w:val="58283F17"/>
    <w:rsid w:val="58AC6A34"/>
    <w:rsid w:val="58E48305"/>
    <w:rsid w:val="590A9B98"/>
    <w:rsid w:val="5927464B"/>
    <w:rsid w:val="59823B70"/>
    <w:rsid w:val="5A05C269"/>
    <w:rsid w:val="5A063F99"/>
    <w:rsid w:val="5A12BFAB"/>
    <w:rsid w:val="5A248762"/>
    <w:rsid w:val="5A25202D"/>
    <w:rsid w:val="5A79C150"/>
    <w:rsid w:val="5AB27054"/>
    <w:rsid w:val="5AC0B6CE"/>
    <w:rsid w:val="5AF24186"/>
    <w:rsid w:val="5B0FCFEF"/>
    <w:rsid w:val="5B864059"/>
    <w:rsid w:val="5B885025"/>
    <w:rsid w:val="5BC05C0A"/>
    <w:rsid w:val="5BD5147B"/>
    <w:rsid w:val="5BEA0C63"/>
    <w:rsid w:val="5C8DE567"/>
    <w:rsid w:val="5C929AD6"/>
    <w:rsid w:val="5C9A22BA"/>
    <w:rsid w:val="5CA34228"/>
    <w:rsid w:val="5D0A8257"/>
    <w:rsid w:val="5D7ABED6"/>
    <w:rsid w:val="5D951ECD"/>
    <w:rsid w:val="5DE32C75"/>
    <w:rsid w:val="5E2C6E27"/>
    <w:rsid w:val="5E4218F7"/>
    <w:rsid w:val="5E7C5BB9"/>
    <w:rsid w:val="5E82DA88"/>
    <w:rsid w:val="5E9C41B1"/>
    <w:rsid w:val="5ED2B25F"/>
    <w:rsid w:val="5F0437E4"/>
    <w:rsid w:val="5F84488A"/>
    <w:rsid w:val="5F909C1C"/>
    <w:rsid w:val="5FB73A59"/>
    <w:rsid w:val="5FE23F9D"/>
    <w:rsid w:val="5FFDD881"/>
    <w:rsid w:val="603B9B89"/>
    <w:rsid w:val="6055E1EA"/>
    <w:rsid w:val="6062AC5E"/>
    <w:rsid w:val="6067CBCA"/>
    <w:rsid w:val="6091A86F"/>
    <w:rsid w:val="60FA0435"/>
    <w:rsid w:val="611D9383"/>
    <w:rsid w:val="61A3264B"/>
    <w:rsid w:val="61C39923"/>
    <w:rsid w:val="62187BA3"/>
    <w:rsid w:val="62212B8F"/>
    <w:rsid w:val="623D2728"/>
    <w:rsid w:val="624B5994"/>
    <w:rsid w:val="62AE111B"/>
    <w:rsid w:val="62E1326A"/>
    <w:rsid w:val="62FA59CC"/>
    <w:rsid w:val="6343DAF2"/>
    <w:rsid w:val="635FA6ED"/>
    <w:rsid w:val="63897956"/>
    <w:rsid w:val="63F143ED"/>
    <w:rsid w:val="63F6024A"/>
    <w:rsid w:val="63FAEFE8"/>
    <w:rsid w:val="64235ECA"/>
    <w:rsid w:val="645DD8FD"/>
    <w:rsid w:val="6477082D"/>
    <w:rsid w:val="64AD2444"/>
    <w:rsid w:val="64C95AC6"/>
    <w:rsid w:val="64E602FF"/>
    <w:rsid w:val="65207A54"/>
    <w:rsid w:val="659497B9"/>
    <w:rsid w:val="6612B6A6"/>
    <w:rsid w:val="663CA527"/>
    <w:rsid w:val="667F10D9"/>
    <w:rsid w:val="6687273E"/>
    <w:rsid w:val="669B3D6D"/>
    <w:rsid w:val="66F82887"/>
    <w:rsid w:val="6714E843"/>
    <w:rsid w:val="6774005E"/>
    <w:rsid w:val="67DD3DFB"/>
    <w:rsid w:val="67E36126"/>
    <w:rsid w:val="67F40878"/>
    <w:rsid w:val="682C5329"/>
    <w:rsid w:val="68A911FD"/>
    <w:rsid w:val="68E2F0F4"/>
    <w:rsid w:val="69170C5B"/>
    <w:rsid w:val="69822C35"/>
    <w:rsid w:val="69969674"/>
    <w:rsid w:val="69A3DCDC"/>
    <w:rsid w:val="69CF9A31"/>
    <w:rsid w:val="69D0DA5E"/>
    <w:rsid w:val="69F1ABF0"/>
    <w:rsid w:val="6A0FB080"/>
    <w:rsid w:val="6A6A68D7"/>
    <w:rsid w:val="6A7BEE0D"/>
    <w:rsid w:val="6AA0C19B"/>
    <w:rsid w:val="6AA36356"/>
    <w:rsid w:val="6AB1992E"/>
    <w:rsid w:val="6ACFEF5A"/>
    <w:rsid w:val="6AD77752"/>
    <w:rsid w:val="6AEE09BC"/>
    <w:rsid w:val="6AF49323"/>
    <w:rsid w:val="6B6C8856"/>
    <w:rsid w:val="6B76F91D"/>
    <w:rsid w:val="6BBA6BC9"/>
    <w:rsid w:val="6C1FA5A3"/>
    <w:rsid w:val="6C262C26"/>
    <w:rsid w:val="6C2E1DF3"/>
    <w:rsid w:val="6C594A75"/>
    <w:rsid w:val="6C7187E6"/>
    <w:rsid w:val="6CA72B09"/>
    <w:rsid w:val="6CED86B1"/>
    <w:rsid w:val="6D1C5DDF"/>
    <w:rsid w:val="6D448965"/>
    <w:rsid w:val="6D7B3697"/>
    <w:rsid w:val="6DA3AF68"/>
    <w:rsid w:val="6DEF9C19"/>
    <w:rsid w:val="6E1791A3"/>
    <w:rsid w:val="6E25DB29"/>
    <w:rsid w:val="6EAC6ADD"/>
    <w:rsid w:val="6EB42592"/>
    <w:rsid w:val="6F271622"/>
    <w:rsid w:val="6F400FA1"/>
    <w:rsid w:val="6F4CBE91"/>
    <w:rsid w:val="6F60C687"/>
    <w:rsid w:val="6F65F6DC"/>
    <w:rsid w:val="6FD9A71D"/>
    <w:rsid w:val="6FE6498A"/>
    <w:rsid w:val="70152231"/>
    <w:rsid w:val="704A6C9E"/>
    <w:rsid w:val="70553908"/>
    <w:rsid w:val="7066CA45"/>
    <w:rsid w:val="7069C5B6"/>
    <w:rsid w:val="70F05410"/>
    <w:rsid w:val="71257462"/>
    <w:rsid w:val="716044DF"/>
    <w:rsid w:val="71D57167"/>
    <w:rsid w:val="71F94510"/>
    <w:rsid w:val="720C7BEB"/>
    <w:rsid w:val="72728C65"/>
    <w:rsid w:val="729D9248"/>
    <w:rsid w:val="72C72B33"/>
    <w:rsid w:val="7331C54F"/>
    <w:rsid w:val="734B896B"/>
    <w:rsid w:val="73875B24"/>
    <w:rsid w:val="73BE79FB"/>
    <w:rsid w:val="73C8598F"/>
    <w:rsid w:val="73D42020"/>
    <w:rsid w:val="74266F8E"/>
    <w:rsid w:val="746CE6AE"/>
    <w:rsid w:val="7470A554"/>
    <w:rsid w:val="748C67FF"/>
    <w:rsid w:val="74B61361"/>
    <w:rsid w:val="74E3FFCD"/>
    <w:rsid w:val="750CB94C"/>
    <w:rsid w:val="75267AF2"/>
    <w:rsid w:val="752C990E"/>
    <w:rsid w:val="75B47831"/>
    <w:rsid w:val="75BD8C0C"/>
    <w:rsid w:val="76035945"/>
    <w:rsid w:val="7625D52A"/>
    <w:rsid w:val="7631210A"/>
    <w:rsid w:val="76683721"/>
    <w:rsid w:val="76771FAB"/>
    <w:rsid w:val="7758351D"/>
    <w:rsid w:val="77713B92"/>
    <w:rsid w:val="7778A5C0"/>
    <w:rsid w:val="77B5CEF5"/>
    <w:rsid w:val="77CD7BED"/>
    <w:rsid w:val="77FDEBA8"/>
    <w:rsid w:val="780B3557"/>
    <w:rsid w:val="7826D711"/>
    <w:rsid w:val="785769CB"/>
    <w:rsid w:val="7873370E"/>
    <w:rsid w:val="78CA6C93"/>
    <w:rsid w:val="790A3D29"/>
    <w:rsid w:val="799A20FF"/>
    <w:rsid w:val="79C53A87"/>
    <w:rsid w:val="79C97610"/>
    <w:rsid w:val="79DF17EE"/>
    <w:rsid w:val="7A247126"/>
    <w:rsid w:val="7A2DBF72"/>
    <w:rsid w:val="7A3C074F"/>
    <w:rsid w:val="7A6EDC23"/>
    <w:rsid w:val="7ACEDDD7"/>
    <w:rsid w:val="7AF4F680"/>
    <w:rsid w:val="7AFDBD89"/>
    <w:rsid w:val="7B488107"/>
    <w:rsid w:val="7BB7FC50"/>
    <w:rsid w:val="7C08C44B"/>
    <w:rsid w:val="7C21EA8D"/>
    <w:rsid w:val="7C2961C6"/>
    <w:rsid w:val="7C76322B"/>
    <w:rsid w:val="7C9AA3D2"/>
    <w:rsid w:val="7CC2CA4F"/>
    <w:rsid w:val="7CC7378F"/>
    <w:rsid w:val="7D0C2E7E"/>
    <w:rsid w:val="7D219BF6"/>
    <w:rsid w:val="7D281C1F"/>
    <w:rsid w:val="7D29C002"/>
    <w:rsid w:val="7D7D6B78"/>
    <w:rsid w:val="7D9A16B4"/>
    <w:rsid w:val="7DAABE28"/>
    <w:rsid w:val="7DD19013"/>
    <w:rsid w:val="7DF2173E"/>
    <w:rsid w:val="7DFA2EFA"/>
    <w:rsid w:val="7E087409"/>
    <w:rsid w:val="7EE0B488"/>
    <w:rsid w:val="7EE83716"/>
    <w:rsid w:val="7F0995D7"/>
    <w:rsid w:val="7F1B2B43"/>
    <w:rsid w:val="7F23DFB9"/>
    <w:rsid w:val="7F2B9A6E"/>
    <w:rsid w:val="7F42A7C0"/>
    <w:rsid w:val="7F4B1BBF"/>
    <w:rsid w:val="7F51E78E"/>
    <w:rsid w:val="7F5FFE23"/>
    <w:rsid w:val="7F9970E8"/>
    <w:rsid w:val="7FA63104"/>
    <w:rsid w:val="7FD5E3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1"/>
    <w:qFormat/>
    <w:rsid w:val="00637630"/>
    <w:pPr>
      <w:spacing w:after="120"/>
    </w:pPr>
    <w:rPr>
      <w:rFonts w:ascii="Arial" w:hAnsi="Arial" w:cs="Arial"/>
    </w:rPr>
  </w:style>
  <w:style w:type="paragraph" w:styleId="Heading1">
    <w:name w:val="heading 1"/>
    <w:basedOn w:val="Normal"/>
    <w:next w:val="Normal"/>
    <w:link w:val="Heading1Char"/>
    <w:uiPriority w:val="9"/>
    <w:qFormat/>
    <w:rsid w:val="00CD6E0C"/>
    <w:pPr>
      <w:keepNext/>
      <w:numPr>
        <w:numId w:val="1"/>
      </w:numPr>
      <w:spacing w:before="360" w:after="240"/>
      <w:outlineLvl w:val="0"/>
    </w:pPr>
    <w:rPr>
      <w:b/>
      <w:sz w:val="24"/>
    </w:rPr>
  </w:style>
  <w:style w:type="paragraph" w:styleId="Heading2">
    <w:name w:val="heading 2"/>
    <w:basedOn w:val="Normal"/>
    <w:next w:val="Normal"/>
    <w:link w:val="Heading2Char"/>
    <w:uiPriority w:val="9"/>
    <w:unhideWhenUsed/>
    <w:qFormat/>
    <w:rsid w:val="00C5246A"/>
    <w:pPr>
      <w:keepNext/>
      <w:numPr>
        <w:ilvl w:val="1"/>
        <w:numId w:val="1"/>
      </w:numPr>
      <w:spacing w:before="240"/>
      <w:outlineLvl w:val="1"/>
    </w:pPr>
    <w:rPr>
      <w:b/>
      <w:szCs w:val="18"/>
    </w:rPr>
  </w:style>
  <w:style w:type="paragraph" w:styleId="Heading3">
    <w:name w:val="heading 3"/>
    <w:basedOn w:val="Normal"/>
    <w:next w:val="Normal"/>
    <w:link w:val="Heading3Char"/>
    <w:uiPriority w:val="9"/>
    <w:unhideWhenUsed/>
    <w:qFormat/>
    <w:rsid w:val="00C5246A"/>
    <w:pPr>
      <w:keepNext/>
      <w:numPr>
        <w:ilvl w:val="2"/>
        <w:numId w:val="1"/>
      </w:numPr>
      <w:spacing w:before="240"/>
      <w:ind w:left="1701" w:hanging="567"/>
      <w:outlineLvl w:val="2"/>
    </w:pPr>
    <w:rPr>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1"/>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1"/>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1"/>
      </w:numPr>
      <w:spacing w:before="40" w:after="0"/>
      <w:ind w:left="2160" w:hanging="36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1"/>
      </w:numPr>
      <w:spacing w:before="40" w:after="0"/>
      <w:ind w:left="2520" w:hanging="36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1"/>
      </w:numPr>
      <w:spacing w:before="40" w:after="0"/>
      <w:ind w:left="28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1"/>
      </w:numPr>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CD6E0C"/>
    <w:rPr>
      <w:rFonts w:ascii="Arial" w:hAnsi="Arial" w:cs="Arial"/>
      <w:b/>
      <w:sz w:val="24"/>
    </w:rPr>
  </w:style>
  <w:style w:type="character" w:customStyle="1" w:styleId="Heading2Char">
    <w:name w:val="Heading 2 Char"/>
    <w:basedOn w:val="DefaultParagraphFont"/>
    <w:link w:val="Heading2"/>
    <w:uiPriority w:val="9"/>
    <w:rsid w:val="00C5246A"/>
    <w:rPr>
      <w:rFonts w:ascii="Arial" w:hAnsi="Arial" w:cs="Arial"/>
      <w:b/>
      <w:szCs w:val="18"/>
    </w:rPr>
  </w:style>
  <w:style w:type="character" w:customStyle="1" w:styleId="Heading3Char">
    <w:name w:val="Heading 3 Char"/>
    <w:basedOn w:val="DefaultParagraphFont"/>
    <w:link w:val="Heading3"/>
    <w:uiPriority w:val="9"/>
    <w:rsid w:val="00C5246A"/>
    <w:rPr>
      <w:rFonts w:ascii="Arial" w:hAnsi="Arial" w:cs="Arial"/>
      <w:color w:val="000000" w:themeColor="text1"/>
      <w:szCs w:val="16"/>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nospace"/>
    <w:qFormat/>
    <w:rsid w:val="00131A59"/>
    <w:pPr>
      <w:numPr>
        <w:numId w:val="2"/>
      </w:numPr>
      <w:spacing w:after="60"/>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8157AB"/>
    <w:pPr>
      <w:spacing w:after="60"/>
    </w:pPr>
    <w:rPr>
      <w:i/>
      <w:iCs/>
    </w:rPr>
  </w:style>
  <w:style w:type="paragraph" w:customStyle="1" w:styleId="Normalnospace">
    <w:name w:val="Normal (no space)"/>
    <w:basedOn w:val="Normal"/>
    <w:qFormat/>
    <w:rsid w:val="00985825"/>
    <w:pPr>
      <w:spacing w:line="264" w:lineRule="auto"/>
    </w:pPr>
  </w:style>
  <w:style w:type="paragraph" w:styleId="ListParagraph">
    <w:name w:val="List Paragraph"/>
    <w:basedOn w:val="Normal"/>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aliases w:val="Drafting notes"/>
    <w:link w:val="NoSpacingChar"/>
    <w:uiPriority w:val="1"/>
    <w:qFormat/>
    <w:locked/>
    <w:rsid w:val="00D8257A"/>
    <w:pPr>
      <w:spacing w:after="120"/>
    </w:pPr>
    <w:rPr>
      <w:rFonts w:ascii="Arial" w:hAnsi="Arial" w:cs="Arial"/>
      <w:i/>
      <w:iCs/>
      <w:color w:val="A93D03" w:themeColor="accent6" w:themeShade="BF"/>
    </w:rPr>
  </w:style>
  <w:style w:type="paragraph" w:styleId="TOC3">
    <w:name w:val="toc 3"/>
    <w:basedOn w:val="Normal"/>
    <w:next w:val="Normal"/>
    <w:autoRedefine/>
    <w:uiPriority w:val="39"/>
    <w:unhideWhenUsed/>
    <w:locked/>
    <w:rsid w:val="003512CD"/>
    <w:pPr>
      <w:spacing w:after="0"/>
      <w:ind w:left="400"/>
    </w:pPr>
    <w:rPr>
      <w:rFonts w:asciiTheme="minorHAnsi" w:hAnsiTheme="minorHAnsi" w:cstheme="minorHAnsi"/>
      <w:i/>
      <w:iCs/>
    </w:rPr>
  </w:style>
  <w:style w:type="paragraph" w:styleId="TOC1">
    <w:name w:val="toc 1"/>
    <w:basedOn w:val="Normal"/>
    <w:next w:val="Normal"/>
    <w:autoRedefine/>
    <w:uiPriority w:val="39"/>
    <w:unhideWhenUsed/>
    <w:locked/>
    <w:rsid w:val="003512CD"/>
    <w:pPr>
      <w:spacing w:before="120"/>
    </w:pPr>
    <w:rPr>
      <w:rFonts w:asciiTheme="minorHAnsi" w:hAnsiTheme="minorHAnsi" w:cstheme="minorHAnsi"/>
      <w:b/>
      <w:bCs/>
      <w:caps/>
    </w:rPr>
  </w:style>
  <w:style w:type="paragraph" w:styleId="TOC2">
    <w:name w:val="toc 2"/>
    <w:basedOn w:val="Normal"/>
    <w:next w:val="Normal"/>
    <w:autoRedefine/>
    <w:uiPriority w:val="39"/>
    <w:unhideWhenUsed/>
    <w:locked/>
    <w:rsid w:val="003512CD"/>
    <w:pPr>
      <w:spacing w:after="0"/>
      <w:ind w:left="200"/>
    </w:pPr>
    <w:rPr>
      <w:rFonts w:asciiTheme="minorHAnsi" w:hAnsiTheme="minorHAnsi" w:cstheme="minorHAnsi"/>
      <w:smallCaps/>
    </w:rPr>
  </w:style>
  <w:style w:type="character" w:customStyle="1" w:styleId="NoSpacingChar">
    <w:name w:val="No Spacing Char"/>
    <w:aliases w:val="Drafting notes Char"/>
    <w:basedOn w:val="DefaultParagraphFont"/>
    <w:link w:val="NoSpacing"/>
    <w:uiPriority w:val="1"/>
    <w:rsid w:val="00D8257A"/>
    <w:rPr>
      <w:rFonts w:ascii="Arial" w:hAnsi="Arial" w:cs="Arial"/>
      <w:i/>
      <w:iCs/>
      <w:color w:val="A93D03" w:themeColor="accent6" w:themeShade="BF"/>
    </w:rPr>
  </w:style>
  <w:style w:type="paragraph" w:styleId="TOC4">
    <w:name w:val="toc 4"/>
    <w:basedOn w:val="Normal"/>
    <w:next w:val="Normal"/>
    <w:autoRedefine/>
    <w:uiPriority w:val="39"/>
    <w:unhideWhenUsed/>
    <w:locked/>
    <w:rsid w:val="00467E6D"/>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locked/>
    <w:rsid w:val="00467E6D"/>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locked/>
    <w:rsid w:val="00467E6D"/>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locked/>
    <w:rsid w:val="00467E6D"/>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locked/>
    <w:rsid w:val="00467E6D"/>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locked/>
    <w:rsid w:val="00467E6D"/>
    <w:pPr>
      <w:spacing w:after="0"/>
      <w:ind w:left="1600"/>
    </w:pPr>
    <w:rPr>
      <w:rFonts w:asciiTheme="minorHAnsi" w:hAnsiTheme="minorHAnsi" w:cstheme="minorHAnsi"/>
      <w:sz w:val="18"/>
      <w:szCs w:val="18"/>
    </w:rPr>
  </w:style>
  <w:style w:type="paragraph" w:customStyle="1" w:styleId="Body">
    <w:name w:val="Body"/>
    <w:basedOn w:val="Normal"/>
    <w:qFormat/>
    <w:rsid w:val="008349F9"/>
    <w:pPr>
      <w:widowControl w:val="0"/>
      <w:tabs>
        <w:tab w:val="left" w:pos="369"/>
      </w:tabs>
      <w:autoSpaceDE w:val="0"/>
      <w:autoSpaceDN w:val="0"/>
      <w:spacing w:before="120" w:after="240" w:line="280" w:lineRule="exact"/>
    </w:pPr>
    <w:rPr>
      <w:rFonts w:eastAsia="VIC" w:cs="VIC"/>
      <w:noProof/>
      <w:sz w:val="22"/>
      <w:szCs w:val="22"/>
      <w:lang w:val="en-US" w:eastAsia="en-US"/>
    </w:rPr>
  </w:style>
  <w:style w:type="paragraph" w:styleId="NormalWeb">
    <w:name w:val="Normal (Web)"/>
    <w:basedOn w:val="Normal"/>
    <w:uiPriority w:val="99"/>
    <w:semiHidden/>
    <w:unhideWhenUsed/>
    <w:locked/>
    <w:rsid w:val="001B3C16"/>
    <w:pPr>
      <w:spacing w:before="100" w:beforeAutospacing="1" w:after="100" w:afterAutospacing="1"/>
    </w:pPr>
    <w:rPr>
      <w:rFonts w:ascii="Times New Roman" w:hAnsi="Times New Roman" w:cs="Times New Roman"/>
      <w:sz w:val="24"/>
      <w:szCs w:val="24"/>
    </w:rPr>
  </w:style>
  <w:style w:type="paragraph" w:customStyle="1" w:styleId="Default">
    <w:name w:val="Default"/>
    <w:rsid w:val="0033461B"/>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395513276">
      <w:bodyDiv w:val="1"/>
      <w:marLeft w:val="0"/>
      <w:marRight w:val="0"/>
      <w:marTop w:val="0"/>
      <w:marBottom w:val="0"/>
      <w:divBdr>
        <w:top w:val="none" w:sz="0" w:space="0" w:color="auto"/>
        <w:left w:val="none" w:sz="0" w:space="0" w:color="auto"/>
        <w:bottom w:val="none" w:sz="0" w:space="0" w:color="auto"/>
        <w:right w:val="none" w:sz="0" w:space="0" w:color="auto"/>
      </w:divBdr>
      <w:divsChild>
        <w:div w:id="1767729423">
          <w:marLeft w:val="0"/>
          <w:marRight w:val="0"/>
          <w:marTop w:val="0"/>
          <w:marBottom w:val="0"/>
          <w:divBdr>
            <w:top w:val="none" w:sz="0" w:space="0" w:color="auto"/>
            <w:left w:val="none" w:sz="0" w:space="0" w:color="auto"/>
            <w:bottom w:val="none" w:sz="0" w:space="0" w:color="auto"/>
            <w:right w:val="none" w:sz="0" w:space="0" w:color="auto"/>
          </w:divBdr>
        </w:div>
      </w:divsChild>
    </w:div>
    <w:div w:id="400908778">
      <w:bodyDiv w:val="1"/>
      <w:marLeft w:val="0"/>
      <w:marRight w:val="0"/>
      <w:marTop w:val="0"/>
      <w:marBottom w:val="0"/>
      <w:divBdr>
        <w:top w:val="none" w:sz="0" w:space="0" w:color="auto"/>
        <w:left w:val="none" w:sz="0" w:space="0" w:color="auto"/>
        <w:bottom w:val="none" w:sz="0" w:space="0" w:color="auto"/>
        <w:right w:val="none" w:sz="0" w:space="0" w:color="auto"/>
      </w:divBdr>
    </w:div>
    <w:div w:id="527916687">
      <w:bodyDiv w:val="1"/>
      <w:marLeft w:val="0"/>
      <w:marRight w:val="0"/>
      <w:marTop w:val="0"/>
      <w:marBottom w:val="0"/>
      <w:divBdr>
        <w:top w:val="none" w:sz="0" w:space="0" w:color="auto"/>
        <w:left w:val="none" w:sz="0" w:space="0" w:color="auto"/>
        <w:bottom w:val="none" w:sz="0" w:space="0" w:color="auto"/>
        <w:right w:val="none" w:sz="0" w:space="0" w:color="auto"/>
      </w:divBdr>
    </w:div>
    <w:div w:id="569080599">
      <w:bodyDiv w:val="1"/>
      <w:marLeft w:val="0"/>
      <w:marRight w:val="0"/>
      <w:marTop w:val="0"/>
      <w:marBottom w:val="0"/>
      <w:divBdr>
        <w:top w:val="none" w:sz="0" w:space="0" w:color="auto"/>
        <w:left w:val="none" w:sz="0" w:space="0" w:color="auto"/>
        <w:bottom w:val="none" w:sz="0" w:space="0" w:color="auto"/>
        <w:right w:val="none" w:sz="0" w:space="0" w:color="auto"/>
      </w:divBdr>
    </w:div>
    <w:div w:id="734740468">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30698976">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61654182">
      <w:bodyDiv w:val="1"/>
      <w:marLeft w:val="0"/>
      <w:marRight w:val="0"/>
      <w:marTop w:val="0"/>
      <w:marBottom w:val="0"/>
      <w:divBdr>
        <w:top w:val="none" w:sz="0" w:space="0" w:color="auto"/>
        <w:left w:val="none" w:sz="0" w:space="0" w:color="auto"/>
        <w:bottom w:val="none" w:sz="0" w:space="0" w:color="auto"/>
        <w:right w:val="none" w:sz="0" w:space="0" w:color="auto"/>
      </w:divBdr>
      <w:divsChild>
        <w:div w:id="846212638">
          <w:marLeft w:val="0"/>
          <w:marRight w:val="0"/>
          <w:marTop w:val="0"/>
          <w:marBottom w:val="0"/>
          <w:divBdr>
            <w:top w:val="none" w:sz="0" w:space="0" w:color="auto"/>
            <w:left w:val="none" w:sz="0" w:space="0" w:color="auto"/>
            <w:bottom w:val="none" w:sz="0" w:space="0" w:color="auto"/>
            <w:right w:val="none" w:sz="0" w:space="0" w:color="auto"/>
          </w:divBdr>
        </w:div>
      </w:divsChild>
    </w:div>
    <w:div w:id="1177814897">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767459343">
      <w:bodyDiv w:val="1"/>
      <w:marLeft w:val="0"/>
      <w:marRight w:val="0"/>
      <w:marTop w:val="0"/>
      <w:marBottom w:val="0"/>
      <w:divBdr>
        <w:top w:val="none" w:sz="0" w:space="0" w:color="auto"/>
        <w:left w:val="none" w:sz="0" w:space="0" w:color="auto"/>
        <w:bottom w:val="none" w:sz="0" w:space="0" w:color="auto"/>
        <w:right w:val="none" w:sz="0" w:space="0" w:color="auto"/>
      </w:divBdr>
      <w:divsChild>
        <w:div w:id="1920560048">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63351804">
      <w:bodyDiv w:val="1"/>
      <w:marLeft w:val="0"/>
      <w:marRight w:val="0"/>
      <w:marTop w:val="0"/>
      <w:marBottom w:val="0"/>
      <w:divBdr>
        <w:top w:val="none" w:sz="0" w:space="0" w:color="auto"/>
        <w:left w:val="none" w:sz="0" w:space="0" w:color="auto"/>
        <w:bottom w:val="none" w:sz="0" w:space="0" w:color="auto"/>
        <w:right w:val="none" w:sz="0" w:space="0" w:color="auto"/>
      </w:divBdr>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siness.vic.gov.au/grants-and-programs/microenterprise-development-grants-program-2022"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jpr.vic.gov.au/privac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ivacy@ecodev.vic.gov.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C2460CCD644853A5C816B16F21830D"/>
        <w:category>
          <w:name w:val="General"/>
          <w:gallery w:val="placeholder"/>
        </w:category>
        <w:types>
          <w:type w:val="bbPlcHdr"/>
        </w:types>
        <w:behaviors>
          <w:behavior w:val="content"/>
        </w:behaviors>
        <w:guid w:val="{0E03B5AE-B1BB-48D8-AA3F-D94110D18798}"/>
      </w:docPartPr>
      <w:docPartBody>
        <w:p w:rsidR="00D11624" w:rsidRDefault="00BD3A0E" w:rsidP="00BD3A0E">
          <w:pPr>
            <w:pStyle w:val="59C2460CCD644853A5C816B16F21830D"/>
          </w:pPr>
          <w:r w:rsidRPr="001B56BD">
            <w:rPr>
              <w:rStyle w:val="PlaceholderText"/>
            </w:rPr>
            <w:t>Click or tap here to enter text.</w:t>
          </w:r>
        </w:p>
      </w:docPartBody>
    </w:docPart>
    <w:docPart>
      <w:docPartPr>
        <w:name w:val="7940F26740964E169D7C95E4C5CFF7C8"/>
        <w:category>
          <w:name w:val="General"/>
          <w:gallery w:val="placeholder"/>
        </w:category>
        <w:types>
          <w:type w:val="bbPlcHdr"/>
        </w:types>
        <w:behaviors>
          <w:behavior w:val="content"/>
        </w:behaviors>
        <w:guid w:val="{91A4ECF9-749E-405D-9533-CE92DB7C9FDA}"/>
      </w:docPartPr>
      <w:docPartBody>
        <w:p w:rsidR="00D11624" w:rsidRDefault="00BD3A0E" w:rsidP="00BD3A0E">
          <w:pPr>
            <w:pStyle w:val="7940F26740964E169D7C95E4C5CFF7C8"/>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21736"/>
    <w:rsid w:val="00023F88"/>
    <w:rsid w:val="00092328"/>
    <w:rsid w:val="000B368C"/>
    <w:rsid w:val="001332E5"/>
    <w:rsid w:val="0014197C"/>
    <w:rsid w:val="00175175"/>
    <w:rsid w:val="00177D80"/>
    <w:rsid w:val="0018463C"/>
    <w:rsid w:val="001871B8"/>
    <w:rsid w:val="00206DCB"/>
    <w:rsid w:val="00215437"/>
    <w:rsid w:val="00273BC0"/>
    <w:rsid w:val="002A2410"/>
    <w:rsid w:val="002E38A8"/>
    <w:rsid w:val="002F185F"/>
    <w:rsid w:val="0036119E"/>
    <w:rsid w:val="0036297F"/>
    <w:rsid w:val="00380A9F"/>
    <w:rsid w:val="00385481"/>
    <w:rsid w:val="003E154C"/>
    <w:rsid w:val="003F1362"/>
    <w:rsid w:val="004038F4"/>
    <w:rsid w:val="00403C8B"/>
    <w:rsid w:val="004122AA"/>
    <w:rsid w:val="00452332"/>
    <w:rsid w:val="004553CC"/>
    <w:rsid w:val="004635E4"/>
    <w:rsid w:val="00473D50"/>
    <w:rsid w:val="00485ADD"/>
    <w:rsid w:val="004C787A"/>
    <w:rsid w:val="005052D0"/>
    <w:rsid w:val="0053675C"/>
    <w:rsid w:val="00543645"/>
    <w:rsid w:val="005453F8"/>
    <w:rsid w:val="00591EA4"/>
    <w:rsid w:val="005E1F31"/>
    <w:rsid w:val="00610548"/>
    <w:rsid w:val="006133CE"/>
    <w:rsid w:val="00631208"/>
    <w:rsid w:val="006543A0"/>
    <w:rsid w:val="006C3F5A"/>
    <w:rsid w:val="006D25B5"/>
    <w:rsid w:val="006E479F"/>
    <w:rsid w:val="006F3232"/>
    <w:rsid w:val="007377D2"/>
    <w:rsid w:val="00753D75"/>
    <w:rsid w:val="0075669B"/>
    <w:rsid w:val="00762AC2"/>
    <w:rsid w:val="007C776F"/>
    <w:rsid w:val="007D4953"/>
    <w:rsid w:val="008252E0"/>
    <w:rsid w:val="0083331D"/>
    <w:rsid w:val="00897A8C"/>
    <w:rsid w:val="008C523F"/>
    <w:rsid w:val="008F0CC6"/>
    <w:rsid w:val="009046B6"/>
    <w:rsid w:val="00944357"/>
    <w:rsid w:val="00953FF1"/>
    <w:rsid w:val="009B37CA"/>
    <w:rsid w:val="009E5664"/>
    <w:rsid w:val="009F1F6B"/>
    <w:rsid w:val="00A55AAF"/>
    <w:rsid w:val="00AC521F"/>
    <w:rsid w:val="00B16C2B"/>
    <w:rsid w:val="00B40689"/>
    <w:rsid w:val="00B667F1"/>
    <w:rsid w:val="00B831BF"/>
    <w:rsid w:val="00BA7943"/>
    <w:rsid w:val="00BB1CB3"/>
    <w:rsid w:val="00BB3A93"/>
    <w:rsid w:val="00BC66FC"/>
    <w:rsid w:val="00BD130F"/>
    <w:rsid w:val="00BD3A0E"/>
    <w:rsid w:val="00BE58D1"/>
    <w:rsid w:val="00C12E62"/>
    <w:rsid w:val="00C4199E"/>
    <w:rsid w:val="00C5647C"/>
    <w:rsid w:val="00C6515B"/>
    <w:rsid w:val="00C931FF"/>
    <w:rsid w:val="00CA6512"/>
    <w:rsid w:val="00CB0F97"/>
    <w:rsid w:val="00CB712C"/>
    <w:rsid w:val="00CE12AD"/>
    <w:rsid w:val="00D1008B"/>
    <w:rsid w:val="00D11624"/>
    <w:rsid w:val="00D754EC"/>
    <w:rsid w:val="00D816D8"/>
    <w:rsid w:val="00D90DA3"/>
    <w:rsid w:val="00DA34F3"/>
    <w:rsid w:val="00E70D16"/>
    <w:rsid w:val="00E803BD"/>
    <w:rsid w:val="00E85067"/>
    <w:rsid w:val="00EB76CA"/>
    <w:rsid w:val="00EF4A76"/>
    <w:rsid w:val="00F00F9C"/>
    <w:rsid w:val="00F15092"/>
    <w:rsid w:val="00FD1224"/>
    <w:rsid w:val="00FF04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3A0E"/>
    <w:rPr>
      <w:color w:val="808080"/>
    </w:rPr>
  </w:style>
  <w:style w:type="paragraph" w:customStyle="1" w:styleId="59C2460CCD644853A5C816B16F21830D">
    <w:name w:val="59C2460CCD644853A5C816B16F21830D"/>
    <w:rsid w:val="00BD3A0E"/>
  </w:style>
  <w:style w:type="paragraph" w:customStyle="1" w:styleId="7940F26740964E169D7C95E4C5CFF7C8">
    <w:name w:val="7940F26740964E169D7C95E4C5CFF7C8"/>
    <w:rsid w:val="00BD3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042BBEAB6E854F8F0D6466C534E4F0" ma:contentTypeVersion="23" ma:contentTypeDescription="Create a new document." ma:contentTypeScope="" ma:versionID="b0401701d476df18465b6640fbf271a9">
  <xsd:schema xmlns:xsd="http://www.w3.org/2001/XMLSchema" xmlns:xs="http://www.w3.org/2001/XMLSchema" xmlns:p="http://schemas.microsoft.com/office/2006/metadata/properties" xmlns:ns2="b5f67cef-e94a-4906-b074-010088b9decf" xmlns:ns3="1f94229c-c7eb-44c7-a435-91425a46376b" targetNamespace="http://schemas.microsoft.com/office/2006/metadata/properties" ma:root="true" ma:fieldsID="6546bf0519049e1b5d52b5b4c67b79d7" ns2:_="" ns3:_="">
    <xsd:import namespace="b5f67cef-e94a-4906-b074-010088b9decf"/>
    <xsd:import namespace="1f94229c-c7eb-44c7-a435-91425a4637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Agenda"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DocumentType" minOccurs="0"/>
                <xsd:element ref="ns2:eBriefingReference" minOccurs="0"/>
                <xsd:element ref="ns2:Status" minOccurs="0"/>
                <xsd:element ref="ns2:Project_x002f_Work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67cef-e94a-4906-b074-010088b9d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Agenda" ma:index="15" nillable="true" ma:displayName="Agenda" ma:default="Agenda" ma:description="SEI Meeting Agendas" ma:format="Dropdown" ma:internalName="Agenda">
      <xsd:simpleType>
        <xsd:restriction base="dms:Text">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DocumentType" ma:index="22" nillable="true" ma:displayName="Document Type" ma:description="Label your document type" ma:format="Dropdown" ma:internalName="DocumentType">
      <xsd:simpleType>
        <xsd:restriction base="dms:Text">
          <xsd:maxLength value="255"/>
        </xsd:restriction>
      </xsd:simpleType>
    </xsd:element>
    <xsd:element name="eBriefingReference" ma:index="23" nillable="true" ma:displayName="eBriefing Reference" ma:format="Dropdown" ma:internalName="eBriefingReference">
      <xsd:simpleType>
        <xsd:restriction base="dms:Text">
          <xsd:maxLength value="255"/>
        </xsd:restriction>
      </xsd:simpleType>
    </xsd:element>
    <xsd:element name="Status" ma:index="24" nillable="true" ma:displayName="Status" ma:format="Dropdown" ma:internalName="Status">
      <xsd:complexType>
        <xsd:complexContent>
          <xsd:extension base="dms:MultiChoice">
            <xsd:sequence>
              <xsd:element name="Value" maxOccurs="unbounded" minOccurs="0" nillable="true">
                <xsd:simpleType>
                  <xsd:restriction base="dms:Choice">
                    <xsd:enumeration value="Approved"/>
                    <xsd:enumeration value="Final"/>
                    <xsd:enumeration value="Draft"/>
                    <xsd:enumeration value="Under Review"/>
                    <xsd:enumeration value="Sensitive"/>
                    <xsd:enumeration value="Signed"/>
                    <xsd:enumeration value="In Progress"/>
                  </xsd:restriction>
                </xsd:simpleType>
              </xsd:element>
            </xsd:sequence>
          </xsd:extension>
        </xsd:complexContent>
      </xsd:complexType>
    </xsd:element>
    <xsd:element name="Project_x002f_Workstream" ma:index="25" nillable="true" ma:displayName="Project/Workstream" ma:format="Dropdown" ma:internalName="Project_x002f_Workstream">
      <xsd:complexType>
        <xsd:complexContent>
          <xsd:extension base="dms:MultiChoice">
            <xsd:sequence>
              <xsd:element name="Value" maxOccurs="unbounded" minOccurs="0" nillable="true">
                <xsd:simpleType>
                  <xsd:restriction base="dms:Choice">
                    <xsd:enumeration value="VSES 21-25"/>
                    <xsd:enumeration value="Microenterprise"/>
                    <xsd:enumeration value="SPF"/>
                    <xsd:enumeration value="Measurement and Reporting"/>
                    <xsd:enumeration value="Social Procurement Capability"/>
                    <xsd:enumeration value="SPF Policy"/>
                    <xsd:enumeration value="ABN Wash"/>
                    <xsd:enumeration value="Building Works"/>
                    <xsd:enumeration value="JobsBank"/>
                    <xsd:enumeration value="Branch Coordin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94229c-c7eb-44c7-a435-91425a4637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f94229c-c7eb-44c7-a435-91425a46376b">
      <UserInfo>
        <DisplayName>SharingLinks.5496128e-2126-4844-a3ee-8f4783183e36.Flexible.c0900e8a-6516-4078-a47f-c2b44523f0f9</DisplayName>
        <AccountId>430</AccountId>
        <AccountType/>
      </UserInfo>
      <UserInfo>
        <DisplayName>SharingLinks.01dd1293-877a-4e82-97d6-e61291e38636.Flexible.24ed36d0-9d9f-4284-a04c-5ad9ca87aff5</DisplayName>
        <AccountId>451</AccountId>
        <AccountType/>
      </UserInfo>
      <UserInfo>
        <DisplayName>Lara M Carton (DJPR)</DisplayName>
        <AccountId>826</AccountId>
        <AccountType/>
      </UserInfo>
      <UserInfo>
        <DisplayName>Anita E Smith (DJPR)</DisplayName>
        <AccountId>61</AccountId>
        <AccountType/>
      </UserInfo>
      <UserInfo>
        <DisplayName>Kathryn McAnalley (DJPR)</DisplayName>
        <AccountId>55</AccountId>
        <AccountType/>
      </UserInfo>
      <UserInfo>
        <DisplayName>Roland Diggens (DEDJTR)</DisplayName>
        <AccountId>57</AccountId>
        <AccountType/>
      </UserInfo>
      <UserInfo>
        <DisplayName>Cynthia B Lim (DJPR)</DisplayName>
        <AccountId>51</AccountId>
        <AccountType/>
      </UserInfo>
      <UserInfo>
        <DisplayName>Tim M Burke (DJPR)</DisplayName>
        <AccountId>219</AccountId>
        <AccountType/>
      </UserInfo>
      <UserInfo>
        <DisplayName>Leah T Torly (DJPR)</DisplayName>
        <AccountId>230</AccountId>
        <AccountType/>
      </UserInfo>
      <UserInfo>
        <DisplayName>Natalie J Phillips (DJPR)</DisplayName>
        <AccountId>217</AccountId>
        <AccountType/>
      </UserInfo>
      <UserInfo>
        <DisplayName>Miles C Taylor (DJPR)</DisplayName>
        <AccountId>146</AccountId>
        <AccountType/>
      </UserInfo>
      <UserInfo>
        <DisplayName>Louis Ongko (DJPR)</DisplayName>
        <AccountId>823</AccountId>
        <AccountType/>
      </UserInfo>
      <UserInfo>
        <DisplayName>Maria C Semple (DEDJTR)</DisplayName>
        <AccountId>59</AccountId>
        <AccountType/>
      </UserInfo>
      <UserInfo>
        <DisplayName>Jessica R Read (DJPR)</DisplayName>
        <AccountId>174</AccountId>
        <AccountType/>
      </UserInfo>
      <UserInfo>
        <DisplayName>Bronte C Ryan (DJPR)</DisplayName>
        <AccountId>66</AccountId>
        <AccountType/>
      </UserInfo>
      <UserInfo>
        <DisplayName>Peter F Howden (DJPR)</DisplayName>
        <AccountId>347</AccountId>
        <AccountType/>
      </UserInfo>
      <UserInfo>
        <DisplayName>Amber L O'Connell (DJPR)</DisplayName>
        <AccountId>36</AccountId>
        <AccountType/>
      </UserInfo>
      <UserInfo>
        <DisplayName>DEDJTR</DisplayName>
        <AccountId>63</AccountId>
        <AccountType/>
      </UserInfo>
      <UserInfo>
        <DisplayName>Winnie Hughston (DJPR)</DisplayName>
        <AccountId>947</AccountId>
        <AccountType/>
      </UserInfo>
    </SharedWithUsers>
    <eBriefingReference xmlns="b5f67cef-e94a-4906-b074-010088b9decf" xsi:nil="true"/>
    <Status xmlns="b5f67cef-e94a-4906-b074-010088b9decf">
      <Value>Final</Value>
    </Status>
    <DocumentType xmlns="b5f67cef-e94a-4906-b074-010088b9decf">Guidelines</DocumentType>
    <Agenda xmlns="b5f67cef-e94a-4906-b074-010088b9decf">Agenda</Agenda>
    <Project_x002f_Workstream xmlns="b5f67cef-e94a-4906-b074-010088b9decf" xsi:nil="true"/>
    <MediaLengthInSeconds xmlns="b5f67cef-e94a-4906-b074-010088b9decf" xsi:nil="true"/>
  </documentManagement>
</p:properties>
</file>

<file path=customXml/itemProps1.xml><?xml version="1.0" encoding="utf-8"?>
<ds:datastoreItem xmlns:ds="http://schemas.openxmlformats.org/officeDocument/2006/customXml" ds:itemID="{26D170BA-32FA-49FF-A676-DA26E237D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67cef-e94a-4906-b074-010088b9decf"/>
    <ds:schemaRef ds:uri="1f94229c-c7eb-44c7-a435-91425a4637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3.xml><?xml version="1.0" encoding="utf-8"?>
<ds:datastoreItem xmlns:ds="http://schemas.openxmlformats.org/officeDocument/2006/customXml" ds:itemID="{B1B9B85A-5BD1-46F0-883C-33BE196B69CB}">
  <ds:schemaRefs>
    <ds:schemaRef ds:uri="http://schemas.openxmlformats.org/officeDocument/2006/bibliography"/>
  </ds:schemaRefs>
</ds:datastoreItem>
</file>

<file path=customXml/itemProps4.xml><?xml version="1.0" encoding="utf-8"?>
<ds:datastoreItem xmlns:ds="http://schemas.openxmlformats.org/officeDocument/2006/customXml" ds:itemID="{A866346D-41D4-4CCA-B7B9-067AFE511F99}">
  <ds:schemaRefs>
    <ds:schemaRef ds:uri="http://schemas.microsoft.com/office/2006/metadata/properties"/>
    <ds:schemaRef ds:uri="http://schemas.microsoft.com/office/2006/documentManagement/types"/>
    <ds:schemaRef ds:uri="b5f67cef-e94a-4906-b074-010088b9decf"/>
    <ds:schemaRef ds:uri="http://purl.org/dc/dcmitype/"/>
    <ds:schemaRef ds:uri="http://purl.org/dc/elements/1.1/"/>
    <ds:schemaRef ds:uri="http://schemas.microsoft.com/office/infopath/2007/PartnerControls"/>
    <ds:schemaRef ds:uri="http://schemas.openxmlformats.org/package/2006/metadata/core-properties"/>
    <ds:schemaRef ds:uri="1f94229c-c7eb-44c7-a435-91425a46376b"/>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10</Pages>
  <Words>3452</Words>
  <Characters>19678</Characters>
  <Application>Microsoft Office Word</Application>
  <DocSecurity>0</DocSecurity>
  <Lines>163</Lines>
  <Paragraphs>46</Paragraphs>
  <ScaleCrop>false</ScaleCrop>
  <Company/>
  <LinksUpToDate>false</LinksUpToDate>
  <CharactersWithSpaces>23084</CharactersWithSpaces>
  <SharedDoc>false</SharedDoc>
  <HLinks>
    <vt:vector size="12" baseType="variant">
      <vt:variant>
        <vt:i4>6488165</vt:i4>
      </vt:variant>
      <vt:variant>
        <vt:i4>3</vt:i4>
      </vt:variant>
      <vt:variant>
        <vt:i4>0</vt:i4>
      </vt:variant>
      <vt:variant>
        <vt:i4>5</vt:i4>
      </vt:variant>
      <vt:variant>
        <vt:lpwstr>http://www.djpr.vic.gov.au/privacy</vt:lpwstr>
      </vt:variant>
      <vt:variant>
        <vt:lpwstr/>
      </vt:variant>
      <vt:variant>
        <vt:i4>5308537</vt:i4>
      </vt:variant>
      <vt:variant>
        <vt:i4>0</vt:i4>
      </vt:variant>
      <vt:variant>
        <vt:i4>0</vt:i4>
      </vt:variant>
      <vt:variant>
        <vt:i4>5</vt:i4>
      </vt:variant>
      <vt:variant>
        <vt:lpwstr>mailto:privacy@ecodev.vic.gov.au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2022-03-18T06:35:00Z</dcterms:created>
  <dcterms:modified xsi:type="dcterms:W3CDTF">2022-03-18T06:35:00Z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ContentTypeId">
    <vt:lpwstr>0x010100F0042BBEAB6E854F8F0D6466C534E4F0</vt:lpwstr>
  </property>
  <property fmtid="{D5CDD505-2E9C-101B-9397-08002B2CF9AE}" pid="10" name="Order">
    <vt:r8>35900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