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B175C" w14:textId="657956F2" w:rsidR="003E7CD4" w:rsidRPr="002403B3" w:rsidRDefault="000318E5" w:rsidP="00AD4BDC">
      <w:pPr>
        <w:pStyle w:val="Title"/>
      </w:pPr>
      <w:sdt>
        <w:sdtPr>
          <w:alias w:val="Title"/>
          <w:tag w:val="Title"/>
          <w:id w:val="-1027490997"/>
          <w:placeholder>
            <w:docPart w:val="82E8515BDCC047329532AB58B4B60E81"/>
          </w:placeholder>
          <w15:color w:val="FF0000"/>
        </w:sdtPr>
        <w:sdtEndPr/>
        <w:sdtContent>
          <w:r w:rsidR="00A55503" w:rsidRPr="002403B3">
            <w:t>GUIDELINES</w:t>
          </w:r>
        </w:sdtContent>
      </w:sdt>
    </w:p>
    <w:p w14:paraId="40D51D27" w14:textId="65F0D027" w:rsidR="00197206" w:rsidRPr="002403B3" w:rsidRDefault="000318E5" w:rsidP="00AD4BDC">
      <w:pPr>
        <w:pStyle w:val="Subtitle"/>
        <w:rPr>
          <w:rFonts w:ascii="Arial" w:hAnsi="Arial" w:cs="Arial"/>
          <w:color w:val="FFFFFF" w:themeColor="background1"/>
        </w:rPr>
      </w:pPr>
      <w:sdt>
        <w:sdtPr>
          <w:alias w:val="Subtitle"/>
          <w:tag w:val="Subtitle"/>
          <w:id w:val="-1434595189"/>
          <w:placeholder>
            <w:docPart w:val="CF5769F1D59C49A5BAE86DB8F850CCB5"/>
          </w:placeholder>
          <w15:color w:val="FF0000"/>
        </w:sdtPr>
        <w:sdtEndPr/>
        <w:sdtContent>
          <w:r w:rsidR="2735A9F8" w:rsidRPr="002403B3">
            <w:t xml:space="preserve"> </w:t>
          </w:r>
          <w:r w:rsidR="2CD8907D" w:rsidRPr="002403B3">
            <w:t xml:space="preserve">Business Chambers </w:t>
          </w:r>
          <w:r w:rsidR="36E31E1B" w:rsidRPr="002403B3">
            <w:t>and Trader</w:t>
          </w:r>
          <w:r w:rsidR="0088493F">
            <w:t xml:space="preserve"> Groups</w:t>
          </w:r>
          <w:r w:rsidR="2CD8907D" w:rsidRPr="002403B3">
            <w:t xml:space="preserve"> </w:t>
          </w:r>
          <w:r w:rsidR="38C8E3F4" w:rsidRPr="002403B3">
            <w:t>Grants</w:t>
          </w:r>
          <w:r w:rsidR="008B7D43">
            <w:t xml:space="preserve"> Round </w:t>
          </w:r>
          <w:r w:rsidR="00C410F5">
            <w:t>Two</w:t>
          </w:r>
        </w:sdtContent>
      </w:sdt>
    </w:p>
    <w:p w14:paraId="2FE534F2" w14:textId="33B639BE" w:rsidR="00383907" w:rsidRPr="002403B3" w:rsidRDefault="00383907" w:rsidP="00AD4BDC">
      <w:bookmarkStart w:id="0" w:name="_Hlk44508067"/>
    </w:p>
    <w:bookmarkEnd w:id="0"/>
    <w:p w14:paraId="50FA15BE" w14:textId="54B4328E" w:rsidR="00AD4BDC" w:rsidRDefault="00AD4BDC" w:rsidP="00DF179F">
      <w:pPr>
        <w:pStyle w:val="Heading1"/>
        <w:numPr>
          <w:ilvl w:val="0"/>
          <w:numId w:val="7"/>
        </w:numPr>
      </w:pPr>
      <w:r>
        <w:t xml:space="preserve">Program </w:t>
      </w:r>
      <w:r w:rsidR="00E147AB">
        <w:t>s</w:t>
      </w:r>
      <w:r>
        <w:t>ummary</w:t>
      </w:r>
    </w:p>
    <w:p w14:paraId="17E6EA49" w14:textId="2BAD3315" w:rsidR="00AD4BDC" w:rsidRPr="002403B3" w:rsidRDefault="13233182" w:rsidP="00AD4BDC">
      <w:r>
        <w:t>Business Chambers and Trader Groups</w:t>
      </w:r>
      <w:r w:rsidR="355D0820">
        <w:t xml:space="preserve"> Round </w:t>
      </w:r>
      <w:r w:rsidR="04120B82">
        <w:t>Two</w:t>
      </w:r>
      <w:r>
        <w:t xml:space="preserve"> grants </w:t>
      </w:r>
      <w:r w:rsidR="4EBECB94">
        <w:t xml:space="preserve">will </w:t>
      </w:r>
      <w:r>
        <w:t>provide funding for locally</w:t>
      </w:r>
      <w:r w:rsidR="625D6482">
        <w:t xml:space="preserve"> </w:t>
      </w:r>
      <w:r>
        <w:t xml:space="preserve">led initiatives </w:t>
      </w:r>
      <w:r w:rsidR="729E37C5">
        <w:t>to support metropolitan and regional business chambers and trader groups</w:t>
      </w:r>
      <w:r>
        <w:t>.</w:t>
      </w:r>
    </w:p>
    <w:p w14:paraId="4ED60D9A" w14:textId="648D1D7A" w:rsidR="00523853" w:rsidRPr="002403B3" w:rsidRDefault="53EF6E88" w:rsidP="00AD4BDC">
      <w:r>
        <w:t>Up to 30 grants of $20,000</w:t>
      </w:r>
      <w:r w:rsidR="5513A654">
        <w:t xml:space="preserve"> each</w:t>
      </w:r>
      <w:r>
        <w:t xml:space="preserve"> are available for business chambers and trader groups to deliver activities or programs that maximise business participation across Victoria</w:t>
      </w:r>
      <w:r w:rsidR="00341561">
        <w:t>.</w:t>
      </w:r>
      <w:r>
        <w:t xml:space="preserve"> </w:t>
      </w:r>
    </w:p>
    <w:p w14:paraId="6EA629B7" w14:textId="77777777" w:rsidR="00AD4BDC" w:rsidRPr="00AD4BDC" w:rsidRDefault="00AD4BDC" w:rsidP="007845F9">
      <w:pPr>
        <w:pStyle w:val="Heading2"/>
        <w:ind w:left="357" w:hanging="357"/>
      </w:pPr>
      <w:r w:rsidRPr="00AD4BDC">
        <w:t>Program objectives</w:t>
      </w:r>
    </w:p>
    <w:p w14:paraId="1AF2EB42" w14:textId="14B0C1F1" w:rsidR="00AD4BDC" w:rsidRPr="00AD4BDC" w:rsidRDefault="49397458" w:rsidP="00AD4BDC">
      <w:pPr>
        <w:rPr>
          <w:rFonts w:eastAsia="Calibri"/>
        </w:rPr>
      </w:pPr>
      <w:r>
        <w:t xml:space="preserve">Key outcomes of </w:t>
      </w:r>
      <w:r w:rsidR="00296C66">
        <w:t xml:space="preserve">Round Two of the </w:t>
      </w:r>
      <w:r>
        <w:t xml:space="preserve">grants program are </w:t>
      </w:r>
      <w:r w:rsidR="53EF6E88">
        <w:t xml:space="preserve">to support business chambers and trader groups to run locally led initiatives between </w:t>
      </w:r>
      <w:r w:rsidR="00181DAE">
        <w:t>1</w:t>
      </w:r>
      <w:r w:rsidR="07F0D4ED">
        <w:t xml:space="preserve"> </w:t>
      </w:r>
      <w:r w:rsidR="315147B0">
        <w:t>January</w:t>
      </w:r>
      <w:r w:rsidR="53EF6E88">
        <w:t xml:space="preserve"> and </w:t>
      </w:r>
      <w:r w:rsidR="00181DAE">
        <w:t>30 April</w:t>
      </w:r>
      <w:r w:rsidR="53EF6E88">
        <w:t xml:space="preserve"> 2022</w:t>
      </w:r>
      <w:r w:rsidR="128CE783">
        <w:t xml:space="preserve"> that</w:t>
      </w:r>
      <w:r w:rsidR="00AD4BDC" w:rsidRPr="00AD4BDC">
        <w:t>:</w:t>
      </w:r>
    </w:p>
    <w:p w14:paraId="0923D043" w14:textId="77777777" w:rsidR="001B462C" w:rsidRPr="00185FE9" w:rsidRDefault="001B462C" w:rsidP="001B462C">
      <w:pPr>
        <w:pStyle w:val="ListParagraph"/>
        <w:numPr>
          <w:ilvl w:val="0"/>
          <w:numId w:val="2"/>
        </w:numPr>
        <w:spacing w:before="0" w:after="120" w:line="240" w:lineRule="auto"/>
        <w:contextualSpacing w:val="0"/>
        <w:textAlignment w:val="auto"/>
      </w:pPr>
      <w:r w:rsidRPr="00185FE9">
        <w:t>enable local business collaboration</w:t>
      </w:r>
    </w:p>
    <w:p w14:paraId="6D7E277A" w14:textId="77777777" w:rsidR="005E26C4" w:rsidRDefault="0064572A">
      <w:pPr>
        <w:pStyle w:val="ListParagraph"/>
        <w:numPr>
          <w:ilvl w:val="0"/>
          <w:numId w:val="2"/>
        </w:numPr>
        <w:spacing w:before="0" w:after="120" w:line="240" w:lineRule="auto"/>
        <w:contextualSpacing w:val="0"/>
        <w:textAlignment w:val="auto"/>
        <w:rPr>
          <w:bCs/>
        </w:rPr>
      </w:pPr>
      <w:r>
        <w:rPr>
          <w:bCs/>
        </w:rPr>
        <w:t>e</w:t>
      </w:r>
      <w:r w:rsidRPr="00354399">
        <w:rPr>
          <w:bCs/>
        </w:rPr>
        <w:t xml:space="preserve">ducate, </w:t>
      </w:r>
      <w:proofErr w:type="gramStart"/>
      <w:r w:rsidRPr="00354399">
        <w:rPr>
          <w:bCs/>
        </w:rPr>
        <w:t>inform</w:t>
      </w:r>
      <w:proofErr w:type="gramEnd"/>
      <w:r w:rsidRPr="00354399">
        <w:rPr>
          <w:bCs/>
        </w:rPr>
        <w:t xml:space="preserve"> and empower small businesses</w:t>
      </w:r>
    </w:p>
    <w:p w14:paraId="6F6BBE22" w14:textId="49A7B2BD" w:rsidR="0064572A" w:rsidRPr="00A07A32" w:rsidRDefault="005E26C4">
      <w:pPr>
        <w:pStyle w:val="ListParagraph"/>
        <w:numPr>
          <w:ilvl w:val="0"/>
          <w:numId w:val="2"/>
        </w:numPr>
        <w:spacing w:before="0" w:after="120" w:line="240" w:lineRule="auto"/>
        <w:contextualSpacing w:val="0"/>
        <w:textAlignment w:val="auto"/>
        <w:rPr>
          <w:bCs/>
        </w:rPr>
      </w:pPr>
      <w:r>
        <w:rPr>
          <w:bCs/>
        </w:rPr>
        <w:t>support small businesses</w:t>
      </w:r>
      <w:r w:rsidR="0064572A" w:rsidRPr="00354399">
        <w:rPr>
          <w:bCs/>
        </w:rPr>
        <w:t xml:space="preserve"> to build digital capability</w:t>
      </w:r>
    </w:p>
    <w:p w14:paraId="20397BF4" w14:textId="3C781F87" w:rsidR="001B462C" w:rsidRPr="007845F9" w:rsidRDefault="001B462C" w:rsidP="001B462C">
      <w:pPr>
        <w:pStyle w:val="ListParagraph"/>
        <w:numPr>
          <w:ilvl w:val="0"/>
          <w:numId w:val="2"/>
        </w:numPr>
        <w:spacing w:before="0" w:after="120" w:line="240" w:lineRule="auto"/>
        <w:contextualSpacing w:val="0"/>
        <w:textAlignment w:val="auto"/>
        <w:rPr>
          <w:b/>
        </w:rPr>
      </w:pPr>
      <w:r>
        <w:t xml:space="preserve">help members </w:t>
      </w:r>
      <w:r w:rsidRPr="00185FE9">
        <w:t>transition into recovery and restart</w:t>
      </w:r>
      <w:r w:rsidR="00064BEE">
        <w:t>.</w:t>
      </w:r>
    </w:p>
    <w:p w14:paraId="749EC1F2" w14:textId="624C898F" w:rsidR="00AD4BDC" w:rsidRDefault="00AD4BDC" w:rsidP="00DF179F">
      <w:pPr>
        <w:pStyle w:val="Heading1"/>
        <w:numPr>
          <w:ilvl w:val="0"/>
          <w:numId w:val="7"/>
        </w:numPr>
      </w:pPr>
      <w:r>
        <w:t xml:space="preserve">Available </w:t>
      </w:r>
      <w:r w:rsidR="00E147AB">
        <w:t>f</w:t>
      </w:r>
      <w:r>
        <w:t xml:space="preserve">unding </w:t>
      </w:r>
    </w:p>
    <w:p w14:paraId="194036C2" w14:textId="5CBD209B" w:rsidR="001C36DA" w:rsidRPr="007F1473" w:rsidRDefault="00F17089" w:rsidP="001C36DA">
      <w:pPr>
        <w:rPr>
          <w:b/>
          <w:strike/>
        </w:rPr>
      </w:pPr>
      <w:r>
        <w:t xml:space="preserve">Grants of </w:t>
      </w:r>
      <w:r w:rsidR="001C36DA" w:rsidRPr="002403B3">
        <w:t>$20,000</w:t>
      </w:r>
      <w:r>
        <w:t xml:space="preserve"> are available</w:t>
      </w:r>
      <w:r w:rsidR="00631B34">
        <w:t xml:space="preserve"> to successful applicants</w:t>
      </w:r>
      <w:r w:rsidR="007F1473">
        <w:t>.</w:t>
      </w:r>
      <w:r w:rsidR="001C36DA" w:rsidRPr="007F1473">
        <w:rPr>
          <w:strike/>
        </w:rPr>
        <w:t xml:space="preserve"> </w:t>
      </w:r>
    </w:p>
    <w:p w14:paraId="4F816B72" w14:textId="2CC2D90B" w:rsidR="001C36DA" w:rsidRDefault="001C36DA" w:rsidP="001C36DA">
      <w:pPr>
        <w:rPr>
          <w:bCs/>
        </w:rPr>
      </w:pPr>
      <w:r w:rsidRPr="002403B3">
        <w:t xml:space="preserve">A business chamber or trader group </w:t>
      </w:r>
      <w:r w:rsidRPr="001C36DA">
        <w:rPr>
          <w:bCs/>
        </w:rPr>
        <w:t xml:space="preserve">is eligible for one grant under </w:t>
      </w:r>
      <w:r w:rsidR="00296C66">
        <w:rPr>
          <w:bCs/>
        </w:rPr>
        <w:t xml:space="preserve">Round Two of the </w:t>
      </w:r>
      <w:r w:rsidRPr="001C36DA">
        <w:rPr>
          <w:bCs/>
        </w:rPr>
        <w:t>program</w:t>
      </w:r>
      <w:r w:rsidR="000C7D94">
        <w:rPr>
          <w:bCs/>
        </w:rPr>
        <w:t>.</w:t>
      </w:r>
      <w:r w:rsidRPr="001C36DA">
        <w:rPr>
          <w:bCs/>
        </w:rPr>
        <w:t xml:space="preserve"> Recipients of grants under the </w:t>
      </w:r>
      <w:r w:rsidR="008F1E66">
        <w:rPr>
          <w:bCs/>
        </w:rPr>
        <w:t>2020</w:t>
      </w:r>
      <w:r w:rsidR="008346ED">
        <w:rPr>
          <w:bCs/>
        </w:rPr>
        <w:t xml:space="preserve"> Business Chambers and Trader Groups </w:t>
      </w:r>
      <w:r w:rsidRPr="001C36DA">
        <w:rPr>
          <w:bCs/>
        </w:rPr>
        <w:t xml:space="preserve">program are eligible for a grant under </w:t>
      </w:r>
      <w:r w:rsidR="00330BA1">
        <w:rPr>
          <w:bCs/>
        </w:rPr>
        <w:t>Round Two.</w:t>
      </w:r>
    </w:p>
    <w:p w14:paraId="1F55AD97" w14:textId="743469BE" w:rsidR="001C36DA" w:rsidRDefault="000411EA" w:rsidP="00DF179F">
      <w:pPr>
        <w:pStyle w:val="Heading1"/>
        <w:numPr>
          <w:ilvl w:val="0"/>
          <w:numId w:val="7"/>
        </w:numPr>
      </w:pPr>
      <w:r>
        <w:t xml:space="preserve">Eligibility </w:t>
      </w:r>
      <w:r w:rsidR="00E147AB">
        <w:t>c</w:t>
      </w:r>
      <w:r>
        <w:t>riteria</w:t>
      </w:r>
    </w:p>
    <w:p w14:paraId="72D21D31" w14:textId="77777777" w:rsidR="000411EA" w:rsidRPr="002403B3" w:rsidRDefault="000411EA" w:rsidP="000411EA">
      <w:pPr>
        <w:rPr>
          <w:b/>
        </w:rPr>
      </w:pPr>
      <w:r w:rsidRPr="002403B3">
        <w:t>To be eligible to apply for a grant, the business chamber or trader group must:</w:t>
      </w:r>
    </w:p>
    <w:p w14:paraId="01B6C50F" w14:textId="063A357F" w:rsidR="000411EA" w:rsidRPr="000411EA" w:rsidRDefault="000411EA" w:rsidP="00DF179F">
      <w:pPr>
        <w:pStyle w:val="ListParagraph"/>
        <w:numPr>
          <w:ilvl w:val="0"/>
          <w:numId w:val="9"/>
        </w:numPr>
      </w:pPr>
      <w:r w:rsidRPr="000411EA">
        <w:t>be based in Victoria</w:t>
      </w:r>
      <w:r w:rsidR="00DB41DE">
        <w:rPr>
          <w:rStyle w:val="FootnoteReference"/>
        </w:rPr>
        <w:footnoteReference w:id="2"/>
      </w:r>
    </w:p>
    <w:p w14:paraId="5BB2856C" w14:textId="7E71B2BB" w:rsidR="000411EA" w:rsidRPr="000411EA" w:rsidRDefault="000411EA" w:rsidP="00DF179F">
      <w:pPr>
        <w:pStyle w:val="ListParagraph"/>
        <w:numPr>
          <w:ilvl w:val="0"/>
          <w:numId w:val="9"/>
        </w:numPr>
        <w:rPr>
          <w:rFonts w:eastAsia="Calibri"/>
        </w:rPr>
      </w:pPr>
      <w:r w:rsidRPr="000411EA">
        <w:t>be a not-for-profit member organisation with a membership of businesses</w:t>
      </w:r>
    </w:p>
    <w:p w14:paraId="6AB56A2F" w14:textId="00F12617" w:rsidR="000411EA" w:rsidRPr="000411EA" w:rsidRDefault="000411EA" w:rsidP="00DF179F">
      <w:pPr>
        <w:pStyle w:val="ListParagraph"/>
        <w:numPr>
          <w:ilvl w:val="0"/>
          <w:numId w:val="9"/>
        </w:numPr>
        <w:rPr>
          <w:rFonts w:eastAsia="Calibri"/>
        </w:rPr>
      </w:pPr>
      <w:r w:rsidRPr="000411EA">
        <w:t>service a specific Victorian geographic area (examples: shopping strip, suburb/town)</w:t>
      </w:r>
    </w:p>
    <w:p w14:paraId="4CB777C6" w14:textId="77777777" w:rsidR="000411EA" w:rsidRPr="000411EA" w:rsidRDefault="000411EA" w:rsidP="00DF179F">
      <w:pPr>
        <w:pStyle w:val="ListParagraph"/>
        <w:numPr>
          <w:ilvl w:val="0"/>
          <w:numId w:val="9"/>
        </w:numPr>
      </w:pPr>
      <w:r w:rsidRPr="000411EA">
        <w:t xml:space="preserve">have the core purpose of acting for its members </w:t>
      </w:r>
    </w:p>
    <w:p w14:paraId="357AB395" w14:textId="77777777" w:rsidR="000411EA" w:rsidRPr="000411EA" w:rsidRDefault="000411EA" w:rsidP="00DF179F">
      <w:pPr>
        <w:pStyle w:val="ListParagraph"/>
        <w:numPr>
          <w:ilvl w:val="0"/>
          <w:numId w:val="9"/>
        </w:numPr>
      </w:pPr>
      <w:r w:rsidRPr="000411EA">
        <w:t xml:space="preserve">hold a current Australian Business Number (ABN) </w:t>
      </w:r>
    </w:p>
    <w:p w14:paraId="3F482E00" w14:textId="3CB85F13" w:rsidR="000411EA" w:rsidRDefault="000411EA" w:rsidP="00DF179F">
      <w:pPr>
        <w:pStyle w:val="ListParagraph"/>
        <w:numPr>
          <w:ilvl w:val="0"/>
          <w:numId w:val="9"/>
        </w:numPr>
      </w:pPr>
      <w:r w:rsidRPr="000411EA">
        <w:t>be registered with the responsible federal or state regulator or local council.</w:t>
      </w:r>
    </w:p>
    <w:p w14:paraId="11A6E197" w14:textId="2EA0F40D" w:rsidR="000411EA" w:rsidRPr="002403B3" w:rsidRDefault="000411EA" w:rsidP="000411EA">
      <w:r w:rsidRPr="00DB41DE">
        <w:t xml:space="preserve">Unincorporated organisations </w:t>
      </w:r>
      <w:r w:rsidR="0061713D" w:rsidRPr="00DB41DE">
        <w:t>and</w:t>
      </w:r>
      <w:r w:rsidR="00FD4995" w:rsidRPr="00DB41DE">
        <w:t xml:space="preserve"> organisations with an</w:t>
      </w:r>
      <w:r w:rsidRPr="00DB41DE">
        <w:t xml:space="preserve"> ABN registered after 1 September 2020 will be required to have a local council enter</w:t>
      </w:r>
      <w:r w:rsidRPr="002403B3">
        <w:t xml:space="preserve"> into the grant agreement on </w:t>
      </w:r>
      <w:r w:rsidR="003C2A11">
        <w:t>their</w:t>
      </w:r>
      <w:r w:rsidRPr="002403B3">
        <w:t xml:space="preserve"> behalf. </w:t>
      </w:r>
    </w:p>
    <w:p w14:paraId="6051C979" w14:textId="627DDA38" w:rsidR="000411EA" w:rsidRDefault="005530E5" w:rsidP="00DF179F">
      <w:pPr>
        <w:pStyle w:val="Heading1"/>
        <w:numPr>
          <w:ilvl w:val="0"/>
          <w:numId w:val="7"/>
        </w:numPr>
      </w:pPr>
      <w:r>
        <w:lastRenderedPageBreak/>
        <w:t xml:space="preserve">Project </w:t>
      </w:r>
      <w:r w:rsidR="00E147AB">
        <w:t>e</w:t>
      </w:r>
      <w:r>
        <w:t>ligibility</w:t>
      </w:r>
    </w:p>
    <w:p w14:paraId="06A58EFC" w14:textId="77452F41" w:rsidR="00A37E50" w:rsidRDefault="00A37E50" w:rsidP="007845F9">
      <w:pPr>
        <w:pStyle w:val="Heading2"/>
        <w:ind w:left="357" w:hanging="357"/>
      </w:pPr>
      <w:r>
        <w:t>Use of funds</w:t>
      </w:r>
    </w:p>
    <w:p w14:paraId="6BB383DC" w14:textId="55D7894E" w:rsidR="00D10B86" w:rsidRPr="00D10B86" w:rsidRDefault="00D10B86" w:rsidP="007845F9">
      <w:pPr>
        <w:spacing w:before="240" w:after="120" w:line="240" w:lineRule="auto"/>
        <w:textAlignment w:val="auto"/>
        <w:outlineLvl w:val="1"/>
        <w:rPr>
          <w:rFonts w:cs="Arial"/>
        </w:rPr>
      </w:pPr>
      <w:r w:rsidRPr="00D10B86">
        <w:rPr>
          <w:rFonts w:cs="Arial"/>
        </w:rPr>
        <w:t xml:space="preserve">Grant funds must be used by business chambers and trader groups to support their members’ by undertaking activities </w:t>
      </w:r>
      <w:r w:rsidR="00010AEA">
        <w:rPr>
          <w:rFonts w:cs="Arial"/>
        </w:rPr>
        <w:t xml:space="preserve">that support the program objectives </w:t>
      </w:r>
      <w:r w:rsidRPr="00D10B86">
        <w:rPr>
          <w:rFonts w:cs="Arial"/>
        </w:rPr>
        <w:t>such as:</w:t>
      </w:r>
    </w:p>
    <w:p w14:paraId="2291C9A6" w14:textId="77777777" w:rsidR="0089692E" w:rsidRDefault="00D10B86" w:rsidP="00D10B86">
      <w:pPr>
        <w:numPr>
          <w:ilvl w:val="0"/>
          <w:numId w:val="2"/>
        </w:numPr>
        <w:spacing w:before="0" w:after="120" w:line="240" w:lineRule="auto"/>
        <w:textAlignment w:val="auto"/>
        <w:rPr>
          <w:rFonts w:cs="Arial"/>
        </w:rPr>
      </w:pPr>
      <w:r w:rsidRPr="00D10B86">
        <w:rPr>
          <w:rFonts w:cs="Arial"/>
        </w:rPr>
        <w:t xml:space="preserve">supporting and encouraging local business collaboration activities </w:t>
      </w:r>
    </w:p>
    <w:p w14:paraId="2FE47797" w14:textId="7116D897" w:rsidR="00D863F9" w:rsidRDefault="0089692E" w:rsidP="00D10B86">
      <w:pPr>
        <w:numPr>
          <w:ilvl w:val="0"/>
          <w:numId w:val="2"/>
        </w:numPr>
        <w:spacing w:before="0" w:after="120" w:line="240" w:lineRule="auto"/>
        <w:textAlignment w:val="auto"/>
        <w:rPr>
          <w:rFonts w:cs="Arial"/>
        </w:rPr>
      </w:pPr>
      <w:r>
        <w:rPr>
          <w:rFonts w:cs="Arial"/>
        </w:rPr>
        <w:t>business skill development</w:t>
      </w:r>
      <w:r w:rsidR="00020727">
        <w:rPr>
          <w:rFonts w:cs="Arial"/>
        </w:rPr>
        <w:t xml:space="preserve">, </w:t>
      </w:r>
      <w:proofErr w:type="gramStart"/>
      <w:r w:rsidR="00020727">
        <w:rPr>
          <w:rFonts w:cs="Arial"/>
        </w:rPr>
        <w:t>networking</w:t>
      </w:r>
      <w:proofErr w:type="gramEnd"/>
      <w:r w:rsidR="00020727">
        <w:rPr>
          <w:rFonts w:cs="Arial"/>
        </w:rPr>
        <w:t xml:space="preserve"> </w:t>
      </w:r>
      <w:r w:rsidR="00DD2FE6">
        <w:rPr>
          <w:rFonts w:cs="Arial"/>
        </w:rPr>
        <w:t xml:space="preserve">and </w:t>
      </w:r>
      <w:r w:rsidR="00F22F55">
        <w:rPr>
          <w:rFonts w:cs="Arial"/>
        </w:rPr>
        <w:t>resource sharing</w:t>
      </w:r>
    </w:p>
    <w:p w14:paraId="115E55FE" w14:textId="77777777" w:rsidR="00EE5873" w:rsidRPr="00D10B86" w:rsidRDefault="00EE5873" w:rsidP="00EE5873">
      <w:pPr>
        <w:numPr>
          <w:ilvl w:val="0"/>
          <w:numId w:val="2"/>
        </w:numPr>
        <w:spacing w:before="0" w:after="120" w:line="240" w:lineRule="auto"/>
        <w:textAlignment w:val="auto"/>
        <w:rPr>
          <w:rFonts w:ascii="Arial" w:hAnsi="Arial" w:cs="Arial"/>
        </w:rPr>
      </w:pPr>
      <w:r w:rsidRPr="00D10B86">
        <w:rPr>
          <w:rFonts w:cs="Arial"/>
        </w:rPr>
        <w:t>upgrading digital channels to better support members</w:t>
      </w:r>
    </w:p>
    <w:p w14:paraId="63E7EC89" w14:textId="73A5179E" w:rsidR="00D10B86" w:rsidRPr="00D10B86" w:rsidRDefault="00D10B86" w:rsidP="00214F38">
      <w:pPr>
        <w:numPr>
          <w:ilvl w:val="0"/>
          <w:numId w:val="2"/>
        </w:numPr>
        <w:spacing w:before="0" w:after="120" w:line="240" w:lineRule="auto"/>
        <w:textAlignment w:val="auto"/>
        <w:rPr>
          <w:rFonts w:cs="Arial"/>
        </w:rPr>
      </w:pPr>
      <w:r w:rsidRPr="00D10B86">
        <w:rPr>
          <w:rFonts w:cs="Arial"/>
        </w:rPr>
        <w:t>help</w:t>
      </w:r>
      <w:r w:rsidR="001A0FB8">
        <w:rPr>
          <w:rFonts w:cs="Arial"/>
        </w:rPr>
        <w:t>ing</w:t>
      </w:r>
      <w:r w:rsidRPr="00D10B86">
        <w:rPr>
          <w:rFonts w:cs="Arial"/>
        </w:rPr>
        <w:t xml:space="preserve"> members adapt </w:t>
      </w:r>
      <w:r w:rsidR="0089692E">
        <w:rPr>
          <w:rFonts w:cs="Arial"/>
        </w:rPr>
        <w:t xml:space="preserve">to </w:t>
      </w:r>
      <w:r w:rsidR="00314B64">
        <w:rPr>
          <w:rFonts w:cs="Arial"/>
        </w:rPr>
        <w:t xml:space="preserve">a </w:t>
      </w:r>
      <w:r w:rsidRPr="00D10B86">
        <w:rPr>
          <w:rFonts w:cs="Arial"/>
        </w:rPr>
        <w:t>COVID operating environment.</w:t>
      </w:r>
    </w:p>
    <w:p w14:paraId="57E8EA52" w14:textId="53B6D101" w:rsidR="00A37E50" w:rsidRDefault="00A37E50" w:rsidP="007845F9">
      <w:pPr>
        <w:pStyle w:val="Heading2"/>
        <w:ind w:left="357" w:hanging="357"/>
      </w:pPr>
      <w:r>
        <w:t>Program of activities</w:t>
      </w:r>
    </w:p>
    <w:p w14:paraId="7CEA0F81" w14:textId="5F831DF8" w:rsidR="00A848CE" w:rsidRDefault="00A848CE" w:rsidP="00A848CE">
      <w:r>
        <w:t>The program of activities may be virtual or face-to-face and take any format, including:</w:t>
      </w:r>
    </w:p>
    <w:p w14:paraId="3A61CE5C" w14:textId="359732FC" w:rsidR="00A848CE" w:rsidRDefault="00A848CE" w:rsidP="00261D0C">
      <w:pPr>
        <w:pStyle w:val="ListParagraph"/>
      </w:pPr>
      <w:r>
        <w:t>success story networking</w:t>
      </w:r>
    </w:p>
    <w:p w14:paraId="55367B0F" w14:textId="5EB4E8A1" w:rsidR="00A848CE" w:rsidRDefault="00A848CE" w:rsidP="00261D0C">
      <w:pPr>
        <w:pStyle w:val="ListParagraph"/>
      </w:pPr>
      <w:r>
        <w:t>workshops and short courses</w:t>
      </w:r>
    </w:p>
    <w:p w14:paraId="261BCDE9" w14:textId="7032F072" w:rsidR="00A848CE" w:rsidRDefault="00A848CE" w:rsidP="00261D0C">
      <w:pPr>
        <w:pStyle w:val="ListParagraph"/>
      </w:pPr>
      <w:r>
        <w:t>online training and webinars</w:t>
      </w:r>
    </w:p>
    <w:p w14:paraId="6D3F3C3F" w14:textId="1E808B2D" w:rsidR="00013DC8" w:rsidRDefault="00013DC8" w:rsidP="00261D0C">
      <w:pPr>
        <w:pStyle w:val="ListParagraph"/>
      </w:pPr>
      <w:r>
        <w:t>app licensing or website development</w:t>
      </w:r>
    </w:p>
    <w:p w14:paraId="4467ED14" w14:textId="0BEF7D2A" w:rsidR="00013DC8" w:rsidRDefault="00013DC8" w:rsidP="00261D0C">
      <w:pPr>
        <w:pStyle w:val="ListParagraph"/>
      </w:pPr>
      <w:r>
        <w:t>cyber security scenarios exercise</w:t>
      </w:r>
    </w:p>
    <w:p w14:paraId="4D8B7441" w14:textId="69465980" w:rsidR="00A848CE" w:rsidRDefault="00A848CE" w:rsidP="00261D0C">
      <w:pPr>
        <w:pStyle w:val="ListParagraph"/>
      </w:pPr>
      <w:r>
        <w:t>digital business expo.</w:t>
      </w:r>
    </w:p>
    <w:p w14:paraId="4E67D0BD" w14:textId="10AB09F6" w:rsidR="005F64DF" w:rsidRDefault="005F64DF" w:rsidP="007845F9">
      <w:pPr>
        <w:pStyle w:val="Heading2"/>
        <w:ind w:left="357" w:hanging="357"/>
      </w:pPr>
      <w:r>
        <w:t xml:space="preserve">Eligible </w:t>
      </w:r>
      <w:r w:rsidR="00E147AB">
        <w:t>p</w:t>
      </w:r>
      <w:r w:rsidR="00422544">
        <w:t xml:space="preserve">roject </w:t>
      </w:r>
      <w:r w:rsidR="00E147AB">
        <w:t>e</w:t>
      </w:r>
      <w:r>
        <w:t>xpenses</w:t>
      </w:r>
    </w:p>
    <w:p w14:paraId="48037499" w14:textId="5E39BF41" w:rsidR="005F1322" w:rsidRDefault="005F1322" w:rsidP="008E34B5">
      <w:pPr>
        <w:ind w:left="360"/>
      </w:pPr>
      <w:r>
        <w:t>Eligible expenses include:</w:t>
      </w:r>
    </w:p>
    <w:p w14:paraId="2E6F335E" w14:textId="2D704B3F" w:rsidR="00A848CE" w:rsidRDefault="00A848CE" w:rsidP="005F64DF">
      <w:pPr>
        <w:pStyle w:val="ListParagraph"/>
      </w:pPr>
      <w:r>
        <w:t>technology costs</w:t>
      </w:r>
    </w:p>
    <w:p w14:paraId="7B126D18" w14:textId="0F3ECD82" w:rsidR="00A848CE" w:rsidRDefault="00A848CE" w:rsidP="005F64DF">
      <w:pPr>
        <w:pStyle w:val="ListParagraph"/>
      </w:pPr>
      <w:r>
        <w:t xml:space="preserve">equipment </w:t>
      </w:r>
      <w:proofErr w:type="gramStart"/>
      <w:r>
        <w:t>hire</w:t>
      </w:r>
      <w:proofErr w:type="gramEnd"/>
    </w:p>
    <w:p w14:paraId="0CF02AA8" w14:textId="086157B8" w:rsidR="00A848CE" w:rsidRDefault="00A848CE" w:rsidP="005F64DF">
      <w:pPr>
        <w:pStyle w:val="ListParagraph"/>
      </w:pPr>
      <w:r>
        <w:t>speaker engagement</w:t>
      </w:r>
    </w:p>
    <w:p w14:paraId="74A12919" w14:textId="2A8576EC" w:rsidR="00A848CE" w:rsidRDefault="00A848CE" w:rsidP="005F64DF">
      <w:pPr>
        <w:pStyle w:val="ListParagraph"/>
      </w:pPr>
      <w:r>
        <w:t>advertising</w:t>
      </w:r>
    </w:p>
    <w:p w14:paraId="65B29B84" w14:textId="20956E1B" w:rsidR="00A848CE" w:rsidRDefault="00A848CE" w:rsidP="005F64DF">
      <w:pPr>
        <w:pStyle w:val="ListParagraph"/>
      </w:pPr>
      <w:r>
        <w:t>developer costs.</w:t>
      </w:r>
    </w:p>
    <w:p w14:paraId="403E320F" w14:textId="7C15980A" w:rsidR="005530E5" w:rsidRDefault="00A848CE" w:rsidP="00A848CE">
      <w:r>
        <w:t xml:space="preserve">Note: staff wages are not considered program expenditure.  </w:t>
      </w:r>
    </w:p>
    <w:p w14:paraId="0FBF58A0" w14:textId="6C8B9979" w:rsidR="00561B89" w:rsidRDefault="00561B89" w:rsidP="00DF179F">
      <w:pPr>
        <w:pStyle w:val="Heading1"/>
        <w:numPr>
          <w:ilvl w:val="0"/>
          <w:numId w:val="7"/>
        </w:numPr>
      </w:pPr>
      <w:r>
        <w:t xml:space="preserve">Assessment </w:t>
      </w:r>
      <w:r w:rsidR="00E147AB">
        <w:t>p</w:t>
      </w:r>
      <w:r>
        <w:t>rocess</w:t>
      </w:r>
    </w:p>
    <w:p w14:paraId="6FE9D125" w14:textId="0970BE60" w:rsidR="000074C6" w:rsidRDefault="002C3966" w:rsidP="000074C6">
      <w:r>
        <w:t>Applications will be assessed by a panel</w:t>
      </w:r>
      <w:r w:rsidR="002A3BA4">
        <w:t xml:space="preserve"> of the Department of Jobs, Precincts and Regions</w:t>
      </w:r>
      <w:r>
        <w:t xml:space="preserve"> against assessment criteria listed below.</w:t>
      </w:r>
    </w:p>
    <w:p w14:paraId="7E426D07" w14:textId="40F6D6BB" w:rsidR="00561B89" w:rsidRDefault="000074C6" w:rsidP="000074C6">
      <w:r w:rsidRPr="000074C6">
        <w:t>The decisions</w:t>
      </w:r>
      <w:r w:rsidR="002A3BA4">
        <w:t xml:space="preserve"> of the Department of Jobs, Precincts and Regions</w:t>
      </w:r>
      <w:r w:rsidRPr="000074C6">
        <w:t xml:space="preserve"> on all matters pertaining to the award of grant funding under this Program </w:t>
      </w:r>
      <w:r w:rsidR="008E34B5">
        <w:t>are</w:t>
      </w:r>
      <w:r w:rsidRPr="000074C6">
        <w:t xml:space="preserve"> at the </w:t>
      </w:r>
      <w:r w:rsidR="00C40938">
        <w:t>d</w:t>
      </w:r>
      <w:r w:rsidRPr="000074C6">
        <w:t xml:space="preserve">epartment’s absolute discretion. This includes approving a </w:t>
      </w:r>
      <w:r w:rsidR="00C40938">
        <w:t>lower</w:t>
      </w:r>
      <w:r w:rsidRPr="000074C6">
        <w:t xml:space="preserve"> amount than that applied for and amending funding conditions without notice.</w:t>
      </w:r>
    </w:p>
    <w:p w14:paraId="2A36B5A1" w14:textId="18D67AA2" w:rsidR="00210F96" w:rsidRDefault="00210F96">
      <w:pPr>
        <w:spacing w:before="0" w:line="240" w:lineRule="auto"/>
        <w:textAlignment w:val="auto"/>
      </w:pPr>
      <w:r>
        <w:br w:type="page"/>
      </w:r>
    </w:p>
    <w:p w14:paraId="508FE4D8" w14:textId="418B61DA" w:rsidR="009B49E5" w:rsidRDefault="009B49E5" w:rsidP="007845F9">
      <w:pPr>
        <w:pStyle w:val="Heading2"/>
        <w:ind w:left="357" w:hanging="357"/>
      </w:pPr>
      <w:r>
        <w:lastRenderedPageBreak/>
        <w:t xml:space="preserve">Assessment </w:t>
      </w:r>
      <w:r w:rsidR="00E147AB">
        <w:t>c</w:t>
      </w:r>
      <w:r>
        <w:t>riteria</w:t>
      </w:r>
    </w:p>
    <w:p w14:paraId="3F5D4576" w14:textId="7D5F342C" w:rsidR="009B49E5" w:rsidRDefault="00D37968" w:rsidP="007845F9">
      <w:pPr>
        <w:keepNext/>
        <w:keepLines/>
      </w:pPr>
      <w:r>
        <w:t>Eligible applications will be assessed on how well they meet the assessment criteria as outlined below.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4227"/>
        <w:gridCol w:w="3939"/>
        <w:gridCol w:w="1183"/>
      </w:tblGrid>
      <w:tr w:rsidR="00604D1D" w:rsidRPr="00604D1D" w14:paraId="063E59DA" w14:textId="77777777" w:rsidTr="7E8524E1">
        <w:trPr>
          <w:trHeight w:val="363"/>
        </w:trPr>
        <w:tc>
          <w:tcPr>
            <w:tcW w:w="4227" w:type="dxa"/>
            <w:vAlign w:val="center"/>
          </w:tcPr>
          <w:p w14:paraId="46B087FA" w14:textId="01247DEE" w:rsidR="00604D1D" w:rsidRPr="00CF6C0E" w:rsidRDefault="00604D1D" w:rsidP="00AE3811">
            <w:pPr>
              <w:pStyle w:val="Normalnospace"/>
              <w:jc w:val="center"/>
              <w:rPr>
                <w:b/>
                <w:bCs/>
                <w:sz w:val="22"/>
                <w:szCs w:val="22"/>
              </w:rPr>
            </w:pPr>
            <w:r w:rsidRPr="00CF6C0E">
              <w:rPr>
                <w:b/>
                <w:bCs/>
                <w:sz w:val="22"/>
                <w:szCs w:val="22"/>
              </w:rPr>
              <w:t xml:space="preserve">Assessment </w:t>
            </w:r>
            <w:r w:rsidR="00E147AB">
              <w:rPr>
                <w:b/>
                <w:bCs/>
                <w:sz w:val="22"/>
                <w:szCs w:val="22"/>
              </w:rPr>
              <w:t>c</w:t>
            </w:r>
            <w:r w:rsidRPr="00CF6C0E">
              <w:rPr>
                <w:b/>
                <w:bCs/>
                <w:sz w:val="22"/>
                <w:szCs w:val="22"/>
              </w:rPr>
              <w:t>riteria</w:t>
            </w:r>
          </w:p>
        </w:tc>
        <w:tc>
          <w:tcPr>
            <w:tcW w:w="3939" w:type="dxa"/>
            <w:vAlign w:val="center"/>
          </w:tcPr>
          <w:p w14:paraId="7D5D5E34" w14:textId="77777777" w:rsidR="00604D1D" w:rsidRPr="00CF6C0E" w:rsidRDefault="00604D1D" w:rsidP="00AE3811">
            <w:pPr>
              <w:pStyle w:val="Normalnospace"/>
              <w:jc w:val="center"/>
              <w:rPr>
                <w:b/>
                <w:bCs/>
                <w:sz w:val="22"/>
                <w:szCs w:val="22"/>
              </w:rPr>
            </w:pPr>
            <w:r w:rsidRPr="00CF6C0E">
              <w:rPr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1183" w:type="dxa"/>
            <w:vAlign w:val="center"/>
          </w:tcPr>
          <w:p w14:paraId="01F3EFAC" w14:textId="38B49ED2" w:rsidR="00604D1D" w:rsidRPr="00CF6C0E" w:rsidRDefault="00604D1D" w:rsidP="00AE3811">
            <w:pPr>
              <w:pStyle w:val="Normalnospace"/>
              <w:jc w:val="center"/>
              <w:rPr>
                <w:b/>
                <w:bCs/>
                <w:sz w:val="22"/>
                <w:szCs w:val="22"/>
              </w:rPr>
            </w:pPr>
            <w:r w:rsidRPr="00CF6C0E">
              <w:rPr>
                <w:b/>
                <w:bCs/>
                <w:sz w:val="22"/>
                <w:szCs w:val="22"/>
              </w:rPr>
              <w:t>Weighting</w:t>
            </w:r>
          </w:p>
        </w:tc>
      </w:tr>
      <w:tr w:rsidR="00A17438" w:rsidRPr="00604D1D" w14:paraId="0C69D437" w14:textId="77777777" w:rsidTr="7E8524E1">
        <w:tc>
          <w:tcPr>
            <w:tcW w:w="8166" w:type="dxa"/>
            <w:gridSpan w:val="2"/>
            <w:shd w:val="clear" w:color="auto" w:fill="C4C4C0" w:themeFill="background2" w:themeFillShade="E6"/>
          </w:tcPr>
          <w:p w14:paraId="0B866717" w14:textId="43EE0ECF" w:rsidR="00A17438" w:rsidRPr="00CF6C0E" w:rsidRDefault="5CDFF495" w:rsidP="00AE3811">
            <w:pPr>
              <w:pStyle w:val="Normalnospace"/>
              <w:rPr>
                <w:sz w:val="22"/>
                <w:szCs w:val="22"/>
              </w:rPr>
            </w:pPr>
            <w:r w:rsidRPr="7E8524E1">
              <w:rPr>
                <w:b/>
                <w:bCs/>
                <w:sz w:val="22"/>
                <w:szCs w:val="22"/>
              </w:rPr>
              <w:t xml:space="preserve">Criterion 1 – </w:t>
            </w:r>
            <w:r w:rsidR="001A0FB8">
              <w:rPr>
                <w:b/>
                <w:bCs/>
                <w:sz w:val="22"/>
                <w:szCs w:val="22"/>
              </w:rPr>
              <w:t>Impacts</w:t>
            </w:r>
            <w:r w:rsidRPr="7E8524E1">
              <w:rPr>
                <w:b/>
                <w:bCs/>
                <w:sz w:val="22"/>
                <w:szCs w:val="22"/>
              </w:rPr>
              <w:t xml:space="preserve"> and objectives</w:t>
            </w:r>
          </w:p>
        </w:tc>
        <w:tc>
          <w:tcPr>
            <w:tcW w:w="1183" w:type="dxa"/>
            <w:shd w:val="clear" w:color="auto" w:fill="C4C4C0" w:themeFill="background2" w:themeFillShade="E6"/>
          </w:tcPr>
          <w:p w14:paraId="2109B4CD" w14:textId="3BE0E459" w:rsidR="00A17438" w:rsidRPr="00E147AB" w:rsidRDefault="00EB0C0F" w:rsidP="00AE3811">
            <w:pPr>
              <w:pStyle w:val="Normalnospace"/>
              <w:rPr>
                <w:b/>
                <w:bCs/>
                <w:sz w:val="22"/>
                <w:szCs w:val="22"/>
              </w:rPr>
            </w:pPr>
            <w:r w:rsidRPr="00E147AB">
              <w:rPr>
                <w:b/>
                <w:bCs/>
                <w:sz w:val="22"/>
                <w:szCs w:val="22"/>
              </w:rPr>
              <w:t>6</w:t>
            </w:r>
            <w:r w:rsidR="000D02A1" w:rsidRPr="00E147AB">
              <w:rPr>
                <w:b/>
                <w:bCs/>
                <w:sz w:val="22"/>
                <w:szCs w:val="22"/>
              </w:rPr>
              <w:t>0</w:t>
            </w:r>
            <w:r w:rsidR="00E147AB">
              <w:rPr>
                <w:b/>
                <w:bCs/>
                <w:sz w:val="22"/>
                <w:szCs w:val="22"/>
              </w:rPr>
              <w:t xml:space="preserve"> per cent</w:t>
            </w:r>
          </w:p>
        </w:tc>
      </w:tr>
      <w:tr w:rsidR="00604D1D" w:rsidRPr="00604D1D" w14:paraId="27E15A25" w14:textId="77777777" w:rsidTr="7E8524E1">
        <w:tc>
          <w:tcPr>
            <w:tcW w:w="4227" w:type="dxa"/>
          </w:tcPr>
          <w:p w14:paraId="3F8BCC8A" w14:textId="017559A6" w:rsidR="00604D1D" w:rsidRDefault="00604D1D" w:rsidP="00F1665A">
            <w:pPr>
              <w:rPr>
                <w:sz w:val="22"/>
                <w:szCs w:val="22"/>
              </w:rPr>
            </w:pPr>
            <w:r w:rsidRPr="00CF6C0E">
              <w:rPr>
                <w:sz w:val="22"/>
                <w:szCs w:val="22"/>
              </w:rPr>
              <w:t>The extent to which the project c</w:t>
            </w:r>
            <w:r w:rsidR="003C2A11">
              <w:rPr>
                <w:sz w:val="22"/>
                <w:szCs w:val="22"/>
              </w:rPr>
              <w:t>an</w:t>
            </w:r>
            <w:r w:rsidRPr="00CF6C0E">
              <w:rPr>
                <w:sz w:val="22"/>
                <w:szCs w:val="22"/>
              </w:rPr>
              <w:t xml:space="preserve"> meet the outcomes of the program</w:t>
            </w:r>
            <w:r w:rsidR="00F1665A">
              <w:rPr>
                <w:sz w:val="22"/>
                <w:szCs w:val="22"/>
              </w:rPr>
              <w:t>.</w:t>
            </w:r>
          </w:p>
          <w:p w14:paraId="3F871098" w14:textId="3F8054F3" w:rsidR="00E51182" w:rsidRPr="00214F38" w:rsidRDefault="00E51182" w:rsidP="00F94081">
            <w:pPr>
              <w:pStyle w:val="ListParagraph"/>
              <w:numPr>
                <w:ilvl w:val="0"/>
                <w:numId w:val="13"/>
              </w:numPr>
              <w:rPr>
                <w:bCs/>
                <w:sz w:val="22"/>
                <w:szCs w:val="22"/>
              </w:rPr>
            </w:pPr>
            <w:r w:rsidRPr="00F94081">
              <w:rPr>
                <w:sz w:val="22"/>
                <w:szCs w:val="22"/>
              </w:rPr>
              <w:t>The extent to which the project </w:t>
            </w:r>
            <w:r w:rsidR="0064572A">
              <w:rPr>
                <w:sz w:val="22"/>
                <w:szCs w:val="22"/>
              </w:rPr>
              <w:t>enables local business collaboration</w:t>
            </w:r>
            <w:r w:rsidRPr="00F94081">
              <w:rPr>
                <w:sz w:val="22"/>
                <w:szCs w:val="22"/>
              </w:rPr>
              <w:t>.</w:t>
            </w:r>
          </w:p>
          <w:p w14:paraId="08CEEE10" w14:textId="3947D24F" w:rsidR="00005E9F" w:rsidRPr="003C2A11" w:rsidRDefault="00005E9F" w:rsidP="00F94081">
            <w:pPr>
              <w:pStyle w:val="ListParagraph"/>
              <w:numPr>
                <w:ilvl w:val="0"/>
                <w:numId w:val="13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The extent to which the project supports business </w:t>
            </w:r>
            <w:r w:rsidR="00214F38">
              <w:rPr>
                <w:bCs/>
                <w:sz w:val="22"/>
                <w:szCs w:val="22"/>
              </w:rPr>
              <w:t xml:space="preserve">education and </w:t>
            </w:r>
            <w:r w:rsidR="00941A37">
              <w:rPr>
                <w:bCs/>
                <w:sz w:val="22"/>
                <w:szCs w:val="22"/>
              </w:rPr>
              <w:t>enablement</w:t>
            </w:r>
            <w:r>
              <w:rPr>
                <w:bCs/>
                <w:sz w:val="22"/>
                <w:szCs w:val="22"/>
              </w:rPr>
              <w:t>.</w:t>
            </w:r>
          </w:p>
          <w:p w14:paraId="602AAF9F" w14:textId="24BF1B31" w:rsidR="00FC0A7C" w:rsidRPr="003C2A11" w:rsidRDefault="00FC0A7C" w:rsidP="00F94081">
            <w:pPr>
              <w:pStyle w:val="ListParagraph"/>
              <w:numPr>
                <w:ilvl w:val="0"/>
                <w:numId w:val="13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The extent to which the project can build digital capability</w:t>
            </w:r>
            <w:r w:rsidR="008260F2">
              <w:rPr>
                <w:bCs/>
                <w:sz w:val="22"/>
                <w:szCs w:val="22"/>
              </w:rPr>
              <w:t>.</w:t>
            </w:r>
          </w:p>
          <w:p w14:paraId="18A15C2F" w14:textId="2E9D6331" w:rsidR="00604D1D" w:rsidRPr="00CF6C0E" w:rsidRDefault="0079674E" w:rsidP="00F94081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z w:val="22"/>
                <w:szCs w:val="22"/>
              </w:rPr>
            </w:pPr>
            <w:r w:rsidRPr="003C2A11">
              <w:rPr>
                <w:bCs/>
                <w:sz w:val="22"/>
                <w:szCs w:val="22"/>
              </w:rPr>
              <w:t>The exten</w:t>
            </w:r>
            <w:r w:rsidRPr="00CF6C0E">
              <w:rPr>
                <w:sz w:val="22"/>
                <w:szCs w:val="22"/>
              </w:rPr>
              <w:t>t to which the project c</w:t>
            </w:r>
            <w:r w:rsidR="003C2A11">
              <w:rPr>
                <w:sz w:val="22"/>
                <w:szCs w:val="22"/>
              </w:rPr>
              <w:t>an</w:t>
            </w:r>
            <w:r w:rsidRPr="00CF6C0E">
              <w:rPr>
                <w:sz w:val="22"/>
                <w:szCs w:val="22"/>
              </w:rPr>
              <w:t xml:space="preserve"> </w:t>
            </w:r>
            <w:r w:rsidR="00FC0A7C">
              <w:rPr>
                <w:sz w:val="22"/>
                <w:szCs w:val="22"/>
              </w:rPr>
              <w:t xml:space="preserve">help members </w:t>
            </w:r>
            <w:r w:rsidR="00983688">
              <w:rPr>
                <w:sz w:val="22"/>
                <w:szCs w:val="22"/>
              </w:rPr>
              <w:t>transition to recovery and restart.</w:t>
            </w:r>
          </w:p>
        </w:tc>
        <w:tc>
          <w:tcPr>
            <w:tcW w:w="3939" w:type="dxa"/>
          </w:tcPr>
          <w:p w14:paraId="6D0229D1" w14:textId="66F30FE9" w:rsidR="00582119" w:rsidRDefault="00604D1D" w:rsidP="00C008FC">
            <w:pPr>
              <w:pStyle w:val="Normalnospace"/>
              <w:rPr>
                <w:sz w:val="22"/>
                <w:szCs w:val="22"/>
              </w:rPr>
            </w:pPr>
            <w:r w:rsidRPr="00CF6C0E">
              <w:rPr>
                <w:sz w:val="22"/>
                <w:szCs w:val="22"/>
              </w:rPr>
              <w:t>Evidence of how well the proposal will support Victorian businesses to build capability</w:t>
            </w:r>
            <w:r w:rsidR="008E34B5">
              <w:rPr>
                <w:sz w:val="22"/>
                <w:szCs w:val="22"/>
              </w:rPr>
              <w:t>.</w:t>
            </w:r>
          </w:p>
          <w:p w14:paraId="4B2793AE" w14:textId="77777777" w:rsidR="00E328BF" w:rsidRDefault="00582119" w:rsidP="00ED61F7">
            <w:pPr>
              <w:pStyle w:val="Normalnospace"/>
              <w:rPr>
                <w:sz w:val="22"/>
                <w:szCs w:val="22"/>
              </w:rPr>
            </w:pPr>
            <w:r w:rsidRPr="00CF6C0E">
              <w:rPr>
                <w:sz w:val="22"/>
                <w:szCs w:val="22"/>
              </w:rPr>
              <w:t>Evidence of geographic reach and ability to maximise numbers of participant businesses</w:t>
            </w:r>
            <w:r>
              <w:rPr>
                <w:sz w:val="22"/>
                <w:szCs w:val="22"/>
              </w:rPr>
              <w:t>.</w:t>
            </w:r>
            <w:r w:rsidR="00E328BF" w:rsidRPr="00AB6069">
              <w:rPr>
                <w:sz w:val="22"/>
                <w:szCs w:val="22"/>
              </w:rPr>
              <w:t xml:space="preserve"> </w:t>
            </w:r>
          </w:p>
          <w:p w14:paraId="015A4228" w14:textId="4DA98C16" w:rsidR="00604D1D" w:rsidRPr="00CF6C0E" w:rsidRDefault="00E328BF" w:rsidP="00AE3811">
            <w:pPr>
              <w:pStyle w:val="Normalnospace"/>
              <w:rPr>
                <w:sz w:val="22"/>
                <w:szCs w:val="22"/>
              </w:rPr>
            </w:pPr>
            <w:r w:rsidRPr="00AB6069">
              <w:rPr>
                <w:sz w:val="22"/>
                <w:szCs w:val="22"/>
              </w:rPr>
              <w:t xml:space="preserve">A basic marketing plan </w:t>
            </w:r>
            <w:r w:rsidR="003C1AAC">
              <w:rPr>
                <w:sz w:val="22"/>
                <w:szCs w:val="22"/>
              </w:rPr>
              <w:t xml:space="preserve">for the project </w:t>
            </w:r>
            <w:r>
              <w:rPr>
                <w:sz w:val="22"/>
                <w:szCs w:val="22"/>
              </w:rPr>
              <w:t>supporting the communication of online safety and security to participants.</w:t>
            </w:r>
          </w:p>
        </w:tc>
        <w:tc>
          <w:tcPr>
            <w:tcW w:w="1183" w:type="dxa"/>
          </w:tcPr>
          <w:p w14:paraId="7EA8AC27" w14:textId="0F6BC1E6" w:rsidR="00604D1D" w:rsidRPr="00CF6C0E" w:rsidRDefault="00604D1D" w:rsidP="00AE3811">
            <w:pPr>
              <w:pStyle w:val="Normalnospace"/>
              <w:rPr>
                <w:sz w:val="22"/>
                <w:szCs w:val="22"/>
              </w:rPr>
            </w:pPr>
          </w:p>
        </w:tc>
      </w:tr>
      <w:tr w:rsidR="00A17438" w:rsidRPr="00604D1D" w14:paraId="03CDC9AF" w14:textId="77777777" w:rsidTr="7E8524E1">
        <w:tc>
          <w:tcPr>
            <w:tcW w:w="8166" w:type="dxa"/>
            <w:gridSpan w:val="2"/>
            <w:shd w:val="clear" w:color="auto" w:fill="C4C4C0" w:themeFill="background2" w:themeFillShade="E6"/>
          </w:tcPr>
          <w:p w14:paraId="1A83DF28" w14:textId="0E2F06C9" w:rsidR="00A17438" w:rsidRPr="00CF6C0E" w:rsidRDefault="00A17438" w:rsidP="00AE3811">
            <w:pPr>
              <w:pStyle w:val="Normalnospace"/>
              <w:rPr>
                <w:sz w:val="22"/>
                <w:szCs w:val="22"/>
              </w:rPr>
            </w:pPr>
            <w:r w:rsidRPr="00CF6C0E">
              <w:rPr>
                <w:b/>
                <w:bCs/>
                <w:sz w:val="22"/>
                <w:szCs w:val="22"/>
              </w:rPr>
              <w:t>Criteri</w:t>
            </w:r>
            <w:r>
              <w:rPr>
                <w:b/>
                <w:bCs/>
                <w:sz w:val="22"/>
                <w:szCs w:val="22"/>
              </w:rPr>
              <w:t>on</w:t>
            </w:r>
            <w:r w:rsidRPr="00CF6C0E">
              <w:rPr>
                <w:b/>
                <w:bCs/>
                <w:sz w:val="22"/>
                <w:szCs w:val="22"/>
              </w:rPr>
              <w:t xml:space="preserve"> 2 – </w:t>
            </w:r>
            <w:r w:rsidR="007B42FC">
              <w:rPr>
                <w:b/>
                <w:bCs/>
                <w:sz w:val="22"/>
                <w:szCs w:val="22"/>
              </w:rPr>
              <w:t xml:space="preserve">Project </w:t>
            </w:r>
            <w:r w:rsidR="00E147AB">
              <w:rPr>
                <w:b/>
                <w:bCs/>
                <w:sz w:val="22"/>
                <w:szCs w:val="22"/>
              </w:rPr>
              <w:t>i</w:t>
            </w:r>
            <w:r w:rsidR="00547D29">
              <w:rPr>
                <w:b/>
                <w:bCs/>
                <w:sz w:val="22"/>
                <w:szCs w:val="22"/>
              </w:rPr>
              <w:t xml:space="preserve">mplementation and </w:t>
            </w:r>
            <w:r w:rsidR="00E147AB">
              <w:rPr>
                <w:b/>
                <w:bCs/>
                <w:sz w:val="22"/>
                <w:szCs w:val="22"/>
              </w:rPr>
              <w:t>o</w:t>
            </w:r>
            <w:r w:rsidRPr="00CF6C0E">
              <w:rPr>
                <w:b/>
                <w:bCs/>
                <w:sz w:val="22"/>
                <w:szCs w:val="22"/>
              </w:rPr>
              <w:t>rganisational capability</w:t>
            </w:r>
          </w:p>
        </w:tc>
        <w:tc>
          <w:tcPr>
            <w:tcW w:w="1183" w:type="dxa"/>
            <w:shd w:val="clear" w:color="auto" w:fill="C4C4C0" w:themeFill="background2" w:themeFillShade="E6"/>
          </w:tcPr>
          <w:p w14:paraId="46A00432" w14:textId="6CA16049" w:rsidR="00A17438" w:rsidRPr="00E147AB" w:rsidRDefault="001D2D29" w:rsidP="00AE3811">
            <w:pPr>
              <w:pStyle w:val="Normalnospace"/>
              <w:rPr>
                <w:b/>
                <w:bCs/>
                <w:sz w:val="22"/>
                <w:szCs w:val="22"/>
              </w:rPr>
            </w:pPr>
            <w:r w:rsidRPr="00E147AB">
              <w:rPr>
                <w:b/>
                <w:bCs/>
                <w:sz w:val="22"/>
                <w:szCs w:val="22"/>
              </w:rPr>
              <w:t>40</w:t>
            </w:r>
            <w:r w:rsidR="00E147AB">
              <w:rPr>
                <w:b/>
                <w:bCs/>
                <w:sz w:val="22"/>
                <w:szCs w:val="22"/>
              </w:rPr>
              <w:t xml:space="preserve"> per cent</w:t>
            </w:r>
          </w:p>
        </w:tc>
      </w:tr>
      <w:tr w:rsidR="00604D1D" w:rsidRPr="00604D1D" w14:paraId="29FE73D5" w14:textId="77777777" w:rsidTr="7E8524E1">
        <w:tc>
          <w:tcPr>
            <w:tcW w:w="4227" w:type="dxa"/>
          </w:tcPr>
          <w:p w14:paraId="08BEF80C" w14:textId="2BDCF079" w:rsidR="00604D1D" w:rsidRPr="00CF6C0E" w:rsidRDefault="00604D1D" w:rsidP="00AE3811">
            <w:pPr>
              <w:pStyle w:val="Normalnospace"/>
              <w:rPr>
                <w:sz w:val="22"/>
                <w:szCs w:val="22"/>
              </w:rPr>
            </w:pPr>
            <w:r w:rsidRPr="00CF6C0E">
              <w:rPr>
                <w:sz w:val="22"/>
                <w:szCs w:val="22"/>
              </w:rPr>
              <w:t>The capability and capacity of the applicant to deliver the project</w:t>
            </w:r>
            <w:r w:rsidR="00E147AB">
              <w:rPr>
                <w:sz w:val="22"/>
                <w:szCs w:val="22"/>
              </w:rPr>
              <w:t>.</w:t>
            </w:r>
          </w:p>
        </w:tc>
        <w:tc>
          <w:tcPr>
            <w:tcW w:w="3939" w:type="dxa"/>
          </w:tcPr>
          <w:p w14:paraId="213EA40D" w14:textId="15B657EE" w:rsidR="00604D1D" w:rsidRPr="00CF6C0E" w:rsidRDefault="00604D1D" w:rsidP="00AE3811">
            <w:pPr>
              <w:pStyle w:val="Normalnospace"/>
              <w:rPr>
                <w:sz w:val="22"/>
                <w:szCs w:val="22"/>
              </w:rPr>
            </w:pPr>
            <w:r w:rsidRPr="00CF6C0E">
              <w:rPr>
                <w:sz w:val="22"/>
                <w:szCs w:val="22"/>
              </w:rPr>
              <w:t>Evidence of in-house capability to develop and deliver a capability building program</w:t>
            </w:r>
            <w:r w:rsidR="00F1665A">
              <w:rPr>
                <w:sz w:val="22"/>
                <w:szCs w:val="22"/>
              </w:rPr>
              <w:t>.</w:t>
            </w:r>
          </w:p>
          <w:p w14:paraId="3C3727A7" w14:textId="79E24CEE" w:rsidR="0015400E" w:rsidRDefault="0050035E" w:rsidP="00205B07">
            <w:pPr>
              <w:pStyle w:val="Normalnospac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Extent of </w:t>
            </w:r>
            <w:r w:rsidR="009E6569">
              <w:rPr>
                <w:sz w:val="22"/>
                <w:szCs w:val="22"/>
              </w:rPr>
              <w:t xml:space="preserve">record in </w:t>
            </w:r>
            <w:r w:rsidR="00547D29">
              <w:rPr>
                <w:sz w:val="22"/>
                <w:szCs w:val="22"/>
              </w:rPr>
              <w:t xml:space="preserve">the </w:t>
            </w:r>
            <w:r w:rsidR="009E6569">
              <w:rPr>
                <w:sz w:val="22"/>
                <w:szCs w:val="22"/>
              </w:rPr>
              <w:t xml:space="preserve">delivery </w:t>
            </w:r>
            <w:r>
              <w:rPr>
                <w:sz w:val="22"/>
                <w:szCs w:val="22"/>
              </w:rPr>
              <w:t>of</w:t>
            </w:r>
            <w:r w:rsidR="009E6569">
              <w:rPr>
                <w:sz w:val="22"/>
                <w:szCs w:val="22"/>
              </w:rPr>
              <w:t xml:space="preserve"> projects to members and the community</w:t>
            </w:r>
            <w:r w:rsidR="00E147AB">
              <w:rPr>
                <w:sz w:val="22"/>
                <w:szCs w:val="22"/>
              </w:rPr>
              <w:t>.</w:t>
            </w:r>
          </w:p>
          <w:p w14:paraId="2E9A5324" w14:textId="498572EE" w:rsidR="00547D29" w:rsidRDefault="00547D29" w:rsidP="00205B07">
            <w:pPr>
              <w:pStyle w:val="Normalnospac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Quality of implementation planning, such budget information, tim</w:t>
            </w:r>
            <w:r w:rsidR="00274102">
              <w:rPr>
                <w:sz w:val="22"/>
                <w:szCs w:val="22"/>
              </w:rPr>
              <w:t>ing</w:t>
            </w:r>
            <w:r w:rsidR="00AF23F7">
              <w:rPr>
                <w:sz w:val="22"/>
                <w:szCs w:val="22"/>
              </w:rPr>
              <w:t>, resourcing</w:t>
            </w:r>
            <w:r w:rsidR="00152977">
              <w:rPr>
                <w:sz w:val="22"/>
                <w:szCs w:val="22"/>
              </w:rPr>
              <w:t>,</w:t>
            </w:r>
            <w:r w:rsidR="00AF23F7">
              <w:rPr>
                <w:sz w:val="22"/>
                <w:szCs w:val="22"/>
              </w:rPr>
              <w:t xml:space="preserve"> and identification of contracting support</w:t>
            </w:r>
            <w:r w:rsidR="00E147AB">
              <w:rPr>
                <w:sz w:val="22"/>
                <w:szCs w:val="22"/>
              </w:rPr>
              <w:t>.</w:t>
            </w:r>
          </w:p>
          <w:p w14:paraId="7B284955" w14:textId="04C3171B" w:rsidR="00604D1D" w:rsidRPr="00CF6C0E" w:rsidRDefault="00EA5D28" w:rsidP="00AE3811">
            <w:pPr>
              <w:pStyle w:val="Normalnospace"/>
              <w:rPr>
                <w:sz w:val="22"/>
                <w:szCs w:val="22"/>
              </w:rPr>
            </w:pPr>
            <w:r w:rsidRPr="00152977">
              <w:rPr>
                <w:sz w:val="22"/>
                <w:szCs w:val="22"/>
              </w:rPr>
              <w:t>Available co-funding or potential to attract extra sponsorship funding.</w:t>
            </w:r>
          </w:p>
        </w:tc>
        <w:tc>
          <w:tcPr>
            <w:tcW w:w="1183" w:type="dxa"/>
          </w:tcPr>
          <w:p w14:paraId="53922E13" w14:textId="6068D123" w:rsidR="00604D1D" w:rsidRPr="00CF6C0E" w:rsidRDefault="00604D1D" w:rsidP="00AE3811">
            <w:pPr>
              <w:pStyle w:val="Normalnospace"/>
              <w:rPr>
                <w:sz w:val="22"/>
                <w:szCs w:val="22"/>
              </w:rPr>
            </w:pPr>
          </w:p>
        </w:tc>
      </w:tr>
    </w:tbl>
    <w:p w14:paraId="299E3506" w14:textId="576332EA" w:rsidR="009125CC" w:rsidRDefault="009125CC" w:rsidP="00561B89"/>
    <w:p w14:paraId="13A5173F" w14:textId="77777777" w:rsidR="00210F96" w:rsidRDefault="00210F96" w:rsidP="00561B89"/>
    <w:p w14:paraId="31D850AC" w14:textId="7F9FB9A5" w:rsidR="00D37968" w:rsidRDefault="00D37968" w:rsidP="007845F9">
      <w:pPr>
        <w:pStyle w:val="Heading2"/>
        <w:ind w:left="357" w:hanging="357"/>
      </w:pPr>
      <w:r>
        <w:t xml:space="preserve">Due </w:t>
      </w:r>
      <w:r w:rsidR="00E147AB">
        <w:t>d</w:t>
      </w:r>
      <w:r>
        <w:t xml:space="preserve">iligence </w:t>
      </w:r>
      <w:r w:rsidR="00E147AB">
        <w:t>a</w:t>
      </w:r>
      <w:r>
        <w:t>ssessments</w:t>
      </w:r>
    </w:p>
    <w:p w14:paraId="216916A7" w14:textId="0824214A" w:rsidR="00DF179F" w:rsidRPr="003B74F0" w:rsidRDefault="00807FDF" w:rsidP="00DF179F">
      <w:pPr>
        <w:pStyle w:val="Normalnospace"/>
      </w:pPr>
      <w:r>
        <w:t>A</w:t>
      </w:r>
      <w:r w:rsidR="00DF179F" w:rsidRPr="002D1645">
        <w:t>pplicants are subject to a risk assessment which verifies business details provided with the</w:t>
      </w:r>
      <w:r w:rsidR="00DF179F">
        <w:t xml:space="preserve"> Australian Business Register, </w:t>
      </w:r>
      <w:r w:rsidR="00DF179F" w:rsidRPr="002D1645">
        <w:t>Australian Securities and Investment Commission, Australian Charities and Not-for-profits</w:t>
      </w:r>
      <w:r w:rsidR="00DF179F">
        <w:t xml:space="preserve"> </w:t>
      </w:r>
      <w:r w:rsidR="00DF179F" w:rsidRPr="002D1645">
        <w:t>Commissioner, Consumer Affairs Victoria and/or other applicable regulator</w:t>
      </w:r>
      <w:r w:rsidR="003C2A11">
        <w:t>s</w:t>
      </w:r>
      <w:r w:rsidR="00DF179F" w:rsidRPr="003B74F0">
        <w:t>.</w:t>
      </w:r>
    </w:p>
    <w:p w14:paraId="5796B944" w14:textId="77777777" w:rsidR="00DF179F" w:rsidRPr="003B74F0" w:rsidRDefault="00DF179F" w:rsidP="00DF179F">
      <w:pPr>
        <w:pStyle w:val="Normalnospace"/>
      </w:pPr>
      <w:r w:rsidRPr="003B74F0">
        <w:lastRenderedPageBreak/>
        <w:t>Any of the following circumstances may be taken into consideration in any decision whether</w:t>
      </w:r>
      <w:r>
        <w:t xml:space="preserve"> </w:t>
      </w:r>
      <w:r w:rsidRPr="003B74F0">
        <w:t>to award a grant:</w:t>
      </w:r>
    </w:p>
    <w:p w14:paraId="4C4E532C" w14:textId="6640CEE9" w:rsidR="00DF179F" w:rsidRPr="00131A59" w:rsidRDefault="00DF179F" w:rsidP="00DF179F">
      <w:pPr>
        <w:pStyle w:val="ListParagraph"/>
      </w:pPr>
      <w:r w:rsidRPr="00131A59">
        <w:t xml:space="preserve">Any adverse findings by a regulator regarding an </w:t>
      </w:r>
      <w:proofErr w:type="gramStart"/>
      <w:r w:rsidR="00416CF3">
        <w:t>a</w:t>
      </w:r>
      <w:r w:rsidRPr="00131A59">
        <w:t>pplicant;</w:t>
      </w:r>
      <w:proofErr w:type="gramEnd"/>
    </w:p>
    <w:p w14:paraId="73D9A748" w14:textId="6A0FC499" w:rsidR="00DF179F" w:rsidRPr="003B74F0" w:rsidRDefault="00DF179F" w:rsidP="00DF179F">
      <w:pPr>
        <w:pStyle w:val="ListParagraph"/>
      </w:pPr>
      <w:r w:rsidRPr="003B74F0">
        <w:t xml:space="preserve">An </w:t>
      </w:r>
      <w:r w:rsidR="00416CF3">
        <w:t>a</w:t>
      </w:r>
      <w:r w:rsidRPr="003B74F0">
        <w:t xml:space="preserve">pplicant is placed under external </w:t>
      </w:r>
      <w:proofErr w:type="gramStart"/>
      <w:r w:rsidRPr="003B74F0">
        <w:t>administration;</w:t>
      </w:r>
      <w:proofErr w:type="gramEnd"/>
    </w:p>
    <w:p w14:paraId="7FF36F5C" w14:textId="70BD61BC" w:rsidR="00DF179F" w:rsidRPr="003B74F0" w:rsidRDefault="00DF179F" w:rsidP="00DF179F">
      <w:pPr>
        <w:pStyle w:val="ListParagraph"/>
      </w:pPr>
      <w:r w:rsidRPr="003B74F0">
        <w:t xml:space="preserve">There is a petition to wind up or deregister the </w:t>
      </w:r>
      <w:proofErr w:type="gramStart"/>
      <w:r w:rsidR="00416CF3">
        <w:t>a</w:t>
      </w:r>
      <w:r w:rsidRPr="003B74F0">
        <w:t>pplicant;</w:t>
      </w:r>
      <w:proofErr w:type="gramEnd"/>
    </w:p>
    <w:p w14:paraId="39042684" w14:textId="47DA3D0B" w:rsidR="00DF179F" w:rsidRPr="003B74F0" w:rsidRDefault="00DF179F" w:rsidP="00DF179F">
      <w:pPr>
        <w:pStyle w:val="ListParagraph"/>
      </w:pPr>
      <w:r w:rsidRPr="003B74F0">
        <w:t xml:space="preserve">The </w:t>
      </w:r>
      <w:r w:rsidR="00416CF3">
        <w:t>a</w:t>
      </w:r>
      <w:r w:rsidRPr="003B74F0">
        <w:t>pplicant is or becomes deregistered or unregistered (including cancellation</w:t>
      </w:r>
      <w:r>
        <w:t xml:space="preserve"> </w:t>
      </w:r>
      <w:r w:rsidRPr="003B74F0">
        <w:t>or lapse in registration)</w:t>
      </w:r>
      <w:r w:rsidR="007F0896">
        <w:t>.</w:t>
      </w:r>
    </w:p>
    <w:p w14:paraId="248FDA1A" w14:textId="3BFC4FE8" w:rsidR="001C36DA" w:rsidRDefault="009B49E5" w:rsidP="00DF179F">
      <w:pPr>
        <w:pStyle w:val="Heading1"/>
        <w:numPr>
          <w:ilvl w:val="0"/>
          <w:numId w:val="7"/>
        </w:numPr>
      </w:pPr>
      <w:r>
        <w:t>How to apply</w:t>
      </w:r>
    </w:p>
    <w:p w14:paraId="2A673C6D" w14:textId="32B347F5" w:rsidR="00483419" w:rsidRDefault="00483419" w:rsidP="00483419">
      <w:r>
        <w:t xml:space="preserve">Business chamber and trader groups will apply online at the </w:t>
      </w:r>
      <w:hyperlink r:id="rId12" w:history="1">
        <w:r w:rsidRPr="00296AE7">
          <w:rPr>
            <w:rStyle w:val="Hyperlink"/>
          </w:rPr>
          <w:t>Business Victoria website</w:t>
        </w:r>
      </w:hyperlink>
      <w:r>
        <w:t>.</w:t>
      </w:r>
    </w:p>
    <w:p w14:paraId="526C2335" w14:textId="600E0EB5" w:rsidR="00483419" w:rsidRDefault="00483419" w:rsidP="00483419">
      <w:r>
        <w:t>Applications will be open from</w:t>
      </w:r>
      <w:r w:rsidR="003C2A11">
        <w:t xml:space="preserve"> </w:t>
      </w:r>
      <w:r w:rsidR="00526401">
        <w:t>2</w:t>
      </w:r>
      <w:r w:rsidR="009202B8">
        <w:t>8</w:t>
      </w:r>
      <w:r w:rsidR="00526401">
        <w:t xml:space="preserve"> </w:t>
      </w:r>
      <w:r w:rsidR="00181DAE">
        <w:t>October</w:t>
      </w:r>
      <w:r w:rsidR="003C2A11">
        <w:t xml:space="preserve"> 2021</w:t>
      </w:r>
      <w:r>
        <w:t xml:space="preserve"> until 11:59pm on</w:t>
      </w:r>
      <w:r w:rsidR="003C2A11">
        <w:t xml:space="preserve"> </w:t>
      </w:r>
      <w:r w:rsidR="001B7B53">
        <w:t xml:space="preserve">26 </w:t>
      </w:r>
      <w:r w:rsidR="0040288D">
        <w:t>November</w:t>
      </w:r>
      <w:r w:rsidR="003C2A11">
        <w:t xml:space="preserve"> 2021</w:t>
      </w:r>
      <w:r>
        <w:t>.</w:t>
      </w:r>
    </w:p>
    <w:p w14:paraId="682C9AF0" w14:textId="59903688" w:rsidR="00941A43" w:rsidRDefault="009F3295" w:rsidP="00483419">
      <w:r>
        <w:t>As part of the application b</w:t>
      </w:r>
      <w:r w:rsidR="00483419">
        <w:t>usiness chambers and trader groups must include a capability statement, including:</w:t>
      </w:r>
    </w:p>
    <w:p w14:paraId="687A1BD5" w14:textId="7881BD60" w:rsidR="00941A43" w:rsidRDefault="00483419" w:rsidP="00483419">
      <w:pPr>
        <w:pStyle w:val="ListParagraph"/>
      </w:pPr>
      <w:r>
        <w:t>core competencies and experience</w:t>
      </w:r>
    </w:p>
    <w:p w14:paraId="66A0892A" w14:textId="6D1598B4" w:rsidR="00483419" w:rsidRDefault="00483419" w:rsidP="00483419">
      <w:pPr>
        <w:pStyle w:val="ListParagraph"/>
      </w:pPr>
      <w:r>
        <w:t>issues to be addressed/skills they will build through the funded activities.</w:t>
      </w:r>
    </w:p>
    <w:p w14:paraId="71BECD83" w14:textId="5EC9507A" w:rsidR="0021493C" w:rsidRPr="005D30A1" w:rsidRDefault="00483419" w:rsidP="00483419">
      <w:r>
        <w:t>All questions in the application form must be answered to enable timely assessment</w:t>
      </w:r>
      <w:r w:rsidR="008F6904">
        <w:t>. Applicants must address selection criteria and provide a project budget and timeline. Applicants may add attachments to the application form.</w:t>
      </w:r>
    </w:p>
    <w:p w14:paraId="16D122AB" w14:textId="384C1105" w:rsidR="00AD4BDC" w:rsidRDefault="00EC73AF" w:rsidP="00EC73AF">
      <w:pPr>
        <w:pStyle w:val="Heading1"/>
        <w:numPr>
          <w:ilvl w:val="0"/>
          <w:numId w:val="7"/>
        </w:numPr>
      </w:pPr>
      <w:r>
        <w:t xml:space="preserve">Conditions of </w:t>
      </w:r>
      <w:r w:rsidR="00E147AB">
        <w:t>f</w:t>
      </w:r>
      <w:r>
        <w:t>unding</w:t>
      </w:r>
    </w:p>
    <w:p w14:paraId="3E256098" w14:textId="29AA3100" w:rsidR="004573D3" w:rsidRDefault="004A27BC" w:rsidP="004573D3">
      <w:r>
        <w:t>Successful a</w:t>
      </w:r>
      <w:r w:rsidR="004573D3">
        <w:t xml:space="preserve">pplicants must enter into a grant agreement with the Department of Jobs, Precincts and Regions. The grant agreement outlines the commitments and obligations under the grant, as well as the general funding terms and conditions. </w:t>
      </w:r>
    </w:p>
    <w:p w14:paraId="3AF78CAC" w14:textId="0EE1E8EE" w:rsidR="004573D3" w:rsidRDefault="004573D3" w:rsidP="004573D3">
      <w:r>
        <w:t>Grant funds will be released after the grant agreement has been executed by both parties.</w:t>
      </w:r>
    </w:p>
    <w:p w14:paraId="45DC7A13" w14:textId="292B5BC8" w:rsidR="004573D3" w:rsidRDefault="009D3E0B" w:rsidP="004573D3">
      <w:r>
        <w:t xml:space="preserve">Grant recipients </w:t>
      </w:r>
      <w:r w:rsidR="004573D3">
        <w:t xml:space="preserve">will be required to report by </w:t>
      </w:r>
      <w:r w:rsidR="00103F81">
        <w:t xml:space="preserve">31 </w:t>
      </w:r>
      <w:r w:rsidR="00BD36B3">
        <w:t>May</w:t>
      </w:r>
      <w:r w:rsidR="004573D3">
        <w:t xml:space="preserve"> 2022 on the outcomes of their project and contribute information and data about the funded project to the Department of Jobs, Precincts and Regions for the evaluation of the program. </w:t>
      </w:r>
    </w:p>
    <w:p w14:paraId="364411B4" w14:textId="468F6BEF" w:rsidR="004573D3" w:rsidRDefault="004573D3" w:rsidP="004573D3">
      <w:r>
        <w:t xml:space="preserve">Grant recipients may be required to provide copies of supporting documentation to evidence reported </w:t>
      </w:r>
      <w:r w:rsidR="00A77503">
        <w:t xml:space="preserve">project </w:t>
      </w:r>
      <w:r>
        <w:t>expenditure and to return any unspent funds.</w:t>
      </w:r>
    </w:p>
    <w:p w14:paraId="7D133E0C" w14:textId="4FBDBE9D" w:rsidR="00CE2A97" w:rsidRDefault="00CE2A97" w:rsidP="00CE2A97">
      <w:pPr>
        <w:pStyle w:val="Normalnospace"/>
      </w:pPr>
      <w:r w:rsidRPr="00AD22C7">
        <w:t>The Department</w:t>
      </w:r>
      <w:r w:rsidRPr="00450DE0">
        <w:t xml:space="preserve"> </w:t>
      </w:r>
      <w:r w:rsidR="000A28F8">
        <w:t xml:space="preserve">of Jobs, Precincts and Regions </w:t>
      </w:r>
      <w:r w:rsidRPr="00450DE0">
        <w:t xml:space="preserve">reserves the right to request the applicant </w:t>
      </w:r>
      <w:r w:rsidR="000A28F8">
        <w:t xml:space="preserve">to </w:t>
      </w:r>
      <w:r w:rsidRPr="00450DE0">
        <w:t>provide further information should it be deemed necessary.</w:t>
      </w:r>
    </w:p>
    <w:p w14:paraId="734C6250" w14:textId="3EB0D187" w:rsidR="00CE2A97" w:rsidRDefault="00CE2A97" w:rsidP="00CE2A97">
      <w:pPr>
        <w:pStyle w:val="Normalnospace"/>
      </w:pPr>
      <w:r w:rsidRPr="00AD22C7">
        <w:t>The Department</w:t>
      </w:r>
      <w:r w:rsidR="000A28F8">
        <w:t xml:space="preserve"> of Jobs, Precincts and Regions</w:t>
      </w:r>
      <w:r w:rsidRPr="00AD22C7">
        <w:t xml:space="preserve"> reserves the right to amend these guidelines and the application terms at any time as it deems appropriate.</w:t>
      </w:r>
    </w:p>
    <w:p w14:paraId="188CB361" w14:textId="3A8037B2" w:rsidR="00A17837" w:rsidRDefault="00A17837" w:rsidP="007845F9">
      <w:pPr>
        <w:pStyle w:val="Heading2"/>
        <w:ind w:left="357" w:hanging="357"/>
      </w:pPr>
      <w:r>
        <w:t xml:space="preserve">Publicity/Acknowledgement </w:t>
      </w:r>
    </w:p>
    <w:p w14:paraId="2C5C3EDE" w14:textId="0817189F" w:rsidR="00181784" w:rsidRDefault="00181784" w:rsidP="00181784">
      <w:pPr>
        <w:pStyle w:val="Normalnospace"/>
      </w:pPr>
      <w:r>
        <w:t>Successful applicants</w:t>
      </w:r>
      <w:r w:rsidRPr="00C22DFD">
        <w:t xml:space="preserve"> must not make any public announcement or issue any press release regarding the receipt of a grant without prior written approval from the Department</w:t>
      </w:r>
      <w:r w:rsidR="002A3BA4">
        <w:t xml:space="preserve"> of Jobs, Precincts and Regions</w:t>
      </w:r>
      <w:r w:rsidRPr="00C22DFD">
        <w:t>.</w:t>
      </w:r>
    </w:p>
    <w:p w14:paraId="48A5567A" w14:textId="7EA9963A" w:rsidR="00AF439A" w:rsidRPr="00AF439A" w:rsidRDefault="00181784" w:rsidP="00C074AF">
      <w:pPr>
        <w:pStyle w:val="Normalnospace"/>
      </w:pPr>
      <w:r>
        <w:lastRenderedPageBreak/>
        <w:t xml:space="preserve">The Department </w:t>
      </w:r>
      <w:r w:rsidR="000A28F8">
        <w:t xml:space="preserve">of Jobs, Precincts and Regions </w:t>
      </w:r>
      <w:r>
        <w:t xml:space="preserve">may publicise the benefits accruing to the successful applicant and/or the State associated with the provision of the grant and the State’s support for the Project. The Department </w:t>
      </w:r>
      <w:r w:rsidR="000A28F8">
        <w:t xml:space="preserve">of Jobs, Precincts and Regions </w:t>
      </w:r>
      <w:r>
        <w:t>may include the name of the successful applicant and/or grant amount in any publicity material and in the</w:t>
      </w:r>
      <w:r w:rsidR="002A3BA4">
        <w:t xml:space="preserve"> annual report of the</w:t>
      </w:r>
      <w:r>
        <w:t xml:space="preserve"> Department</w:t>
      </w:r>
      <w:r w:rsidR="002A3BA4">
        <w:t xml:space="preserve"> of Jobs, Precincts and Regions</w:t>
      </w:r>
      <w:r>
        <w:t>.</w:t>
      </w:r>
    </w:p>
    <w:p w14:paraId="10C7F40D" w14:textId="057FDD3A" w:rsidR="00AF439A" w:rsidRDefault="00AF439A" w:rsidP="007845F9">
      <w:pPr>
        <w:pStyle w:val="Heading2"/>
        <w:ind w:left="357" w:hanging="357"/>
      </w:pPr>
      <w:r>
        <w:t>Privacy and confidentiality</w:t>
      </w:r>
    </w:p>
    <w:p w14:paraId="35B950FE" w14:textId="41976117" w:rsidR="00381D3E" w:rsidRDefault="00381D3E" w:rsidP="00381D3E">
      <w:pPr>
        <w:pStyle w:val="Normalnospace"/>
      </w:pPr>
      <w:r w:rsidRPr="00010719">
        <w:t xml:space="preserve">Information provided by the </w:t>
      </w:r>
      <w:r w:rsidR="00416CF3">
        <w:t>a</w:t>
      </w:r>
      <w:r w:rsidRPr="00010719">
        <w:t>pplicant for the purpose of this application will be used by the Department</w:t>
      </w:r>
      <w:r w:rsidR="000A28F8">
        <w:t xml:space="preserve"> of Jobs, Precincts and Regions</w:t>
      </w:r>
      <w:r w:rsidRPr="00010719">
        <w:t xml:space="preserve"> for the purposes of assessment of applications, program administration and program review. In making an application, the </w:t>
      </w:r>
      <w:r w:rsidR="00416CF3">
        <w:t>a</w:t>
      </w:r>
      <w:r w:rsidRPr="00010719">
        <w:t>pplicant consents to the provision of their information to State and Commonwealth Government departments and agencies for the purpose of assessing applications.</w:t>
      </w:r>
      <w:r>
        <w:t xml:space="preserve"> </w:t>
      </w:r>
    </w:p>
    <w:p w14:paraId="2164E762" w14:textId="7ACECB35" w:rsidR="00381D3E" w:rsidRDefault="00381D3E" w:rsidP="00381D3E">
      <w:pPr>
        <w:pStyle w:val="Normalnospace"/>
      </w:pPr>
      <w:r>
        <w:t xml:space="preserve">Any personal information about the </w:t>
      </w:r>
      <w:r w:rsidR="00416CF3">
        <w:t>a</w:t>
      </w:r>
      <w:r>
        <w:t xml:space="preserve">pplicant or a third party will be collected, held, managed, used, </w:t>
      </w:r>
      <w:proofErr w:type="gramStart"/>
      <w:r>
        <w:t>disclosed</w:t>
      </w:r>
      <w:proofErr w:type="gramEnd"/>
      <w:r>
        <w:t xml:space="preserve"> or transferred in accordance with the provisions of the </w:t>
      </w:r>
      <w:r w:rsidRPr="00751589">
        <w:rPr>
          <w:i/>
          <w:iCs/>
        </w:rPr>
        <w:t>Privacy and Data Protection Act 2014</w:t>
      </w:r>
      <w:r>
        <w:t xml:space="preserve"> (Vic) and other applicable laws.</w:t>
      </w:r>
    </w:p>
    <w:p w14:paraId="2F790BC1" w14:textId="4871F4CB" w:rsidR="00AF439A" w:rsidRDefault="00381D3E" w:rsidP="00673882">
      <w:pPr>
        <w:pStyle w:val="Normalnospace"/>
      </w:pPr>
      <w:r w:rsidRPr="00E11023">
        <w:t>Enquiries about access to personal information, or for other concerns regarding the privacy of personal information, can be emailed to the Privacy Unit</w:t>
      </w:r>
      <w:r w:rsidR="000A28F8">
        <w:t xml:space="preserve"> of the Department of Jobs, Precincts and Regions</w:t>
      </w:r>
      <w:r w:rsidRPr="00E11023">
        <w:t xml:space="preserve"> by emailing </w:t>
      </w:r>
      <w:hyperlink r:id="rId13" w:history="1">
        <w:r w:rsidRPr="00EA3264">
          <w:rPr>
            <w:rStyle w:val="Hyperlink"/>
          </w:rPr>
          <w:t>privacy@ecodev.vic.gov.au</w:t>
        </w:r>
      </w:hyperlink>
      <w:r w:rsidRPr="00E11023">
        <w:t>.</w:t>
      </w:r>
      <w:r>
        <w:t xml:space="preserve"> </w:t>
      </w:r>
      <w:r w:rsidRPr="00E11023">
        <w:t xml:space="preserve">The privacy policy </w:t>
      </w:r>
      <w:r w:rsidR="000A28F8">
        <w:t xml:space="preserve">of the Department of Jobs, Precincts and Regions </w:t>
      </w:r>
      <w:r w:rsidRPr="00E11023">
        <w:t>is also available by emailing the Privacy Unit</w:t>
      </w:r>
      <w:r>
        <w:t xml:space="preserve">. </w:t>
      </w:r>
    </w:p>
    <w:p w14:paraId="1B520C03" w14:textId="5D827484" w:rsidR="00F317E3" w:rsidRDefault="00F317E3" w:rsidP="00F317E3">
      <w:pPr>
        <w:pStyle w:val="Heading1"/>
        <w:numPr>
          <w:ilvl w:val="0"/>
          <w:numId w:val="7"/>
        </w:numPr>
      </w:pPr>
      <w:r>
        <w:t>Other information</w:t>
      </w:r>
    </w:p>
    <w:p w14:paraId="3FFF8129" w14:textId="05672710" w:rsidR="00F317E3" w:rsidRDefault="4C812860" w:rsidP="00F317E3">
      <w:r>
        <w:t xml:space="preserve">Further information may be obtained at </w:t>
      </w:r>
      <w:hyperlink r:id="rId14">
        <w:r w:rsidRPr="7E8524E1">
          <w:rPr>
            <w:rStyle w:val="Hyperlink"/>
          </w:rPr>
          <w:t>business.vic.gov.au</w:t>
        </w:r>
      </w:hyperlink>
      <w:r w:rsidR="706DB5EE">
        <w:t xml:space="preserve"> </w:t>
      </w:r>
      <w:r>
        <w:t xml:space="preserve">or by contacting Business Victoria at </w:t>
      </w:r>
      <w:hyperlink r:id="rId15" w:history="1">
        <w:r w:rsidR="00B10C66" w:rsidRPr="000D18D8">
          <w:rPr>
            <w:rStyle w:val="Hyperlink"/>
          </w:rPr>
          <w:t>bctg2@business.vic.gov.au</w:t>
        </w:r>
      </w:hyperlink>
      <w:r w:rsidR="00B10C66">
        <w:t xml:space="preserve"> </w:t>
      </w:r>
      <w:r>
        <w:t>or by phoning 13 22 15.</w:t>
      </w:r>
    </w:p>
    <w:p w14:paraId="4AFE7157" w14:textId="77777777" w:rsidR="00F317E3" w:rsidRPr="00010725" w:rsidRDefault="00F317E3" w:rsidP="00010725"/>
    <w:p w14:paraId="414110A4" w14:textId="2F466D56" w:rsidR="00C205C9" w:rsidRPr="00D125B5" w:rsidRDefault="00C205C9" w:rsidP="00AD4BDC"/>
    <w:sectPr w:rsidR="00C205C9" w:rsidRPr="00D125B5" w:rsidSect="003A3770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134" w:right="1247" w:bottom="1276" w:left="124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BF6C8" w14:textId="77777777" w:rsidR="00FA40D5" w:rsidRDefault="00FA40D5" w:rsidP="00AD4BDC">
      <w:r>
        <w:separator/>
      </w:r>
    </w:p>
  </w:endnote>
  <w:endnote w:type="continuationSeparator" w:id="0">
    <w:p w14:paraId="02167FAB" w14:textId="77777777" w:rsidR="00FA40D5" w:rsidRDefault="00FA40D5" w:rsidP="00AD4BDC">
      <w:r>
        <w:continuationSeparator/>
      </w:r>
    </w:p>
  </w:endnote>
  <w:endnote w:type="continuationNotice" w:id="1">
    <w:p w14:paraId="29A073D1" w14:textId="77777777" w:rsidR="00FA40D5" w:rsidRDefault="00FA40D5" w:rsidP="00AD4B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5962FB62">
      <w:tc>
        <w:tcPr>
          <w:tcW w:w="4140" w:type="dxa"/>
          <w:vAlign w:val="center"/>
          <w:hideMark/>
        </w:tcPr>
        <w:p w14:paraId="214DEAB7" w14:textId="2B1E478D" w:rsidR="009D32D4" w:rsidRDefault="000C5E66" w:rsidP="00AD4BDC">
          <w:pPr>
            <w:pStyle w:val="Footer"/>
            <w:rPr>
              <w:rStyle w:val="PageNumber"/>
            </w:rPr>
          </w:pPr>
          <w:r>
            <w:t xml:space="preserve">Business Chambers and Trader Groups </w:t>
          </w:r>
          <w:r w:rsidR="00F17BDA">
            <w:t>Grants</w:t>
          </w:r>
          <w:r w:rsidR="00C410F5">
            <w:t xml:space="preserve"> </w:t>
          </w:r>
          <w:r w:rsidR="00FA5323">
            <w:t>Round Two</w:t>
          </w:r>
          <w:r w:rsidR="00987317">
            <w:t xml:space="preserve"> Guidelines</w:t>
          </w:r>
          <w:r>
            <w:t xml:space="preserve"> </w:t>
          </w:r>
          <w:r>
            <w:rPr>
              <w:rFonts w:ascii="Symbol" w:eastAsia="Symbol" w:hAnsi="Symbol" w:cs="Symbol"/>
            </w:rPr>
            <w:t></w:t>
          </w:r>
          <w:r>
            <w:t xml:space="preserve"> </w:t>
          </w:r>
          <w:r w:rsidR="00286EE1">
            <w:t>26</w:t>
          </w:r>
          <w:r w:rsidR="00C410F5">
            <w:t xml:space="preserve"> October</w:t>
          </w:r>
          <w:r>
            <w:t xml:space="preserve"> 2021</w:t>
          </w:r>
        </w:p>
      </w:tc>
      <w:tc>
        <w:tcPr>
          <w:tcW w:w="2460" w:type="dxa"/>
          <w:vAlign w:val="center"/>
          <w:hideMark/>
        </w:tcPr>
        <w:p w14:paraId="45323F54" w14:textId="77777777" w:rsidR="009D32D4" w:rsidRDefault="009D32D4" w:rsidP="00AD4BDC">
          <w:pPr>
            <w:pStyle w:val="Foo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33B452FB" w14:textId="77777777" w:rsidR="009D32D4" w:rsidRDefault="5962FB62" w:rsidP="00AD4BDC">
          <w:pPr>
            <w:pStyle w:val="Footer"/>
          </w:pPr>
          <w:r>
            <w:rPr>
              <w:noProof/>
            </w:rPr>
            <w:drawing>
              <wp:inline distT="0" distB="0" distL="0" distR="0" wp14:anchorId="28BE3324" wp14:editId="5E5813CD">
                <wp:extent cx="1331595" cy="397510"/>
                <wp:effectExtent l="0" t="0" r="1905" b="2540"/>
                <wp:docPr id="1080503069" name="Picture 34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D4B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9404DE2" w14:textId="77777777" w:rsidTr="5962FB62">
      <w:tc>
        <w:tcPr>
          <w:tcW w:w="4140" w:type="dxa"/>
          <w:vAlign w:val="center"/>
          <w:hideMark/>
        </w:tcPr>
        <w:p w14:paraId="27085B5D" w14:textId="2AC9BFD0" w:rsidR="009D32D4" w:rsidRPr="00FB3D1A" w:rsidRDefault="0022065F" w:rsidP="00AD4BDC">
          <w:pPr>
            <w:pStyle w:val="Footer"/>
            <w:rPr>
              <w:rStyle w:val="PageNumber"/>
              <w:cap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0" allowOverlap="1" wp14:anchorId="23CBDC16" wp14:editId="251553A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2" name="MSIPCMeacd45d1999893e7b42f506d" descr="{&quot;HashCode&quot;:-1563858221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8952E" w14:textId="2997CFCF" w:rsidR="0022065F" w:rsidRPr="0022065F" w:rsidRDefault="0022065F" w:rsidP="00AD4BDC">
                                <w:r w:rsidRPr="0022065F">
                                  <w:t>OFFICIAL-SENSITIVE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3CBDC16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eacd45d1999893e7b42f506d" o:spid="_x0000_s1026" type="#_x0000_t202" alt="{&quot;HashCode&quot;:-156385822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" o:allowincell="f" filled="f" stroked="f" strokeweight=".5pt">
                    <v:textbox inset="20pt,0,,0">
                      <w:txbxContent>
                        <w:p w14:paraId="27F8952E" w14:textId="2997CFCF" w:rsidR="0022065F" w:rsidRPr="0022065F" w:rsidRDefault="0022065F" w:rsidP="00AD4BDC">
                          <w:r w:rsidRPr="0022065F">
                            <w:t>OFFICIAL-SENSITIVE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A5323">
            <w:t xml:space="preserve">Business Chambers and Trader Groups Grants Round Two </w:t>
          </w:r>
          <w:r w:rsidR="00987317">
            <w:t>Guidelines</w:t>
          </w:r>
          <w:r w:rsidR="00FA5323">
            <w:rPr>
              <w:rFonts w:ascii="Symbol" w:eastAsia="Symbol" w:hAnsi="Symbol" w:cs="Symbol"/>
            </w:rPr>
            <w:t></w:t>
          </w:r>
          <w:r w:rsidR="00FA5323">
            <w:t xml:space="preserve"> </w:t>
          </w:r>
          <w:r w:rsidR="00286EE1">
            <w:t>26</w:t>
          </w:r>
          <w:r w:rsidR="00FA5323">
            <w:t xml:space="preserve"> October 2021</w:t>
          </w:r>
        </w:p>
      </w:tc>
      <w:tc>
        <w:tcPr>
          <w:tcW w:w="2460" w:type="dxa"/>
          <w:vAlign w:val="center"/>
          <w:hideMark/>
        </w:tcPr>
        <w:p w14:paraId="06A5B843" w14:textId="77777777" w:rsidR="009D32D4" w:rsidRDefault="009D32D4" w:rsidP="00AD4BDC">
          <w:pPr>
            <w:pStyle w:val="Foo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1E9A872B" w14:textId="77777777" w:rsidR="009D32D4" w:rsidRDefault="5962FB62" w:rsidP="00AD4BDC">
          <w:pPr>
            <w:pStyle w:val="Footer"/>
          </w:pPr>
          <w:r>
            <w:rPr>
              <w:noProof/>
            </w:rPr>
            <w:drawing>
              <wp:inline distT="0" distB="0" distL="0" distR="0" wp14:anchorId="442713F4" wp14:editId="43E09C12">
                <wp:extent cx="1331595" cy="397510"/>
                <wp:effectExtent l="0" t="0" r="1905" b="2540"/>
                <wp:docPr id="989837005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D4B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8F02D" w14:textId="77777777" w:rsidR="00FA40D5" w:rsidRDefault="00FA40D5" w:rsidP="00AD4BDC">
      <w:r>
        <w:separator/>
      </w:r>
    </w:p>
  </w:footnote>
  <w:footnote w:type="continuationSeparator" w:id="0">
    <w:p w14:paraId="27BCEB8F" w14:textId="77777777" w:rsidR="00FA40D5" w:rsidRDefault="00FA40D5" w:rsidP="00AD4BDC">
      <w:r>
        <w:continuationSeparator/>
      </w:r>
    </w:p>
  </w:footnote>
  <w:footnote w:type="continuationNotice" w:id="1">
    <w:p w14:paraId="0B113231" w14:textId="77777777" w:rsidR="00FA40D5" w:rsidRDefault="00FA40D5" w:rsidP="00AD4BDC"/>
  </w:footnote>
  <w:footnote w:id="2">
    <w:p w14:paraId="0222FEF0" w14:textId="5E33B69A" w:rsidR="00DB41DE" w:rsidRDefault="00DB41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B41DE">
        <w:rPr>
          <w:sz w:val="20"/>
          <w:szCs w:val="20"/>
        </w:rPr>
        <w:t>Business chambers and trading groups that operate Australia-wide but with operations in Victoria are not eligible. The business chambers and trading groups must operate solely in Victoria for Victorian businesses</w:t>
      </w:r>
      <w:r w:rsidR="00BB371B"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1E5CA" w14:textId="27B4DEEB" w:rsidR="009D32D4" w:rsidRDefault="009D32D4" w:rsidP="00AD4BDC"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1C425" w14:textId="34EDBE47" w:rsidR="009D32D4" w:rsidRDefault="009D32D4" w:rsidP="00AD4BD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0AD6199">
          <wp:simplePos x="0" y="0"/>
          <wp:positionH relativeFrom="page">
            <wp:posOffset>-142875</wp:posOffset>
          </wp:positionH>
          <wp:positionV relativeFrom="page">
            <wp:posOffset>-171450</wp:posOffset>
          </wp:positionV>
          <wp:extent cx="7877175" cy="1828165"/>
          <wp:effectExtent l="0" t="0" r="9525" b="635"/>
          <wp:wrapNone/>
          <wp:docPr id="35" name="Pictur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175" cy="182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90F61"/>
    <w:multiLevelType w:val="hybridMultilevel"/>
    <w:tmpl w:val="3E6E565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B7559"/>
    <w:multiLevelType w:val="hybridMultilevel"/>
    <w:tmpl w:val="862CDEF0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C090003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207E4110"/>
    <w:multiLevelType w:val="hybridMultilevel"/>
    <w:tmpl w:val="6DD4C810"/>
    <w:lvl w:ilvl="0" w:tplc="06D445A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A52C3"/>
    <w:multiLevelType w:val="hybridMultilevel"/>
    <w:tmpl w:val="3E6E565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1F68"/>
    <w:multiLevelType w:val="hybridMultilevel"/>
    <w:tmpl w:val="63F8B0FC"/>
    <w:lvl w:ilvl="0" w:tplc="C6CC1CD4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730B0"/>
    <w:multiLevelType w:val="hybridMultilevel"/>
    <w:tmpl w:val="0610FF2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C16F8"/>
    <w:multiLevelType w:val="multilevel"/>
    <w:tmpl w:val="45DEAC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5227F7"/>
    <w:multiLevelType w:val="hybridMultilevel"/>
    <w:tmpl w:val="D2F23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94F50"/>
    <w:multiLevelType w:val="hybridMultilevel"/>
    <w:tmpl w:val="5E381AEC"/>
    <w:lvl w:ilvl="0" w:tplc="8CA8949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13E06"/>
    <w:multiLevelType w:val="hybridMultilevel"/>
    <w:tmpl w:val="F618C00E"/>
    <w:lvl w:ilvl="0" w:tplc="0778CD1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959FF"/>
    <w:multiLevelType w:val="hybridMultilevel"/>
    <w:tmpl w:val="ACFCD4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14B8C"/>
    <w:multiLevelType w:val="hybridMultilevel"/>
    <w:tmpl w:val="45182C48"/>
    <w:lvl w:ilvl="0" w:tplc="FD1A804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5"/>
  </w:num>
  <w:num w:numId="10">
    <w:abstractNumId w:val="10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9A3"/>
    <w:rsid w:val="00000C3D"/>
    <w:rsid w:val="00000C88"/>
    <w:rsid w:val="00000C8F"/>
    <w:rsid w:val="00000FC7"/>
    <w:rsid w:val="00001140"/>
    <w:rsid w:val="000014E0"/>
    <w:rsid w:val="0000197B"/>
    <w:rsid w:val="00001FE5"/>
    <w:rsid w:val="00002DDF"/>
    <w:rsid w:val="0000427D"/>
    <w:rsid w:val="0000439D"/>
    <w:rsid w:val="00004E88"/>
    <w:rsid w:val="00005E9F"/>
    <w:rsid w:val="00006068"/>
    <w:rsid w:val="000074C6"/>
    <w:rsid w:val="00007744"/>
    <w:rsid w:val="00007C9F"/>
    <w:rsid w:val="0001036F"/>
    <w:rsid w:val="00010397"/>
    <w:rsid w:val="00010725"/>
    <w:rsid w:val="00010AEA"/>
    <w:rsid w:val="00011574"/>
    <w:rsid w:val="00011DA5"/>
    <w:rsid w:val="00011FF5"/>
    <w:rsid w:val="00012045"/>
    <w:rsid w:val="00012361"/>
    <w:rsid w:val="00012553"/>
    <w:rsid w:val="00012E08"/>
    <w:rsid w:val="00013DC8"/>
    <w:rsid w:val="00015F9A"/>
    <w:rsid w:val="00016CFC"/>
    <w:rsid w:val="00016F2C"/>
    <w:rsid w:val="0001704B"/>
    <w:rsid w:val="00017272"/>
    <w:rsid w:val="000174EB"/>
    <w:rsid w:val="0002053C"/>
    <w:rsid w:val="00020727"/>
    <w:rsid w:val="0002087F"/>
    <w:rsid w:val="000208FD"/>
    <w:rsid w:val="00020F8F"/>
    <w:rsid w:val="00021480"/>
    <w:rsid w:val="00021C86"/>
    <w:rsid w:val="0002282F"/>
    <w:rsid w:val="000228BA"/>
    <w:rsid w:val="00023397"/>
    <w:rsid w:val="00023C7E"/>
    <w:rsid w:val="000244B7"/>
    <w:rsid w:val="00024AA5"/>
    <w:rsid w:val="00025062"/>
    <w:rsid w:val="000252C7"/>
    <w:rsid w:val="000254C7"/>
    <w:rsid w:val="000259F6"/>
    <w:rsid w:val="000263D5"/>
    <w:rsid w:val="000263EE"/>
    <w:rsid w:val="00027014"/>
    <w:rsid w:val="0002711A"/>
    <w:rsid w:val="00027553"/>
    <w:rsid w:val="00027612"/>
    <w:rsid w:val="000276DD"/>
    <w:rsid w:val="00027757"/>
    <w:rsid w:val="00030798"/>
    <w:rsid w:val="00030891"/>
    <w:rsid w:val="000308B2"/>
    <w:rsid w:val="00030CC6"/>
    <w:rsid w:val="00030FC8"/>
    <w:rsid w:val="000318E5"/>
    <w:rsid w:val="00031C36"/>
    <w:rsid w:val="00031FB2"/>
    <w:rsid w:val="000320BF"/>
    <w:rsid w:val="0003284A"/>
    <w:rsid w:val="000330C6"/>
    <w:rsid w:val="00033246"/>
    <w:rsid w:val="00033AFB"/>
    <w:rsid w:val="00033B5F"/>
    <w:rsid w:val="0003420B"/>
    <w:rsid w:val="00034271"/>
    <w:rsid w:val="000344FD"/>
    <w:rsid w:val="00035754"/>
    <w:rsid w:val="00035F22"/>
    <w:rsid w:val="000362F4"/>
    <w:rsid w:val="00036C92"/>
    <w:rsid w:val="00036F88"/>
    <w:rsid w:val="00037541"/>
    <w:rsid w:val="00037B02"/>
    <w:rsid w:val="00037CD3"/>
    <w:rsid w:val="00037DB9"/>
    <w:rsid w:val="00040A2C"/>
    <w:rsid w:val="000411EA"/>
    <w:rsid w:val="000416F2"/>
    <w:rsid w:val="00041F1E"/>
    <w:rsid w:val="00043006"/>
    <w:rsid w:val="00043347"/>
    <w:rsid w:val="0004364F"/>
    <w:rsid w:val="00043CF6"/>
    <w:rsid w:val="00043DDF"/>
    <w:rsid w:val="000447F3"/>
    <w:rsid w:val="00045DA4"/>
    <w:rsid w:val="00046247"/>
    <w:rsid w:val="000474C7"/>
    <w:rsid w:val="00047602"/>
    <w:rsid w:val="00047895"/>
    <w:rsid w:val="00047ADC"/>
    <w:rsid w:val="00047BDB"/>
    <w:rsid w:val="00047C38"/>
    <w:rsid w:val="000503F4"/>
    <w:rsid w:val="00050C62"/>
    <w:rsid w:val="0005147E"/>
    <w:rsid w:val="000525E4"/>
    <w:rsid w:val="0005270B"/>
    <w:rsid w:val="00052BE8"/>
    <w:rsid w:val="00054037"/>
    <w:rsid w:val="00054053"/>
    <w:rsid w:val="0005485B"/>
    <w:rsid w:val="00054A43"/>
    <w:rsid w:val="00054CAA"/>
    <w:rsid w:val="00054E65"/>
    <w:rsid w:val="000551C8"/>
    <w:rsid w:val="00055849"/>
    <w:rsid w:val="000561C2"/>
    <w:rsid w:val="0005627F"/>
    <w:rsid w:val="00056770"/>
    <w:rsid w:val="000567EA"/>
    <w:rsid w:val="00057098"/>
    <w:rsid w:val="000571B3"/>
    <w:rsid w:val="00057377"/>
    <w:rsid w:val="00057C51"/>
    <w:rsid w:val="00061F71"/>
    <w:rsid w:val="00061FB6"/>
    <w:rsid w:val="00062280"/>
    <w:rsid w:val="000623F0"/>
    <w:rsid w:val="00062608"/>
    <w:rsid w:val="00062921"/>
    <w:rsid w:val="00062FE8"/>
    <w:rsid w:val="00063A2A"/>
    <w:rsid w:val="00063C93"/>
    <w:rsid w:val="00064038"/>
    <w:rsid w:val="00064A05"/>
    <w:rsid w:val="00064BEE"/>
    <w:rsid w:val="00064C73"/>
    <w:rsid w:val="00064DDD"/>
    <w:rsid w:val="00064F63"/>
    <w:rsid w:val="0006505B"/>
    <w:rsid w:val="000655B8"/>
    <w:rsid w:val="00065D22"/>
    <w:rsid w:val="00066482"/>
    <w:rsid w:val="000667AE"/>
    <w:rsid w:val="00066A38"/>
    <w:rsid w:val="0006731D"/>
    <w:rsid w:val="00067C95"/>
    <w:rsid w:val="00067CAB"/>
    <w:rsid w:val="0007043A"/>
    <w:rsid w:val="000709F8"/>
    <w:rsid w:val="00070C1C"/>
    <w:rsid w:val="00071219"/>
    <w:rsid w:val="00071A1D"/>
    <w:rsid w:val="00071D53"/>
    <w:rsid w:val="00072016"/>
    <w:rsid w:val="00072530"/>
    <w:rsid w:val="0007308A"/>
    <w:rsid w:val="0007332C"/>
    <w:rsid w:val="000738D4"/>
    <w:rsid w:val="00074069"/>
    <w:rsid w:val="0007415F"/>
    <w:rsid w:val="00074411"/>
    <w:rsid w:val="0007484A"/>
    <w:rsid w:val="0007486A"/>
    <w:rsid w:val="000748FD"/>
    <w:rsid w:val="00074FDD"/>
    <w:rsid w:val="00075171"/>
    <w:rsid w:val="00075626"/>
    <w:rsid w:val="00075EE1"/>
    <w:rsid w:val="00076568"/>
    <w:rsid w:val="0007761B"/>
    <w:rsid w:val="00077BAE"/>
    <w:rsid w:val="0008074B"/>
    <w:rsid w:val="00080811"/>
    <w:rsid w:val="00080FA5"/>
    <w:rsid w:val="0008177B"/>
    <w:rsid w:val="00082369"/>
    <w:rsid w:val="00082618"/>
    <w:rsid w:val="0008275D"/>
    <w:rsid w:val="000836E0"/>
    <w:rsid w:val="000843CC"/>
    <w:rsid w:val="00084907"/>
    <w:rsid w:val="00084F68"/>
    <w:rsid w:val="000852B8"/>
    <w:rsid w:val="00085820"/>
    <w:rsid w:val="000858DF"/>
    <w:rsid w:val="00085B18"/>
    <w:rsid w:val="000867F7"/>
    <w:rsid w:val="00086A9D"/>
    <w:rsid w:val="00086B71"/>
    <w:rsid w:val="00087446"/>
    <w:rsid w:val="00087C97"/>
    <w:rsid w:val="00087F9E"/>
    <w:rsid w:val="00090118"/>
    <w:rsid w:val="00090D8B"/>
    <w:rsid w:val="00091838"/>
    <w:rsid w:val="00091F2C"/>
    <w:rsid w:val="0009260F"/>
    <w:rsid w:val="0009275B"/>
    <w:rsid w:val="00092CEC"/>
    <w:rsid w:val="000931E3"/>
    <w:rsid w:val="00093632"/>
    <w:rsid w:val="00093A79"/>
    <w:rsid w:val="0009411E"/>
    <w:rsid w:val="000942AC"/>
    <w:rsid w:val="00095D7E"/>
    <w:rsid w:val="000968C1"/>
    <w:rsid w:val="00097282"/>
    <w:rsid w:val="000977A2"/>
    <w:rsid w:val="000A015E"/>
    <w:rsid w:val="000A0442"/>
    <w:rsid w:val="000A0DDE"/>
    <w:rsid w:val="000A11F4"/>
    <w:rsid w:val="000A1568"/>
    <w:rsid w:val="000A1649"/>
    <w:rsid w:val="000A28F8"/>
    <w:rsid w:val="000A2B26"/>
    <w:rsid w:val="000A3170"/>
    <w:rsid w:val="000A3482"/>
    <w:rsid w:val="000A3B80"/>
    <w:rsid w:val="000A4099"/>
    <w:rsid w:val="000A47EB"/>
    <w:rsid w:val="000A540D"/>
    <w:rsid w:val="000A569F"/>
    <w:rsid w:val="000A59AD"/>
    <w:rsid w:val="000A5B54"/>
    <w:rsid w:val="000A5D20"/>
    <w:rsid w:val="000A7A7C"/>
    <w:rsid w:val="000A7B22"/>
    <w:rsid w:val="000A7B9E"/>
    <w:rsid w:val="000B06BA"/>
    <w:rsid w:val="000B153D"/>
    <w:rsid w:val="000B1885"/>
    <w:rsid w:val="000B1E34"/>
    <w:rsid w:val="000B20D2"/>
    <w:rsid w:val="000B261C"/>
    <w:rsid w:val="000B281A"/>
    <w:rsid w:val="000B3BC8"/>
    <w:rsid w:val="000B3E06"/>
    <w:rsid w:val="000B3FCF"/>
    <w:rsid w:val="000B4B5D"/>
    <w:rsid w:val="000B4EBF"/>
    <w:rsid w:val="000B5215"/>
    <w:rsid w:val="000B52AA"/>
    <w:rsid w:val="000B5416"/>
    <w:rsid w:val="000B57B3"/>
    <w:rsid w:val="000B6844"/>
    <w:rsid w:val="000B7246"/>
    <w:rsid w:val="000C0014"/>
    <w:rsid w:val="000C0119"/>
    <w:rsid w:val="000C03A4"/>
    <w:rsid w:val="000C0B61"/>
    <w:rsid w:val="000C0BA4"/>
    <w:rsid w:val="000C12E1"/>
    <w:rsid w:val="000C130A"/>
    <w:rsid w:val="000C1A75"/>
    <w:rsid w:val="000C1AFD"/>
    <w:rsid w:val="000C240C"/>
    <w:rsid w:val="000C2B70"/>
    <w:rsid w:val="000C32DF"/>
    <w:rsid w:val="000C353D"/>
    <w:rsid w:val="000C4553"/>
    <w:rsid w:val="000C4A69"/>
    <w:rsid w:val="000C516B"/>
    <w:rsid w:val="000C55AC"/>
    <w:rsid w:val="000C5C88"/>
    <w:rsid w:val="000C5CAC"/>
    <w:rsid w:val="000C5E66"/>
    <w:rsid w:val="000C6715"/>
    <w:rsid w:val="000C6AC9"/>
    <w:rsid w:val="000C6BD3"/>
    <w:rsid w:val="000C74B5"/>
    <w:rsid w:val="000C7AF1"/>
    <w:rsid w:val="000C7B20"/>
    <w:rsid w:val="000C7D94"/>
    <w:rsid w:val="000D009C"/>
    <w:rsid w:val="000D0261"/>
    <w:rsid w:val="000D02A1"/>
    <w:rsid w:val="000D030B"/>
    <w:rsid w:val="000D0870"/>
    <w:rsid w:val="000D08DD"/>
    <w:rsid w:val="000D10FA"/>
    <w:rsid w:val="000D21A2"/>
    <w:rsid w:val="000D2287"/>
    <w:rsid w:val="000D2D63"/>
    <w:rsid w:val="000D3E09"/>
    <w:rsid w:val="000D44D1"/>
    <w:rsid w:val="000D4696"/>
    <w:rsid w:val="000D50BB"/>
    <w:rsid w:val="000D542E"/>
    <w:rsid w:val="000D6040"/>
    <w:rsid w:val="000D61EE"/>
    <w:rsid w:val="000D6B37"/>
    <w:rsid w:val="000D6D28"/>
    <w:rsid w:val="000E059F"/>
    <w:rsid w:val="000E0894"/>
    <w:rsid w:val="000E0B20"/>
    <w:rsid w:val="000E0DA5"/>
    <w:rsid w:val="000E1138"/>
    <w:rsid w:val="000E19A3"/>
    <w:rsid w:val="000E1C0A"/>
    <w:rsid w:val="000E225D"/>
    <w:rsid w:val="000E297C"/>
    <w:rsid w:val="000E29FE"/>
    <w:rsid w:val="000E3694"/>
    <w:rsid w:val="000E3BAA"/>
    <w:rsid w:val="000E4ACF"/>
    <w:rsid w:val="000E4BA8"/>
    <w:rsid w:val="000E5513"/>
    <w:rsid w:val="000E5EFC"/>
    <w:rsid w:val="000E6121"/>
    <w:rsid w:val="000E6CF6"/>
    <w:rsid w:val="000E75C5"/>
    <w:rsid w:val="000E78CE"/>
    <w:rsid w:val="000E7C7B"/>
    <w:rsid w:val="000F063A"/>
    <w:rsid w:val="000F0C0C"/>
    <w:rsid w:val="000F1E1D"/>
    <w:rsid w:val="000F21E8"/>
    <w:rsid w:val="000F2334"/>
    <w:rsid w:val="000F2CCE"/>
    <w:rsid w:val="000F32B3"/>
    <w:rsid w:val="000F3A4D"/>
    <w:rsid w:val="000F4672"/>
    <w:rsid w:val="000F4906"/>
    <w:rsid w:val="000F4B93"/>
    <w:rsid w:val="000F4BA3"/>
    <w:rsid w:val="000F577B"/>
    <w:rsid w:val="000F61FE"/>
    <w:rsid w:val="000F6494"/>
    <w:rsid w:val="000F721E"/>
    <w:rsid w:val="000F72F4"/>
    <w:rsid w:val="000F7538"/>
    <w:rsid w:val="000F78DE"/>
    <w:rsid w:val="00100632"/>
    <w:rsid w:val="00100FB3"/>
    <w:rsid w:val="001011A8"/>
    <w:rsid w:val="00101776"/>
    <w:rsid w:val="001029B5"/>
    <w:rsid w:val="00103BD1"/>
    <w:rsid w:val="00103DE7"/>
    <w:rsid w:val="00103F81"/>
    <w:rsid w:val="001040FF"/>
    <w:rsid w:val="00104163"/>
    <w:rsid w:val="0010507D"/>
    <w:rsid w:val="001055EE"/>
    <w:rsid w:val="001059F8"/>
    <w:rsid w:val="00105B04"/>
    <w:rsid w:val="0010629A"/>
    <w:rsid w:val="00106325"/>
    <w:rsid w:val="00106B44"/>
    <w:rsid w:val="00106DC5"/>
    <w:rsid w:val="00106E2B"/>
    <w:rsid w:val="00106FDF"/>
    <w:rsid w:val="001070BE"/>
    <w:rsid w:val="00107115"/>
    <w:rsid w:val="00107742"/>
    <w:rsid w:val="00107E0A"/>
    <w:rsid w:val="00107FEF"/>
    <w:rsid w:val="00110107"/>
    <w:rsid w:val="00110A05"/>
    <w:rsid w:val="001114C0"/>
    <w:rsid w:val="00111F71"/>
    <w:rsid w:val="00112207"/>
    <w:rsid w:val="0011307D"/>
    <w:rsid w:val="001137B0"/>
    <w:rsid w:val="0011540B"/>
    <w:rsid w:val="00115933"/>
    <w:rsid w:val="00116571"/>
    <w:rsid w:val="0011692F"/>
    <w:rsid w:val="00116D80"/>
    <w:rsid w:val="001170D7"/>
    <w:rsid w:val="00117221"/>
    <w:rsid w:val="001178D2"/>
    <w:rsid w:val="00120075"/>
    <w:rsid w:val="00120424"/>
    <w:rsid w:val="00120528"/>
    <w:rsid w:val="001205F6"/>
    <w:rsid w:val="0012179B"/>
    <w:rsid w:val="00121A60"/>
    <w:rsid w:val="00121AFF"/>
    <w:rsid w:val="001220EB"/>
    <w:rsid w:val="00123806"/>
    <w:rsid w:val="00124597"/>
    <w:rsid w:val="00124868"/>
    <w:rsid w:val="00124E81"/>
    <w:rsid w:val="00125BE3"/>
    <w:rsid w:val="001268B1"/>
    <w:rsid w:val="00126957"/>
    <w:rsid w:val="00126FD5"/>
    <w:rsid w:val="00126FFB"/>
    <w:rsid w:val="00127771"/>
    <w:rsid w:val="00127E4E"/>
    <w:rsid w:val="00130755"/>
    <w:rsid w:val="00130F30"/>
    <w:rsid w:val="0013182A"/>
    <w:rsid w:val="00132C1F"/>
    <w:rsid w:val="001332E3"/>
    <w:rsid w:val="00133A0A"/>
    <w:rsid w:val="001343C4"/>
    <w:rsid w:val="001343F6"/>
    <w:rsid w:val="00134887"/>
    <w:rsid w:val="00134AD8"/>
    <w:rsid w:val="00135040"/>
    <w:rsid w:val="00135A2C"/>
    <w:rsid w:val="00135A57"/>
    <w:rsid w:val="00135DBA"/>
    <w:rsid w:val="0013634C"/>
    <w:rsid w:val="0013653C"/>
    <w:rsid w:val="00136F5F"/>
    <w:rsid w:val="00137527"/>
    <w:rsid w:val="00137657"/>
    <w:rsid w:val="0013767F"/>
    <w:rsid w:val="00140AAA"/>
    <w:rsid w:val="00140BBC"/>
    <w:rsid w:val="00140C34"/>
    <w:rsid w:val="0014173D"/>
    <w:rsid w:val="00141944"/>
    <w:rsid w:val="00142063"/>
    <w:rsid w:val="001427DA"/>
    <w:rsid w:val="00142813"/>
    <w:rsid w:val="001433C1"/>
    <w:rsid w:val="001435EF"/>
    <w:rsid w:val="00143FA1"/>
    <w:rsid w:val="001451CD"/>
    <w:rsid w:val="001457ED"/>
    <w:rsid w:val="00146472"/>
    <w:rsid w:val="00146719"/>
    <w:rsid w:val="00146C5D"/>
    <w:rsid w:val="00147DAB"/>
    <w:rsid w:val="00150E87"/>
    <w:rsid w:val="0015174E"/>
    <w:rsid w:val="00151907"/>
    <w:rsid w:val="00152736"/>
    <w:rsid w:val="00152977"/>
    <w:rsid w:val="00152BC5"/>
    <w:rsid w:val="0015360E"/>
    <w:rsid w:val="00153679"/>
    <w:rsid w:val="001536C4"/>
    <w:rsid w:val="00153FBF"/>
    <w:rsid w:val="0015400E"/>
    <w:rsid w:val="001545F2"/>
    <w:rsid w:val="00154868"/>
    <w:rsid w:val="00154983"/>
    <w:rsid w:val="00154A02"/>
    <w:rsid w:val="0015545C"/>
    <w:rsid w:val="00156110"/>
    <w:rsid w:val="00156368"/>
    <w:rsid w:val="00156DBC"/>
    <w:rsid w:val="001576FE"/>
    <w:rsid w:val="00157CA8"/>
    <w:rsid w:val="00157F9E"/>
    <w:rsid w:val="00160446"/>
    <w:rsid w:val="00160743"/>
    <w:rsid w:val="00162F0C"/>
    <w:rsid w:val="00162F9B"/>
    <w:rsid w:val="0016343F"/>
    <w:rsid w:val="00163450"/>
    <w:rsid w:val="001634CB"/>
    <w:rsid w:val="00163A73"/>
    <w:rsid w:val="00163B49"/>
    <w:rsid w:val="00164204"/>
    <w:rsid w:val="0016426A"/>
    <w:rsid w:val="001643FE"/>
    <w:rsid w:val="0016457E"/>
    <w:rsid w:val="001651D1"/>
    <w:rsid w:val="00165644"/>
    <w:rsid w:val="00165982"/>
    <w:rsid w:val="00165ACF"/>
    <w:rsid w:val="00165B3E"/>
    <w:rsid w:val="0016628D"/>
    <w:rsid w:val="00166AB7"/>
    <w:rsid w:val="00167010"/>
    <w:rsid w:val="0016746E"/>
    <w:rsid w:val="00167577"/>
    <w:rsid w:val="00171457"/>
    <w:rsid w:val="00172152"/>
    <w:rsid w:val="001722E1"/>
    <w:rsid w:val="001725FC"/>
    <w:rsid w:val="00173084"/>
    <w:rsid w:val="001733FA"/>
    <w:rsid w:val="00174B7E"/>
    <w:rsid w:val="00176424"/>
    <w:rsid w:val="0017653B"/>
    <w:rsid w:val="00176CA2"/>
    <w:rsid w:val="00176E74"/>
    <w:rsid w:val="001770E3"/>
    <w:rsid w:val="001800CF"/>
    <w:rsid w:val="001815E0"/>
    <w:rsid w:val="0018173F"/>
    <w:rsid w:val="00181784"/>
    <w:rsid w:val="00181B76"/>
    <w:rsid w:val="00181DAE"/>
    <w:rsid w:val="00181DD7"/>
    <w:rsid w:val="00183A1B"/>
    <w:rsid w:val="001842D6"/>
    <w:rsid w:val="00184EB5"/>
    <w:rsid w:val="00185569"/>
    <w:rsid w:val="0018562A"/>
    <w:rsid w:val="001858C0"/>
    <w:rsid w:val="00185A28"/>
    <w:rsid w:val="0018618D"/>
    <w:rsid w:val="001861FE"/>
    <w:rsid w:val="00186385"/>
    <w:rsid w:val="001864BD"/>
    <w:rsid w:val="00186723"/>
    <w:rsid w:val="00186734"/>
    <w:rsid w:val="001869A6"/>
    <w:rsid w:val="00187276"/>
    <w:rsid w:val="00190036"/>
    <w:rsid w:val="001901A3"/>
    <w:rsid w:val="001909EC"/>
    <w:rsid w:val="00190E98"/>
    <w:rsid w:val="001913AD"/>
    <w:rsid w:val="00191651"/>
    <w:rsid w:val="00192F77"/>
    <w:rsid w:val="00194AA1"/>
    <w:rsid w:val="00194B40"/>
    <w:rsid w:val="001950C5"/>
    <w:rsid w:val="00195D42"/>
    <w:rsid w:val="001960F9"/>
    <w:rsid w:val="0019656D"/>
    <w:rsid w:val="00196761"/>
    <w:rsid w:val="0019684D"/>
    <w:rsid w:val="00196DC0"/>
    <w:rsid w:val="00196E30"/>
    <w:rsid w:val="00197206"/>
    <w:rsid w:val="00197BCB"/>
    <w:rsid w:val="001A0F35"/>
    <w:rsid w:val="001A0FB8"/>
    <w:rsid w:val="001A1B53"/>
    <w:rsid w:val="001A49EF"/>
    <w:rsid w:val="001A4BB3"/>
    <w:rsid w:val="001A6363"/>
    <w:rsid w:val="001A69CF"/>
    <w:rsid w:val="001A6C47"/>
    <w:rsid w:val="001A6D7A"/>
    <w:rsid w:val="001A6F7C"/>
    <w:rsid w:val="001A7DBB"/>
    <w:rsid w:val="001B1238"/>
    <w:rsid w:val="001B1568"/>
    <w:rsid w:val="001B1C6B"/>
    <w:rsid w:val="001B2037"/>
    <w:rsid w:val="001B2410"/>
    <w:rsid w:val="001B2848"/>
    <w:rsid w:val="001B37FC"/>
    <w:rsid w:val="001B3822"/>
    <w:rsid w:val="001B4436"/>
    <w:rsid w:val="001B462C"/>
    <w:rsid w:val="001B473F"/>
    <w:rsid w:val="001B4F3C"/>
    <w:rsid w:val="001B50FA"/>
    <w:rsid w:val="001B525E"/>
    <w:rsid w:val="001B5DC3"/>
    <w:rsid w:val="001B6031"/>
    <w:rsid w:val="001B65EA"/>
    <w:rsid w:val="001B66BE"/>
    <w:rsid w:val="001B6DB8"/>
    <w:rsid w:val="001B7A7C"/>
    <w:rsid w:val="001B7B53"/>
    <w:rsid w:val="001B7FE2"/>
    <w:rsid w:val="001C070D"/>
    <w:rsid w:val="001C08DF"/>
    <w:rsid w:val="001C0B23"/>
    <w:rsid w:val="001C0D13"/>
    <w:rsid w:val="001C1CA0"/>
    <w:rsid w:val="001C21C3"/>
    <w:rsid w:val="001C258E"/>
    <w:rsid w:val="001C3026"/>
    <w:rsid w:val="001C31EB"/>
    <w:rsid w:val="001C36DA"/>
    <w:rsid w:val="001C3945"/>
    <w:rsid w:val="001C4094"/>
    <w:rsid w:val="001C435B"/>
    <w:rsid w:val="001C4729"/>
    <w:rsid w:val="001C474F"/>
    <w:rsid w:val="001C4C45"/>
    <w:rsid w:val="001C4E42"/>
    <w:rsid w:val="001C5736"/>
    <w:rsid w:val="001C6048"/>
    <w:rsid w:val="001C6437"/>
    <w:rsid w:val="001C789D"/>
    <w:rsid w:val="001C7B4E"/>
    <w:rsid w:val="001D0DB6"/>
    <w:rsid w:val="001D1AA9"/>
    <w:rsid w:val="001D2202"/>
    <w:rsid w:val="001D26CA"/>
    <w:rsid w:val="001D2B10"/>
    <w:rsid w:val="001D2D29"/>
    <w:rsid w:val="001D2D39"/>
    <w:rsid w:val="001D3ABB"/>
    <w:rsid w:val="001D3DB6"/>
    <w:rsid w:val="001D3E82"/>
    <w:rsid w:val="001D4087"/>
    <w:rsid w:val="001D4212"/>
    <w:rsid w:val="001D485C"/>
    <w:rsid w:val="001D49A4"/>
    <w:rsid w:val="001D5C3A"/>
    <w:rsid w:val="001D6504"/>
    <w:rsid w:val="001D685C"/>
    <w:rsid w:val="001D69AA"/>
    <w:rsid w:val="001D6FC2"/>
    <w:rsid w:val="001D7350"/>
    <w:rsid w:val="001D74A5"/>
    <w:rsid w:val="001D78C9"/>
    <w:rsid w:val="001D7F9F"/>
    <w:rsid w:val="001E017C"/>
    <w:rsid w:val="001E01AE"/>
    <w:rsid w:val="001E05CE"/>
    <w:rsid w:val="001E1196"/>
    <w:rsid w:val="001E1AA4"/>
    <w:rsid w:val="001E2534"/>
    <w:rsid w:val="001E29BB"/>
    <w:rsid w:val="001E33C3"/>
    <w:rsid w:val="001E3513"/>
    <w:rsid w:val="001E382C"/>
    <w:rsid w:val="001E420F"/>
    <w:rsid w:val="001E50D5"/>
    <w:rsid w:val="001E52E7"/>
    <w:rsid w:val="001E5496"/>
    <w:rsid w:val="001E614D"/>
    <w:rsid w:val="001E61D7"/>
    <w:rsid w:val="001E635E"/>
    <w:rsid w:val="001E6E58"/>
    <w:rsid w:val="001E773C"/>
    <w:rsid w:val="001E77D6"/>
    <w:rsid w:val="001F0111"/>
    <w:rsid w:val="001F018D"/>
    <w:rsid w:val="001F0553"/>
    <w:rsid w:val="001F09F8"/>
    <w:rsid w:val="001F1D76"/>
    <w:rsid w:val="001F22BE"/>
    <w:rsid w:val="001F27D8"/>
    <w:rsid w:val="001F2808"/>
    <w:rsid w:val="001F2C4A"/>
    <w:rsid w:val="001F30E5"/>
    <w:rsid w:val="001F3FEF"/>
    <w:rsid w:val="001F4364"/>
    <w:rsid w:val="001F43E7"/>
    <w:rsid w:val="001F5C00"/>
    <w:rsid w:val="001F5CB0"/>
    <w:rsid w:val="001F63FB"/>
    <w:rsid w:val="001F65B7"/>
    <w:rsid w:val="001F6C35"/>
    <w:rsid w:val="001F7232"/>
    <w:rsid w:val="001F7381"/>
    <w:rsid w:val="001F74C2"/>
    <w:rsid w:val="001F7735"/>
    <w:rsid w:val="001F7743"/>
    <w:rsid w:val="00200215"/>
    <w:rsid w:val="00200488"/>
    <w:rsid w:val="0020085F"/>
    <w:rsid w:val="002019B9"/>
    <w:rsid w:val="00201A5E"/>
    <w:rsid w:val="00202018"/>
    <w:rsid w:val="00202656"/>
    <w:rsid w:val="00202E9A"/>
    <w:rsid w:val="00203A9A"/>
    <w:rsid w:val="00203D7E"/>
    <w:rsid w:val="00203DD4"/>
    <w:rsid w:val="002048A3"/>
    <w:rsid w:val="00204CDA"/>
    <w:rsid w:val="0020537D"/>
    <w:rsid w:val="00205B07"/>
    <w:rsid w:val="00205B2E"/>
    <w:rsid w:val="00205B5F"/>
    <w:rsid w:val="00205C98"/>
    <w:rsid w:val="002061C5"/>
    <w:rsid w:val="002073C5"/>
    <w:rsid w:val="0020775A"/>
    <w:rsid w:val="00210393"/>
    <w:rsid w:val="00210480"/>
    <w:rsid w:val="00210A1D"/>
    <w:rsid w:val="00210AC6"/>
    <w:rsid w:val="00210F96"/>
    <w:rsid w:val="00211460"/>
    <w:rsid w:val="00212524"/>
    <w:rsid w:val="00212A07"/>
    <w:rsid w:val="00212AAB"/>
    <w:rsid w:val="002141F1"/>
    <w:rsid w:val="00214658"/>
    <w:rsid w:val="0021493C"/>
    <w:rsid w:val="00214BAE"/>
    <w:rsid w:val="00214F38"/>
    <w:rsid w:val="002157E2"/>
    <w:rsid w:val="0021583D"/>
    <w:rsid w:val="00215F6D"/>
    <w:rsid w:val="00216303"/>
    <w:rsid w:val="00216519"/>
    <w:rsid w:val="0021703E"/>
    <w:rsid w:val="00217952"/>
    <w:rsid w:val="0022065F"/>
    <w:rsid w:val="00220978"/>
    <w:rsid w:val="0022136B"/>
    <w:rsid w:val="00221636"/>
    <w:rsid w:val="002216FA"/>
    <w:rsid w:val="00222F4C"/>
    <w:rsid w:val="002230BE"/>
    <w:rsid w:val="00223704"/>
    <w:rsid w:val="00224075"/>
    <w:rsid w:val="00224403"/>
    <w:rsid w:val="0022458C"/>
    <w:rsid w:val="002246AA"/>
    <w:rsid w:val="00224A54"/>
    <w:rsid w:val="00224C43"/>
    <w:rsid w:val="00224D68"/>
    <w:rsid w:val="002250C2"/>
    <w:rsid w:val="00225181"/>
    <w:rsid w:val="00225C7C"/>
    <w:rsid w:val="00225E6D"/>
    <w:rsid w:val="002279FD"/>
    <w:rsid w:val="00227EAF"/>
    <w:rsid w:val="00227EC5"/>
    <w:rsid w:val="00231BA1"/>
    <w:rsid w:val="00231F12"/>
    <w:rsid w:val="00232D1E"/>
    <w:rsid w:val="00233216"/>
    <w:rsid w:val="00233430"/>
    <w:rsid w:val="00233D57"/>
    <w:rsid w:val="002341C3"/>
    <w:rsid w:val="00235486"/>
    <w:rsid w:val="00235700"/>
    <w:rsid w:val="002357D8"/>
    <w:rsid w:val="00235857"/>
    <w:rsid w:val="002366EE"/>
    <w:rsid w:val="00236863"/>
    <w:rsid w:val="002369C8"/>
    <w:rsid w:val="002372A1"/>
    <w:rsid w:val="002400DD"/>
    <w:rsid w:val="002403B3"/>
    <w:rsid w:val="00241D5A"/>
    <w:rsid w:val="00241FDD"/>
    <w:rsid w:val="00242100"/>
    <w:rsid w:val="00242431"/>
    <w:rsid w:val="0024268E"/>
    <w:rsid w:val="00242E8B"/>
    <w:rsid w:val="002437F3"/>
    <w:rsid w:val="00243F7A"/>
    <w:rsid w:val="0024495E"/>
    <w:rsid w:val="00245355"/>
    <w:rsid w:val="00245542"/>
    <w:rsid w:val="00245CE1"/>
    <w:rsid w:val="00245F03"/>
    <w:rsid w:val="00246D29"/>
    <w:rsid w:val="00246E97"/>
    <w:rsid w:val="0024733F"/>
    <w:rsid w:val="0024780B"/>
    <w:rsid w:val="0025151D"/>
    <w:rsid w:val="0025156C"/>
    <w:rsid w:val="00251A35"/>
    <w:rsid w:val="00252835"/>
    <w:rsid w:val="00252A06"/>
    <w:rsid w:val="0025324F"/>
    <w:rsid w:val="00253448"/>
    <w:rsid w:val="0025364D"/>
    <w:rsid w:val="002553EB"/>
    <w:rsid w:val="00255A21"/>
    <w:rsid w:val="00255D68"/>
    <w:rsid w:val="00257A5A"/>
    <w:rsid w:val="00257C1E"/>
    <w:rsid w:val="0026017C"/>
    <w:rsid w:val="0026126A"/>
    <w:rsid w:val="002619C4"/>
    <w:rsid w:val="00261C15"/>
    <w:rsid w:val="00261D0C"/>
    <w:rsid w:val="00261E9B"/>
    <w:rsid w:val="0026215C"/>
    <w:rsid w:val="00262802"/>
    <w:rsid w:val="00262A0F"/>
    <w:rsid w:val="00262E14"/>
    <w:rsid w:val="00262F68"/>
    <w:rsid w:val="00263ACD"/>
    <w:rsid w:val="002648D7"/>
    <w:rsid w:val="0026498A"/>
    <w:rsid w:val="00264E28"/>
    <w:rsid w:val="00265400"/>
    <w:rsid w:val="002655A8"/>
    <w:rsid w:val="00265748"/>
    <w:rsid w:val="002658A1"/>
    <w:rsid w:val="00266108"/>
    <w:rsid w:val="0026665A"/>
    <w:rsid w:val="0026749F"/>
    <w:rsid w:val="002700B3"/>
    <w:rsid w:val="0027113E"/>
    <w:rsid w:val="00271F51"/>
    <w:rsid w:val="00272178"/>
    <w:rsid w:val="002727E5"/>
    <w:rsid w:val="00272AE6"/>
    <w:rsid w:val="00272D60"/>
    <w:rsid w:val="002739E0"/>
    <w:rsid w:val="00274102"/>
    <w:rsid w:val="00274620"/>
    <w:rsid w:val="002747FB"/>
    <w:rsid w:val="002761EB"/>
    <w:rsid w:val="002763FE"/>
    <w:rsid w:val="0027665D"/>
    <w:rsid w:val="00277E6F"/>
    <w:rsid w:val="0028093D"/>
    <w:rsid w:val="00280E4B"/>
    <w:rsid w:val="00280F2E"/>
    <w:rsid w:val="0028182A"/>
    <w:rsid w:val="00281B83"/>
    <w:rsid w:val="00282826"/>
    <w:rsid w:val="00282AC7"/>
    <w:rsid w:val="0028343E"/>
    <w:rsid w:val="00283BA1"/>
    <w:rsid w:val="002847C5"/>
    <w:rsid w:val="002848E8"/>
    <w:rsid w:val="00285E33"/>
    <w:rsid w:val="00286483"/>
    <w:rsid w:val="00286EE1"/>
    <w:rsid w:val="00287AE0"/>
    <w:rsid w:val="00290579"/>
    <w:rsid w:val="0029199A"/>
    <w:rsid w:val="002925DC"/>
    <w:rsid w:val="00292AC5"/>
    <w:rsid w:val="00292B0C"/>
    <w:rsid w:val="0029313A"/>
    <w:rsid w:val="00293B07"/>
    <w:rsid w:val="00293F17"/>
    <w:rsid w:val="002944DB"/>
    <w:rsid w:val="00294EEA"/>
    <w:rsid w:val="002950A1"/>
    <w:rsid w:val="002950AD"/>
    <w:rsid w:val="0029543A"/>
    <w:rsid w:val="00295904"/>
    <w:rsid w:val="00295ACF"/>
    <w:rsid w:val="00295D1A"/>
    <w:rsid w:val="00296161"/>
    <w:rsid w:val="002967E9"/>
    <w:rsid w:val="00296AE7"/>
    <w:rsid w:val="00296C66"/>
    <w:rsid w:val="00297480"/>
    <w:rsid w:val="0029791A"/>
    <w:rsid w:val="00297A62"/>
    <w:rsid w:val="00297CB5"/>
    <w:rsid w:val="00297D9A"/>
    <w:rsid w:val="00297FE2"/>
    <w:rsid w:val="002A124C"/>
    <w:rsid w:val="002A20A9"/>
    <w:rsid w:val="002A2260"/>
    <w:rsid w:val="002A2AD5"/>
    <w:rsid w:val="002A2E3D"/>
    <w:rsid w:val="002A2E70"/>
    <w:rsid w:val="002A3776"/>
    <w:rsid w:val="002A3BA4"/>
    <w:rsid w:val="002A3C9D"/>
    <w:rsid w:val="002A3F4B"/>
    <w:rsid w:val="002A436B"/>
    <w:rsid w:val="002A4801"/>
    <w:rsid w:val="002A5A44"/>
    <w:rsid w:val="002A5AF4"/>
    <w:rsid w:val="002A5E25"/>
    <w:rsid w:val="002A60F5"/>
    <w:rsid w:val="002A6D11"/>
    <w:rsid w:val="002A6F79"/>
    <w:rsid w:val="002A78C3"/>
    <w:rsid w:val="002A7B12"/>
    <w:rsid w:val="002B0F76"/>
    <w:rsid w:val="002B15EF"/>
    <w:rsid w:val="002B275D"/>
    <w:rsid w:val="002B3AF3"/>
    <w:rsid w:val="002B4632"/>
    <w:rsid w:val="002B4E8E"/>
    <w:rsid w:val="002B4F56"/>
    <w:rsid w:val="002B5366"/>
    <w:rsid w:val="002B549B"/>
    <w:rsid w:val="002B5536"/>
    <w:rsid w:val="002B5F12"/>
    <w:rsid w:val="002B61F0"/>
    <w:rsid w:val="002B646E"/>
    <w:rsid w:val="002B64B9"/>
    <w:rsid w:val="002B67DD"/>
    <w:rsid w:val="002B6FDF"/>
    <w:rsid w:val="002B7086"/>
    <w:rsid w:val="002B723F"/>
    <w:rsid w:val="002C001B"/>
    <w:rsid w:val="002C0D74"/>
    <w:rsid w:val="002C1138"/>
    <w:rsid w:val="002C152F"/>
    <w:rsid w:val="002C189A"/>
    <w:rsid w:val="002C2031"/>
    <w:rsid w:val="002C279F"/>
    <w:rsid w:val="002C2C77"/>
    <w:rsid w:val="002C2F6F"/>
    <w:rsid w:val="002C3966"/>
    <w:rsid w:val="002C3F19"/>
    <w:rsid w:val="002C45FC"/>
    <w:rsid w:val="002C580B"/>
    <w:rsid w:val="002C6607"/>
    <w:rsid w:val="002C6642"/>
    <w:rsid w:val="002C6F5F"/>
    <w:rsid w:val="002C744C"/>
    <w:rsid w:val="002C75AE"/>
    <w:rsid w:val="002D002A"/>
    <w:rsid w:val="002D168E"/>
    <w:rsid w:val="002D16D3"/>
    <w:rsid w:val="002D191C"/>
    <w:rsid w:val="002D218B"/>
    <w:rsid w:val="002D33BF"/>
    <w:rsid w:val="002D3AEA"/>
    <w:rsid w:val="002D4814"/>
    <w:rsid w:val="002D4B6D"/>
    <w:rsid w:val="002D4BA7"/>
    <w:rsid w:val="002D54FD"/>
    <w:rsid w:val="002D5BC5"/>
    <w:rsid w:val="002D66C1"/>
    <w:rsid w:val="002D6798"/>
    <w:rsid w:val="002D7DD9"/>
    <w:rsid w:val="002D7E03"/>
    <w:rsid w:val="002D7E5F"/>
    <w:rsid w:val="002E0654"/>
    <w:rsid w:val="002E1A55"/>
    <w:rsid w:val="002E1C9C"/>
    <w:rsid w:val="002E1F06"/>
    <w:rsid w:val="002E37D1"/>
    <w:rsid w:val="002E3A85"/>
    <w:rsid w:val="002E48E0"/>
    <w:rsid w:val="002E4D16"/>
    <w:rsid w:val="002E4E9E"/>
    <w:rsid w:val="002E5595"/>
    <w:rsid w:val="002E5896"/>
    <w:rsid w:val="002E6069"/>
    <w:rsid w:val="002E6287"/>
    <w:rsid w:val="002E65F8"/>
    <w:rsid w:val="002E6C69"/>
    <w:rsid w:val="002E7978"/>
    <w:rsid w:val="002F017A"/>
    <w:rsid w:val="002F046A"/>
    <w:rsid w:val="002F0473"/>
    <w:rsid w:val="002F0A1B"/>
    <w:rsid w:val="002F1904"/>
    <w:rsid w:val="002F2C83"/>
    <w:rsid w:val="002F375C"/>
    <w:rsid w:val="002F399E"/>
    <w:rsid w:val="002F3FE1"/>
    <w:rsid w:val="002F4701"/>
    <w:rsid w:val="002F4BE5"/>
    <w:rsid w:val="002F5306"/>
    <w:rsid w:val="002F571A"/>
    <w:rsid w:val="002F577A"/>
    <w:rsid w:val="002F5A7B"/>
    <w:rsid w:val="002F5E1C"/>
    <w:rsid w:val="002F6BB8"/>
    <w:rsid w:val="002F71A2"/>
    <w:rsid w:val="0030001A"/>
    <w:rsid w:val="003002FC"/>
    <w:rsid w:val="00300CB4"/>
    <w:rsid w:val="00300F8D"/>
    <w:rsid w:val="0030116E"/>
    <w:rsid w:val="003011E0"/>
    <w:rsid w:val="00301362"/>
    <w:rsid w:val="0030202D"/>
    <w:rsid w:val="003024B2"/>
    <w:rsid w:val="00302B71"/>
    <w:rsid w:val="0030375F"/>
    <w:rsid w:val="003041CA"/>
    <w:rsid w:val="00304B3B"/>
    <w:rsid w:val="00304FA8"/>
    <w:rsid w:val="00305094"/>
    <w:rsid w:val="00305373"/>
    <w:rsid w:val="00305728"/>
    <w:rsid w:val="00306946"/>
    <w:rsid w:val="00306AC9"/>
    <w:rsid w:val="00306B4D"/>
    <w:rsid w:val="00306FEF"/>
    <w:rsid w:val="00307B14"/>
    <w:rsid w:val="00307B2E"/>
    <w:rsid w:val="003100D6"/>
    <w:rsid w:val="00310148"/>
    <w:rsid w:val="003117DF"/>
    <w:rsid w:val="00311B1F"/>
    <w:rsid w:val="0031202C"/>
    <w:rsid w:val="00312317"/>
    <w:rsid w:val="0031288D"/>
    <w:rsid w:val="003130CA"/>
    <w:rsid w:val="003132C3"/>
    <w:rsid w:val="00313B64"/>
    <w:rsid w:val="0031447D"/>
    <w:rsid w:val="00314738"/>
    <w:rsid w:val="003148F8"/>
    <w:rsid w:val="00314B64"/>
    <w:rsid w:val="003152D0"/>
    <w:rsid w:val="0031534E"/>
    <w:rsid w:val="003156F2"/>
    <w:rsid w:val="0031573F"/>
    <w:rsid w:val="00315A01"/>
    <w:rsid w:val="00315C37"/>
    <w:rsid w:val="00315F71"/>
    <w:rsid w:val="00315FFD"/>
    <w:rsid w:val="003161B5"/>
    <w:rsid w:val="00317248"/>
    <w:rsid w:val="003172C6"/>
    <w:rsid w:val="003173E8"/>
    <w:rsid w:val="00321484"/>
    <w:rsid w:val="003215DE"/>
    <w:rsid w:val="00321698"/>
    <w:rsid w:val="003219B6"/>
    <w:rsid w:val="00321F9F"/>
    <w:rsid w:val="0032217F"/>
    <w:rsid w:val="0032382C"/>
    <w:rsid w:val="00323C5A"/>
    <w:rsid w:val="00324672"/>
    <w:rsid w:val="00324A34"/>
    <w:rsid w:val="00325896"/>
    <w:rsid w:val="0032595B"/>
    <w:rsid w:val="00325F04"/>
    <w:rsid w:val="00326D20"/>
    <w:rsid w:val="00327436"/>
    <w:rsid w:val="00327A78"/>
    <w:rsid w:val="00327F77"/>
    <w:rsid w:val="0033070E"/>
    <w:rsid w:val="00330BA1"/>
    <w:rsid w:val="003310B4"/>
    <w:rsid w:val="0033142E"/>
    <w:rsid w:val="00331A39"/>
    <w:rsid w:val="0033266B"/>
    <w:rsid w:val="0033283A"/>
    <w:rsid w:val="00333071"/>
    <w:rsid w:val="00333F1E"/>
    <w:rsid w:val="00333F97"/>
    <w:rsid w:val="0033525F"/>
    <w:rsid w:val="00337238"/>
    <w:rsid w:val="0033739A"/>
    <w:rsid w:val="003378F3"/>
    <w:rsid w:val="00337C10"/>
    <w:rsid w:val="00340AA7"/>
    <w:rsid w:val="00340B65"/>
    <w:rsid w:val="00340C2F"/>
    <w:rsid w:val="00340CBD"/>
    <w:rsid w:val="00341561"/>
    <w:rsid w:val="0034228D"/>
    <w:rsid w:val="0034241F"/>
    <w:rsid w:val="003424A2"/>
    <w:rsid w:val="00342602"/>
    <w:rsid w:val="00343022"/>
    <w:rsid w:val="003433F7"/>
    <w:rsid w:val="00343965"/>
    <w:rsid w:val="00344DC4"/>
    <w:rsid w:val="003454D1"/>
    <w:rsid w:val="0034617B"/>
    <w:rsid w:val="00346398"/>
    <w:rsid w:val="0034679A"/>
    <w:rsid w:val="003468DB"/>
    <w:rsid w:val="00346C76"/>
    <w:rsid w:val="0034743A"/>
    <w:rsid w:val="00347442"/>
    <w:rsid w:val="003476FB"/>
    <w:rsid w:val="00350493"/>
    <w:rsid w:val="00350954"/>
    <w:rsid w:val="00351980"/>
    <w:rsid w:val="00351A09"/>
    <w:rsid w:val="00352447"/>
    <w:rsid w:val="0035273D"/>
    <w:rsid w:val="003529B9"/>
    <w:rsid w:val="00353166"/>
    <w:rsid w:val="003535E1"/>
    <w:rsid w:val="003537BF"/>
    <w:rsid w:val="00353A26"/>
    <w:rsid w:val="0035438C"/>
    <w:rsid w:val="0035537F"/>
    <w:rsid w:val="00355B44"/>
    <w:rsid w:val="003561CA"/>
    <w:rsid w:val="00356A4F"/>
    <w:rsid w:val="00357203"/>
    <w:rsid w:val="003607D0"/>
    <w:rsid w:val="00360DEC"/>
    <w:rsid w:val="00360FAD"/>
    <w:rsid w:val="00361303"/>
    <w:rsid w:val="00361C8D"/>
    <w:rsid w:val="00362554"/>
    <w:rsid w:val="00362849"/>
    <w:rsid w:val="003629DD"/>
    <w:rsid w:val="00362BB5"/>
    <w:rsid w:val="00363016"/>
    <w:rsid w:val="00364255"/>
    <w:rsid w:val="00365031"/>
    <w:rsid w:val="0036536E"/>
    <w:rsid w:val="00365B35"/>
    <w:rsid w:val="00365D38"/>
    <w:rsid w:val="003665E9"/>
    <w:rsid w:val="003666A8"/>
    <w:rsid w:val="0036678E"/>
    <w:rsid w:val="0036733B"/>
    <w:rsid w:val="0036743B"/>
    <w:rsid w:val="00370597"/>
    <w:rsid w:val="00370F8F"/>
    <w:rsid w:val="00371764"/>
    <w:rsid w:val="00371FE7"/>
    <w:rsid w:val="0037221F"/>
    <w:rsid w:val="00372AEC"/>
    <w:rsid w:val="00372EBF"/>
    <w:rsid w:val="00372F56"/>
    <w:rsid w:val="00373D47"/>
    <w:rsid w:val="0037431B"/>
    <w:rsid w:val="003743A1"/>
    <w:rsid w:val="00374647"/>
    <w:rsid w:val="00375BF6"/>
    <w:rsid w:val="00376099"/>
    <w:rsid w:val="003763D6"/>
    <w:rsid w:val="0037759D"/>
    <w:rsid w:val="00377894"/>
    <w:rsid w:val="00377E79"/>
    <w:rsid w:val="003800C2"/>
    <w:rsid w:val="00380348"/>
    <w:rsid w:val="003803F0"/>
    <w:rsid w:val="00380858"/>
    <w:rsid w:val="00380873"/>
    <w:rsid w:val="00381540"/>
    <w:rsid w:val="00381716"/>
    <w:rsid w:val="00381C1C"/>
    <w:rsid w:val="00381D3E"/>
    <w:rsid w:val="003821F6"/>
    <w:rsid w:val="0038348D"/>
    <w:rsid w:val="00383907"/>
    <w:rsid w:val="00383AB7"/>
    <w:rsid w:val="0038443A"/>
    <w:rsid w:val="003844FA"/>
    <w:rsid w:val="00384D6A"/>
    <w:rsid w:val="003852D3"/>
    <w:rsid w:val="003859EE"/>
    <w:rsid w:val="00385BEE"/>
    <w:rsid w:val="00386246"/>
    <w:rsid w:val="00386BBC"/>
    <w:rsid w:val="00386BC4"/>
    <w:rsid w:val="00387319"/>
    <w:rsid w:val="003873E1"/>
    <w:rsid w:val="00387715"/>
    <w:rsid w:val="0039060F"/>
    <w:rsid w:val="00390C8E"/>
    <w:rsid w:val="00390F16"/>
    <w:rsid w:val="003912A6"/>
    <w:rsid w:val="003914EA"/>
    <w:rsid w:val="00391D7E"/>
    <w:rsid w:val="00391DBE"/>
    <w:rsid w:val="003920C7"/>
    <w:rsid w:val="00392321"/>
    <w:rsid w:val="00392B2F"/>
    <w:rsid w:val="00392EEA"/>
    <w:rsid w:val="00393330"/>
    <w:rsid w:val="00393E69"/>
    <w:rsid w:val="003943AF"/>
    <w:rsid w:val="00394837"/>
    <w:rsid w:val="00394E13"/>
    <w:rsid w:val="003950B7"/>
    <w:rsid w:val="00396019"/>
    <w:rsid w:val="00396FE2"/>
    <w:rsid w:val="0039744F"/>
    <w:rsid w:val="00397EB3"/>
    <w:rsid w:val="003A065E"/>
    <w:rsid w:val="003A19D7"/>
    <w:rsid w:val="003A24C5"/>
    <w:rsid w:val="003A33CF"/>
    <w:rsid w:val="003A3770"/>
    <w:rsid w:val="003A37C6"/>
    <w:rsid w:val="003A3A6F"/>
    <w:rsid w:val="003A3C24"/>
    <w:rsid w:val="003A3F83"/>
    <w:rsid w:val="003A4174"/>
    <w:rsid w:val="003A4D12"/>
    <w:rsid w:val="003A5B11"/>
    <w:rsid w:val="003A64A2"/>
    <w:rsid w:val="003A7223"/>
    <w:rsid w:val="003A77DA"/>
    <w:rsid w:val="003B02EA"/>
    <w:rsid w:val="003B03D8"/>
    <w:rsid w:val="003B12FC"/>
    <w:rsid w:val="003B135F"/>
    <w:rsid w:val="003B13A6"/>
    <w:rsid w:val="003B1C28"/>
    <w:rsid w:val="003B43D9"/>
    <w:rsid w:val="003B4C36"/>
    <w:rsid w:val="003B5CE3"/>
    <w:rsid w:val="003B6078"/>
    <w:rsid w:val="003B7388"/>
    <w:rsid w:val="003B8DD3"/>
    <w:rsid w:val="003C00B9"/>
    <w:rsid w:val="003C07E3"/>
    <w:rsid w:val="003C179A"/>
    <w:rsid w:val="003C1AAC"/>
    <w:rsid w:val="003C2A11"/>
    <w:rsid w:val="003C2C95"/>
    <w:rsid w:val="003C3277"/>
    <w:rsid w:val="003C3BDB"/>
    <w:rsid w:val="003C3F47"/>
    <w:rsid w:val="003C4C23"/>
    <w:rsid w:val="003C549E"/>
    <w:rsid w:val="003C5634"/>
    <w:rsid w:val="003C612A"/>
    <w:rsid w:val="003C62B5"/>
    <w:rsid w:val="003C66F0"/>
    <w:rsid w:val="003C6D7D"/>
    <w:rsid w:val="003C751D"/>
    <w:rsid w:val="003C7859"/>
    <w:rsid w:val="003C785F"/>
    <w:rsid w:val="003D0B18"/>
    <w:rsid w:val="003D0C7C"/>
    <w:rsid w:val="003D2706"/>
    <w:rsid w:val="003D28AC"/>
    <w:rsid w:val="003D3E5E"/>
    <w:rsid w:val="003D438A"/>
    <w:rsid w:val="003D4AC1"/>
    <w:rsid w:val="003D4B79"/>
    <w:rsid w:val="003D4D7B"/>
    <w:rsid w:val="003D5281"/>
    <w:rsid w:val="003D57B5"/>
    <w:rsid w:val="003D5CAE"/>
    <w:rsid w:val="003D5D1E"/>
    <w:rsid w:val="003D6467"/>
    <w:rsid w:val="003D7755"/>
    <w:rsid w:val="003D7A07"/>
    <w:rsid w:val="003E0884"/>
    <w:rsid w:val="003E0956"/>
    <w:rsid w:val="003E0F06"/>
    <w:rsid w:val="003E3AC8"/>
    <w:rsid w:val="003E40EA"/>
    <w:rsid w:val="003E424B"/>
    <w:rsid w:val="003E43B4"/>
    <w:rsid w:val="003E4539"/>
    <w:rsid w:val="003E46F0"/>
    <w:rsid w:val="003E4A25"/>
    <w:rsid w:val="003E4ED3"/>
    <w:rsid w:val="003E50D9"/>
    <w:rsid w:val="003E5130"/>
    <w:rsid w:val="003E5DBE"/>
    <w:rsid w:val="003E5DDB"/>
    <w:rsid w:val="003E5E5F"/>
    <w:rsid w:val="003E65AD"/>
    <w:rsid w:val="003E7090"/>
    <w:rsid w:val="003E7A8D"/>
    <w:rsid w:val="003E7CD4"/>
    <w:rsid w:val="003E7CD6"/>
    <w:rsid w:val="003F021E"/>
    <w:rsid w:val="003F19D2"/>
    <w:rsid w:val="003F1CBE"/>
    <w:rsid w:val="003F1D86"/>
    <w:rsid w:val="003F1FA7"/>
    <w:rsid w:val="003F23E4"/>
    <w:rsid w:val="003F31A1"/>
    <w:rsid w:val="003F3469"/>
    <w:rsid w:val="003F5043"/>
    <w:rsid w:val="003F5B46"/>
    <w:rsid w:val="003F6C54"/>
    <w:rsid w:val="003F6F73"/>
    <w:rsid w:val="003F6F7C"/>
    <w:rsid w:val="003F771B"/>
    <w:rsid w:val="003F77F0"/>
    <w:rsid w:val="003F7DF0"/>
    <w:rsid w:val="00400453"/>
    <w:rsid w:val="004006B7"/>
    <w:rsid w:val="00401347"/>
    <w:rsid w:val="004022B3"/>
    <w:rsid w:val="0040284F"/>
    <w:rsid w:val="0040288D"/>
    <w:rsid w:val="00403C9A"/>
    <w:rsid w:val="00404D8E"/>
    <w:rsid w:val="00404F23"/>
    <w:rsid w:val="004054C2"/>
    <w:rsid w:val="00406B47"/>
    <w:rsid w:val="00406B87"/>
    <w:rsid w:val="00406E35"/>
    <w:rsid w:val="00406E73"/>
    <w:rsid w:val="00406F13"/>
    <w:rsid w:val="00406FA8"/>
    <w:rsid w:val="00407257"/>
    <w:rsid w:val="0040756E"/>
    <w:rsid w:val="0040782A"/>
    <w:rsid w:val="00407BD4"/>
    <w:rsid w:val="00407C90"/>
    <w:rsid w:val="004105AA"/>
    <w:rsid w:val="00411318"/>
    <w:rsid w:val="00411B60"/>
    <w:rsid w:val="00412506"/>
    <w:rsid w:val="00412719"/>
    <w:rsid w:val="0041292B"/>
    <w:rsid w:val="0041343C"/>
    <w:rsid w:val="004137AF"/>
    <w:rsid w:val="0041387C"/>
    <w:rsid w:val="00413C5F"/>
    <w:rsid w:val="00413E38"/>
    <w:rsid w:val="0041561E"/>
    <w:rsid w:val="0041659E"/>
    <w:rsid w:val="00416CF3"/>
    <w:rsid w:val="00416ECA"/>
    <w:rsid w:val="00417042"/>
    <w:rsid w:val="00417695"/>
    <w:rsid w:val="004179EA"/>
    <w:rsid w:val="00417E82"/>
    <w:rsid w:val="00420E29"/>
    <w:rsid w:val="00421032"/>
    <w:rsid w:val="00421185"/>
    <w:rsid w:val="004211CB"/>
    <w:rsid w:val="00422544"/>
    <w:rsid w:val="00422604"/>
    <w:rsid w:val="00423559"/>
    <w:rsid w:val="0042374A"/>
    <w:rsid w:val="00424058"/>
    <w:rsid w:val="0042426C"/>
    <w:rsid w:val="00424592"/>
    <w:rsid w:val="00424E3D"/>
    <w:rsid w:val="004251EE"/>
    <w:rsid w:val="0042578E"/>
    <w:rsid w:val="00426B61"/>
    <w:rsid w:val="00426EFA"/>
    <w:rsid w:val="004271FB"/>
    <w:rsid w:val="00427888"/>
    <w:rsid w:val="00427C6E"/>
    <w:rsid w:val="00431752"/>
    <w:rsid w:val="0043181A"/>
    <w:rsid w:val="00431B17"/>
    <w:rsid w:val="00431E49"/>
    <w:rsid w:val="00432151"/>
    <w:rsid w:val="00432DF6"/>
    <w:rsid w:val="0043369E"/>
    <w:rsid w:val="004336E8"/>
    <w:rsid w:val="004337BF"/>
    <w:rsid w:val="00433D11"/>
    <w:rsid w:val="00433EDF"/>
    <w:rsid w:val="00434363"/>
    <w:rsid w:val="00434AB0"/>
    <w:rsid w:val="00435835"/>
    <w:rsid w:val="004367A3"/>
    <w:rsid w:val="00436F1D"/>
    <w:rsid w:val="004371EB"/>
    <w:rsid w:val="00437413"/>
    <w:rsid w:val="004374C1"/>
    <w:rsid w:val="00440C5C"/>
    <w:rsid w:val="00440C99"/>
    <w:rsid w:val="00440D4B"/>
    <w:rsid w:val="00440F1D"/>
    <w:rsid w:val="00441977"/>
    <w:rsid w:val="00441AA7"/>
    <w:rsid w:val="00441AB0"/>
    <w:rsid w:val="00442479"/>
    <w:rsid w:val="004425E1"/>
    <w:rsid w:val="00442AAE"/>
    <w:rsid w:val="00442CC3"/>
    <w:rsid w:val="00442FA2"/>
    <w:rsid w:val="00442FB7"/>
    <w:rsid w:val="0044308D"/>
    <w:rsid w:val="00443673"/>
    <w:rsid w:val="00443BB6"/>
    <w:rsid w:val="004447BF"/>
    <w:rsid w:val="00444BCF"/>
    <w:rsid w:val="00444E70"/>
    <w:rsid w:val="00445942"/>
    <w:rsid w:val="00445D6D"/>
    <w:rsid w:val="00446079"/>
    <w:rsid w:val="004461AB"/>
    <w:rsid w:val="00447D23"/>
    <w:rsid w:val="004508C3"/>
    <w:rsid w:val="004511E1"/>
    <w:rsid w:val="00451510"/>
    <w:rsid w:val="0045186C"/>
    <w:rsid w:val="00451A76"/>
    <w:rsid w:val="00452284"/>
    <w:rsid w:val="00452332"/>
    <w:rsid w:val="0045272A"/>
    <w:rsid w:val="00452820"/>
    <w:rsid w:val="00453A00"/>
    <w:rsid w:val="00453F51"/>
    <w:rsid w:val="004542F4"/>
    <w:rsid w:val="00455CC1"/>
    <w:rsid w:val="00455D24"/>
    <w:rsid w:val="00456245"/>
    <w:rsid w:val="00456F8C"/>
    <w:rsid w:val="004573D3"/>
    <w:rsid w:val="0045740A"/>
    <w:rsid w:val="00457448"/>
    <w:rsid w:val="00457CD1"/>
    <w:rsid w:val="00460412"/>
    <w:rsid w:val="00460B07"/>
    <w:rsid w:val="00460B8B"/>
    <w:rsid w:val="00461372"/>
    <w:rsid w:val="004618F2"/>
    <w:rsid w:val="00461E60"/>
    <w:rsid w:val="00462C29"/>
    <w:rsid w:val="00462C5E"/>
    <w:rsid w:val="004630EF"/>
    <w:rsid w:val="00463D0D"/>
    <w:rsid w:val="00463F21"/>
    <w:rsid w:val="004653A5"/>
    <w:rsid w:val="00465E6C"/>
    <w:rsid w:val="0046669C"/>
    <w:rsid w:val="00466702"/>
    <w:rsid w:val="004669C2"/>
    <w:rsid w:val="00466BC8"/>
    <w:rsid w:val="00466F74"/>
    <w:rsid w:val="004672D4"/>
    <w:rsid w:val="00470191"/>
    <w:rsid w:val="004705FE"/>
    <w:rsid w:val="0047101C"/>
    <w:rsid w:val="00471479"/>
    <w:rsid w:val="00471874"/>
    <w:rsid w:val="00471AAD"/>
    <w:rsid w:val="00471FD7"/>
    <w:rsid w:val="004725D3"/>
    <w:rsid w:val="00472800"/>
    <w:rsid w:val="00472847"/>
    <w:rsid w:val="00472C40"/>
    <w:rsid w:val="00472C5D"/>
    <w:rsid w:val="00472E81"/>
    <w:rsid w:val="0047330B"/>
    <w:rsid w:val="004738B1"/>
    <w:rsid w:val="004739DF"/>
    <w:rsid w:val="00473F2E"/>
    <w:rsid w:val="004761E3"/>
    <w:rsid w:val="004762C3"/>
    <w:rsid w:val="0047630E"/>
    <w:rsid w:val="00476751"/>
    <w:rsid w:val="0047690B"/>
    <w:rsid w:val="00476B4D"/>
    <w:rsid w:val="0047742D"/>
    <w:rsid w:val="004776DD"/>
    <w:rsid w:val="00477A10"/>
    <w:rsid w:val="00477DB5"/>
    <w:rsid w:val="00477EAF"/>
    <w:rsid w:val="00480466"/>
    <w:rsid w:val="00480529"/>
    <w:rsid w:val="004816B1"/>
    <w:rsid w:val="00481CBD"/>
    <w:rsid w:val="004822F3"/>
    <w:rsid w:val="004824ED"/>
    <w:rsid w:val="00483419"/>
    <w:rsid w:val="0048437E"/>
    <w:rsid w:val="004853C5"/>
    <w:rsid w:val="004856A1"/>
    <w:rsid w:val="0048694B"/>
    <w:rsid w:val="00486C45"/>
    <w:rsid w:val="00486F1E"/>
    <w:rsid w:val="00486F27"/>
    <w:rsid w:val="00490AC8"/>
    <w:rsid w:val="00490E16"/>
    <w:rsid w:val="00491004"/>
    <w:rsid w:val="00492257"/>
    <w:rsid w:val="0049317C"/>
    <w:rsid w:val="004932E1"/>
    <w:rsid w:val="004939A1"/>
    <w:rsid w:val="0049469D"/>
    <w:rsid w:val="00494D20"/>
    <w:rsid w:val="00495465"/>
    <w:rsid w:val="00495A5E"/>
    <w:rsid w:val="004968D3"/>
    <w:rsid w:val="00496C09"/>
    <w:rsid w:val="00497849"/>
    <w:rsid w:val="004A1795"/>
    <w:rsid w:val="004A27BC"/>
    <w:rsid w:val="004A2815"/>
    <w:rsid w:val="004A293B"/>
    <w:rsid w:val="004A3127"/>
    <w:rsid w:val="004A3131"/>
    <w:rsid w:val="004A3896"/>
    <w:rsid w:val="004A39EC"/>
    <w:rsid w:val="004A423B"/>
    <w:rsid w:val="004A4342"/>
    <w:rsid w:val="004A455F"/>
    <w:rsid w:val="004A48C4"/>
    <w:rsid w:val="004A5288"/>
    <w:rsid w:val="004A5658"/>
    <w:rsid w:val="004A575F"/>
    <w:rsid w:val="004A5A60"/>
    <w:rsid w:val="004A5B89"/>
    <w:rsid w:val="004A66B6"/>
    <w:rsid w:val="004A677E"/>
    <w:rsid w:val="004A6B7D"/>
    <w:rsid w:val="004A721E"/>
    <w:rsid w:val="004B0D3D"/>
    <w:rsid w:val="004B0FBB"/>
    <w:rsid w:val="004B12B1"/>
    <w:rsid w:val="004B12D9"/>
    <w:rsid w:val="004B15A3"/>
    <w:rsid w:val="004B17C1"/>
    <w:rsid w:val="004B19D0"/>
    <w:rsid w:val="004B1E78"/>
    <w:rsid w:val="004B1EA2"/>
    <w:rsid w:val="004B223B"/>
    <w:rsid w:val="004B2338"/>
    <w:rsid w:val="004B25F5"/>
    <w:rsid w:val="004B2638"/>
    <w:rsid w:val="004B39E9"/>
    <w:rsid w:val="004B4012"/>
    <w:rsid w:val="004B419C"/>
    <w:rsid w:val="004B4DF4"/>
    <w:rsid w:val="004B72F8"/>
    <w:rsid w:val="004B76A1"/>
    <w:rsid w:val="004B77E0"/>
    <w:rsid w:val="004B7DAC"/>
    <w:rsid w:val="004B7F9E"/>
    <w:rsid w:val="004C0269"/>
    <w:rsid w:val="004C05A9"/>
    <w:rsid w:val="004C0D50"/>
    <w:rsid w:val="004C0F7A"/>
    <w:rsid w:val="004C18D2"/>
    <w:rsid w:val="004C1DA9"/>
    <w:rsid w:val="004C2337"/>
    <w:rsid w:val="004C33AC"/>
    <w:rsid w:val="004C4139"/>
    <w:rsid w:val="004C4174"/>
    <w:rsid w:val="004C46C2"/>
    <w:rsid w:val="004C48D6"/>
    <w:rsid w:val="004C4F8B"/>
    <w:rsid w:val="004C5323"/>
    <w:rsid w:val="004C55AB"/>
    <w:rsid w:val="004C5969"/>
    <w:rsid w:val="004C5C53"/>
    <w:rsid w:val="004C6AF2"/>
    <w:rsid w:val="004C775B"/>
    <w:rsid w:val="004D0213"/>
    <w:rsid w:val="004D0354"/>
    <w:rsid w:val="004D0614"/>
    <w:rsid w:val="004D078D"/>
    <w:rsid w:val="004D0E4A"/>
    <w:rsid w:val="004D1251"/>
    <w:rsid w:val="004D160D"/>
    <w:rsid w:val="004D18BD"/>
    <w:rsid w:val="004D4169"/>
    <w:rsid w:val="004D497D"/>
    <w:rsid w:val="004D4DA3"/>
    <w:rsid w:val="004D4F44"/>
    <w:rsid w:val="004D4F46"/>
    <w:rsid w:val="004D5327"/>
    <w:rsid w:val="004D54D7"/>
    <w:rsid w:val="004D5816"/>
    <w:rsid w:val="004D58DA"/>
    <w:rsid w:val="004D5A7A"/>
    <w:rsid w:val="004D6152"/>
    <w:rsid w:val="004D62A4"/>
    <w:rsid w:val="004D6E60"/>
    <w:rsid w:val="004D7037"/>
    <w:rsid w:val="004D7CAE"/>
    <w:rsid w:val="004D7FA0"/>
    <w:rsid w:val="004E0869"/>
    <w:rsid w:val="004E0EE6"/>
    <w:rsid w:val="004E137A"/>
    <w:rsid w:val="004E1428"/>
    <w:rsid w:val="004E147A"/>
    <w:rsid w:val="004E1722"/>
    <w:rsid w:val="004E1A2F"/>
    <w:rsid w:val="004E1D04"/>
    <w:rsid w:val="004E1E88"/>
    <w:rsid w:val="004E2433"/>
    <w:rsid w:val="004E2753"/>
    <w:rsid w:val="004E2823"/>
    <w:rsid w:val="004E2A9B"/>
    <w:rsid w:val="004E2C17"/>
    <w:rsid w:val="004E2C49"/>
    <w:rsid w:val="004E2C95"/>
    <w:rsid w:val="004E3096"/>
    <w:rsid w:val="004E3549"/>
    <w:rsid w:val="004E3695"/>
    <w:rsid w:val="004E44D7"/>
    <w:rsid w:val="004E4DB7"/>
    <w:rsid w:val="004E4F8E"/>
    <w:rsid w:val="004E50F2"/>
    <w:rsid w:val="004E6A60"/>
    <w:rsid w:val="004E6B29"/>
    <w:rsid w:val="004E6B41"/>
    <w:rsid w:val="004E7D34"/>
    <w:rsid w:val="004F0595"/>
    <w:rsid w:val="004F0699"/>
    <w:rsid w:val="004F0761"/>
    <w:rsid w:val="004F159B"/>
    <w:rsid w:val="004F1CCC"/>
    <w:rsid w:val="004F297A"/>
    <w:rsid w:val="004F30C2"/>
    <w:rsid w:val="004F31AB"/>
    <w:rsid w:val="004F38FD"/>
    <w:rsid w:val="004F3970"/>
    <w:rsid w:val="004F3AFE"/>
    <w:rsid w:val="004F3D7A"/>
    <w:rsid w:val="004F40B9"/>
    <w:rsid w:val="004F4D15"/>
    <w:rsid w:val="004F52E7"/>
    <w:rsid w:val="004F577C"/>
    <w:rsid w:val="004F7372"/>
    <w:rsid w:val="00500094"/>
    <w:rsid w:val="0050035E"/>
    <w:rsid w:val="005018D1"/>
    <w:rsid w:val="00501F10"/>
    <w:rsid w:val="00502165"/>
    <w:rsid w:val="00503287"/>
    <w:rsid w:val="005032CB"/>
    <w:rsid w:val="00503861"/>
    <w:rsid w:val="005038D2"/>
    <w:rsid w:val="0050523B"/>
    <w:rsid w:val="00505DD7"/>
    <w:rsid w:val="00505EE5"/>
    <w:rsid w:val="005073AB"/>
    <w:rsid w:val="0050799D"/>
    <w:rsid w:val="005079DF"/>
    <w:rsid w:val="00507A0C"/>
    <w:rsid w:val="00510BBE"/>
    <w:rsid w:val="00510D4D"/>
    <w:rsid w:val="00510F02"/>
    <w:rsid w:val="00511069"/>
    <w:rsid w:val="0051198B"/>
    <w:rsid w:val="005123D7"/>
    <w:rsid w:val="00512BB5"/>
    <w:rsid w:val="00512BF4"/>
    <w:rsid w:val="00513BAB"/>
    <w:rsid w:val="00513BF1"/>
    <w:rsid w:val="00515125"/>
    <w:rsid w:val="005153DB"/>
    <w:rsid w:val="005165EA"/>
    <w:rsid w:val="0051679E"/>
    <w:rsid w:val="00517376"/>
    <w:rsid w:val="0052088D"/>
    <w:rsid w:val="00520BC9"/>
    <w:rsid w:val="00520BF7"/>
    <w:rsid w:val="00520E19"/>
    <w:rsid w:val="00521651"/>
    <w:rsid w:val="0052167D"/>
    <w:rsid w:val="00521A09"/>
    <w:rsid w:val="00522353"/>
    <w:rsid w:val="005224AA"/>
    <w:rsid w:val="00523472"/>
    <w:rsid w:val="00523670"/>
    <w:rsid w:val="00523853"/>
    <w:rsid w:val="00523FAE"/>
    <w:rsid w:val="005257AA"/>
    <w:rsid w:val="00525EED"/>
    <w:rsid w:val="00526401"/>
    <w:rsid w:val="005268CB"/>
    <w:rsid w:val="00526949"/>
    <w:rsid w:val="00526E11"/>
    <w:rsid w:val="0052731F"/>
    <w:rsid w:val="0052754B"/>
    <w:rsid w:val="00530009"/>
    <w:rsid w:val="0053073E"/>
    <w:rsid w:val="005307C2"/>
    <w:rsid w:val="005307C5"/>
    <w:rsid w:val="005314E6"/>
    <w:rsid w:val="005315E4"/>
    <w:rsid w:val="0053188D"/>
    <w:rsid w:val="00531D26"/>
    <w:rsid w:val="00531D33"/>
    <w:rsid w:val="00532054"/>
    <w:rsid w:val="0053289F"/>
    <w:rsid w:val="005328E0"/>
    <w:rsid w:val="00532EFB"/>
    <w:rsid w:val="00533064"/>
    <w:rsid w:val="005332C9"/>
    <w:rsid w:val="0053368D"/>
    <w:rsid w:val="005341C5"/>
    <w:rsid w:val="00534420"/>
    <w:rsid w:val="005344EE"/>
    <w:rsid w:val="005345E6"/>
    <w:rsid w:val="00534AE7"/>
    <w:rsid w:val="00534C7D"/>
    <w:rsid w:val="0053514F"/>
    <w:rsid w:val="0053515F"/>
    <w:rsid w:val="00535732"/>
    <w:rsid w:val="005358BA"/>
    <w:rsid w:val="005360C4"/>
    <w:rsid w:val="00536521"/>
    <w:rsid w:val="00536531"/>
    <w:rsid w:val="00536818"/>
    <w:rsid w:val="005368D8"/>
    <w:rsid w:val="00536904"/>
    <w:rsid w:val="00536B16"/>
    <w:rsid w:val="00536DDE"/>
    <w:rsid w:val="0053700B"/>
    <w:rsid w:val="00537BE0"/>
    <w:rsid w:val="00541CED"/>
    <w:rsid w:val="0054290D"/>
    <w:rsid w:val="00543B91"/>
    <w:rsid w:val="00544134"/>
    <w:rsid w:val="005441FC"/>
    <w:rsid w:val="005455D6"/>
    <w:rsid w:val="00545725"/>
    <w:rsid w:val="00545E40"/>
    <w:rsid w:val="00545E98"/>
    <w:rsid w:val="00546A54"/>
    <w:rsid w:val="00546FA2"/>
    <w:rsid w:val="005473B2"/>
    <w:rsid w:val="005475A3"/>
    <w:rsid w:val="00547D29"/>
    <w:rsid w:val="00547E64"/>
    <w:rsid w:val="0055041A"/>
    <w:rsid w:val="00550C97"/>
    <w:rsid w:val="00551A42"/>
    <w:rsid w:val="00551AE9"/>
    <w:rsid w:val="00552215"/>
    <w:rsid w:val="00552834"/>
    <w:rsid w:val="00552F08"/>
    <w:rsid w:val="005530E5"/>
    <w:rsid w:val="00553BFF"/>
    <w:rsid w:val="0055437D"/>
    <w:rsid w:val="00554EE5"/>
    <w:rsid w:val="005551A1"/>
    <w:rsid w:val="00555562"/>
    <w:rsid w:val="00555A57"/>
    <w:rsid w:val="00556854"/>
    <w:rsid w:val="00556E69"/>
    <w:rsid w:val="00557F0F"/>
    <w:rsid w:val="00560405"/>
    <w:rsid w:val="00560D33"/>
    <w:rsid w:val="00561B89"/>
    <w:rsid w:val="0056262A"/>
    <w:rsid w:val="00562686"/>
    <w:rsid w:val="00562C3A"/>
    <w:rsid w:val="00562C9A"/>
    <w:rsid w:val="00563135"/>
    <w:rsid w:val="005631BB"/>
    <w:rsid w:val="005639A7"/>
    <w:rsid w:val="00563D2E"/>
    <w:rsid w:val="00563E41"/>
    <w:rsid w:val="00564F25"/>
    <w:rsid w:val="00565705"/>
    <w:rsid w:val="00565D9F"/>
    <w:rsid w:val="005678B8"/>
    <w:rsid w:val="00570186"/>
    <w:rsid w:val="0057059F"/>
    <w:rsid w:val="0057101B"/>
    <w:rsid w:val="005714C3"/>
    <w:rsid w:val="00573380"/>
    <w:rsid w:val="005735B5"/>
    <w:rsid w:val="00573653"/>
    <w:rsid w:val="005736DE"/>
    <w:rsid w:val="00573799"/>
    <w:rsid w:val="00573A8E"/>
    <w:rsid w:val="005752A3"/>
    <w:rsid w:val="0057587F"/>
    <w:rsid w:val="00577350"/>
    <w:rsid w:val="0057796A"/>
    <w:rsid w:val="00580609"/>
    <w:rsid w:val="005806F0"/>
    <w:rsid w:val="00581ECC"/>
    <w:rsid w:val="00582119"/>
    <w:rsid w:val="00582866"/>
    <w:rsid w:val="00582980"/>
    <w:rsid w:val="005831AD"/>
    <w:rsid w:val="0058351F"/>
    <w:rsid w:val="00583E4F"/>
    <w:rsid w:val="005843CB"/>
    <w:rsid w:val="005846BD"/>
    <w:rsid w:val="005854FC"/>
    <w:rsid w:val="005867C7"/>
    <w:rsid w:val="00586CE0"/>
    <w:rsid w:val="00586E0A"/>
    <w:rsid w:val="00587213"/>
    <w:rsid w:val="00587522"/>
    <w:rsid w:val="00587547"/>
    <w:rsid w:val="00587BD5"/>
    <w:rsid w:val="00587DDE"/>
    <w:rsid w:val="005904A3"/>
    <w:rsid w:val="0059092F"/>
    <w:rsid w:val="005910A5"/>
    <w:rsid w:val="0059192A"/>
    <w:rsid w:val="00591FFF"/>
    <w:rsid w:val="00592D14"/>
    <w:rsid w:val="005937D0"/>
    <w:rsid w:val="00594812"/>
    <w:rsid w:val="00594FE8"/>
    <w:rsid w:val="005950DC"/>
    <w:rsid w:val="00595808"/>
    <w:rsid w:val="00595DEB"/>
    <w:rsid w:val="00596059"/>
    <w:rsid w:val="00596307"/>
    <w:rsid w:val="00596523"/>
    <w:rsid w:val="00596540"/>
    <w:rsid w:val="005969C8"/>
    <w:rsid w:val="00597087"/>
    <w:rsid w:val="00597D78"/>
    <w:rsid w:val="005A1E00"/>
    <w:rsid w:val="005A1EBD"/>
    <w:rsid w:val="005A20C8"/>
    <w:rsid w:val="005A2430"/>
    <w:rsid w:val="005A2594"/>
    <w:rsid w:val="005A2653"/>
    <w:rsid w:val="005A270E"/>
    <w:rsid w:val="005A2DE8"/>
    <w:rsid w:val="005A3BB6"/>
    <w:rsid w:val="005A3C91"/>
    <w:rsid w:val="005A45D1"/>
    <w:rsid w:val="005A4B28"/>
    <w:rsid w:val="005A5829"/>
    <w:rsid w:val="005A6890"/>
    <w:rsid w:val="005A68E4"/>
    <w:rsid w:val="005A69F2"/>
    <w:rsid w:val="005A7BBD"/>
    <w:rsid w:val="005B0367"/>
    <w:rsid w:val="005B0861"/>
    <w:rsid w:val="005B0912"/>
    <w:rsid w:val="005B0952"/>
    <w:rsid w:val="005B178B"/>
    <w:rsid w:val="005B2079"/>
    <w:rsid w:val="005B2BF8"/>
    <w:rsid w:val="005B3A6A"/>
    <w:rsid w:val="005B3B63"/>
    <w:rsid w:val="005B3F58"/>
    <w:rsid w:val="005B604C"/>
    <w:rsid w:val="005B6705"/>
    <w:rsid w:val="005B6C92"/>
    <w:rsid w:val="005B6C94"/>
    <w:rsid w:val="005B760E"/>
    <w:rsid w:val="005C09C9"/>
    <w:rsid w:val="005C1399"/>
    <w:rsid w:val="005C13F7"/>
    <w:rsid w:val="005C210E"/>
    <w:rsid w:val="005C21AB"/>
    <w:rsid w:val="005C27E0"/>
    <w:rsid w:val="005C302D"/>
    <w:rsid w:val="005C3095"/>
    <w:rsid w:val="005C3DF2"/>
    <w:rsid w:val="005C42C1"/>
    <w:rsid w:val="005C4568"/>
    <w:rsid w:val="005C457C"/>
    <w:rsid w:val="005C4D13"/>
    <w:rsid w:val="005C50B4"/>
    <w:rsid w:val="005C55FD"/>
    <w:rsid w:val="005C57CC"/>
    <w:rsid w:val="005C5B06"/>
    <w:rsid w:val="005C5B87"/>
    <w:rsid w:val="005C65F5"/>
    <w:rsid w:val="005C77A3"/>
    <w:rsid w:val="005C7C5C"/>
    <w:rsid w:val="005C7F35"/>
    <w:rsid w:val="005D0007"/>
    <w:rsid w:val="005D0474"/>
    <w:rsid w:val="005D11F6"/>
    <w:rsid w:val="005D12A0"/>
    <w:rsid w:val="005D19CD"/>
    <w:rsid w:val="005D1F39"/>
    <w:rsid w:val="005D208E"/>
    <w:rsid w:val="005D30A1"/>
    <w:rsid w:val="005D3347"/>
    <w:rsid w:val="005D4BA1"/>
    <w:rsid w:val="005D51E1"/>
    <w:rsid w:val="005D5BC3"/>
    <w:rsid w:val="005D69DF"/>
    <w:rsid w:val="005D6A20"/>
    <w:rsid w:val="005D6B80"/>
    <w:rsid w:val="005D6D84"/>
    <w:rsid w:val="005D6F8F"/>
    <w:rsid w:val="005D7037"/>
    <w:rsid w:val="005D7333"/>
    <w:rsid w:val="005D74FE"/>
    <w:rsid w:val="005D7913"/>
    <w:rsid w:val="005E063E"/>
    <w:rsid w:val="005E0815"/>
    <w:rsid w:val="005E0B3C"/>
    <w:rsid w:val="005E0BE5"/>
    <w:rsid w:val="005E0E21"/>
    <w:rsid w:val="005E172C"/>
    <w:rsid w:val="005E1BE5"/>
    <w:rsid w:val="005E1C80"/>
    <w:rsid w:val="005E236E"/>
    <w:rsid w:val="005E26C4"/>
    <w:rsid w:val="005E32BA"/>
    <w:rsid w:val="005E32E7"/>
    <w:rsid w:val="005E330B"/>
    <w:rsid w:val="005E33E1"/>
    <w:rsid w:val="005E4438"/>
    <w:rsid w:val="005E44DF"/>
    <w:rsid w:val="005E4730"/>
    <w:rsid w:val="005E4B1E"/>
    <w:rsid w:val="005E4CF1"/>
    <w:rsid w:val="005E4E8D"/>
    <w:rsid w:val="005E511F"/>
    <w:rsid w:val="005E5133"/>
    <w:rsid w:val="005E5B6B"/>
    <w:rsid w:val="005E5F90"/>
    <w:rsid w:val="005E64CD"/>
    <w:rsid w:val="005E66E6"/>
    <w:rsid w:val="005F0950"/>
    <w:rsid w:val="005F1192"/>
    <w:rsid w:val="005F1322"/>
    <w:rsid w:val="005F1599"/>
    <w:rsid w:val="005F2C03"/>
    <w:rsid w:val="005F331D"/>
    <w:rsid w:val="005F3759"/>
    <w:rsid w:val="005F38F8"/>
    <w:rsid w:val="005F3C0E"/>
    <w:rsid w:val="005F441F"/>
    <w:rsid w:val="005F4AC9"/>
    <w:rsid w:val="005F4EC8"/>
    <w:rsid w:val="005F540C"/>
    <w:rsid w:val="005F5E97"/>
    <w:rsid w:val="005F6492"/>
    <w:rsid w:val="005F64DF"/>
    <w:rsid w:val="005F6FD1"/>
    <w:rsid w:val="005F7687"/>
    <w:rsid w:val="005F778C"/>
    <w:rsid w:val="005F7960"/>
    <w:rsid w:val="005F7A70"/>
    <w:rsid w:val="005F7B9E"/>
    <w:rsid w:val="005F7DBA"/>
    <w:rsid w:val="00600420"/>
    <w:rsid w:val="00600453"/>
    <w:rsid w:val="00601282"/>
    <w:rsid w:val="00603422"/>
    <w:rsid w:val="00603717"/>
    <w:rsid w:val="006044A1"/>
    <w:rsid w:val="00604D1D"/>
    <w:rsid w:val="0060524D"/>
    <w:rsid w:val="00605260"/>
    <w:rsid w:val="006056B8"/>
    <w:rsid w:val="0060617C"/>
    <w:rsid w:val="00606611"/>
    <w:rsid w:val="006104D5"/>
    <w:rsid w:val="006107C2"/>
    <w:rsid w:val="006111D7"/>
    <w:rsid w:val="006111EE"/>
    <w:rsid w:val="006120C5"/>
    <w:rsid w:val="006124E0"/>
    <w:rsid w:val="00613080"/>
    <w:rsid w:val="0061310E"/>
    <w:rsid w:val="00613496"/>
    <w:rsid w:val="006134C6"/>
    <w:rsid w:val="00613764"/>
    <w:rsid w:val="00614451"/>
    <w:rsid w:val="00614870"/>
    <w:rsid w:val="0061525F"/>
    <w:rsid w:val="0061591E"/>
    <w:rsid w:val="00616CED"/>
    <w:rsid w:val="0061702E"/>
    <w:rsid w:val="0061713D"/>
    <w:rsid w:val="006172FB"/>
    <w:rsid w:val="00617D8E"/>
    <w:rsid w:val="00620402"/>
    <w:rsid w:val="006206B3"/>
    <w:rsid w:val="00620B2C"/>
    <w:rsid w:val="00621436"/>
    <w:rsid w:val="00621D9A"/>
    <w:rsid w:val="0062237C"/>
    <w:rsid w:val="0062289E"/>
    <w:rsid w:val="0062310A"/>
    <w:rsid w:val="0062359F"/>
    <w:rsid w:val="00623A08"/>
    <w:rsid w:val="00623AF4"/>
    <w:rsid w:val="00623BFB"/>
    <w:rsid w:val="006244E6"/>
    <w:rsid w:val="00624A5C"/>
    <w:rsid w:val="00624EE4"/>
    <w:rsid w:val="00625A04"/>
    <w:rsid w:val="006264C5"/>
    <w:rsid w:val="00626BD6"/>
    <w:rsid w:val="0062762A"/>
    <w:rsid w:val="00627B70"/>
    <w:rsid w:val="00627CF8"/>
    <w:rsid w:val="006302F5"/>
    <w:rsid w:val="00630C5C"/>
    <w:rsid w:val="00630D83"/>
    <w:rsid w:val="00630DCC"/>
    <w:rsid w:val="0063178B"/>
    <w:rsid w:val="00631B34"/>
    <w:rsid w:val="006320C1"/>
    <w:rsid w:val="00632CA1"/>
    <w:rsid w:val="00632D68"/>
    <w:rsid w:val="006345F8"/>
    <w:rsid w:val="00634845"/>
    <w:rsid w:val="00634D85"/>
    <w:rsid w:val="006350C1"/>
    <w:rsid w:val="00635615"/>
    <w:rsid w:val="00635E5E"/>
    <w:rsid w:val="00636258"/>
    <w:rsid w:val="006366D2"/>
    <w:rsid w:val="0063704E"/>
    <w:rsid w:val="00637BE3"/>
    <w:rsid w:val="00637FB5"/>
    <w:rsid w:val="006407B4"/>
    <w:rsid w:val="00640ADB"/>
    <w:rsid w:val="00640B10"/>
    <w:rsid w:val="00640D22"/>
    <w:rsid w:val="0064197D"/>
    <w:rsid w:val="00641BFD"/>
    <w:rsid w:val="00642409"/>
    <w:rsid w:val="0064259C"/>
    <w:rsid w:val="006429CA"/>
    <w:rsid w:val="00642C11"/>
    <w:rsid w:val="00642DA7"/>
    <w:rsid w:val="00643751"/>
    <w:rsid w:val="00643ADC"/>
    <w:rsid w:val="006440C7"/>
    <w:rsid w:val="00644AF2"/>
    <w:rsid w:val="0064572A"/>
    <w:rsid w:val="006457DD"/>
    <w:rsid w:val="006457EA"/>
    <w:rsid w:val="00646648"/>
    <w:rsid w:val="00646FAD"/>
    <w:rsid w:val="00647419"/>
    <w:rsid w:val="00647BFA"/>
    <w:rsid w:val="00647F38"/>
    <w:rsid w:val="00650760"/>
    <w:rsid w:val="00651DF7"/>
    <w:rsid w:val="006521E0"/>
    <w:rsid w:val="006526A6"/>
    <w:rsid w:val="00652AF5"/>
    <w:rsid w:val="006535F9"/>
    <w:rsid w:val="0065370A"/>
    <w:rsid w:val="00656033"/>
    <w:rsid w:val="00656794"/>
    <w:rsid w:val="00657E25"/>
    <w:rsid w:val="00657FFE"/>
    <w:rsid w:val="006608AB"/>
    <w:rsid w:val="006613F3"/>
    <w:rsid w:val="006616ED"/>
    <w:rsid w:val="00661D5C"/>
    <w:rsid w:val="0066209B"/>
    <w:rsid w:val="00662927"/>
    <w:rsid w:val="006632A0"/>
    <w:rsid w:val="006637B7"/>
    <w:rsid w:val="00663EA3"/>
    <w:rsid w:val="006641C5"/>
    <w:rsid w:val="00664422"/>
    <w:rsid w:val="00664607"/>
    <w:rsid w:val="006650D3"/>
    <w:rsid w:val="006652CE"/>
    <w:rsid w:val="00665478"/>
    <w:rsid w:val="006660A1"/>
    <w:rsid w:val="0066612B"/>
    <w:rsid w:val="006663D9"/>
    <w:rsid w:val="006669F2"/>
    <w:rsid w:val="00667004"/>
    <w:rsid w:val="006672C0"/>
    <w:rsid w:val="006674C2"/>
    <w:rsid w:val="00667722"/>
    <w:rsid w:val="00667AF3"/>
    <w:rsid w:val="00670623"/>
    <w:rsid w:val="00671329"/>
    <w:rsid w:val="00671925"/>
    <w:rsid w:val="006719F5"/>
    <w:rsid w:val="00672059"/>
    <w:rsid w:val="006731A4"/>
    <w:rsid w:val="00673882"/>
    <w:rsid w:val="00674808"/>
    <w:rsid w:val="00674B7E"/>
    <w:rsid w:val="0067507D"/>
    <w:rsid w:val="006754D4"/>
    <w:rsid w:val="006756A2"/>
    <w:rsid w:val="006756C9"/>
    <w:rsid w:val="00675FBF"/>
    <w:rsid w:val="00676912"/>
    <w:rsid w:val="00676CE4"/>
    <w:rsid w:val="00677235"/>
    <w:rsid w:val="006779A3"/>
    <w:rsid w:val="006807C9"/>
    <w:rsid w:val="00680CAD"/>
    <w:rsid w:val="00680FC8"/>
    <w:rsid w:val="006810DE"/>
    <w:rsid w:val="006812B0"/>
    <w:rsid w:val="00681B04"/>
    <w:rsid w:val="006820D0"/>
    <w:rsid w:val="00683D0B"/>
    <w:rsid w:val="00684313"/>
    <w:rsid w:val="00685B4E"/>
    <w:rsid w:val="00685E7B"/>
    <w:rsid w:val="0068662E"/>
    <w:rsid w:val="006869BE"/>
    <w:rsid w:val="00686C16"/>
    <w:rsid w:val="00690574"/>
    <w:rsid w:val="00690B16"/>
    <w:rsid w:val="006917A8"/>
    <w:rsid w:val="00691ABB"/>
    <w:rsid w:val="00691B73"/>
    <w:rsid w:val="006920AD"/>
    <w:rsid w:val="0069284B"/>
    <w:rsid w:val="00692C23"/>
    <w:rsid w:val="00692D70"/>
    <w:rsid w:val="00693559"/>
    <w:rsid w:val="006945C5"/>
    <w:rsid w:val="00694A38"/>
    <w:rsid w:val="00694E7B"/>
    <w:rsid w:val="00695752"/>
    <w:rsid w:val="00695CBC"/>
    <w:rsid w:val="00695D2E"/>
    <w:rsid w:val="006960AD"/>
    <w:rsid w:val="006975BB"/>
    <w:rsid w:val="006A00E0"/>
    <w:rsid w:val="006A099E"/>
    <w:rsid w:val="006A17F3"/>
    <w:rsid w:val="006A19D7"/>
    <w:rsid w:val="006A328B"/>
    <w:rsid w:val="006A3CB3"/>
    <w:rsid w:val="006A3DA9"/>
    <w:rsid w:val="006A59FA"/>
    <w:rsid w:val="006A5A82"/>
    <w:rsid w:val="006A5B91"/>
    <w:rsid w:val="006A5BF9"/>
    <w:rsid w:val="006A74F6"/>
    <w:rsid w:val="006A78A1"/>
    <w:rsid w:val="006A7ADD"/>
    <w:rsid w:val="006B079B"/>
    <w:rsid w:val="006B0A38"/>
    <w:rsid w:val="006B1061"/>
    <w:rsid w:val="006B192F"/>
    <w:rsid w:val="006B1954"/>
    <w:rsid w:val="006B198D"/>
    <w:rsid w:val="006B21E7"/>
    <w:rsid w:val="006B2637"/>
    <w:rsid w:val="006B292D"/>
    <w:rsid w:val="006B3095"/>
    <w:rsid w:val="006B3B6F"/>
    <w:rsid w:val="006B3CA9"/>
    <w:rsid w:val="006B579A"/>
    <w:rsid w:val="006B5A16"/>
    <w:rsid w:val="006B5ACD"/>
    <w:rsid w:val="006B5C10"/>
    <w:rsid w:val="006B6396"/>
    <w:rsid w:val="006B6D4F"/>
    <w:rsid w:val="006B746D"/>
    <w:rsid w:val="006B759E"/>
    <w:rsid w:val="006B793E"/>
    <w:rsid w:val="006B7DF5"/>
    <w:rsid w:val="006C16B1"/>
    <w:rsid w:val="006C20D8"/>
    <w:rsid w:val="006C217C"/>
    <w:rsid w:val="006C2614"/>
    <w:rsid w:val="006C2DE5"/>
    <w:rsid w:val="006C30CF"/>
    <w:rsid w:val="006C3939"/>
    <w:rsid w:val="006C403A"/>
    <w:rsid w:val="006C41CC"/>
    <w:rsid w:val="006C433C"/>
    <w:rsid w:val="006C4543"/>
    <w:rsid w:val="006C4B45"/>
    <w:rsid w:val="006C4CB6"/>
    <w:rsid w:val="006C5335"/>
    <w:rsid w:val="006C5D08"/>
    <w:rsid w:val="006C60DD"/>
    <w:rsid w:val="006C64B0"/>
    <w:rsid w:val="006C6B5B"/>
    <w:rsid w:val="006C7258"/>
    <w:rsid w:val="006C766D"/>
    <w:rsid w:val="006D0D3C"/>
    <w:rsid w:val="006D0D9A"/>
    <w:rsid w:val="006D1128"/>
    <w:rsid w:val="006D1AEB"/>
    <w:rsid w:val="006D269A"/>
    <w:rsid w:val="006D28CB"/>
    <w:rsid w:val="006D2BEB"/>
    <w:rsid w:val="006D31AE"/>
    <w:rsid w:val="006D358B"/>
    <w:rsid w:val="006D3728"/>
    <w:rsid w:val="006D3A30"/>
    <w:rsid w:val="006D3D46"/>
    <w:rsid w:val="006D419A"/>
    <w:rsid w:val="006D5190"/>
    <w:rsid w:val="006D68DD"/>
    <w:rsid w:val="006D76F6"/>
    <w:rsid w:val="006D7A2D"/>
    <w:rsid w:val="006D7CD2"/>
    <w:rsid w:val="006D7CDE"/>
    <w:rsid w:val="006D7FB7"/>
    <w:rsid w:val="006E01D1"/>
    <w:rsid w:val="006E06B9"/>
    <w:rsid w:val="006E093D"/>
    <w:rsid w:val="006E10D9"/>
    <w:rsid w:val="006E1265"/>
    <w:rsid w:val="006E1336"/>
    <w:rsid w:val="006E1953"/>
    <w:rsid w:val="006E1C0E"/>
    <w:rsid w:val="006E1F50"/>
    <w:rsid w:val="006E200F"/>
    <w:rsid w:val="006E2084"/>
    <w:rsid w:val="006E25AA"/>
    <w:rsid w:val="006E30E3"/>
    <w:rsid w:val="006E3498"/>
    <w:rsid w:val="006E35F5"/>
    <w:rsid w:val="006E36DC"/>
    <w:rsid w:val="006E3766"/>
    <w:rsid w:val="006E3A48"/>
    <w:rsid w:val="006E3C74"/>
    <w:rsid w:val="006E4678"/>
    <w:rsid w:val="006E4881"/>
    <w:rsid w:val="006E4A65"/>
    <w:rsid w:val="006E4B4C"/>
    <w:rsid w:val="006E4E9D"/>
    <w:rsid w:val="006E4FEF"/>
    <w:rsid w:val="006E59D7"/>
    <w:rsid w:val="006E5A3B"/>
    <w:rsid w:val="006E5C5F"/>
    <w:rsid w:val="006E617C"/>
    <w:rsid w:val="006E690A"/>
    <w:rsid w:val="006E7616"/>
    <w:rsid w:val="006F0076"/>
    <w:rsid w:val="006F07E7"/>
    <w:rsid w:val="006F09D0"/>
    <w:rsid w:val="006F12F5"/>
    <w:rsid w:val="006F1BB3"/>
    <w:rsid w:val="006F1ECC"/>
    <w:rsid w:val="006F2CEF"/>
    <w:rsid w:val="006F30E5"/>
    <w:rsid w:val="006F30EE"/>
    <w:rsid w:val="006F32FF"/>
    <w:rsid w:val="006F38BD"/>
    <w:rsid w:val="006F3B79"/>
    <w:rsid w:val="006F3B9B"/>
    <w:rsid w:val="006F4603"/>
    <w:rsid w:val="006F47CE"/>
    <w:rsid w:val="006F50EF"/>
    <w:rsid w:val="006F567E"/>
    <w:rsid w:val="006F63DA"/>
    <w:rsid w:val="006F658D"/>
    <w:rsid w:val="006F731F"/>
    <w:rsid w:val="006F7930"/>
    <w:rsid w:val="006F7BA4"/>
    <w:rsid w:val="0070005E"/>
    <w:rsid w:val="0070044A"/>
    <w:rsid w:val="0070067C"/>
    <w:rsid w:val="007007DC"/>
    <w:rsid w:val="00700ACE"/>
    <w:rsid w:val="00701234"/>
    <w:rsid w:val="00701468"/>
    <w:rsid w:val="00701803"/>
    <w:rsid w:val="007020F3"/>
    <w:rsid w:val="0070221B"/>
    <w:rsid w:val="007022F9"/>
    <w:rsid w:val="007027FB"/>
    <w:rsid w:val="00702B4D"/>
    <w:rsid w:val="00703E08"/>
    <w:rsid w:val="00704A3F"/>
    <w:rsid w:val="00704B58"/>
    <w:rsid w:val="00704BD5"/>
    <w:rsid w:val="00704CD6"/>
    <w:rsid w:val="007051FA"/>
    <w:rsid w:val="0070539C"/>
    <w:rsid w:val="007054E0"/>
    <w:rsid w:val="0070604E"/>
    <w:rsid w:val="007061B1"/>
    <w:rsid w:val="00706598"/>
    <w:rsid w:val="00706A0E"/>
    <w:rsid w:val="00706FE9"/>
    <w:rsid w:val="00707071"/>
    <w:rsid w:val="00707119"/>
    <w:rsid w:val="007078FC"/>
    <w:rsid w:val="007079D8"/>
    <w:rsid w:val="0071039D"/>
    <w:rsid w:val="00710DE0"/>
    <w:rsid w:val="0071172A"/>
    <w:rsid w:val="00711F36"/>
    <w:rsid w:val="0071236E"/>
    <w:rsid w:val="00712EB0"/>
    <w:rsid w:val="0071361E"/>
    <w:rsid w:val="007147B7"/>
    <w:rsid w:val="00714BB3"/>
    <w:rsid w:val="00714EE1"/>
    <w:rsid w:val="007150D2"/>
    <w:rsid w:val="0071582D"/>
    <w:rsid w:val="00715ADC"/>
    <w:rsid w:val="00715C71"/>
    <w:rsid w:val="00716653"/>
    <w:rsid w:val="007168AA"/>
    <w:rsid w:val="00717507"/>
    <w:rsid w:val="00717693"/>
    <w:rsid w:val="00717D89"/>
    <w:rsid w:val="00717F00"/>
    <w:rsid w:val="00720234"/>
    <w:rsid w:val="007203EB"/>
    <w:rsid w:val="00721055"/>
    <w:rsid w:val="00721056"/>
    <w:rsid w:val="00721327"/>
    <w:rsid w:val="007217FA"/>
    <w:rsid w:val="007219B3"/>
    <w:rsid w:val="007221C7"/>
    <w:rsid w:val="007232C0"/>
    <w:rsid w:val="00723B29"/>
    <w:rsid w:val="00724415"/>
    <w:rsid w:val="0072462B"/>
    <w:rsid w:val="00724749"/>
    <w:rsid w:val="00724ECD"/>
    <w:rsid w:val="00725052"/>
    <w:rsid w:val="00725170"/>
    <w:rsid w:val="007253C1"/>
    <w:rsid w:val="0072576F"/>
    <w:rsid w:val="00726017"/>
    <w:rsid w:val="007262A6"/>
    <w:rsid w:val="00727376"/>
    <w:rsid w:val="007274AE"/>
    <w:rsid w:val="00727A9C"/>
    <w:rsid w:val="0073039C"/>
    <w:rsid w:val="00730BC1"/>
    <w:rsid w:val="00730BC8"/>
    <w:rsid w:val="00732034"/>
    <w:rsid w:val="0073234A"/>
    <w:rsid w:val="00732475"/>
    <w:rsid w:val="007325C0"/>
    <w:rsid w:val="00732F17"/>
    <w:rsid w:val="00733378"/>
    <w:rsid w:val="00733F1D"/>
    <w:rsid w:val="00733F6F"/>
    <w:rsid w:val="007352E4"/>
    <w:rsid w:val="007357B6"/>
    <w:rsid w:val="00735FEB"/>
    <w:rsid w:val="00736534"/>
    <w:rsid w:val="007368B2"/>
    <w:rsid w:val="0073750F"/>
    <w:rsid w:val="00737A2C"/>
    <w:rsid w:val="00737D77"/>
    <w:rsid w:val="0074002E"/>
    <w:rsid w:val="00740081"/>
    <w:rsid w:val="00740429"/>
    <w:rsid w:val="00741610"/>
    <w:rsid w:val="00741FC7"/>
    <w:rsid w:val="00742148"/>
    <w:rsid w:val="0074286A"/>
    <w:rsid w:val="00742F7B"/>
    <w:rsid w:val="0074377A"/>
    <w:rsid w:val="00743B0B"/>
    <w:rsid w:val="00743F8B"/>
    <w:rsid w:val="00744207"/>
    <w:rsid w:val="00744EE1"/>
    <w:rsid w:val="007454A3"/>
    <w:rsid w:val="007456A6"/>
    <w:rsid w:val="00745D4D"/>
    <w:rsid w:val="007460A0"/>
    <w:rsid w:val="00747319"/>
    <w:rsid w:val="0074765D"/>
    <w:rsid w:val="00747D89"/>
    <w:rsid w:val="0075007B"/>
    <w:rsid w:val="007508E0"/>
    <w:rsid w:val="0075094D"/>
    <w:rsid w:val="007511EE"/>
    <w:rsid w:val="0075147A"/>
    <w:rsid w:val="00751F48"/>
    <w:rsid w:val="00752030"/>
    <w:rsid w:val="0075255D"/>
    <w:rsid w:val="00752BFE"/>
    <w:rsid w:val="0075324E"/>
    <w:rsid w:val="00753485"/>
    <w:rsid w:val="00754E84"/>
    <w:rsid w:val="00754F10"/>
    <w:rsid w:val="007552C6"/>
    <w:rsid w:val="00755623"/>
    <w:rsid w:val="007562AE"/>
    <w:rsid w:val="007564DB"/>
    <w:rsid w:val="007565BD"/>
    <w:rsid w:val="007567C6"/>
    <w:rsid w:val="00756B11"/>
    <w:rsid w:val="00756D82"/>
    <w:rsid w:val="00756EAE"/>
    <w:rsid w:val="00756FBE"/>
    <w:rsid w:val="00757256"/>
    <w:rsid w:val="00757772"/>
    <w:rsid w:val="00757AFC"/>
    <w:rsid w:val="00757D83"/>
    <w:rsid w:val="00757F73"/>
    <w:rsid w:val="00760048"/>
    <w:rsid w:val="0076099F"/>
    <w:rsid w:val="0076213C"/>
    <w:rsid w:val="00762C02"/>
    <w:rsid w:val="00763698"/>
    <w:rsid w:val="0076447E"/>
    <w:rsid w:val="00764A35"/>
    <w:rsid w:val="00765FFE"/>
    <w:rsid w:val="00766006"/>
    <w:rsid w:val="0076656B"/>
    <w:rsid w:val="00766C5D"/>
    <w:rsid w:val="00767222"/>
    <w:rsid w:val="00767F54"/>
    <w:rsid w:val="007703AD"/>
    <w:rsid w:val="00770938"/>
    <w:rsid w:val="0077099A"/>
    <w:rsid w:val="00770C75"/>
    <w:rsid w:val="00770E2E"/>
    <w:rsid w:val="0077100F"/>
    <w:rsid w:val="00771CAE"/>
    <w:rsid w:val="00772428"/>
    <w:rsid w:val="0077261C"/>
    <w:rsid w:val="00772C85"/>
    <w:rsid w:val="00772D61"/>
    <w:rsid w:val="00773874"/>
    <w:rsid w:val="0077491A"/>
    <w:rsid w:val="00775C73"/>
    <w:rsid w:val="00775CA0"/>
    <w:rsid w:val="00776CE0"/>
    <w:rsid w:val="00777061"/>
    <w:rsid w:val="007771E8"/>
    <w:rsid w:val="00777539"/>
    <w:rsid w:val="00777B54"/>
    <w:rsid w:val="00777D9B"/>
    <w:rsid w:val="0078059B"/>
    <w:rsid w:val="00780A28"/>
    <w:rsid w:val="00780B8D"/>
    <w:rsid w:val="00781944"/>
    <w:rsid w:val="00781C33"/>
    <w:rsid w:val="0078323A"/>
    <w:rsid w:val="0078358A"/>
    <w:rsid w:val="0078384A"/>
    <w:rsid w:val="007845F9"/>
    <w:rsid w:val="00785484"/>
    <w:rsid w:val="00785877"/>
    <w:rsid w:val="00785B29"/>
    <w:rsid w:val="007864D1"/>
    <w:rsid w:val="007875D8"/>
    <w:rsid w:val="00787799"/>
    <w:rsid w:val="007906A2"/>
    <w:rsid w:val="0079070A"/>
    <w:rsid w:val="00790958"/>
    <w:rsid w:val="00790D9C"/>
    <w:rsid w:val="00790DE4"/>
    <w:rsid w:val="00791C67"/>
    <w:rsid w:val="007928A0"/>
    <w:rsid w:val="00792FBB"/>
    <w:rsid w:val="00793788"/>
    <w:rsid w:val="007944F9"/>
    <w:rsid w:val="00794726"/>
    <w:rsid w:val="00794BA4"/>
    <w:rsid w:val="00794BA9"/>
    <w:rsid w:val="00794EAB"/>
    <w:rsid w:val="0079558B"/>
    <w:rsid w:val="00795735"/>
    <w:rsid w:val="007959C8"/>
    <w:rsid w:val="00795B7C"/>
    <w:rsid w:val="00795BB3"/>
    <w:rsid w:val="00796674"/>
    <w:rsid w:val="0079674E"/>
    <w:rsid w:val="00796E80"/>
    <w:rsid w:val="00797535"/>
    <w:rsid w:val="00797FFB"/>
    <w:rsid w:val="007A07F9"/>
    <w:rsid w:val="007A0813"/>
    <w:rsid w:val="007A11C5"/>
    <w:rsid w:val="007A1747"/>
    <w:rsid w:val="007A1E19"/>
    <w:rsid w:val="007A212C"/>
    <w:rsid w:val="007A2149"/>
    <w:rsid w:val="007A291D"/>
    <w:rsid w:val="007A3142"/>
    <w:rsid w:val="007A36B5"/>
    <w:rsid w:val="007A39CE"/>
    <w:rsid w:val="007A3AB7"/>
    <w:rsid w:val="007A3D1C"/>
    <w:rsid w:val="007A4B4A"/>
    <w:rsid w:val="007A4F7E"/>
    <w:rsid w:val="007A51E4"/>
    <w:rsid w:val="007A664B"/>
    <w:rsid w:val="007A6F38"/>
    <w:rsid w:val="007A7940"/>
    <w:rsid w:val="007A7C8A"/>
    <w:rsid w:val="007A7E59"/>
    <w:rsid w:val="007B02B7"/>
    <w:rsid w:val="007B0AB9"/>
    <w:rsid w:val="007B1879"/>
    <w:rsid w:val="007B2177"/>
    <w:rsid w:val="007B2C69"/>
    <w:rsid w:val="007B2DB4"/>
    <w:rsid w:val="007B2E63"/>
    <w:rsid w:val="007B35DE"/>
    <w:rsid w:val="007B3CF7"/>
    <w:rsid w:val="007B42FC"/>
    <w:rsid w:val="007B486D"/>
    <w:rsid w:val="007B5C12"/>
    <w:rsid w:val="007B61F8"/>
    <w:rsid w:val="007B6B05"/>
    <w:rsid w:val="007B6FB5"/>
    <w:rsid w:val="007B7134"/>
    <w:rsid w:val="007B7C46"/>
    <w:rsid w:val="007B7C88"/>
    <w:rsid w:val="007B7C9D"/>
    <w:rsid w:val="007C040A"/>
    <w:rsid w:val="007C059C"/>
    <w:rsid w:val="007C077D"/>
    <w:rsid w:val="007C130C"/>
    <w:rsid w:val="007C1490"/>
    <w:rsid w:val="007C19C5"/>
    <w:rsid w:val="007C1EAF"/>
    <w:rsid w:val="007C2205"/>
    <w:rsid w:val="007C2B5A"/>
    <w:rsid w:val="007C38A8"/>
    <w:rsid w:val="007C3C92"/>
    <w:rsid w:val="007C3CD1"/>
    <w:rsid w:val="007C507A"/>
    <w:rsid w:val="007C6561"/>
    <w:rsid w:val="007C7FFC"/>
    <w:rsid w:val="007D0069"/>
    <w:rsid w:val="007D0281"/>
    <w:rsid w:val="007D0E25"/>
    <w:rsid w:val="007D1458"/>
    <w:rsid w:val="007D1F9F"/>
    <w:rsid w:val="007D2743"/>
    <w:rsid w:val="007D3A5A"/>
    <w:rsid w:val="007D3DDC"/>
    <w:rsid w:val="007D421E"/>
    <w:rsid w:val="007D52F4"/>
    <w:rsid w:val="007D5F63"/>
    <w:rsid w:val="007D5FA8"/>
    <w:rsid w:val="007D64A0"/>
    <w:rsid w:val="007D6B0D"/>
    <w:rsid w:val="007D70FB"/>
    <w:rsid w:val="007D73D1"/>
    <w:rsid w:val="007D78F9"/>
    <w:rsid w:val="007D7CF5"/>
    <w:rsid w:val="007E0609"/>
    <w:rsid w:val="007E0EE7"/>
    <w:rsid w:val="007E148F"/>
    <w:rsid w:val="007E188F"/>
    <w:rsid w:val="007E21CF"/>
    <w:rsid w:val="007E227E"/>
    <w:rsid w:val="007E2A97"/>
    <w:rsid w:val="007E3199"/>
    <w:rsid w:val="007E343C"/>
    <w:rsid w:val="007E3D41"/>
    <w:rsid w:val="007E448C"/>
    <w:rsid w:val="007E5077"/>
    <w:rsid w:val="007E52A9"/>
    <w:rsid w:val="007E5428"/>
    <w:rsid w:val="007E6C81"/>
    <w:rsid w:val="007F016F"/>
    <w:rsid w:val="007F03B9"/>
    <w:rsid w:val="007F084A"/>
    <w:rsid w:val="007F0896"/>
    <w:rsid w:val="007F0957"/>
    <w:rsid w:val="007F0FB5"/>
    <w:rsid w:val="007F1014"/>
    <w:rsid w:val="007F10A3"/>
    <w:rsid w:val="007F1473"/>
    <w:rsid w:val="007F1DAD"/>
    <w:rsid w:val="007F1E7E"/>
    <w:rsid w:val="007F1F89"/>
    <w:rsid w:val="007F25CB"/>
    <w:rsid w:val="007F2F28"/>
    <w:rsid w:val="007F32C4"/>
    <w:rsid w:val="007F3424"/>
    <w:rsid w:val="007F3F8E"/>
    <w:rsid w:val="007F4352"/>
    <w:rsid w:val="007F47A8"/>
    <w:rsid w:val="007F4B82"/>
    <w:rsid w:val="007F5174"/>
    <w:rsid w:val="007F62D7"/>
    <w:rsid w:val="007F6549"/>
    <w:rsid w:val="007F661E"/>
    <w:rsid w:val="007F6BAA"/>
    <w:rsid w:val="007F70A6"/>
    <w:rsid w:val="007F7E84"/>
    <w:rsid w:val="0080023D"/>
    <w:rsid w:val="0080058A"/>
    <w:rsid w:val="0080065E"/>
    <w:rsid w:val="00800D67"/>
    <w:rsid w:val="00801095"/>
    <w:rsid w:val="00801C72"/>
    <w:rsid w:val="00802073"/>
    <w:rsid w:val="00802095"/>
    <w:rsid w:val="00802441"/>
    <w:rsid w:val="008030C5"/>
    <w:rsid w:val="008037A4"/>
    <w:rsid w:val="00803B5A"/>
    <w:rsid w:val="008054F7"/>
    <w:rsid w:val="00805628"/>
    <w:rsid w:val="00805672"/>
    <w:rsid w:val="008057CB"/>
    <w:rsid w:val="008057D6"/>
    <w:rsid w:val="00805CD1"/>
    <w:rsid w:val="00805EA2"/>
    <w:rsid w:val="0080742E"/>
    <w:rsid w:val="00807FDF"/>
    <w:rsid w:val="00810222"/>
    <w:rsid w:val="00810625"/>
    <w:rsid w:val="00811C8A"/>
    <w:rsid w:val="0081208E"/>
    <w:rsid w:val="0081340D"/>
    <w:rsid w:val="008146DA"/>
    <w:rsid w:val="008147DE"/>
    <w:rsid w:val="008149F4"/>
    <w:rsid w:val="00814D8F"/>
    <w:rsid w:val="00815212"/>
    <w:rsid w:val="0081578B"/>
    <w:rsid w:val="00816737"/>
    <w:rsid w:val="008169D3"/>
    <w:rsid w:val="00816D7E"/>
    <w:rsid w:val="008177D4"/>
    <w:rsid w:val="008204BA"/>
    <w:rsid w:val="00820A02"/>
    <w:rsid w:val="0082177A"/>
    <w:rsid w:val="00821AB2"/>
    <w:rsid w:val="00821B6A"/>
    <w:rsid w:val="0082250C"/>
    <w:rsid w:val="00822829"/>
    <w:rsid w:val="00822C15"/>
    <w:rsid w:val="0082371C"/>
    <w:rsid w:val="008247F9"/>
    <w:rsid w:val="0082487E"/>
    <w:rsid w:val="00825A67"/>
    <w:rsid w:val="008260F2"/>
    <w:rsid w:val="00826102"/>
    <w:rsid w:val="008262DD"/>
    <w:rsid w:val="00826546"/>
    <w:rsid w:val="00826AD5"/>
    <w:rsid w:val="00826CF3"/>
    <w:rsid w:val="00826E3E"/>
    <w:rsid w:val="008272B8"/>
    <w:rsid w:val="008274B0"/>
    <w:rsid w:val="008304BE"/>
    <w:rsid w:val="00830E99"/>
    <w:rsid w:val="00831207"/>
    <w:rsid w:val="008314B0"/>
    <w:rsid w:val="008314E7"/>
    <w:rsid w:val="0083173A"/>
    <w:rsid w:val="00831D08"/>
    <w:rsid w:val="00832008"/>
    <w:rsid w:val="0083214B"/>
    <w:rsid w:val="00833384"/>
    <w:rsid w:val="0083365C"/>
    <w:rsid w:val="00833DDA"/>
    <w:rsid w:val="008346ED"/>
    <w:rsid w:val="0083494E"/>
    <w:rsid w:val="00834C3F"/>
    <w:rsid w:val="00835281"/>
    <w:rsid w:val="00835351"/>
    <w:rsid w:val="008356F9"/>
    <w:rsid w:val="008359E3"/>
    <w:rsid w:val="00837063"/>
    <w:rsid w:val="0083755F"/>
    <w:rsid w:val="008377E5"/>
    <w:rsid w:val="0084081C"/>
    <w:rsid w:val="00840E5D"/>
    <w:rsid w:val="008410C1"/>
    <w:rsid w:val="008414D6"/>
    <w:rsid w:val="00841E20"/>
    <w:rsid w:val="008429D1"/>
    <w:rsid w:val="00843DA9"/>
    <w:rsid w:val="0084480E"/>
    <w:rsid w:val="00844DD7"/>
    <w:rsid w:val="008456B8"/>
    <w:rsid w:val="0084571D"/>
    <w:rsid w:val="00845A61"/>
    <w:rsid w:val="00845F64"/>
    <w:rsid w:val="008461BC"/>
    <w:rsid w:val="008462BD"/>
    <w:rsid w:val="00846D61"/>
    <w:rsid w:val="0084703D"/>
    <w:rsid w:val="00847847"/>
    <w:rsid w:val="00850089"/>
    <w:rsid w:val="00850B2E"/>
    <w:rsid w:val="00851558"/>
    <w:rsid w:val="00851A34"/>
    <w:rsid w:val="008521EC"/>
    <w:rsid w:val="008528C9"/>
    <w:rsid w:val="008529B7"/>
    <w:rsid w:val="00852AF6"/>
    <w:rsid w:val="00853164"/>
    <w:rsid w:val="0085363B"/>
    <w:rsid w:val="00853757"/>
    <w:rsid w:val="008538A1"/>
    <w:rsid w:val="008540DD"/>
    <w:rsid w:val="008541E6"/>
    <w:rsid w:val="0085426A"/>
    <w:rsid w:val="00854C31"/>
    <w:rsid w:val="00854D7B"/>
    <w:rsid w:val="008555A6"/>
    <w:rsid w:val="00856318"/>
    <w:rsid w:val="00856824"/>
    <w:rsid w:val="00856C83"/>
    <w:rsid w:val="00856D1E"/>
    <w:rsid w:val="00860936"/>
    <w:rsid w:val="00860D0E"/>
    <w:rsid w:val="00861303"/>
    <w:rsid w:val="008620CD"/>
    <w:rsid w:val="00862176"/>
    <w:rsid w:val="0086217D"/>
    <w:rsid w:val="008625B9"/>
    <w:rsid w:val="00862F6F"/>
    <w:rsid w:val="00863139"/>
    <w:rsid w:val="00863916"/>
    <w:rsid w:val="00864253"/>
    <w:rsid w:val="00864922"/>
    <w:rsid w:val="008651FA"/>
    <w:rsid w:val="00865349"/>
    <w:rsid w:val="0086538B"/>
    <w:rsid w:val="00866EAE"/>
    <w:rsid w:val="00867BCC"/>
    <w:rsid w:val="00870E5B"/>
    <w:rsid w:val="00871061"/>
    <w:rsid w:val="00871196"/>
    <w:rsid w:val="00871299"/>
    <w:rsid w:val="0087222D"/>
    <w:rsid w:val="00872765"/>
    <w:rsid w:val="00872B3B"/>
    <w:rsid w:val="00873A16"/>
    <w:rsid w:val="00873A2C"/>
    <w:rsid w:val="00873E20"/>
    <w:rsid w:val="00874C6B"/>
    <w:rsid w:val="0087556E"/>
    <w:rsid w:val="008756A8"/>
    <w:rsid w:val="00875D56"/>
    <w:rsid w:val="00876ABA"/>
    <w:rsid w:val="00876B10"/>
    <w:rsid w:val="00876F57"/>
    <w:rsid w:val="008774EE"/>
    <w:rsid w:val="00877C8B"/>
    <w:rsid w:val="008803BD"/>
    <w:rsid w:val="00880C7C"/>
    <w:rsid w:val="00881668"/>
    <w:rsid w:val="0088244A"/>
    <w:rsid w:val="00883501"/>
    <w:rsid w:val="00883CF4"/>
    <w:rsid w:val="0088470E"/>
    <w:rsid w:val="0088493F"/>
    <w:rsid w:val="00884A22"/>
    <w:rsid w:val="008850A3"/>
    <w:rsid w:val="00885E1A"/>
    <w:rsid w:val="008862EF"/>
    <w:rsid w:val="00886696"/>
    <w:rsid w:val="00886886"/>
    <w:rsid w:val="00886A70"/>
    <w:rsid w:val="00886B8D"/>
    <w:rsid w:val="00887258"/>
    <w:rsid w:val="008879FB"/>
    <w:rsid w:val="00891395"/>
    <w:rsid w:val="0089164A"/>
    <w:rsid w:val="00891CA0"/>
    <w:rsid w:val="00893982"/>
    <w:rsid w:val="00895F4C"/>
    <w:rsid w:val="00896586"/>
    <w:rsid w:val="0089662F"/>
    <w:rsid w:val="0089692E"/>
    <w:rsid w:val="008971CC"/>
    <w:rsid w:val="00897A00"/>
    <w:rsid w:val="00897BB0"/>
    <w:rsid w:val="008A2A4A"/>
    <w:rsid w:val="008A4A53"/>
    <w:rsid w:val="008A5396"/>
    <w:rsid w:val="008A564A"/>
    <w:rsid w:val="008A652D"/>
    <w:rsid w:val="008A739A"/>
    <w:rsid w:val="008A7A57"/>
    <w:rsid w:val="008A7C27"/>
    <w:rsid w:val="008B01F6"/>
    <w:rsid w:val="008B0EB0"/>
    <w:rsid w:val="008B149E"/>
    <w:rsid w:val="008B24EE"/>
    <w:rsid w:val="008B2871"/>
    <w:rsid w:val="008B2A71"/>
    <w:rsid w:val="008B3564"/>
    <w:rsid w:val="008B3FD2"/>
    <w:rsid w:val="008B4C3B"/>
    <w:rsid w:val="008B5076"/>
    <w:rsid w:val="008B531D"/>
    <w:rsid w:val="008B5652"/>
    <w:rsid w:val="008B59B5"/>
    <w:rsid w:val="008B59F4"/>
    <w:rsid w:val="008B6DA7"/>
    <w:rsid w:val="008B703C"/>
    <w:rsid w:val="008B70C6"/>
    <w:rsid w:val="008B74CB"/>
    <w:rsid w:val="008B7D43"/>
    <w:rsid w:val="008C00DF"/>
    <w:rsid w:val="008C04F9"/>
    <w:rsid w:val="008C0AD4"/>
    <w:rsid w:val="008C0C00"/>
    <w:rsid w:val="008C0CDA"/>
    <w:rsid w:val="008C1043"/>
    <w:rsid w:val="008C162A"/>
    <w:rsid w:val="008C23C2"/>
    <w:rsid w:val="008C29E8"/>
    <w:rsid w:val="008C2DD1"/>
    <w:rsid w:val="008C3718"/>
    <w:rsid w:val="008C3BD6"/>
    <w:rsid w:val="008C3F2D"/>
    <w:rsid w:val="008C40A2"/>
    <w:rsid w:val="008C45AB"/>
    <w:rsid w:val="008C5A46"/>
    <w:rsid w:val="008C63C7"/>
    <w:rsid w:val="008C69A2"/>
    <w:rsid w:val="008C6BFF"/>
    <w:rsid w:val="008C7032"/>
    <w:rsid w:val="008C765A"/>
    <w:rsid w:val="008C7829"/>
    <w:rsid w:val="008C7928"/>
    <w:rsid w:val="008D00F3"/>
    <w:rsid w:val="008D0F41"/>
    <w:rsid w:val="008D115F"/>
    <w:rsid w:val="008D277F"/>
    <w:rsid w:val="008D3186"/>
    <w:rsid w:val="008D46C5"/>
    <w:rsid w:val="008D4E3F"/>
    <w:rsid w:val="008D5ACE"/>
    <w:rsid w:val="008D5B8F"/>
    <w:rsid w:val="008D62C6"/>
    <w:rsid w:val="008D6E93"/>
    <w:rsid w:val="008D71CB"/>
    <w:rsid w:val="008D78E6"/>
    <w:rsid w:val="008D78E8"/>
    <w:rsid w:val="008E0000"/>
    <w:rsid w:val="008E0289"/>
    <w:rsid w:val="008E1E5B"/>
    <w:rsid w:val="008E2759"/>
    <w:rsid w:val="008E2C1F"/>
    <w:rsid w:val="008E2F4D"/>
    <w:rsid w:val="008E33EC"/>
    <w:rsid w:val="008E345F"/>
    <w:rsid w:val="008E3463"/>
    <w:rsid w:val="008E34B5"/>
    <w:rsid w:val="008E3CFC"/>
    <w:rsid w:val="008E3D0D"/>
    <w:rsid w:val="008E3DB0"/>
    <w:rsid w:val="008E47E7"/>
    <w:rsid w:val="008E4C44"/>
    <w:rsid w:val="008E62B6"/>
    <w:rsid w:val="008E632F"/>
    <w:rsid w:val="008E79DD"/>
    <w:rsid w:val="008E7B77"/>
    <w:rsid w:val="008F0741"/>
    <w:rsid w:val="008F14B2"/>
    <w:rsid w:val="008F1795"/>
    <w:rsid w:val="008F1E66"/>
    <w:rsid w:val="008F2FEC"/>
    <w:rsid w:val="008F32C4"/>
    <w:rsid w:val="008F4341"/>
    <w:rsid w:val="008F43E7"/>
    <w:rsid w:val="008F49A0"/>
    <w:rsid w:val="008F511C"/>
    <w:rsid w:val="008F52AE"/>
    <w:rsid w:val="008F619C"/>
    <w:rsid w:val="008F63F0"/>
    <w:rsid w:val="008F64E6"/>
    <w:rsid w:val="008F6904"/>
    <w:rsid w:val="008F764D"/>
    <w:rsid w:val="00900230"/>
    <w:rsid w:val="0090095C"/>
    <w:rsid w:val="00900B36"/>
    <w:rsid w:val="00901B1B"/>
    <w:rsid w:val="0090205D"/>
    <w:rsid w:val="00902393"/>
    <w:rsid w:val="0090305D"/>
    <w:rsid w:val="0090452C"/>
    <w:rsid w:val="00904635"/>
    <w:rsid w:val="00904AF3"/>
    <w:rsid w:val="00904CF6"/>
    <w:rsid w:val="0090590C"/>
    <w:rsid w:val="0090659A"/>
    <w:rsid w:val="00906608"/>
    <w:rsid w:val="009066EA"/>
    <w:rsid w:val="0090767B"/>
    <w:rsid w:val="00907E35"/>
    <w:rsid w:val="00910439"/>
    <w:rsid w:val="0091063F"/>
    <w:rsid w:val="00910A4C"/>
    <w:rsid w:val="009117F0"/>
    <w:rsid w:val="0091204E"/>
    <w:rsid w:val="009125CC"/>
    <w:rsid w:val="009126C5"/>
    <w:rsid w:val="00912837"/>
    <w:rsid w:val="00912A6B"/>
    <w:rsid w:val="00912B0D"/>
    <w:rsid w:val="00912DEB"/>
    <w:rsid w:val="00913119"/>
    <w:rsid w:val="00913E4E"/>
    <w:rsid w:val="009149F9"/>
    <w:rsid w:val="0091510E"/>
    <w:rsid w:val="0091544D"/>
    <w:rsid w:val="00915FEF"/>
    <w:rsid w:val="0091648E"/>
    <w:rsid w:val="0091784F"/>
    <w:rsid w:val="009202B8"/>
    <w:rsid w:val="00921FA0"/>
    <w:rsid w:val="00923C32"/>
    <w:rsid w:val="00923C45"/>
    <w:rsid w:val="0092509C"/>
    <w:rsid w:val="009250A5"/>
    <w:rsid w:val="009251DA"/>
    <w:rsid w:val="00925BF1"/>
    <w:rsid w:val="00926568"/>
    <w:rsid w:val="0092724F"/>
    <w:rsid w:val="00930013"/>
    <w:rsid w:val="009307F2"/>
    <w:rsid w:val="00930C97"/>
    <w:rsid w:val="0093112A"/>
    <w:rsid w:val="00931BCE"/>
    <w:rsid w:val="00931DA0"/>
    <w:rsid w:val="00931F2D"/>
    <w:rsid w:val="009323D1"/>
    <w:rsid w:val="00932D0E"/>
    <w:rsid w:val="00932F2D"/>
    <w:rsid w:val="00932FAE"/>
    <w:rsid w:val="009332E9"/>
    <w:rsid w:val="00933673"/>
    <w:rsid w:val="00933DE0"/>
    <w:rsid w:val="00935F74"/>
    <w:rsid w:val="00936364"/>
    <w:rsid w:val="00936669"/>
    <w:rsid w:val="00936AF0"/>
    <w:rsid w:val="009371FA"/>
    <w:rsid w:val="00937949"/>
    <w:rsid w:val="00937A27"/>
    <w:rsid w:val="00940352"/>
    <w:rsid w:val="0094050D"/>
    <w:rsid w:val="00940D9D"/>
    <w:rsid w:val="00940F31"/>
    <w:rsid w:val="009411E3"/>
    <w:rsid w:val="009412F4"/>
    <w:rsid w:val="00941467"/>
    <w:rsid w:val="00941623"/>
    <w:rsid w:val="00941A17"/>
    <w:rsid w:val="00941A37"/>
    <w:rsid w:val="00941A43"/>
    <w:rsid w:val="00941CFD"/>
    <w:rsid w:val="00943E0C"/>
    <w:rsid w:val="009445E9"/>
    <w:rsid w:val="0094547D"/>
    <w:rsid w:val="00945654"/>
    <w:rsid w:val="00946080"/>
    <w:rsid w:val="009461B2"/>
    <w:rsid w:val="009462B3"/>
    <w:rsid w:val="009465EE"/>
    <w:rsid w:val="009476EE"/>
    <w:rsid w:val="0095027C"/>
    <w:rsid w:val="00950371"/>
    <w:rsid w:val="009504B9"/>
    <w:rsid w:val="00950DC3"/>
    <w:rsid w:val="009514A2"/>
    <w:rsid w:val="009521F4"/>
    <w:rsid w:val="009534DA"/>
    <w:rsid w:val="00953943"/>
    <w:rsid w:val="009542F2"/>
    <w:rsid w:val="009546D7"/>
    <w:rsid w:val="0095478D"/>
    <w:rsid w:val="00954B9E"/>
    <w:rsid w:val="00955400"/>
    <w:rsid w:val="0095773C"/>
    <w:rsid w:val="00960247"/>
    <w:rsid w:val="009606E1"/>
    <w:rsid w:val="0096110A"/>
    <w:rsid w:val="00961773"/>
    <w:rsid w:val="009617F3"/>
    <w:rsid w:val="00962E0B"/>
    <w:rsid w:val="00963375"/>
    <w:rsid w:val="00963752"/>
    <w:rsid w:val="009647FA"/>
    <w:rsid w:val="00964CF2"/>
    <w:rsid w:val="00964E55"/>
    <w:rsid w:val="00965DDB"/>
    <w:rsid w:val="00966ED4"/>
    <w:rsid w:val="00966EF7"/>
    <w:rsid w:val="00967273"/>
    <w:rsid w:val="00967686"/>
    <w:rsid w:val="00967E03"/>
    <w:rsid w:val="00970AB7"/>
    <w:rsid w:val="0097141D"/>
    <w:rsid w:val="00971568"/>
    <w:rsid w:val="009716CF"/>
    <w:rsid w:val="009719E3"/>
    <w:rsid w:val="00971B7D"/>
    <w:rsid w:val="00971C80"/>
    <w:rsid w:val="009721FB"/>
    <w:rsid w:val="009722CF"/>
    <w:rsid w:val="00972CA6"/>
    <w:rsid w:val="00972F15"/>
    <w:rsid w:val="0097470F"/>
    <w:rsid w:val="00974770"/>
    <w:rsid w:val="009748C2"/>
    <w:rsid w:val="00974EF3"/>
    <w:rsid w:val="009751D4"/>
    <w:rsid w:val="0097526A"/>
    <w:rsid w:val="00975A30"/>
    <w:rsid w:val="00975BC6"/>
    <w:rsid w:val="00976862"/>
    <w:rsid w:val="00976FAC"/>
    <w:rsid w:val="00977A91"/>
    <w:rsid w:val="00977D2C"/>
    <w:rsid w:val="0098020E"/>
    <w:rsid w:val="009805C5"/>
    <w:rsid w:val="009806AE"/>
    <w:rsid w:val="00980B72"/>
    <w:rsid w:val="00981195"/>
    <w:rsid w:val="00981207"/>
    <w:rsid w:val="009813C1"/>
    <w:rsid w:val="00981A84"/>
    <w:rsid w:val="00981B93"/>
    <w:rsid w:val="0098290F"/>
    <w:rsid w:val="00982D2C"/>
    <w:rsid w:val="00983688"/>
    <w:rsid w:val="009838AB"/>
    <w:rsid w:val="00983A22"/>
    <w:rsid w:val="00983E6F"/>
    <w:rsid w:val="0098471F"/>
    <w:rsid w:val="0098604F"/>
    <w:rsid w:val="009864EF"/>
    <w:rsid w:val="00987317"/>
    <w:rsid w:val="00987711"/>
    <w:rsid w:val="00987F33"/>
    <w:rsid w:val="00990BCF"/>
    <w:rsid w:val="00991DAF"/>
    <w:rsid w:val="00991F18"/>
    <w:rsid w:val="00992089"/>
    <w:rsid w:val="009921DE"/>
    <w:rsid w:val="00992453"/>
    <w:rsid w:val="00992C41"/>
    <w:rsid w:val="009935B7"/>
    <w:rsid w:val="009940C0"/>
    <w:rsid w:val="0099463F"/>
    <w:rsid w:val="009948DA"/>
    <w:rsid w:val="009948E0"/>
    <w:rsid w:val="009953E9"/>
    <w:rsid w:val="00995438"/>
    <w:rsid w:val="0099617E"/>
    <w:rsid w:val="009969E4"/>
    <w:rsid w:val="00996EDD"/>
    <w:rsid w:val="009A0283"/>
    <w:rsid w:val="009A0D41"/>
    <w:rsid w:val="009A0E1A"/>
    <w:rsid w:val="009A0F29"/>
    <w:rsid w:val="009A1015"/>
    <w:rsid w:val="009A13E3"/>
    <w:rsid w:val="009A2381"/>
    <w:rsid w:val="009A242B"/>
    <w:rsid w:val="009A2ADB"/>
    <w:rsid w:val="009A2FDD"/>
    <w:rsid w:val="009A3750"/>
    <w:rsid w:val="009A40C7"/>
    <w:rsid w:val="009A4FF5"/>
    <w:rsid w:val="009A503D"/>
    <w:rsid w:val="009A549B"/>
    <w:rsid w:val="009A5A16"/>
    <w:rsid w:val="009A5A1D"/>
    <w:rsid w:val="009A5A6B"/>
    <w:rsid w:val="009A6370"/>
    <w:rsid w:val="009A6497"/>
    <w:rsid w:val="009A665A"/>
    <w:rsid w:val="009A6BA3"/>
    <w:rsid w:val="009A71E7"/>
    <w:rsid w:val="009A7B0C"/>
    <w:rsid w:val="009B06B2"/>
    <w:rsid w:val="009B0A29"/>
    <w:rsid w:val="009B0C8F"/>
    <w:rsid w:val="009B110B"/>
    <w:rsid w:val="009B118D"/>
    <w:rsid w:val="009B29C0"/>
    <w:rsid w:val="009B34C9"/>
    <w:rsid w:val="009B3B17"/>
    <w:rsid w:val="009B3B75"/>
    <w:rsid w:val="009B3C16"/>
    <w:rsid w:val="009B3EE2"/>
    <w:rsid w:val="009B416C"/>
    <w:rsid w:val="009B49E5"/>
    <w:rsid w:val="009B4DB7"/>
    <w:rsid w:val="009B5708"/>
    <w:rsid w:val="009B678E"/>
    <w:rsid w:val="009B7193"/>
    <w:rsid w:val="009B72AB"/>
    <w:rsid w:val="009B7A71"/>
    <w:rsid w:val="009C062E"/>
    <w:rsid w:val="009C1B9A"/>
    <w:rsid w:val="009C4400"/>
    <w:rsid w:val="009C46B6"/>
    <w:rsid w:val="009C4B59"/>
    <w:rsid w:val="009C517C"/>
    <w:rsid w:val="009C56B0"/>
    <w:rsid w:val="009C5802"/>
    <w:rsid w:val="009C5C0C"/>
    <w:rsid w:val="009C5E5D"/>
    <w:rsid w:val="009C62E7"/>
    <w:rsid w:val="009C6C44"/>
    <w:rsid w:val="009C6F6B"/>
    <w:rsid w:val="009C71FC"/>
    <w:rsid w:val="009C7732"/>
    <w:rsid w:val="009C7A13"/>
    <w:rsid w:val="009C7D58"/>
    <w:rsid w:val="009C7DE4"/>
    <w:rsid w:val="009D00BF"/>
    <w:rsid w:val="009D0CB2"/>
    <w:rsid w:val="009D0FFE"/>
    <w:rsid w:val="009D13A7"/>
    <w:rsid w:val="009D188F"/>
    <w:rsid w:val="009D25D1"/>
    <w:rsid w:val="009D2754"/>
    <w:rsid w:val="009D2E34"/>
    <w:rsid w:val="009D32D4"/>
    <w:rsid w:val="009D3845"/>
    <w:rsid w:val="009D3E0B"/>
    <w:rsid w:val="009D42D8"/>
    <w:rsid w:val="009D47DF"/>
    <w:rsid w:val="009D4BD4"/>
    <w:rsid w:val="009D4FF0"/>
    <w:rsid w:val="009D558D"/>
    <w:rsid w:val="009D572A"/>
    <w:rsid w:val="009D5C72"/>
    <w:rsid w:val="009D5E37"/>
    <w:rsid w:val="009D62CC"/>
    <w:rsid w:val="009D6338"/>
    <w:rsid w:val="009D7952"/>
    <w:rsid w:val="009D7F49"/>
    <w:rsid w:val="009E0F54"/>
    <w:rsid w:val="009E0F6B"/>
    <w:rsid w:val="009E1871"/>
    <w:rsid w:val="009E18E1"/>
    <w:rsid w:val="009E1E2E"/>
    <w:rsid w:val="009E245F"/>
    <w:rsid w:val="009E267A"/>
    <w:rsid w:val="009E2AD9"/>
    <w:rsid w:val="009E3427"/>
    <w:rsid w:val="009E3451"/>
    <w:rsid w:val="009E4654"/>
    <w:rsid w:val="009E4A5A"/>
    <w:rsid w:val="009E5B63"/>
    <w:rsid w:val="009E6031"/>
    <w:rsid w:val="009E6335"/>
    <w:rsid w:val="009E6569"/>
    <w:rsid w:val="009E683F"/>
    <w:rsid w:val="009E6844"/>
    <w:rsid w:val="009E6DF5"/>
    <w:rsid w:val="009E6E9F"/>
    <w:rsid w:val="009E7292"/>
    <w:rsid w:val="009F0B69"/>
    <w:rsid w:val="009F0EB8"/>
    <w:rsid w:val="009F14EF"/>
    <w:rsid w:val="009F1580"/>
    <w:rsid w:val="009F3295"/>
    <w:rsid w:val="009F3467"/>
    <w:rsid w:val="009F36E4"/>
    <w:rsid w:val="009F38BA"/>
    <w:rsid w:val="009F39BE"/>
    <w:rsid w:val="009F3AA2"/>
    <w:rsid w:val="009F40E2"/>
    <w:rsid w:val="009F4F8D"/>
    <w:rsid w:val="009F52A3"/>
    <w:rsid w:val="009F5402"/>
    <w:rsid w:val="009F5EBB"/>
    <w:rsid w:val="009F6613"/>
    <w:rsid w:val="009F679F"/>
    <w:rsid w:val="009F7127"/>
    <w:rsid w:val="009F7C00"/>
    <w:rsid w:val="009F7D96"/>
    <w:rsid w:val="00A00270"/>
    <w:rsid w:val="00A00833"/>
    <w:rsid w:val="00A00989"/>
    <w:rsid w:val="00A009D7"/>
    <w:rsid w:val="00A01BF7"/>
    <w:rsid w:val="00A0260D"/>
    <w:rsid w:val="00A02843"/>
    <w:rsid w:val="00A0284F"/>
    <w:rsid w:val="00A02907"/>
    <w:rsid w:val="00A02969"/>
    <w:rsid w:val="00A02CBF"/>
    <w:rsid w:val="00A0305A"/>
    <w:rsid w:val="00A041C4"/>
    <w:rsid w:val="00A061FA"/>
    <w:rsid w:val="00A06F3C"/>
    <w:rsid w:val="00A07286"/>
    <w:rsid w:val="00A07732"/>
    <w:rsid w:val="00A07A32"/>
    <w:rsid w:val="00A10B0C"/>
    <w:rsid w:val="00A10D02"/>
    <w:rsid w:val="00A10EF9"/>
    <w:rsid w:val="00A11867"/>
    <w:rsid w:val="00A11D4B"/>
    <w:rsid w:val="00A11F31"/>
    <w:rsid w:val="00A12476"/>
    <w:rsid w:val="00A13AA0"/>
    <w:rsid w:val="00A13D7D"/>
    <w:rsid w:val="00A15285"/>
    <w:rsid w:val="00A15297"/>
    <w:rsid w:val="00A155CB"/>
    <w:rsid w:val="00A15C35"/>
    <w:rsid w:val="00A15CF7"/>
    <w:rsid w:val="00A16D80"/>
    <w:rsid w:val="00A16F6D"/>
    <w:rsid w:val="00A17438"/>
    <w:rsid w:val="00A17837"/>
    <w:rsid w:val="00A205B0"/>
    <w:rsid w:val="00A20B72"/>
    <w:rsid w:val="00A2139A"/>
    <w:rsid w:val="00A21EF1"/>
    <w:rsid w:val="00A2217E"/>
    <w:rsid w:val="00A22533"/>
    <w:rsid w:val="00A226CE"/>
    <w:rsid w:val="00A22AE3"/>
    <w:rsid w:val="00A22B78"/>
    <w:rsid w:val="00A22BB5"/>
    <w:rsid w:val="00A24B1E"/>
    <w:rsid w:val="00A2554F"/>
    <w:rsid w:val="00A2563C"/>
    <w:rsid w:val="00A25D6E"/>
    <w:rsid w:val="00A25D8E"/>
    <w:rsid w:val="00A25EED"/>
    <w:rsid w:val="00A262FA"/>
    <w:rsid w:val="00A272DC"/>
    <w:rsid w:val="00A27577"/>
    <w:rsid w:val="00A27FCE"/>
    <w:rsid w:val="00A3005C"/>
    <w:rsid w:val="00A3033F"/>
    <w:rsid w:val="00A30489"/>
    <w:rsid w:val="00A31238"/>
    <w:rsid w:val="00A318F4"/>
    <w:rsid w:val="00A31C25"/>
    <w:rsid w:val="00A31E21"/>
    <w:rsid w:val="00A31EE5"/>
    <w:rsid w:val="00A32010"/>
    <w:rsid w:val="00A328E5"/>
    <w:rsid w:val="00A32A42"/>
    <w:rsid w:val="00A33179"/>
    <w:rsid w:val="00A33506"/>
    <w:rsid w:val="00A34371"/>
    <w:rsid w:val="00A34925"/>
    <w:rsid w:val="00A35967"/>
    <w:rsid w:val="00A36340"/>
    <w:rsid w:val="00A37029"/>
    <w:rsid w:val="00A3724E"/>
    <w:rsid w:val="00A372B8"/>
    <w:rsid w:val="00A37E50"/>
    <w:rsid w:val="00A42437"/>
    <w:rsid w:val="00A42B08"/>
    <w:rsid w:val="00A447A2"/>
    <w:rsid w:val="00A450E9"/>
    <w:rsid w:val="00A4562A"/>
    <w:rsid w:val="00A4594D"/>
    <w:rsid w:val="00A45E11"/>
    <w:rsid w:val="00A47BD4"/>
    <w:rsid w:val="00A5018B"/>
    <w:rsid w:val="00A5076D"/>
    <w:rsid w:val="00A50775"/>
    <w:rsid w:val="00A509AF"/>
    <w:rsid w:val="00A50BCF"/>
    <w:rsid w:val="00A51B96"/>
    <w:rsid w:val="00A5238A"/>
    <w:rsid w:val="00A523BD"/>
    <w:rsid w:val="00A524F2"/>
    <w:rsid w:val="00A52CC8"/>
    <w:rsid w:val="00A53DDB"/>
    <w:rsid w:val="00A5446D"/>
    <w:rsid w:val="00A54AE0"/>
    <w:rsid w:val="00A55035"/>
    <w:rsid w:val="00A5503E"/>
    <w:rsid w:val="00A55503"/>
    <w:rsid w:val="00A55B56"/>
    <w:rsid w:val="00A55BC3"/>
    <w:rsid w:val="00A55C0B"/>
    <w:rsid w:val="00A5623E"/>
    <w:rsid w:val="00A56BEA"/>
    <w:rsid w:val="00A5759F"/>
    <w:rsid w:val="00A57DA8"/>
    <w:rsid w:val="00A607F9"/>
    <w:rsid w:val="00A61018"/>
    <w:rsid w:val="00A6129B"/>
    <w:rsid w:val="00A626DA"/>
    <w:rsid w:val="00A626E6"/>
    <w:rsid w:val="00A62BA8"/>
    <w:rsid w:val="00A62C70"/>
    <w:rsid w:val="00A63A32"/>
    <w:rsid w:val="00A63F8D"/>
    <w:rsid w:val="00A64019"/>
    <w:rsid w:val="00A6455C"/>
    <w:rsid w:val="00A647F7"/>
    <w:rsid w:val="00A6531A"/>
    <w:rsid w:val="00A657F6"/>
    <w:rsid w:val="00A659D3"/>
    <w:rsid w:val="00A65E0F"/>
    <w:rsid w:val="00A66CFB"/>
    <w:rsid w:val="00A67367"/>
    <w:rsid w:val="00A6780A"/>
    <w:rsid w:val="00A67E09"/>
    <w:rsid w:val="00A70429"/>
    <w:rsid w:val="00A704DB"/>
    <w:rsid w:val="00A70BD3"/>
    <w:rsid w:val="00A70EF8"/>
    <w:rsid w:val="00A713A1"/>
    <w:rsid w:val="00A7185E"/>
    <w:rsid w:val="00A71BF2"/>
    <w:rsid w:val="00A71C7D"/>
    <w:rsid w:val="00A72916"/>
    <w:rsid w:val="00A72D5E"/>
    <w:rsid w:val="00A73B56"/>
    <w:rsid w:val="00A73D16"/>
    <w:rsid w:val="00A73DE0"/>
    <w:rsid w:val="00A7407E"/>
    <w:rsid w:val="00A74461"/>
    <w:rsid w:val="00A7473D"/>
    <w:rsid w:val="00A74C70"/>
    <w:rsid w:val="00A7567E"/>
    <w:rsid w:val="00A763BE"/>
    <w:rsid w:val="00A76603"/>
    <w:rsid w:val="00A76F4A"/>
    <w:rsid w:val="00A77195"/>
    <w:rsid w:val="00A77503"/>
    <w:rsid w:val="00A776D0"/>
    <w:rsid w:val="00A7786D"/>
    <w:rsid w:val="00A77AA5"/>
    <w:rsid w:val="00A77AA7"/>
    <w:rsid w:val="00A77C02"/>
    <w:rsid w:val="00A80A07"/>
    <w:rsid w:val="00A81217"/>
    <w:rsid w:val="00A817F9"/>
    <w:rsid w:val="00A819CC"/>
    <w:rsid w:val="00A81A49"/>
    <w:rsid w:val="00A82200"/>
    <w:rsid w:val="00A82BE0"/>
    <w:rsid w:val="00A833DF"/>
    <w:rsid w:val="00A83AE6"/>
    <w:rsid w:val="00A83EAB"/>
    <w:rsid w:val="00A8409D"/>
    <w:rsid w:val="00A8447E"/>
    <w:rsid w:val="00A848CE"/>
    <w:rsid w:val="00A84E7D"/>
    <w:rsid w:val="00A857F0"/>
    <w:rsid w:val="00A85A26"/>
    <w:rsid w:val="00A85C14"/>
    <w:rsid w:val="00A85CDE"/>
    <w:rsid w:val="00A85D1D"/>
    <w:rsid w:val="00A85EB2"/>
    <w:rsid w:val="00A86697"/>
    <w:rsid w:val="00A867FA"/>
    <w:rsid w:val="00A86E2C"/>
    <w:rsid w:val="00A87034"/>
    <w:rsid w:val="00A87095"/>
    <w:rsid w:val="00A870C7"/>
    <w:rsid w:val="00A87183"/>
    <w:rsid w:val="00A87583"/>
    <w:rsid w:val="00A87D24"/>
    <w:rsid w:val="00A90AA9"/>
    <w:rsid w:val="00A90DFE"/>
    <w:rsid w:val="00A910CA"/>
    <w:rsid w:val="00A910E7"/>
    <w:rsid w:val="00A9110A"/>
    <w:rsid w:val="00A92396"/>
    <w:rsid w:val="00A92498"/>
    <w:rsid w:val="00A9298E"/>
    <w:rsid w:val="00A93114"/>
    <w:rsid w:val="00A94680"/>
    <w:rsid w:val="00A94FBC"/>
    <w:rsid w:val="00A959F6"/>
    <w:rsid w:val="00A95CB4"/>
    <w:rsid w:val="00A95F7A"/>
    <w:rsid w:val="00A961EB"/>
    <w:rsid w:val="00A963EB"/>
    <w:rsid w:val="00A966C9"/>
    <w:rsid w:val="00A96D3A"/>
    <w:rsid w:val="00A970CE"/>
    <w:rsid w:val="00A975B6"/>
    <w:rsid w:val="00A9773B"/>
    <w:rsid w:val="00AA00C8"/>
    <w:rsid w:val="00AA082E"/>
    <w:rsid w:val="00AA0E19"/>
    <w:rsid w:val="00AA1093"/>
    <w:rsid w:val="00AA1757"/>
    <w:rsid w:val="00AA1B2F"/>
    <w:rsid w:val="00AA27A5"/>
    <w:rsid w:val="00AA30F5"/>
    <w:rsid w:val="00AA3A89"/>
    <w:rsid w:val="00AA4469"/>
    <w:rsid w:val="00AA5A4F"/>
    <w:rsid w:val="00AA5D70"/>
    <w:rsid w:val="00AA671B"/>
    <w:rsid w:val="00AA7001"/>
    <w:rsid w:val="00AA7783"/>
    <w:rsid w:val="00AA7ECB"/>
    <w:rsid w:val="00AB025A"/>
    <w:rsid w:val="00AB0BCA"/>
    <w:rsid w:val="00AB0C34"/>
    <w:rsid w:val="00AB0F0B"/>
    <w:rsid w:val="00AB0F41"/>
    <w:rsid w:val="00AB1294"/>
    <w:rsid w:val="00AB1499"/>
    <w:rsid w:val="00AB16AF"/>
    <w:rsid w:val="00AB183D"/>
    <w:rsid w:val="00AB2474"/>
    <w:rsid w:val="00AB29C3"/>
    <w:rsid w:val="00AB2F7D"/>
    <w:rsid w:val="00AB3393"/>
    <w:rsid w:val="00AB33E3"/>
    <w:rsid w:val="00AB361F"/>
    <w:rsid w:val="00AB3D87"/>
    <w:rsid w:val="00AB3D96"/>
    <w:rsid w:val="00AB3E18"/>
    <w:rsid w:val="00AB3E8E"/>
    <w:rsid w:val="00AB3F3D"/>
    <w:rsid w:val="00AB4356"/>
    <w:rsid w:val="00AB4E5A"/>
    <w:rsid w:val="00AB50D0"/>
    <w:rsid w:val="00AB5934"/>
    <w:rsid w:val="00AB5B30"/>
    <w:rsid w:val="00AB5D42"/>
    <w:rsid w:val="00AB5F6B"/>
    <w:rsid w:val="00AB5FAE"/>
    <w:rsid w:val="00AB6069"/>
    <w:rsid w:val="00AB700B"/>
    <w:rsid w:val="00AB7764"/>
    <w:rsid w:val="00AB7C9E"/>
    <w:rsid w:val="00AB7E3C"/>
    <w:rsid w:val="00AC1016"/>
    <w:rsid w:val="00AC14D7"/>
    <w:rsid w:val="00AC17D8"/>
    <w:rsid w:val="00AC1C5F"/>
    <w:rsid w:val="00AC1EA3"/>
    <w:rsid w:val="00AC3D4D"/>
    <w:rsid w:val="00AC463C"/>
    <w:rsid w:val="00AC4AF5"/>
    <w:rsid w:val="00AC5459"/>
    <w:rsid w:val="00AC55D5"/>
    <w:rsid w:val="00AC6032"/>
    <w:rsid w:val="00AC6416"/>
    <w:rsid w:val="00AC6A15"/>
    <w:rsid w:val="00AC6BFF"/>
    <w:rsid w:val="00AC7043"/>
    <w:rsid w:val="00AC7901"/>
    <w:rsid w:val="00AD0405"/>
    <w:rsid w:val="00AD0CAB"/>
    <w:rsid w:val="00AD101C"/>
    <w:rsid w:val="00AD153B"/>
    <w:rsid w:val="00AD259A"/>
    <w:rsid w:val="00AD27D7"/>
    <w:rsid w:val="00AD2F72"/>
    <w:rsid w:val="00AD3304"/>
    <w:rsid w:val="00AD33F5"/>
    <w:rsid w:val="00AD3BD2"/>
    <w:rsid w:val="00AD40AF"/>
    <w:rsid w:val="00AD4350"/>
    <w:rsid w:val="00AD43A5"/>
    <w:rsid w:val="00AD4BDC"/>
    <w:rsid w:val="00AD4E39"/>
    <w:rsid w:val="00AD58DD"/>
    <w:rsid w:val="00AD5DAA"/>
    <w:rsid w:val="00AD663B"/>
    <w:rsid w:val="00AD6A1F"/>
    <w:rsid w:val="00AD6AC5"/>
    <w:rsid w:val="00AD7F51"/>
    <w:rsid w:val="00AE0C5E"/>
    <w:rsid w:val="00AE0FE3"/>
    <w:rsid w:val="00AE14DF"/>
    <w:rsid w:val="00AE1D0A"/>
    <w:rsid w:val="00AE1F87"/>
    <w:rsid w:val="00AE23E5"/>
    <w:rsid w:val="00AE242E"/>
    <w:rsid w:val="00AE2669"/>
    <w:rsid w:val="00AE2F98"/>
    <w:rsid w:val="00AE3811"/>
    <w:rsid w:val="00AE4388"/>
    <w:rsid w:val="00AE51E4"/>
    <w:rsid w:val="00AE5702"/>
    <w:rsid w:val="00AE58A8"/>
    <w:rsid w:val="00AE5E3C"/>
    <w:rsid w:val="00AE6E19"/>
    <w:rsid w:val="00AE70B6"/>
    <w:rsid w:val="00AF0530"/>
    <w:rsid w:val="00AF142E"/>
    <w:rsid w:val="00AF1788"/>
    <w:rsid w:val="00AF22A3"/>
    <w:rsid w:val="00AF23F7"/>
    <w:rsid w:val="00AF259F"/>
    <w:rsid w:val="00AF31F3"/>
    <w:rsid w:val="00AF3762"/>
    <w:rsid w:val="00AF3C13"/>
    <w:rsid w:val="00AF439A"/>
    <w:rsid w:val="00AF581D"/>
    <w:rsid w:val="00AF583A"/>
    <w:rsid w:val="00AF6075"/>
    <w:rsid w:val="00AF62AA"/>
    <w:rsid w:val="00AF6421"/>
    <w:rsid w:val="00AF66D0"/>
    <w:rsid w:val="00AF6A8C"/>
    <w:rsid w:val="00AF6F0B"/>
    <w:rsid w:val="00AF7942"/>
    <w:rsid w:val="00B002BE"/>
    <w:rsid w:val="00B00461"/>
    <w:rsid w:val="00B00673"/>
    <w:rsid w:val="00B00E3D"/>
    <w:rsid w:val="00B016D7"/>
    <w:rsid w:val="00B02122"/>
    <w:rsid w:val="00B0273E"/>
    <w:rsid w:val="00B031E3"/>
    <w:rsid w:val="00B03341"/>
    <w:rsid w:val="00B03456"/>
    <w:rsid w:val="00B035A1"/>
    <w:rsid w:val="00B0386E"/>
    <w:rsid w:val="00B03B55"/>
    <w:rsid w:val="00B04157"/>
    <w:rsid w:val="00B0456E"/>
    <w:rsid w:val="00B04712"/>
    <w:rsid w:val="00B0527D"/>
    <w:rsid w:val="00B05D35"/>
    <w:rsid w:val="00B06710"/>
    <w:rsid w:val="00B0688E"/>
    <w:rsid w:val="00B068BC"/>
    <w:rsid w:val="00B0696C"/>
    <w:rsid w:val="00B06A45"/>
    <w:rsid w:val="00B070BA"/>
    <w:rsid w:val="00B1000D"/>
    <w:rsid w:val="00B10089"/>
    <w:rsid w:val="00B1053C"/>
    <w:rsid w:val="00B10A2E"/>
    <w:rsid w:val="00B10C66"/>
    <w:rsid w:val="00B10D0A"/>
    <w:rsid w:val="00B114AD"/>
    <w:rsid w:val="00B1167D"/>
    <w:rsid w:val="00B116A1"/>
    <w:rsid w:val="00B116C3"/>
    <w:rsid w:val="00B11F4E"/>
    <w:rsid w:val="00B11F73"/>
    <w:rsid w:val="00B123B8"/>
    <w:rsid w:val="00B12498"/>
    <w:rsid w:val="00B12B4D"/>
    <w:rsid w:val="00B1353D"/>
    <w:rsid w:val="00B13920"/>
    <w:rsid w:val="00B13CD4"/>
    <w:rsid w:val="00B14368"/>
    <w:rsid w:val="00B14883"/>
    <w:rsid w:val="00B14A46"/>
    <w:rsid w:val="00B14D1F"/>
    <w:rsid w:val="00B14D93"/>
    <w:rsid w:val="00B14DBE"/>
    <w:rsid w:val="00B155E5"/>
    <w:rsid w:val="00B15968"/>
    <w:rsid w:val="00B15DF0"/>
    <w:rsid w:val="00B161E9"/>
    <w:rsid w:val="00B1623D"/>
    <w:rsid w:val="00B172F0"/>
    <w:rsid w:val="00B17E1C"/>
    <w:rsid w:val="00B200AD"/>
    <w:rsid w:val="00B20185"/>
    <w:rsid w:val="00B20812"/>
    <w:rsid w:val="00B20F18"/>
    <w:rsid w:val="00B21394"/>
    <w:rsid w:val="00B2234C"/>
    <w:rsid w:val="00B2263C"/>
    <w:rsid w:val="00B2267D"/>
    <w:rsid w:val="00B22B29"/>
    <w:rsid w:val="00B22C43"/>
    <w:rsid w:val="00B22F05"/>
    <w:rsid w:val="00B23922"/>
    <w:rsid w:val="00B240F9"/>
    <w:rsid w:val="00B2429F"/>
    <w:rsid w:val="00B24B62"/>
    <w:rsid w:val="00B24BDA"/>
    <w:rsid w:val="00B254BF"/>
    <w:rsid w:val="00B25543"/>
    <w:rsid w:val="00B259E0"/>
    <w:rsid w:val="00B26459"/>
    <w:rsid w:val="00B26AC2"/>
    <w:rsid w:val="00B26CCA"/>
    <w:rsid w:val="00B26F0D"/>
    <w:rsid w:val="00B2701D"/>
    <w:rsid w:val="00B2761C"/>
    <w:rsid w:val="00B27B5C"/>
    <w:rsid w:val="00B30096"/>
    <w:rsid w:val="00B3033A"/>
    <w:rsid w:val="00B30434"/>
    <w:rsid w:val="00B30461"/>
    <w:rsid w:val="00B31EBF"/>
    <w:rsid w:val="00B32276"/>
    <w:rsid w:val="00B3233E"/>
    <w:rsid w:val="00B325FD"/>
    <w:rsid w:val="00B327C0"/>
    <w:rsid w:val="00B34126"/>
    <w:rsid w:val="00B343E1"/>
    <w:rsid w:val="00B351AE"/>
    <w:rsid w:val="00B35225"/>
    <w:rsid w:val="00B352CE"/>
    <w:rsid w:val="00B355CE"/>
    <w:rsid w:val="00B35EA0"/>
    <w:rsid w:val="00B35FFE"/>
    <w:rsid w:val="00B363E5"/>
    <w:rsid w:val="00B36D48"/>
    <w:rsid w:val="00B37882"/>
    <w:rsid w:val="00B40235"/>
    <w:rsid w:val="00B40255"/>
    <w:rsid w:val="00B40447"/>
    <w:rsid w:val="00B4078E"/>
    <w:rsid w:val="00B4092A"/>
    <w:rsid w:val="00B40F08"/>
    <w:rsid w:val="00B414E7"/>
    <w:rsid w:val="00B415F3"/>
    <w:rsid w:val="00B41820"/>
    <w:rsid w:val="00B41850"/>
    <w:rsid w:val="00B41B0A"/>
    <w:rsid w:val="00B41BE7"/>
    <w:rsid w:val="00B42351"/>
    <w:rsid w:val="00B4264A"/>
    <w:rsid w:val="00B42894"/>
    <w:rsid w:val="00B42A3C"/>
    <w:rsid w:val="00B44A86"/>
    <w:rsid w:val="00B4528C"/>
    <w:rsid w:val="00B45918"/>
    <w:rsid w:val="00B45AD9"/>
    <w:rsid w:val="00B45E76"/>
    <w:rsid w:val="00B45FD1"/>
    <w:rsid w:val="00B46581"/>
    <w:rsid w:val="00B46668"/>
    <w:rsid w:val="00B46F83"/>
    <w:rsid w:val="00B473D4"/>
    <w:rsid w:val="00B475D7"/>
    <w:rsid w:val="00B477E3"/>
    <w:rsid w:val="00B47C41"/>
    <w:rsid w:val="00B502E3"/>
    <w:rsid w:val="00B50314"/>
    <w:rsid w:val="00B50878"/>
    <w:rsid w:val="00B517C0"/>
    <w:rsid w:val="00B51B03"/>
    <w:rsid w:val="00B523B6"/>
    <w:rsid w:val="00B53309"/>
    <w:rsid w:val="00B53F2F"/>
    <w:rsid w:val="00B541C7"/>
    <w:rsid w:val="00B542B9"/>
    <w:rsid w:val="00B544B9"/>
    <w:rsid w:val="00B544DE"/>
    <w:rsid w:val="00B54771"/>
    <w:rsid w:val="00B5586A"/>
    <w:rsid w:val="00B558FB"/>
    <w:rsid w:val="00B56AA7"/>
    <w:rsid w:val="00B570A4"/>
    <w:rsid w:val="00B57255"/>
    <w:rsid w:val="00B57CF0"/>
    <w:rsid w:val="00B602A9"/>
    <w:rsid w:val="00B60381"/>
    <w:rsid w:val="00B6050B"/>
    <w:rsid w:val="00B6056F"/>
    <w:rsid w:val="00B60D56"/>
    <w:rsid w:val="00B61657"/>
    <w:rsid w:val="00B61744"/>
    <w:rsid w:val="00B6208F"/>
    <w:rsid w:val="00B62513"/>
    <w:rsid w:val="00B62608"/>
    <w:rsid w:val="00B62CFF"/>
    <w:rsid w:val="00B63CDC"/>
    <w:rsid w:val="00B64482"/>
    <w:rsid w:val="00B646A3"/>
    <w:rsid w:val="00B647AA"/>
    <w:rsid w:val="00B653EA"/>
    <w:rsid w:val="00B668D7"/>
    <w:rsid w:val="00B66AC8"/>
    <w:rsid w:val="00B66FCA"/>
    <w:rsid w:val="00B67286"/>
    <w:rsid w:val="00B673D5"/>
    <w:rsid w:val="00B676CF"/>
    <w:rsid w:val="00B67C0C"/>
    <w:rsid w:val="00B70C0A"/>
    <w:rsid w:val="00B7130B"/>
    <w:rsid w:val="00B7138B"/>
    <w:rsid w:val="00B71B2A"/>
    <w:rsid w:val="00B71E50"/>
    <w:rsid w:val="00B724EE"/>
    <w:rsid w:val="00B73B2A"/>
    <w:rsid w:val="00B74CD6"/>
    <w:rsid w:val="00B75137"/>
    <w:rsid w:val="00B7563D"/>
    <w:rsid w:val="00B75791"/>
    <w:rsid w:val="00B75B36"/>
    <w:rsid w:val="00B75F89"/>
    <w:rsid w:val="00B761DD"/>
    <w:rsid w:val="00B763EC"/>
    <w:rsid w:val="00B76681"/>
    <w:rsid w:val="00B76888"/>
    <w:rsid w:val="00B76B07"/>
    <w:rsid w:val="00B76E55"/>
    <w:rsid w:val="00B775E4"/>
    <w:rsid w:val="00B776B8"/>
    <w:rsid w:val="00B77B3D"/>
    <w:rsid w:val="00B77CED"/>
    <w:rsid w:val="00B77E15"/>
    <w:rsid w:val="00B80239"/>
    <w:rsid w:val="00B8144B"/>
    <w:rsid w:val="00B816DE"/>
    <w:rsid w:val="00B824A6"/>
    <w:rsid w:val="00B82DE9"/>
    <w:rsid w:val="00B83ED3"/>
    <w:rsid w:val="00B84286"/>
    <w:rsid w:val="00B842B1"/>
    <w:rsid w:val="00B846C5"/>
    <w:rsid w:val="00B851C5"/>
    <w:rsid w:val="00B85D3D"/>
    <w:rsid w:val="00B86483"/>
    <w:rsid w:val="00B86541"/>
    <w:rsid w:val="00B865BC"/>
    <w:rsid w:val="00B86AAE"/>
    <w:rsid w:val="00B86CA9"/>
    <w:rsid w:val="00B86DA7"/>
    <w:rsid w:val="00B8725C"/>
    <w:rsid w:val="00B8780F"/>
    <w:rsid w:val="00B9074F"/>
    <w:rsid w:val="00B90E9F"/>
    <w:rsid w:val="00B90F35"/>
    <w:rsid w:val="00B91138"/>
    <w:rsid w:val="00B9133B"/>
    <w:rsid w:val="00B913A9"/>
    <w:rsid w:val="00B91ADB"/>
    <w:rsid w:val="00B929A6"/>
    <w:rsid w:val="00B932A7"/>
    <w:rsid w:val="00B9369A"/>
    <w:rsid w:val="00B93926"/>
    <w:rsid w:val="00B93BE2"/>
    <w:rsid w:val="00B9509F"/>
    <w:rsid w:val="00B955DB"/>
    <w:rsid w:val="00B958C7"/>
    <w:rsid w:val="00B95EFA"/>
    <w:rsid w:val="00B96239"/>
    <w:rsid w:val="00B9633F"/>
    <w:rsid w:val="00B963C1"/>
    <w:rsid w:val="00B965FB"/>
    <w:rsid w:val="00B96FEF"/>
    <w:rsid w:val="00B9715A"/>
    <w:rsid w:val="00B975DC"/>
    <w:rsid w:val="00BA0744"/>
    <w:rsid w:val="00BA088D"/>
    <w:rsid w:val="00BA089B"/>
    <w:rsid w:val="00BA0EBF"/>
    <w:rsid w:val="00BA1BEE"/>
    <w:rsid w:val="00BA1C8F"/>
    <w:rsid w:val="00BA1EAF"/>
    <w:rsid w:val="00BA2113"/>
    <w:rsid w:val="00BA24C6"/>
    <w:rsid w:val="00BA27E8"/>
    <w:rsid w:val="00BA2AC5"/>
    <w:rsid w:val="00BA2C50"/>
    <w:rsid w:val="00BA3BFB"/>
    <w:rsid w:val="00BA3E87"/>
    <w:rsid w:val="00BA4252"/>
    <w:rsid w:val="00BA43FD"/>
    <w:rsid w:val="00BA46CD"/>
    <w:rsid w:val="00BA5FDB"/>
    <w:rsid w:val="00BA6C4E"/>
    <w:rsid w:val="00BA701C"/>
    <w:rsid w:val="00BA7074"/>
    <w:rsid w:val="00BA7F71"/>
    <w:rsid w:val="00BB0273"/>
    <w:rsid w:val="00BB0898"/>
    <w:rsid w:val="00BB0AB9"/>
    <w:rsid w:val="00BB0B07"/>
    <w:rsid w:val="00BB18F6"/>
    <w:rsid w:val="00BB199E"/>
    <w:rsid w:val="00BB1C65"/>
    <w:rsid w:val="00BB1D47"/>
    <w:rsid w:val="00BB295F"/>
    <w:rsid w:val="00BB371B"/>
    <w:rsid w:val="00BB3B07"/>
    <w:rsid w:val="00BB3C81"/>
    <w:rsid w:val="00BB4405"/>
    <w:rsid w:val="00BB45C4"/>
    <w:rsid w:val="00BB45E8"/>
    <w:rsid w:val="00BB4949"/>
    <w:rsid w:val="00BB4A77"/>
    <w:rsid w:val="00BB4DEF"/>
    <w:rsid w:val="00BB510D"/>
    <w:rsid w:val="00BB52BA"/>
    <w:rsid w:val="00BB5D31"/>
    <w:rsid w:val="00BB738F"/>
    <w:rsid w:val="00BB7514"/>
    <w:rsid w:val="00BB778C"/>
    <w:rsid w:val="00BB77DB"/>
    <w:rsid w:val="00BB77EA"/>
    <w:rsid w:val="00BB7F99"/>
    <w:rsid w:val="00BC0234"/>
    <w:rsid w:val="00BC0AF3"/>
    <w:rsid w:val="00BC0E50"/>
    <w:rsid w:val="00BC1093"/>
    <w:rsid w:val="00BC123A"/>
    <w:rsid w:val="00BC1A66"/>
    <w:rsid w:val="00BC1D91"/>
    <w:rsid w:val="00BC3827"/>
    <w:rsid w:val="00BC39B7"/>
    <w:rsid w:val="00BC435D"/>
    <w:rsid w:val="00BC4791"/>
    <w:rsid w:val="00BC4CBC"/>
    <w:rsid w:val="00BC4F24"/>
    <w:rsid w:val="00BC4FC2"/>
    <w:rsid w:val="00BC54DF"/>
    <w:rsid w:val="00BC5C7A"/>
    <w:rsid w:val="00BC5FA9"/>
    <w:rsid w:val="00BC612D"/>
    <w:rsid w:val="00BC635D"/>
    <w:rsid w:val="00BC6A73"/>
    <w:rsid w:val="00BC6CEF"/>
    <w:rsid w:val="00BC798E"/>
    <w:rsid w:val="00BC7A0B"/>
    <w:rsid w:val="00BD02D0"/>
    <w:rsid w:val="00BD21A9"/>
    <w:rsid w:val="00BD24D4"/>
    <w:rsid w:val="00BD264D"/>
    <w:rsid w:val="00BD36B3"/>
    <w:rsid w:val="00BD399D"/>
    <w:rsid w:val="00BD3C65"/>
    <w:rsid w:val="00BD4C51"/>
    <w:rsid w:val="00BD4E1F"/>
    <w:rsid w:val="00BD4E9E"/>
    <w:rsid w:val="00BD5820"/>
    <w:rsid w:val="00BD5C7B"/>
    <w:rsid w:val="00BD5D51"/>
    <w:rsid w:val="00BD5D94"/>
    <w:rsid w:val="00BD5E6B"/>
    <w:rsid w:val="00BD656D"/>
    <w:rsid w:val="00BD66CD"/>
    <w:rsid w:val="00BD6EA5"/>
    <w:rsid w:val="00BD7ABD"/>
    <w:rsid w:val="00BE0067"/>
    <w:rsid w:val="00BE037F"/>
    <w:rsid w:val="00BE0C76"/>
    <w:rsid w:val="00BE1312"/>
    <w:rsid w:val="00BE18C9"/>
    <w:rsid w:val="00BE30CB"/>
    <w:rsid w:val="00BE31BD"/>
    <w:rsid w:val="00BE35F6"/>
    <w:rsid w:val="00BE4057"/>
    <w:rsid w:val="00BE40F1"/>
    <w:rsid w:val="00BE48C2"/>
    <w:rsid w:val="00BE58C6"/>
    <w:rsid w:val="00BE5FD7"/>
    <w:rsid w:val="00BE62B0"/>
    <w:rsid w:val="00BE62F8"/>
    <w:rsid w:val="00BE636F"/>
    <w:rsid w:val="00BE680D"/>
    <w:rsid w:val="00BE70E5"/>
    <w:rsid w:val="00BE71BA"/>
    <w:rsid w:val="00BE7990"/>
    <w:rsid w:val="00BF06FE"/>
    <w:rsid w:val="00BF100B"/>
    <w:rsid w:val="00BF176B"/>
    <w:rsid w:val="00BF1806"/>
    <w:rsid w:val="00BF200A"/>
    <w:rsid w:val="00BF21EF"/>
    <w:rsid w:val="00BF271E"/>
    <w:rsid w:val="00BF3009"/>
    <w:rsid w:val="00BF454D"/>
    <w:rsid w:val="00BF4B22"/>
    <w:rsid w:val="00BF4D11"/>
    <w:rsid w:val="00BF5032"/>
    <w:rsid w:val="00BF5202"/>
    <w:rsid w:val="00BF5843"/>
    <w:rsid w:val="00BF5C32"/>
    <w:rsid w:val="00BF64C9"/>
    <w:rsid w:val="00BF6D14"/>
    <w:rsid w:val="00BF7AB0"/>
    <w:rsid w:val="00BF7E2E"/>
    <w:rsid w:val="00C008FC"/>
    <w:rsid w:val="00C00A07"/>
    <w:rsid w:val="00C01A0F"/>
    <w:rsid w:val="00C02C36"/>
    <w:rsid w:val="00C02EC0"/>
    <w:rsid w:val="00C03A20"/>
    <w:rsid w:val="00C04C6E"/>
    <w:rsid w:val="00C04D13"/>
    <w:rsid w:val="00C04E1D"/>
    <w:rsid w:val="00C053B2"/>
    <w:rsid w:val="00C057F6"/>
    <w:rsid w:val="00C0585F"/>
    <w:rsid w:val="00C05C9E"/>
    <w:rsid w:val="00C05EFA"/>
    <w:rsid w:val="00C06B17"/>
    <w:rsid w:val="00C06C64"/>
    <w:rsid w:val="00C074AF"/>
    <w:rsid w:val="00C07840"/>
    <w:rsid w:val="00C07D5A"/>
    <w:rsid w:val="00C100EB"/>
    <w:rsid w:val="00C10234"/>
    <w:rsid w:val="00C11543"/>
    <w:rsid w:val="00C116A4"/>
    <w:rsid w:val="00C117A9"/>
    <w:rsid w:val="00C118C6"/>
    <w:rsid w:val="00C11BD2"/>
    <w:rsid w:val="00C11C84"/>
    <w:rsid w:val="00C11D34"/>
    <w:rsid w:val="00C1259E"/>
    <w:rsid w:val="00C133E1"/>
    <w:rsid w:val="00C1385C"/>
    <w:rsid w:val="00C13EF4"/>
    <w:rsid w:val="00C13F4E"/>
    <w:rsid w:val="00C1446E"/>
    <w:rsid w:val="00C15BEF"/>
    <w:rsid w:val="00C16F12"/>
    <w:rsid w:val="00C1793D"/>
    <w:rsid w:val="00C17B96"/>
    <w:rsid w:val="00C205C9"/>
    <w:rsid w:val="00C20997"/>
    <w:rsid w:val="00C20F17"/>
    <w:rsid w:val="00C216D0"/>
    <w:rsid w:val="00C2191E"/>
    <w:rsid w:val="00C228C7"/>
    <w:rsid w:val="00C237C7"/>
    <w:rsid w:val="00C249F6"/>
    <w:rsid w:val="00C24B23"/>
    <w:rsid w:val="00C24D4A"/>
    <w:rsid w:val="00C25665"/>
    <w:rsid w:val="00C25810"/>
    <w:rsid w:val="00C26566"/>
    <w:rsid w:val="00C26595"/>
    <w:rsid w:val="00C26793"/>
    <w:rsid w:val="00C268FF"/>
    <w:rsid w:val="00C27131"/>
    <w:rsid w:val="00C27552"/>
    <w:rsid w:val="00C2783E"/>
    <w:rsid w:val="00C278AC"/>
    <w:rsid w:val="00C27BD9"/>
    <w:rsid w:val="00C306A3"/>
    <w:rsid w:val="00C30AD0"/>
    <w:rsid w:val="00C32586"/>
    <w:rsid w:val="00C32D4D"/>
    <w:rsid w:val="00C33D13"/>
    <w:rsid w:val="00C33EEB"/>
    <w:rsid w:val="00C34048"/>
    <w:rsid w:val="00C35F71"/>
    <w:rsid w:val="00C363E7"/>
    <w:rsid w:val="00C36718"/>
    <w:rsid w:val="00C36F04"/>
    <w:rsid w:val="00C370A2"/>
    <w:rsid w:val="00C37EA3"/>
    <w:rsid w:val="00C40938"/>
    <w:rsid w:val="00C40B6D"/>
    <w:rsid w:val="00C40C02"/>
    <w:rsid w:val="00C40E03"/>
    <w:rsid w:val="00C410F5"/>
    <w:rsid w:val="00C4184C"/>
    <w:rsid w:val="00C42D21"/>
    <w:rsid w:val="00C42F47"/>
    <w:rsid w:val="00C43A0A"/>
    <w:rsid w:val="00C44588"/>
    <w:rsid w:val="00C44B31"/>
    <w:rsid w:val="00C46029"/>
    <w:rsid w:val="00C46B6A"/>
    <w:rsid w:val="00C46E53"/>
    <w:rsid w:val="00C471AA"/>
    <w:rsid w:val="00C4730E"/>
    <w:rsid w:val="00C47596"/>
    <w:rsid w:val="00C47612"/>
    <w:rsid w:val="00C5053E"/>
    <w:rsid w:val="00C51440"/>
    <w:rsid w:val="00C51CFB"/>
    <w:rsid w:val="00C5209D"/>
    <w:rsid w:val="00C5219B"/>
    <w:rsid w:val="00C526A6"/>
    <w:rsid w:val="00C52770"/>
    <w:rsid w:val="00C52ACF"/>
    <w:rsid w:val="00C52F5B"/>
    <w:rsid w:val="00C5325B"/>
    <w:rsid w:val="00C53ABC"/>
    <w:rsid w:val="00C53FCE"/>
    <w:rsid w:val="00C545AD"/>
    <w:rsid w:val="00C549FF"/>
    <w:rsid w:val="00C54B8A"/>
    <w:rsid w:val="00C5571E"/>
    <w:rsid w:val="00C56A4E"/>
    <w:rsid w:val="00C5707F"/>
    <w:rsid w:val="00C5728D"/>
    <w:rsid w:val="00C57F38"/>
    <w:rsid w:val="00C604E9"/>
    <w:rsid w:val="00C60983"/>
    <w:rsid w:val="00C623AB"/>
    <w:rsid w:val="00C62EA0"/>
    <w:rsid w:val="00C636E2"/>
    <w:rsid w:val="00C636FF"/>
    <w:rsid w:val="00C64B84"/>
    <w:rsid w:val="00C64C2E"/>
    <w:rsid w:val="00C65299"/>
    <w:rsid w:val="00C654E5"/>
    <w:rsid w:val="00C65646"/>
    <w:rsid w:val="00C6597E"/>
    <w:rsid w:val="00C6600B"/>
    <w:rsid w:val="00C663E5"/>
    <w:rsid w:val="00C66E28"/>
    <w:rsid w:val="00C676A9"/>
    <w:rsid w:val="00C709EB"/>
    <w:rsid w:val="00C70E4F"/>
    <w:rsid w:val="00C712C6"/>
    <w:rsid w:val="00C713DE"/>
    <w:rsid w:val="00C71414"/>
    <w:rsid w:val="00C715D7"/>
    <w:rsid w:val="00C7185F"/>
    <w:rsid w:val="00C71C82"/>
    <w:rsid w:val="00C72E67"/>
    <w:rsid w:val="00C74632"/>
    <w:rsid w:val="00C7465A"/>
    <w:rsid w:val="00C7504D"/>
    <w:rsid w:val="00C75215"/>
    <w:rsid w:val="00C75976"/>
    <w:rsid w:val="00C75BAA"/>
    <w:rsid w:val="00C75EC8"/>
    <w:rsid w:val="00C767B8"/>
    <w:rsid w:val="00C76D90"/>
    <w:rsid w:val="00C8083F"/>
    <w:rsid w:val="00C80EB5"/>
    <w:rsid w:val="00C810BC"/>
    <w:rsid w:val="00C81A54"/>
    <w:rsid w:val="00C82E0B"/>
    <w:rsid w:val="00C83A75"/>
    <w:rsid w:val="00C84D77"/>
    <w:rsid w:val="00C85541"/>
    <w:rsid w:val="00C85A51"/>
    <w:rsid w:val="00C85AE7"/>
    <w:rsid w:val="00C85DF6"/>
    <w:rsid w:val="00C86290"/>
    <w:rsid w:val="00C863E3"/>
    <w:rsid w:val="00C86D58"/>
    <w:rsid w:val="00C86F15"/>
    <w:rsid w:val="00C873DE"/>
    <w:rsid w:val="00C875DE"/>
    <w:rsid w:val="00C879A3"/>
    <w:rsid w:val="00C87B2F"/>
    <w:rsid w:val="00C87F54"/>
    <w:rsid w:val="00C90A23"/>
    <w:rsid w:val="00C90ABD"/>
    <w:rsid w:val="00C9121D"/>
    <w:rsid w:val="00C918BE"/>
    <w:rsid w:val="00C91C3F"/>
    <w:rsid w:val="00C91C9E"/>
    <w:rsid w:val="00C91CF6"/>
    <w:rsid w:val="00C927A5"/>
    <w:rsid w:val="00C92E6B"/>
    <w:rsid w:val="00C940DE"/>
    <w:rsid w:val="00C94392"/>
    <w:rsid w:val="00C94DFA"/>
    <w:rsid w:val="00C96054"/>
    <w:rsid w:val="00C9647D"/>
    <w:rsid w:val="00C96481"/>
    <w:rsid w:val="00C9648B"/>
    <w:rsid w:val="00C96D06"/>
    <w:rsid w:val="00CA029E"/>
    <w:rsid w:val="00CA097A"/>
    <w:rsid w:val="00CA0ECF"/>
    <w:rsid w:val="00CA0F4F"/>
    <w:rsid w:val="00CA12C5"/>
    <w:rsid w:val="00CA2606"/>
    <w:rsid w:val="00CA2D3E"/>
    <w:rsid w:val="00CA32CA"/>
    <w:rsid w:val="00CA35FF"/>
    <w:rsid w:val="00CA381F"/>
    <w:rsid w:val="00CA41F4"/>
    <w:rsid w:val="00CA4602"/>
    <w:rsid w:val="00CA541D"/>
    <w:rsid w:val="00CA6292"/>
    <w:rsid w:val="00CA672E"/>
    <w:rsid w:val="00CB0818"/>
    <w:rsid w:val="00CB0A48"/>
    <w:rsid w:val="00CB11BA"/>
    <w:rsid w:val="00CB1CCC"/>
    <w:rsid w:val="00CB1F55"/>
    <w:rsid w:val="00CB27BE"/>
    <w:rsid w:val="00CB2BA1"/>
    <w:rsid w:val="00CB45F5"/>
    <w:rsid w:val="00CB4D0E"/>
    <w:rsid w:val="00CB647C"/>
    <w:rsid w:val="00CB6AC0"/>
    <w:rsid w:val="00CB6F38"/>
    <w:rsid w:val="00CB74EA"/>
    <w:rsid w:val="00CB7E62"/>
    <w:rsid w:val="00CC136F"/>
    <w:rsid w:val="00CC1502"/>
    <w:rsid w:val="00CC16A0"/>
    <w:rsid w:val="00CC2AB4"/>
    <w:rsid w:val="00CC31CF"/>
    <w:rsid w:val="00CC4633"/>
    <w:rsid w:val="00CC48A7"/>
    <w:rsid w:val="00CC4DDC"/>
    <w:rsid w:val="00CC629D"/>
    <w:rsid w:val="00CC63C4"/>
    <w:rsid w:val="00CC6CC3"/>
    <w:rsid w:val="00CC6DF9"/>
    <w:rsid w:val="00CC7E06"/>
    <w:rsid w:val="00CC7F75"/>
    <w:rsid w:val="00CD0333"/>
    <w:rsid w:val="00CD06C6"/>
    <w:rsid w:val="00CD25B5"/>
    <w:rsid w:val="00CD26FA"/>
    <w:rsid w:val="00CD2A0C"/>
    <w:rsid w:val="00CD2C94"/>
    <w:rsid w:val="00CD3453"/>
    <w:rsid w:val="00CD3EAA"/>
    <w:rsid w:val="00CD460E"/>
    <w:rsid w:val="00CD4922"/>
    <w:rsid w:val="00CD4975"/>
    <w:rsid w:val="00CD4E9D"/>
    <w:rsid w:val="00CD5CD2"/>
    <w:rsid w:val="00CD669E"/>
    <w:rsid w:val="00CD671E"/>
    <w:rsid w:val="00CD6875"/>
    <w:rsid w:val="00CD694A"/>
    <w:rsid w:val="00CD73FF"/>
    <w:rsid w:val="00CE0735"/>
    <w:rsid w:val="00CE0766"/>
    <w:rsid w:val="00CE0D5F"/>
    <w:rsid w:val="00CE1295"/>
    <w:rsid w:val="00CE12AD"/>
    <w:rsid w:val="00CE1671"/>
    <w:rsid w:val="00CE188B"/>
    <w:rsid w:val="00CE1B94"/>
    <w:rsid w:val="00CE2022"/>
    <w:rsid w:val="00CE2A97"/>
    <w:rsid w:val="00CE331C"/>
    <w:rsid w:val="00CE39E5"/>
    <w:rsid w:val="00CE3CDA"/>
    <w:rsid w:val="00CE50AD"/>
    <w:rsid w:val="00CE51AC"/>
    <w:rsid w:val="00CE52DA"/>
    <w:rsid w:val="00CE5515"/>
    <w:rsid w:val="00CE58BD"/>
    <w:rsid w:val="00CE5D8D"/>
    <w:rsid w:val="00CE72D7"/>
    <w:rsid w:val="00CE782D"/>
    <w:rsid w:val="00CF02E1"/>
    <w:rsid w:val="00CF07A1"/>
    <w:rsid w:val="00CF1139"/>
    <w:rsid w:val="00CF127C"/>
    <w:rsid w:val="00CF18BD"/>
    <w:rsid w:val="00CF2218"/>
    <w:rsid w:val="00CF2A07"/>
    <w:rsid w:val="00CF2BCC"/>
    <w:rsid w:val="00CF34BD"/>
    <w:rsid w:val="00CF365E"/>
    <w:rsid w:val="00CF3B25"/>
    <w:rsid w:val="00CF3BAF"/>
    <w:rsid w:val="00CF3DDB"/>
    <w:rsid w:val="00CF3F03"/>
    <w:rsid w:val="00CF4693"/>
    <w:rsid w:val="00CF49AE"/>
    <w:rsid w:val="00CF4C80"/>
    <w:rsid w:val="00CF5002"/>
    <w:rsid w:val="00CF5756"/>
    <w:rsid w:val="00CF5AEF"/>
    <w:rsid w:val="00CF5FFD"/>
    <w:rsid w:val="00CF6090"/>
    <w:rsid w:val="00CF6C0E"/>
    <w:rsid w:val="00CF7809"/>
    <w:rsid w:val="00D00101"/>
    <w:rsid w:val="00D00EDE"/>
    <w:rsid w:val="00D00FD6"/>
    <w:rsid w:val="00D01189"/>
    <w:rsid w:val="00D0146B"/>
    <w:rsid w:val="00D01567"/>
    <w:rsid w:val="00D02399"/>
    <w:rsid w:val="00D023BF"/>
    <w:rsid w:val="00D02953"/>
    <w:rsid w:val="00D02985"/>
    <w:rsid w:val="00D03331"/>
    <w:rsid w:val="00D05BDA"/>
    <w:rsid w:val="00D05C51"/>
    <w:rsid w:val="00D05D2B"/>
    <w:rsid w:val="00D05DFF"/>
    <w:rsid w:val="00D068AA"/>
    <w:rsid w:val="00D0693A"/>
    <w:rsid w:val="00D071C2"/>
    <w:rsid w:val="00D07688"/>
    <w:rsid w:val="00D07885"/>
    <w:rsid w:val="00D07A33"/>
    <w:rsid w:val="00D07B2F"/>
    <w:rsid w:val="00D07E39"/>
    <w:rsid w:val="00D10086"/>
    <w:rsid w:val="00D1081E"/>
    <w:rsid w:val="00D10927"/>
    <w:rsid w:val="00D10B86"/>
    <w:rsid w:val="00D10BF8"/>
    <w:rsid w:val="00D10E7A"/>
    <w:rsid w:val="00D111C8"/>
    <w:rsid w:val="00D111F2"/>
    <w:rsid w:val="00D125B5"/>
    <w:rsid w:val="00D1495A"/>
    <w:rsid w:val="00D14A26"/>
    <w:rsid w:val="00D14AC4"/>
    <w:rsid w:val="00D15471"/>
    <w:rsid w:val="00D15752"/>
    <w:rsid w:val="00D1603E"/>
    <w:rsid w:val="00D173C3"/>
    <w:rsid w:val="00D17AB7"/>
    <w:rsid w:val="00D17FDF"/>
    <w:rsid w:val="00D21116"/>
    <w:rsid w:val="00D217B6"/>
    <w:rsid w:val="00D2255D"/>
    <w:rsid w:val="00D227D2"/>
    <w:rsid w:val="00D2323F"/>
    <w:rsid w:val="00D232CE"/>
    <w:rsid w:val="00D234B5"/>
    <w:rsid w:val="00D2387A"/>
    <w:rsid w:val="00D23A14"/>
    <w:rsid w:val="00D243DD"/>
    <w:rsid w:val="00D24A2C"/>
    <w:rsid w:val="00D24A65"/>
    <w:rsid w:val="00D24BEF"/>
    <w:rsid w:val="00D24FA2"/>
    <w:rsid w:val="00D2539A"/>
    <w:rsid w:val="00D25560"/>
    <w:rsid w:val="00D264D2"/>
    <w:rsid w:val="00D267B7"/>
    <w:rsid w:val="00D26BA0"/>
    <w:rsid w:val="00D2718A"/>
    <w:rsid w:val="00D2762D"/>
    <w:rsid w:val="00D27E70"/>
    <w:rsid w:val="00D3086A"/>
    <w:rsid w:val="00D309AC"/>
    <w:rsid w:val="00D30ACD"/>
    <w:rsid w:val="00D30DE8"/>
    <w:rsid w:val="00D30F08"/>
    <w:rsid w:val="00D31410"/>
    <w:rsid w:val="00D32B4F"/>
    <w:rsid w:val="00D32B6E"/>
    <w:rsid w:val="00D32C4F"/>
    <w:rsid w:val="00D337C1"/>
    <w:rsid w:val="00D33B76"/>
    <w:rsid w:val="00D33BF6"/>
    <w:rsid w:val="00D33C4E"/>
    <w:rsid w:val="00D342F5"/>
    <w:rsid w:val="00D34692"/>
    <w:rsid w:val="00D35142"/>
    <w:rsid w:val="00D3522D"/>
    <w:rsid w:val="00D357F3"/>
    <w:rsid w:val="00D35BEE"/>
    <w:rsid w:val="00D35F7E"/>
    <w:rsid w:val="00D3628D"/>
    <w:rsid w:val="00D362F7"/>
    <w:rsid w:val="00D367EC"/>
    <w:rsid w:val="00D36B13"/>
    <w:rsid w:val="00D36BA3"/>
    <w:rsid w:val="00D36F2E"/>
    <w:rsid w:val="00D37119"/>
    <w:rsid w:val="00D37729"/>
    <w:rsid w:val="00D3776B"/>
    <w:rsid w:val="00D37968"/>
    <w:rsid w:val="00D37CA2"/>
    <w:rsid w:val="00D400BF"/>
    <w:rsid w:val="00D406C8"/>
    <w:rsid w:val="00D40731"/>
    <w:rsid w:val="00D40D0D"/>
    <w:rsid w:val="00D411D8"/>
    <w:rsid w:val="00D415A8"/>
    <w:rsid w:val="00D41B08"/>
    <w:rsid w:val="00D42058"/>
    <w:rsid w:val="00D421B3"/>
    <w:rsid w:val="00D43658"/>
    <w:rsid w:val="00D4394E"/>
    <w:rsid w:val="00D43D7A"/>
    <w:rsid w:val="00D43EB7"/>
    <w:rsid w:val="00D44228"/>
    <w:rsid w:val="00D451B8"/>
    <w:rsid w:val="00D455C9"/>
    <w:rsid w:val="00D4570E"/>
    <w:rsid w:val="00D459E1"/>
    <w:rsid w:val="00D45FFD"/>
    <w:rsid w:val="00D4639B"/>
    <w:rsid w:val="00D46517"/>
    <w:rsid w:val="00D4655C"/>
    <w:rsid w:val="00D46B15"/>
    <w:rsid w:val="00D4706F"/>
    <w:rsid w:val="00D50D78"/>
    <w:rsid w:val="00D5146A"/>
    <w:rsid w:val="00D5170A"/>
    <w:rsid w:val="00D51919"/>
    <w:rsid w:val="00D51B44"/>
    <w:rsid w:val="00D5235D"/>
    <w:rsid w:val="00D5247D"/>
    <w:rsid w:val="00D52783"/>
    <w:rsid w:val="00D52B46"/>
    <w:rsid w:val="00D52D01"/>
    <w:rsid w:val="00D52D84"/>
    <w:rsid w:val="00D52EFE"/>
    <w:rsid w:val="00D53767"/>
    <w:rsid w:val="00D53E35"/>
    <w:rsid w:val="00D54861"/>
    <w:rsid w:val="00D54AFF"/>
    <w:rsid w:val="00D54B02"/>
    <w:rsid w:val="00D54C96"/>
    <w:rsid w:val="00D54E5A"/>
    <w:rsid w:val="00D54FB1"/>
    <w:rsid w:val="00D55CAB"/>
    <w:rsid w:val="00D56C4B"/>
    <w:rsid w:val="00D57E9E"/>
    <w:rsid w:val="00D6137A"/>
    <w:rsid w:val="00D6162C"/>
    <w:rsid w:val="00D6167C"/>
    <w:rsid w:val="00D62263"/>
    <w:rsid w:val="00D62798"/>
    <w:rsid w:val="00D6325C"/>
    <w:rsid w:val="00D63427"/>
    <w:rsid w:val="00D63B59"/>
    <w:rsid w:val="00D63EA3"/>
    <w:rsid w:val="00D64024"/>
    <w:rsid w:val="00D641BF"/>
    <w:rsid w:val="00D64DD8"/>
    <w:rsid w:val="00D64EA7"/>
    <w:rsid w:val="00D65B30"/>
    <w:rsid w:val="00D66B53"/>
    <w:rsid w:val="00D674A4"/>
    <w:rsid w:val="00D678CD"/>
    <w:rsid w:val="00D7098A"/>
    <w:rsid w:val="00D70E48"/>
    <w:rsid w:val="00D720ED"/>
    <w:rsid w:val="00D7254F"/>
    <w:rsid w:val="00D730F5"/>
    <w:rsid w:val="00D73D3C"/>
    <w:rsid w:val="00D73E2B"/>
    <w:rsid w:val="00D743DF"/>
    <w:rsid w:val="00D74A1F"/>
    <w:rsid w:val="00D75938"/>
    <w:rsid w:val="00D75B02"/>
    <w:rsid w:val="00D764AF"/>
    <w:rsid w:val="00D76596"/>
    <w:rsid w:val="00D80EB4"/>
    <w:rsid w:val="00D80FAF"/>
    <w:rsid w:val="00D81B56"/>
    <w:rsid w:val="00D82570"/>
    <w:rsid w:val="00D825EC"/>
    <w:rsid w:val="00D82CB2"/>
    <w:rsid w:val="00D83620"/>
    <w:rsid w:val="00D843D4"/>
    <w:rsid w:val="00D847D6"/>
    <w:rsid w:val="00D8486B"/>
    <w:rsid w:val="00D84A24"/>
    <w:rsid w:val="00D84B03"/>
    <w:rsid w:val="00D84EC7"/>
    <w:rsid w:val="00D85449"/>
    <w:rsid w:val="00D863F9"/>
    <w:rsid w:val="00D872AB"/>
    <w:rsid w:val="00D8792A"/>
    <w:rsid w:val="00D87B90"/>
    <w:rsid w:val="00D87BAC"/>
    <w:rsid w:val="00D87CF3"/>
    <w:rsid w:val="00D87E39"/>
    <w:rsid w:val="00D87F6B"/>
    <w:rsid w:val="00D904F1"/>
    <w:rsid w:val="00D90A81"/>
    <w:rsid w:val="00D917FA"/>
    <w:rsid w:val="00D9253E"/>
    <w:rsid w:val="00D9270B"/>
    <w:rsid w:val="00D929A7"/>
    <w:rsid w:val="00D929C1"/>
    <w:rsid w:val="00D92B93"/>
    <w:rsid w:val="00D92E2F"/>
    <w:rsid w:val="00D9347E"/>
    <w:rsid w:val="00D935DE"/>
    <w:rsid w:val="00D9383B"/>
    <w:rsid w:val="00D93952"/>
    <w:rsid w:val="00D93A84"/>
    <w:rsid w:val="00D93CF1"/>
    <w:rsid w:val="00D94273"/>
    <w:rsid w:val="00D94402"/>
    <w:rsid w:val="00D9509E"/>
    <w:rsid w:val="00D9599C"/>
    <w:rsid w:val="00D95A45"/>
    <w:rsid w:val="00D96CCE"/>
    <w:rsid w:val="00D96F1E"/>
    <w:rsid w:val="00D96F98"/>
    <w:rsid w:val="00D9736A"/>
    <w:rsid w:val="00D975AB"/>
    <w:rsid w:val="00D97FB3"/>
    <w:rsid w:val="00D97FFB"/>
    <w:rsid w:val="00DA008B"/>
    <w:rsid w:val="00DA0099"/>
    <w:rsid w:val="00DA07AA"/>
    <w:rsid w:val="00DA0D65"/>
    <w:rsid w:val="00DA0F6C"/>
    <w:rsid w:val="00DA11B6"/>
    <w:rsid w:val="00DA1222"/>
    <w:rsid w:val="00DA137E"/>
    <w:rsid w:val="00DA1587"/>
    <w:rsid w:val="00DA1812"/>
    <w:rsid w:val="00DA218F"/>
    <w:rsid w:val="00DA2475"/>
    <w:rsid w:val="00DA2BE7"/>
    <w:rsid w:val="00DA2E42"/>
    <w:rsid w:val="00DA38A3"/>
    <w:rsid w:val="00DA3F1A"/>
    <w:rsid w:val="00DA42A1"/>
    <w:rsid w:val="00DA4722"/>
    <w:rsid w:val="00DA5B3D"/>
    <w:rsid w:val="00DA6157"/>
    <w:rsid w:val="00DA6188"/>
    <w:rsid w:val="00DA65AC"/>
    <w:rsid w:val="00DB02E6"/>
    <w:rsid w:val="00DB06C8"/>
    <w:rsid w:val="00DB0772"/>
    <w:rsid w:val="00DB08ED"/>
    <w:rsid w:val="00DB14CC"/>
    <w:rsid w:val="00DB16C8"/>
    <w:rsid w:val="00DB16F4"/>
    <w:rsid w:val="00DB1E5F"/>
    <w:rsid w:val="00DB2295"/>
    <w:rsid w:val="00DB2340"/>
    <w:rsid w:val="00DB370F"/>
    <w:rsid w:val="00DB38AE"/>
    <w:rsid w:val="00DB41DE"/>
    <w:rsid w:val="00DB4A06"/>
    <w:rsid w:val="00DB5385"/>
    <w:rsid w:val="00DB5BA9"/>
    <w:rsid w:val="00DB5D87"/>
    <w:rsid w:val="00DB633F"/>
    <w:rsid w:val="00DB6634"/>
    <w:rsid w:val="00DB6BA4"/>
    <w:rsid w:val="00DC0210"/>
    <w:rsid w:val="00DC07F6"/>
    <w:rsid w:val="00DC0B97"/>
    <w:rsid w:val="00DC0C5D"/>
    <w:rsid w:val="00DC0E0F"/>
    <w:rsid w:val="00DC28BA"/>
    <w:rsid w:val="00DC3438"/>
    <w:rsid w:val="00DC3448"/>
    <w:rsid w:val="00DC3C09"/>
    <w:rsid w:val="00DC3D79"/>
    <w:rsid w:val="00DC4129"/>
    <w:rsid w:val="00DC4A1E"/>
    <w:rsid w:val="00DC5020"/>
    <w:rsid w:val="00DC532C"/>
    <w:rsid w:val="00DC53D6"/>
    <w:rsid w:val="00DC57C4"/>
    <w:rsid w:val="00DC588F"/>
    <w:rsid w:val="00DC5B56"/>
    <w:rsid w:val="00DC6292"/>
    <w:rsid w:val="00DC63A6"/>
    <w:rsid w:val="00DC74B4"/>
    <w:rsid w:val="00DC7715"/>
    <w:rsid w:val="00DC7BDD"/>
    <w:rsid w:val="00DC7C1D"/>
    <w:rsid w:val="00DD09D6"/>
    <w:rsid w:val="00DD0BD3"/>
    <w:rsid w:val="00DD1C4C"/>
    <w:rsid w:val="00DD252E"/>
    <w:rsid w:val="00DD2D25"/>
    <w:rsid w:val="00DD2FE6"/>
    <w:rsid w:val="00DD330D"/>
    <w:rsid w:val="00DD378B"/>
    <w:rsid w:val="00DD39DB"/>
    <w:rsid w:val="00DD4528"/>
    <w:rsid w:val="00DD4B05"/>
    <w:rsid w:val="00DD5042"/>
    <w:rsid w:val="00DD616B"/>
    <w:rsid w:val="00DD663E"/>
    <w:rsid w:val="00DD6651"/>
    <w:rsid w:val="00DD67E2"/>
    <w:rsid w:val="00DD6DEC"/>
    <w:rsid w:val="00DD6E7E"/>
    <w:rsid w:val="00DD6ECB"/>
    <w:rsid w:val="00DD759A"/>
    <w:rsid w:val="00DD7BD0"/>
    <w:rsid w:val="00DE0390"/>
    <w:rsid w:val="00DE0402"/>
    <w:rsid w:val="00DE07AD"/>
    <w:rsid w:val="00DE0942"/>
    <w:rsid w:val="00DE168D"/>
    <w:rsid w:val="00DE1938"/>
    <w:rsid w:val="00DE33A4"/>
    <w:rsid w:val="00DE3E5A"/>
    <w:rsid w:val="00DE5B6A"/>
    <w:rsid w:val="00DE6236"/>
    <w:rsid w:val="00DE64BE"/>
    <w:rsid w:val="00DE70E7"/>
    <w:rsid w:val="00DE7309"/>
    <w:rsid w:val="00DE751B"/>
    <w:rsid w:val="00DE7D75"/>
    <w:rsid w:val="00DF0112"/>
    <w:rsid w:val="00DF0345"/>
    <w:rsid w:val="00DF094F"/>
    <w:rsid w:val="00DF11CB"/>
    <w:rsid w:val="00DF14C1"/>
    <w:rsid w:val="00DF15FB"/>
    <w:rsid w:val="00DF179F"/>
    <w:rsid w:val="00DF1C3F"/>
    <w:rsid w:val="00DF1E30"/>
    <w:rsid w:val="00DF2432"/>
    <w:rsid w:val="00DF2B9A"/>
    <w:rsid w:val="00DF3A90"/>
    <w:rsid w:val="00DF3D06"/>
    <w:rsid w:val="00DF40D2"/>
    <w:rsid w:val="00DF462C"/>
    <w:rsid w:val="00DF5232"/>
    <w:rsid w:val="00DF57B5"/>
    <w:rsid w:val="00DF5DFA"/>
    <w:rsid w:val="00DF5FA9"/>
    <w:rsid w:val="00DF6D7E"/>
    <w:rsid w:val="00DF6F18"/>
    <w:rsid w:val="00DF7644"/>
    <w:rsid w:val="00DF7914"/>
    <w:rsid w:val="00E00180"/>
    <w:rsid w:val="00E004DD"/>
    <w:rsid w:val="00E009C1"/>
    <w:rsid w:val="00E012EC"/>
    <w:rsid w:val="00E016D1"/>
    <w:rsid w:val="00E02589"/>
    <w:rsid w:val="00E027E2"/>
    <w:rsid w:val="00E03721"/>
    <w:rsid w:val="00E03B77"/>
    <w:rsid w:val="00E03F0B"/>
    <w:rsid w:val="00E05098"/>
    <w:rsid w:val="00E05C59"/>
    <w:rsid w:val="00E062F3"/>
    <w:rsid w:val="00E064E9"/>
    <w:rsid w:val="00E066B1"/>
    <w:rsid w:val="00E06896"/>
    <w:rsid w:val="00E06938"/>
    <w:rsid w:val="00E07015"/>
    <w:rsid w:val="00E07518"/>
    <w:rsid w:val="00E07955"/>
    <w:rsid w:val="00E07BA7"/>
    <w:rsid w:val="00E07C9E"/>
    <w:rsid w:val="00E11784"/>
    <w:rsid w:val="00E11D91"/>
    <w:rsid w:val="00E11EBD"/>
    <w:rsid w:val="00E12667"/>
    <w:rsid w:val="00E12673"/>
    <w:rsid w:val="00E128E9"/>
    <w:rsid w:val="00E12C78"/>
    <w:rsid w:val="00E142DE"/>
    <w:rsid w:val="00E14634"/>
    <w:rsid w:val="00E147AB"/>
    <w:rsid w:val="00E15183"/>
    <w:rsid w:val="00E155EE"/>
    <w:rsid w:val="00E158F2"/>
    <w:rsid w:val="00E161C5"/>
    <w:rsid w:val="00E16355"/>
    <w:rsid w:val="00E17473"/>
    <w:rsid w:val="00E174CA"/>
    <w:rsid w:val="00E1763D"/>
    <w:rsid w:val="00E17847"/>
    <w:rsid w:val="00E17F32"/>
    <w:rsid w:val="00E20424"/>
    <w:rsid w:val="00E208FD"/>
    <w:rsid w:val="00E2159E"/>
    <w:rsid w:val="00E21882"/>
    <w:rsid w:val="00E21919"/>
    <w:rsid w:val="00E219B6"/>
    <w:rsid w:val="00E21F2C"/>
    <w:rsid w:val="00E2242E"/>
    <w:rsid w:val="00E2243F"/>
    <w:rsid w:val="00E22BA0"/>
    <w:rsid w:val="00E237D8"/>
    <w:rsid w:val="00E24736"/>
    <w:rsid w:val="00E24C70"/>
    <w:rsid w:val="00E24DDB"/>
    <w:rsid w:val="00E24F62"/>
    <w:rsid w:val="00E24FB0"/>
    <w:rsid w:val="00E262C4"/>
    <w:rsid w:val="00E2670D"/>
    <w:rsid w:val="00E26919"/>
    <w:rsid w:val="00E26C88"/>
    <w:rsid w:val="00E27856"/>
    <w:rsid w:val="00E27A21"/>
    <w:rsid w:val="00E27B25"/>
    <w:rsid w:val="00E3020E"/>
    <w:rsid w:val="00E30AFD"/>
    <w:rsid w:val="00E313A4"/>
    <w:rsid w:val="00E31FED"/>
    <w:rsid w:val="00E3260C"/>
    <w:rsid w:val="00E328BF"/>
    <w:rsid w:val="00E32B2E"/>
    <w:rsid w:val="00E32B39"/>
    <w:rsid w:val="00E335C1"/>
    <w:rsid w:val="00E33FA1"/>
    <w:rsid w:val="00E34B41"/>
    <w:rsid w:val="00E34CD2"/>
    <w:rsid w:val="00E352EC"/>
    <w:rsid w:val="00E353E5"/>
    <w:rsid w:val="00E35D66"/>
    <w:rsid w:val="00E36606"/>
    <w:rsid w:val="00E36D04"/>
    <w:rsid w:val="00E37E2D"/>
    <w:rsid w:val="00E4026E"/>
    <w:rsid w:val="00E405AE"/>
    <w:rsid w:val="00E4076E"/>
    <w:rsid w:val="00E40CA8"/>
    <w:rsid w:val="00E41A05"/>
    <w:rsid w:val="00E41A11"/>
    <w:rsid w:val="00E41BF1"/>
    <w:rsid w:val="00E42640"/>
    <w:rsid w:val="00E4297F"/>
    <w:rsid w:val="00E43AD8"/>
    <w:rsid w:val="00E43EE5"/>
    <w:rsid w:val="00E44636"/>
    <w:rsid w:val="00E4592F"/>
    <w:rsid w:val="00E45A1D"/>
    <w:rsid w:val="00E464B4"/>
    <w:rsid w:val="00E4677C"/>
    <w:rsid w:val="00E51182"/>
    <w:rsid w:val="00E516BA"/>
    <w:rsid w:val="00E5216C"/>
    <w:rsid w:val="00E52B7C"/>
    <w:rsid w:val="00E52EB3"/>
    <w:rsid w:val="00E52F13"/>
    <w:rsid w:val="00E53544"/>
    <w:rsid w:val="00E535C4"/>
    <w:rsid w:val="00E548E6"/>
    <w:rsid w:val="00E568F1"/>
    <w:rsid w:val="00E56DE2"/>
    <w:rsid w:val="00E56F2A"/>
    <w:rsid w:val="00E605D1"/>
    <w:rsid w:val="00E624E7"/>
    <w:rsid w:val="00E6296E"/>
    <w:rsid w:val="00E63741"/>
    <w:rsid w:val="00E64072"/>
    <w:rsid w:val="00E656F0"/>
    <w:rsid w:val="00E65FFC"/>
    <w:rsid w:val="00E661A9"/>
    <w:rsid w:val="00E665B5"/>
    <w:rsid w:val="00E66E53"/>
    <w:rsid w:val="00E671F2"/>
    <w:rsid w:val="00E67450"/>
    <w:rsid w:val="00E674C2"/>
    <w:rsid w:val="00E67BF0"/>
    <w:rsid w:val="00E707FF"/>
    <w:rsid w:val="00E709E1"/>
    <w:rsid w:val="00E70D3B"/>
    <w:rsid w:val="00E713AE"/>
    <w:rsid w:val="00E72149"/>
    <w:rsid w:val="00E728CE"/>
    <w:rsid w:val="00E73676"/>
    <w:rsid w:val="00E73C69"/>
    <w:rsid w:val="00E73DA5"/>
    <w:rsid w:val="00E75882"/>
    <w:rsid w:val="00E76049"/>
    <w:rsid w:val="00E776DF"/>
    <w:rsid w:val="00E776F4"/>
    <w:rsid w:val="00E778BB"/>
    <w:rsid w:val="00E77B0A"/>
    <w:rsid w:val="00E77CD1"/>
    <w:rsid w:val="00E800F6"/>
    <w:rsid w:val="00E80951"/>
    <w:rsid w:val="00E80E1F"/>
    <w:rsid w:val="00E8111B"/>
    <w:rsid w:val="00E81908"/>
    <w:rsid w:val="00E81FE8"/>
    <w:rsid w:val="00E81FFE"/>
    <w:rsid w:val="00E82A93"/>
    <w:rsid w:val="00E8379B"/>
    <w:rsid w:val="00E8397C"/>
    <w:rsid w:val="00E83AB0"/>
    <w:rsid w:val="00E85223"/>
    <w:rsid w:val="00E868C9"/>
    <w:rsid w:val="00E86DDB"/>
    <w:rsid w:val="00E87691"/>
    <w:rsid w:val="00E87905"/>
    <w:rsid w:val="00E902D8"/>
    <w:rsid w:val="00E9040A"/>
    <w:rsid w:val="00E90AD4"/>
    <w:rsid w:val="00E90C6A"/>
    <w:rsid w:val="00E9115D"/>
    <w:rsid w:val="00E9136D"/>
    <w:rsid w:val="00E91609"/>
    <w:rsid w:val="00E92050"/>
    <w:rsid w:val="00E9347C"/>
    <w:rsid w:val="00E93E31"/>
    <w:rsid w:val="00E9424E"/>
    <w:rsid w:val="00E9605E"/>
    <w:rsid w:val="00E961BF"/>
    <w:rsid w:val="00E96E34"/>
    <w:rsid w:val="00EA05CB"/>
    <w:rsid w:val="00EA0FF0"/>
    <w:rsid w:val="00EA34E9"/>
    <w:rsid w:val="00EA35D0"/>
    <w:rsid w:val="00EA3865"/>
    <w:rsid w:val="00EA3AA4"/>
    <w:rsid w:val="00EA464A"/>
    <w:rsid w:val="00EA484F"/>
    <w:rsid w:val="00EA5A13"/>
    <w:rsid w:val="00EA5D28"/>
    <w:rsid w:val="00EA5F7C"/>
    <w:rsid w:val="00EA6502"/>
    <w:rsid w:val="00EA6683"/>
    <w:rsid w:val="00EA6A18"/>
    <w:rsid w:val="00EA7139"/>
    <w:rsid w:val="00EA78DC"/>
    <w:rsid w:val="00EA7A6F"/>
    <w:rsid w:val="00EB027B"/>
    <w:rsid w:val="00EB0A2C"/>
    <w:rsid w:val="00EB0ADE"/>
    <w:rsid w:val="00EB0C0F"/>
    <w:rsid w:val="00EB0C97"/>
    <w:rsid w:val="00EB0D31"/>
    <w:rsid w:val="00EB0EEF"/>
    <w:rsid w:val="00EB19C6"/>
    <w:rsid w:val="00EB1A8D"/>
    <w:rsid w:val="00EB2ECC"/>
    <w:rsid w:val="00EB3507"/>
    <w:rsid w:val="00EB37E7"/>
    <w:rsid w:val="00EB3CFA"/>
    <w:rsid w:val="00EB4553"/>
    <w:rsid w:val="00EB49A8"/>
    <w:rsid w:val="00EB4B95"/>
    <w:rsid w:val="00EB501E"/>
    <w:rsid w:val="00EB51E7"/>
    <w:rsid w:val="00EB533B"/>
    <w:rsid w:val="00EB56C9"/>
    <w:rsid w:val="00EB5905"/>
    <w:rsid w:val="00EB5C89"/>
    <w:rsid w:val="00EB7C76"/>
    <w:rsid w:val="00EC0244"/>
    <w:rsid w:val="00EC039B"/>
    <w:rsid w:val="00EC089B"/>
    <w:rsid w:val="00EC1307"/>
    <w:rsid w:val="00EC1D15"/>
    <w:rsid w:val="00EC2843"/>
    <w:rsid w:val="00EC33B6"/>
    <w:rsid w:val="00EC36F3"/>
    <w:rsid w:val="00EC3B7E"/>
    <w:rsid w:val="00EC3EF4"/>
    <w:rsid w:val="00EC3F21"/>
    <w:rsid w:val="00EC4146"/>
    <w:rsid w:val="00EC4194"/>
    <w:rsid w:val="00EC4227"/>
    <w:rsid w:val="00EC4840"/>
    <w:rsid w:val="00EC4AE9"/>
    <w:rsid w:val="00EC5A1F"/>
    <w:rsid w:val="00EC6F66"/>
    <w:rsid w:val="00EC72F4"/>
    <w:rsid w:val="00EC73AF"/>
    <w:rsid w:val="00EC78AB"/>
    <w:rsid w:val="00EC7BD3"/>
    <w:rsid w:val="00ED023C"/>
    <w:rsid w:val="00ED02D2"/>
    <w:rsid w:val="00ED08B0"/>
    <w:rsid w:val="00ED0F95"/>
    <w:rsid w:val="00ED109E"/>
    <w:rsid w:val="00ED2114"/>
    <w:rsid w:val="00ED323D"/>
    <w:rsid w:val="00ED3A01"/>
    <w:rsid w:val="00ED3D27"/>
    <w:rsid w:val="00ED3F4A"/>
    <w:rsid w:val="00ED4954"/>
    <w:rsid w:val="00ED537C"/>
    <w:rsid w:val="00ED5917"/>
    <w:rsid w:val="00ED61F7"/>
    <w:rsid w:val="00ED6308"/>
    <w:rsid w:val="00ED6980"/>
    <w:rsid w:val="00ED7592"/>
    <w:rsid w:val="00ED75D6"/>
    <w:rsid w:val="00ED7A3A"/>
    <w:rsid w:val="00ED7DE0"/>
    <w:rsid w:val="00ED7E9A"/>
    <w:rsid w:val="00ED7F4D"/>
    <w:rsid w:val="00EE1112"/>
    <w:rsid w:val="00EE1263"/>
    <w:rsid w:val="00EE163C"/>
    <w:rsid w:val="00EE1D47"/>
    <w:rsid w:val="00EE2024"/>
    <w:rsid w:val="00EE274C"/>
    <w:rsid w:val="00EE2C4B"/>
    <w:rsid w:val="00EE31C9"/>
    <w:rsid w:val="00EE440A"/>
    <w:rsid w:val="00EE4686"/>
    <w:rsid w:val="00EE4A4A"/>
    <w:rsid w:val="00EE4D29"/>
    <w:rsid w:val="00EE4E4D"/>
    <w:rsid w:val="00EE4F9F"/>
    <w:rsid w:val="00EE5682"/>
    <w:rsid w:val="00EE5873"/>
    <w:rsid w:val="00EE5E98"/>
    <w:rsid w:val="00EE68C0"/>
    <w:rsid w:val="00EE6E10"/>
    <w:rsid w:val="00EE7925"/>
    <w:rsid w:val="00EF00E6"/>
    <w:rsid w:val="00EF12CF"/>
    <w:rsid w:val="00EF2277"/>
    <w:rsid w:val="00EF2A5E"/>
    <w:rsid w:val="00EF2E83"/>
    <w:rsid w:val="00EF3085"/>
    <w:rsid w:val="00EF41E4"/>
    <w:rsid w:val="00EF42D5"/>
    <w:rsid w:val="00EF55B7"/>
    <w:rsid w:val="00EF5956"/>
    <w:rsid w:val="00EF5EC4"/>
    <w:rsid w:val="00EF6340"/>
    <w:rsid w:val="00EF66AE"/>
    <w:rsid w:val="00EF6D97"/>
    <w:rsid w:val="00F00793"/>
    <w:rsid w:val="00F01464"/>
    <w:rsid w:val="00F01813"/>
    <w:rsid w:val="00F01E92"/>
    <w:rsid w:val="00F01F9D"/>
    <w:rsid w:val="00F0218C"/>
    <w:rsid w:val="00F025F7"/>
    <w:rsid w:val="00F02B2D"/>
    <w:rsid w:val="00F02EE5"/>
    <w:rsid w:val="00F03D05"/>
    <w:rsid w:val="00F03F0C"/>
    <w:rsid w:val="00F04897"/>
    <w:rsid w:val="00F053C8"/>
    <w:rsid w:val="00F05621"/>
    <w:rsid w:val="00F057FC"/>
    <w:rsid w:val="00F05B34"/>
    <w:rsid w:val="00F05F6C"/>
    <w:rsid w:val="00F06E3D"/>
    <w:rsid w:val="00F074BF"/>
    <w:rsid w:val="00F07F2E"/>
    <w:rsid w:val="00F108C8"/>
    <w:rsid w:val="00F11864"/>
    <w:rsid w:val="00F11A4A"/>
    <w:rsid w:val="00F13855"/>
    <w:rsid w:val="00F14469"/>
    <w:rsid w:val="00F14CC0"/>
    <w:rsid w:val="00F1628D"/>
    <w:rsid w:val="00F1665A"/>
    <w:rsid w:val="00F168C4"/>
    <w:rsid w:val="00F16910"/>
    <w:rsid w:val="00F1697A"/>
    <w:rsid w:val="00F17089"/>
    <w:rsid w:val="00F175A8"/>
    <w:rsid w:val="00F17AFB"/>
    <w:rsid w:val="00F17BDA"/>
    <w:rsid w:val="00F17C37"/>
    <w:rsid w:val="00F20709"/>
    <w:rsid w:val="00F20952"/>
    <w:rsid w:val="00F20B58"/>
    <w:rsid w:val="00F20CEA"/>
    <w:rsid w:val="00F21425"/>
    <w:rsid w:val="00F21515"/>
    <w:rsid w:val="00F2186E"/>
    <w:rsid w:val="00F224E6"/>
    <w:rsid w:val="00F22F55"/>
    <w:rsid w:val="00F23240"/>
    <w:rsid w:val="00F23952"/>
    <w:rsid w:val="00F24197"/>
    <w:rsid w:val="00F24E4F"/>
    <w:rsid w:val="00F24F6C"/>
    <w:rsid w:val="00F2594E"/>
    <w:rsid w:val="00F25A5A"/>
    <w:rsid w:val="00F26251"/>
    <w:rsid w:val="00F263CD"/>
    <w:rsid w:val="00F2644F"/>
    <w:rsid w:val="00F26789"/>
    <w:rsid w:val="00F27E03"/>
    <w:rsid w:val="00F27E14"/>
    <w:rsid w:val="00F27FB8"/>
    <w:rsid w:val="00F307D4"/>
    <w:rsid w:val="00F30C04"/>
    <w:rsid w:val="00F31419"/>
    <w:rsid w:val="00F314EB"/>
    <w:rsid w:val="00F317E3"/>
    <w:rsid w:val="00F31ADC"/>
    <w:rsid w:val="00F31B34"/>
    <w:rsid w:val="00F31B37"/>
    <w:rsid w:val="00F31F90"/>
    <w:rsid w:val="00F31FFF"/>
    <w:rsid w:val="00F32382"/>
    <w:rsid w:val="00F327D2"/>
    <w:rsid w:val="00F3281E"/>
    <w:rsid w:val="00F32B42"/>
    <w:rsid w:val="00F32F2E"/>
    <w:rsid w:val="00F33396"/>
    <w:rsid w:val="00F341A1"/>
    <w:rsid w:val="00F3493C"/>
    <w:rsid w:val="00F355A6"/>
    <w:rsid w:val="00F356C2"/>
    <w:rsid w:val="00F35D75"/>
    <w:rsid w:val="00F368B4"/>
    <w:rsid w:val="00F36971"/>
    <w:rsid w:val="00F36BD3"/>
    <w:rsid w:val="00F36CF4"/>
    <w:rsid w:val="00F3709C"/>
    <w:rsid w:val="00F37E04"/>
    <w:rsid w:val="00F40719"/>
    <w:rsid w:val="00F4095B"/>
    <w:rsid w:val="00F410DB"/>
    <w:rsid w:val="00F41FF2"/>
    <w:rsid w:val="00F4289B"/>
    <w:rsid w:val="00F429B9"/>
    <w:rsid w:val="00F441AA"/>
    <w:rsid w:val="00F44347"/>
    <w:rsid w:val="00F444A9"/>
    <w:rsid w:val="00F44B66"/>
    <w:rsid w:val="00F45AC0"/>
    <w:rsid w:val="00F46281"/>
    <w:rsid w:val="00F465F4"/>
    <w:rsid w:val="00F46E8D"/>
    <w:rsid w:val="00F46F52"/>
    <w:rsid w:val="00F4702B"/>
    <w:rsid w:val="00F4718F"/>
    <w:rsid w:val="00F47937"/>
    <w:rsid w:val="00F47BF9"/>
    <w:rsid w:val="00F47D4C"/>
    <w:rsid w:val="00F50416"/>
    <w:rsid w:val="00F50FBE"/>
    <w:rsid w:val="00F515DE"/>
    <w:rsid w:val="00F51F1B"/>
    <w:rsid w:val="00F5212B"/>
    <w:rsid w:val="00F52726"/>
    <w:rsid w:val="00F53C5E"/>
    <w:rsid w:val="00F53CD4"/>
    <w:rsid w:val="00F53CE5"/>
    <w:rsid w:val="00F5488E"/>
    <w:rsid w:val="00F54B17"/>
    <w:rsid w:val="00F55263"/>
    <w:rsid w:val="00F5578F"/>
    <w:rsid w:val="00F5599D"/>
    <w:rsid w:val="00F560CD"/>
    <w:rsid w:val="00F56EE0"/>
    <w:rsid w:val="00F57325"/>
    <w:rsid w:val="00F60030"/>
    <w:rsid w:val="00F60AE0"/>
    <w:rsid w:val="00F60FD1"/>
    <w:rsid w:val="00F62A4A"/>
    <w:rsid w:val="00F62AFE"/>
    <w:rsid w:val="00F62CAD"/>
    <w:rsid w:val="00F62CD5"/>
    <w:rsid w:val="00F6361A"/>
    <w:rsid w:val="00F64110"/>
    <w:rsid w:val="00F64309"/>
    <w:rsid w:val="00F658D3"/>
    <w:rsid w:val="00F65D05"/>
    <w:rsid w:val="00F664AA"/>
    <w:rsid w:val="00F66CB1"/>
    <w:rsid w:val="00F66F7B"/>
    <w:rsid w:val="00F67309"/>
    <w:rsid w:val="00F67637"/>
    <w:rsid w:val="00F67780"/>
    <w:rsid w:val="00F67A3A"/>
    <w:rsid w:val="00F67F27"/>
    <w:rsid w:val="00F7036D"/>
    <w:rsid w:val="00F704F1"/>
    <w:rsid w:val="00F70630"/>
    <w:rsid w:val="00F70820"/>
    <w:rsid w:val="00F70A26"/>
    <w:rsid w:val="00F71A7D"/>
    <w:rsid w:val="00F71AA8"/>
    <w:rsid w:val="00F72176"/>
    <w:rsid w:val="00F7283D"/>
    <w:rsid w:val="00F7304A"/>
    <w:rsid w:val="00F73A01"/>
    <w:rsid w:val="00F73F6B"/>
    <w:rsid w:val="00F74BBF"/>
    <w:rsid w:val="00F75352"/>
    <w:rsid w:val="00F757AA"/>
    <w:rsid w:val="00F76B8E"/>
    <w:rsid w:val="00F770F2"/>
    <w:rsid w:val="00F77199"/>
    <w:rsid w:val="00F77EE2"/>
    <w:rsid w:val="00F8127B"/>
    <w:rsid w:val="00F81C4F"/>
    <w:rsid w:val="00F823F6"/>
    <w:rsid w:val="00F8282D"/>
    <w:rsid w:val="00F83305"/>
    <w:rsid w:val="00F833C8"/>
    <w:rsid w:val="00F84332"/>
    <w:rsid w:val="00F850B8"/>
    <w:rsid w:val="00F851B2"/>
    <w:rsid w:val="00F852C5"/>
    <w:rsid w:val="00F85679"/>
    <w:rsid w:val="00F85891"/>
    <w:rsid w:val="00F86ED2"/>
    <w:rsid w:val="00F90017"/>
    <w:rsid w:val="00F91075"/>
    <w:rsid w:val="00F91176"/>
    <w:rsid w:val="00F91D96"/>
    <w:rsid w:val="00F91FE6"/>
    <w:rsid w:val="00F922E6"/>
    <w:rsid w:val="00F92CD4"/>
    <w:rsid w:val="00F9328B"/>
    <w:rsid w:val="00F93FD1"/>
    <w:rsid w:val="00F94081"/>
    <w:rsid w:val="00F94B2B"/>
    <w:rsid w:val="00F94C7C"/>
    <w:rsid w:val="00F94E1A"/>
    <w:rsid w:val="00F953AB"/>
    <w:rsid w:val="00F958C0"/>
    <w:rsid w:val="00F96925"/>
    <w:rsid w:val="00F96969"/>
    <w:rsid w:val="00F96CFC"/>
    <w:rsid w:val="00F96D7D"/>
    <w:rsid w:val="00FA0342"/>
    <w:rsid w:val="00FA035E"/>
    <w:rsid w:val="00FA1922"/>
    <w:rsid w:val="00FA1CCD"/>
    <w:rsid w:val="00FA1EDD"/>
    <w:rsid w:val="00FA2755"/>
    <w:rsid w:val="00FA40D5"/>
    <w:rsid w:val="00FA5323"/>
    <w:rsid w:val="00FA54DF"/>
    <w:rsid w:val="00FA55BD"/>
    <w:rsid w:val="00FA5942"/>
    <w:rsid w:val="00FA629F"/>
    <w:rsid w:val="00FA6AF7"/>
    <w:rsid w:val="00FA723C"/>
    <w:rsid w:val="00FA7870"/>
    <w:rsid w:val="00FA7994"/>
    <w:rsid w:val="00FA7DC1"/>
    <w:rsid w:val="00FB00E5"/>
    <w:rsid w:val="00FB01E0"/>
    <w:rsid w:val="00FB026D"/>
    <w:rsid w:val="00FB0491"/>
    <w:rsid w:val="00FB04D6"/>
    <w:rsid w:val="00FB08FC"/>
    <w:rsid w:val="00FB0BF2"/>
    <w:rsid w:val="00FB0DEE"/>
    <w:rsid w:val="00FB2A7F"/>
    <w:rsid w:val="00FB2ABB"/>
    <w:rsid w:val="00FB3289"/>
    <w:rsid w:val="00FB32B3"/>
    <w:rsid w:val="00FB3D1A"/>
    <w:rsid w:val="00FB3F8B"/>
    <w:rsid w:val="00FB4614"/>
    <w:rsid w:val="00FB5F0C"/>
    <w:rsid w:val="00FB60B8"/>
    <w:rsid w:val="00FB684D"/>
    <w:rsid w:val="00FB6930"/>
    <w:rsid w:val="00FB696E"/>
    <w:rsid w:val="00FB74BD"/>
    <w:rsid w:val="00FB75EC"/>
    <w:rsid w:val="00FB7ED9"/>
    <w:rsid w:val="00FC05FA"/>
    <w:rsid w:val="00FC0A7C"/>
    <w:rsid w:val="00FC118F"/>
    <w:rsid w:val="00FC17F9"/>
    <w:rsid w:val="00FC1A01"/>
    <w:rsid w:val="00FC1E32"/>
    <w:rsid w:val="00FC230B"/>
    <w:rsid w:val="00FC257D"/>
    <w:rsid w:val="00FC2EBC"/>
    <w:rsid w:val="00FC4159"/>
    <w:rsid w:val="00FC42B4"/>
    <w:rsid w:val="00FC4E59"/>
    <w:rsid w:val="00FC548F"/>
    <w:rsid w:val="00FC55A4"/>
    <w:rsid w:val="00FC5B46"/>
    <w:rsid w:val="00FC6BA5"/>
    <w:rsid w:val="00FC7996"/>
    <w:rsid w:val="00FC7D02"/>
    <w:rsid w:val="00FD022E"/>
    <w:rsid w:val="00FD0BBD"/>
    <w:rsid w:val="00FD0C0D"/>
    <w:rsid w:val="00FD1126"/>
    <w:rsid w:val="00FD1F95"/>
    <w:rsid w:val="00FD31FF"/>
    <w:rsid w:val="00FD38E7"/>
    <w:rsid w:val="00FD4995"/>
    <w:rsid w:val="00FD4FB3"/>
    <w:rsid w:val="00FD5D10"/>
    <w:rsid w:val="00FD6186"/>
    <w:rsid w:val="00FD63C0"/>
    <w:rsid w:val="00FD696D"/>
    <w:rsid w:val="00FD72D3"/>
    <w:rsid w:val="00FD73E6"/>
    <w:rsid w:val="00FD757D"/>
    <w:rsid w:val="00FD7880"/>
    <w:rsid w:val="00FD7887"/>
    <w:rsid w:val="00FE188A"/>
    <w:rsid w:val="00FE1BA2"/>
    <w:rsid w:val="00FE2B63"/>
    <w:rsid w:val="00FE2FC3"/>
    <w:rsid w:val="00FE325C"/>
    <w:rsid w:val="00FE434E"/>
    <w:rsid w:val="00FE43E9"/>
    <w:rsid w:val="00FE4E57"/>
    <w:rsid w:val="00FE5A43"/>
    <w:rsid w:val="00FE67FD"/>
    <w:rsid w:val="00FE6AC6"/>
    <w:rsid w:val="00FE6B3F"/>
    <w:rsid w:val="00FE7E1F"/>
    <w:rsid w:val="00FF006E"/>
    <w:rsid w:val="00FF085E"/>
    <w:rsid w:val="00FF0BD7"/>
    <w:rsid w:val="00FF0C53"/>
    <w:rsid w:val="00FF1B74"/>
    <w:rsid w:val="00FF1FFB"/>
    <w:rsid w:val="00FF21FD"/>
    <w:rsid w:val="00FF22C3"/>
    <w:rsid w:val="00FF2802"/>
    <w:rsid w:val="00FF3183"/>
    <w:rsid w:val="00FF37C0"/>
    <w:rsid w:val="00FF3B11"/>
    <w:rsid w:val="00FF3C5E"/>
    <w:rsid w:val="00FF3F67"/>
    <w:rsid w:val="00FF40C5"/>
    <w:rsid w:val="00FF4257"/>
    <w:rsid w:val="00FF4BAE"/>
    <w:rsid w:val="00FF5160"/>
    <w:rsid w:val="00FF609D"/>
    <w:rsid w:val="00FF6122"/>
    <w:rsid w:val="00FF64C1"/>
    <w:rsid w:val="00FF6CC2"/>
    <w:rsid w:val="00FF7232"/>
    <w:rsid w:val="00FF732A"/>
    <w:rsid w:val="00FF7BDB"/>
    <w:rsid w:val="0189A5D9"/>
    <w:rsid w:val="01BEFAAC"/>
    <w:rsid w:val="01E06318"/>
    <w:rsid w:val="02527C39"/>
    <w:rsid w:val="0349ADAE"/>
    <w:rsid w:val="0353E73D"/>
    <w:rsid w:val="03AC3BA9"/>
    <w:rsid w:val="03C4D76C"/>
    <w:rsid w:val="03D3A5EE"/>
    <w:rsid w:val="0409CE5B"/>
    <w:rsid w:val="04120B82"/>
    <w:rsid w:val="04457AEE"/>
    <w:rsid w:val="04EE509E"/>
    <w:rsid w:val="053DC44E"/>
    <w:rsid w:val="054DA746"/>
    <w:rsid w:val="057D967B"/>
    <w:rsid w:val="058D6842"/>
    <w:rsid w:val="05AF00F9"/>
    <w:rsid w:val="05CEC961"/>
    <w:rsid w:val="05ED1124"/>
    <w:rsid w:val="0609B255"/>
    <w:rsid w:val="061E795D"/>
    <w:rsid w:val="06569216"/>
    <w:rsid w:val="066BA5E9"/>
    <w:rsid w:val="06CCDA4D"/>
    <w:rsid w:val="07465C4E"/>
    <w:rsid w:val="074D15C1"/>
    <w:rsid w:val="07E81B82"/>
    <w:rsid w:val="07F0D4ED"/>
    <w:rsid w:val="08223C57"/>
    <w:rsid w:val="08358738"/>
    <w:rsid w:val="08D02BCE"/>
    <w:rsid w:val="0912DE05"/>
    <w:rsid w:val="095B7342"/>
    <w:rsid w:val="0A51A588"/>
    <w:rsid w:val="0A9012A3"/>
    <w:rsid w:val="0ACA1AD6"/>
    <w:rsid w:val="0B1B50E5"/>
    <w:rsid w:val="0B39C199"/>
    <w:rsid w:val="0B66348B"/>
    <w:rsid w:val="0B82EF69"/>
    <w:rsid w:val="0B98B8A9"/>
    <w:rsid w:val="0C1915E9"/>
    <w:rsid w:val="0C4CED24"/>
    <w:rsid w:val="0CF6A192"/>
    <w:rsid w:val="0D6F41C6"/>
    <w:rsid w:val="0D938982"/>
    <w:rsid w:val="0DD6ADC5"/>
    <w:rsid w:val="0E4389DF"/>
    <w:rsid w:val="0E5B8191"/>
    <w:rsid w:val="0E9900C4"/>
    <w:rsid w:val="0F019272"/>
    <w:rsid w:val="0F67DC65"/>
    <w:rsid w:val="106A0A99"/>
    <w:rsid w:val="10AB6401"/>
    <w:rsid w:val="10E088C2"/>
    <w:rsid w:val="10FB852E"/>
    <w:rsid w:val="1154E8BC"/>
    <w:rsid w:val="11A36AE2"/>
    <w:rsid w:val="11A8426F"/>
    <w:rsid w:val="11F2D43B"/>
    <w:rsid w:val="11FD5B70"/>
    <w:rsid w:val="1273EEB9"/>
    <w:rsid w:val="128CE783"/>
    <w:rsid w:val="13233182"/>
    <w:rsid w:val="13637A4F"/>
    <w:rsid w:val="138A5F34"/>
    <w:rsid w:val="13C689DD"/>
    <w:rsid w:val="1434CADF"/>
    <w:rsid w:val="146BF7C5"/>
    <w:rsid w:val="147AE362"/>
    <w:rsid w:val="156E3CFC"/>
    <w:rsid w:val="156FEE84"/>
    <w:rsid w:val="157F14CE"/>
    <w:rsid w:val="1599D17E"/>
    <w:rsid w:val="15BDFA5E"/>
    <w:rsid w:val="161D334C"/>
    <w:rsid w:val="1626825B"/>
    <w:rsid w:val="163AC974"/>
    <w:rsid w:val="164DAE5E"/>
    <w:rsid w:val="1650C65A"/>
    <w:rsid w:val="169A74A6"/>
    <w:rsid w:val="16D38AA1"/>
    <w:rsid w:val="16D5CBF1"/>
    <w:rsid w:val="16FB2655"/>
    <w:rsid w:val="170543E8"/>
    <w:rsid w:val="173F2103"/>
    <w:rsid w:val="176711F0"/>
    <w:rsid w:val="177E6A46"/>
    <w:rsid w:val="17974815"/>
    <w:rsid w:val="17BAB82E"/>
    <w:rsid w:val="17FED887"/>
    <w:rsid w:val="181A5B3A"/>
    <w:rsid w:val="181C6C79"/>
    <w:rsid w:val="18501635"/>
    <w:rsid w:val="188CC0B1"/>
    <w:rsid w:val="18DFBFF9"/>
    <w:rsid w:val="19AB6077"/>
    <w:rsid w:val="19DF06DF"/>
    <w:rsid w:val="19E2B86A"/>
    <w:rsid w:val="19F556A0"/>
    <w:rsid w:val="1A1C8D32"/>
    <w:rsid w:val="1A57782E"/>
    <w:rsid w:val="1A615033"/>
    <w:rsid w:val="1AC8FAB2"/>
    <w:rsid w:val="1AF85FF0"/>
    <w:rsid w:val="1B6E30E3"/>
    <w:rsid w:val="1B720B66"/>
    <w:rsid w:val="1C13A1D2"/>
    <w:rsid w:val="1C641CF7"/>
    <w:rsid w:val="1C6A2DA7"/>
    <w:rsid w:val="1C78E397"/>
    <w:rsid w:val="1C9125C9"/>
    <w:rsid w:val="1CC0434A"/>
    <w:rsid w:val="1CEDD471"/>
    <w:rsid w:val="1D52C953"/>
    <w:rsid w:val="1E24C40A"/>
    <w:rsid w:val="1EC155B1"/>
    <w:rsid w:val="1ED6BF17"/>
    <w:rsid w:val="1F82BD95"/>
    <w:rsid w:val="1F82E926"/>
    <w:rsid w:val="1F88E83A"/>
    <w:rsid w:val="1F97DFFB"/>
    <w:rsid w:val="1FB56F51"/>
    <w:rsid w:val="205E7B8C"/>
    <w:rsid w:val="2085A67B"/>
    <w:rsid w:val="208C0E79"/>
    <w:rsid w:val="20A152FB"/>
    <w:rsid w:val="20CCB24E"/>
    <w:rsid w:val="20EFDF11"/>
    <w:rsid w:val="2109DB41"/>
    <w:rsid w:val="21117E26"/>
    <w:rsid w:val="218B8A39"/>
    <w:rsid w:val="21B6DD06"/>
    <w:rsid w:val="21EF9BBC"/>
    <w:rsid w:val="2213C7DA"/>
    <w:rsid w:val="22254DD9"/>
    <w:rsid w:val="225D366D"/>
    <w:rsid w:val="2275CC0F"/>
    <w:rsid w:val="22EFED2E"/>
    <w:rsid w:val="2324C3B6"/>
    <w:rsid w:val="23692A18"/>
    <w:rsid w:val="236CC0C8"/>
    <w:rsid w:val="238357A8"/>
    <w:rsid w:val="239AED3A"/>
    <w:rsid w:val="239B84B2"/>
    <w:rsid w:val="23B8669D"/>
    <w:rsid w:val="252FCD2F"/>
    <w:rsid w:val="257325EF"/>
    <w:rsid w:val="259D233E"/>
    <w:rsid w:val="2625F7D9"/>
    <w:rsid w:val="2690EB9C"/>
    <w:rsid w:val="2735A9F8"/>
    <w:rsid w:val="276D19D9"/>
    <w:rsid w:val="27F352FD"/>
    <w:rsid w:val="28E5443E"/>
    <w:rsid w:val="28E922A6"/>
    <w:rsid w:val="29047787"/>
    <w:rsid w:val="2936D9FD"/>
    <w:rsid w:val="293BD2B4"/>
    <w:rsid w:val="2972FD18"/>
    <w:rsid w:val="29899537"/>
    <w:rsid w:val="299CE6A8"/>
    <w:rsid w:val="29F13FCF"/>
    <w:rsid w:val="2A01D351"/>
    <w:rsid w:val="2A221D93"/>
    <w:rsid w:val="2AB917C4"/>
    <w:rsid w:val="2AC146B2"/>
    <w:rsid w:val="2B309EB0"/>
    <w:rsid w:val="2BB75021"/>
    <w:rsid w:val="2BD1E399"/>
    <w:rsid w:val="2BE70B9A"/>
    <w:rsid w:val="2BFB5490"/>
    <w:rsid w:val="2BFD9523"/>
    <w:rsid w:val="2BFEA4F0"/>
    <w:rsid w:val="2CD8907D"/>
    <w:rsid w:val="2CF825EB"/>
    <w:rsid w:val="2D37F844"/>
    <w:rsid w:val="2DE644F9"/>
    <w:rsid w:val="2E17D2D3"/>
    <w:rsid w:val="2E2DC455"/>
    <w:rsid w:val="2E3EDBD5"/>
    <w:rsid w:val="2E50E4E4"/>
    <w:rsid w:val="2E6D60A6"/>
    <w:rsid w:val="2F5DBC89"/>
    <w:rsid w:val="2F7BDC3D"/>
    <w:rsid w:val="2FA6B1B3"/>
    <w:rsid w:val="2FABAC79"/>
    <w:rsid w:val="2FE96C88"/>
    <w:rsid w:val="2FF42A5A"/>
    <w:rsid w:val="301DE1A7"/>
    <w:rsid w:val="30241FA6"/>
    <w:rsid w:val="3048F294"/>
    <w:rsid w:val="304D26F4"/>
    <w:rsid w:val="30709C42"/>
    <w:rsid w:val="30C3C406"/>
    <w:rsid w:val="30E141A0"/>
    <w:rsid w:val="310078A2"/>
    <w:rsid w:val="31386B46"/>
    <w:rsid w:val="315147B0"/>
    <w:rsid w:val="316D02E7"/>
    <w:rsid w:val="31861806"/>
    <w:rsid w:val="3241AB75"/>
    <w:rsid w:val="324BE63D"/>
    <w:rsid w:val="3251A8F7"/>
    <w:rsid w:val="3301E676"/>
    <w:rsid w:val="3318DD4D"/>
    <w:rsid w:val="33245607"/>
    <w:rsid w:val="339E31ED"/>
    <w:rsid w:val="33B069DE"/>
    <w:rsid w:val="33BEB2F3"/>
    <w:rsid w:val="33DCEF7B"/>
    <w:rsid w:val="341C5801"/>
    <w:rsid w:val="345C4C00"/>
    <w:rsid w:val="34C02668"/>
    <w:rsid w:val="3506F387"/>
    <w:rsid w:val="355D0820"/>
    <w:rsid w:val="36493F3A"/>
    <w:rsid w:val="3649D5FE"/>
    <w:rsid w:val="36CBF2FC"/>
    <w:rsid w:val="36E31E1B"/>
    <w:rsid w:val="36EB7A84"/>
    <w:rsid w:val="37053FD8"/>
    <w:rsid w:val="3785D963"/>
    <w:rsid w:val="37964EDA"/>
    <w:rsid w:val="37D0F89C"/>
    <w:rsid w:val="37ECAE6A"/>
    <w:rsid w:val="37FCF263"/>
    <w:rsid w:val="3800B7CD"/>
    <w:rsid w:val="3809ED0D"/>
    <w:rsid w:val="3882C16E"/>
    <w:rsid w:val="38C8E3F4"/>
    <w:rsid w:val="394FF174"/>
    <w:rsid w:val="39E51307"/>
    <w:rsid w:val="39E8C915"/>
    <w:rsid w:val="39FEC9DC"/>
    <w:rsid w:val="3A27DC3D"/>
    <w:rsid w:val="3A2E01BD"/>
    <w:rsid w:val="3A80785C"/>
    <w:rsid w:val="3A93A686"/>
    <w:rsid w:val="3AD73B6C"/>
    <w:rsid w:val="3B000D85"/>
    <w:rsid w:val="3B54E8E9"/>
    <w:rsid w:val="3B7418C2"/>
    <w:rsid w:val="3B8A1765"/>
    <w:rsid w:val="3BAE79EF"/>
    <w:rsid w:val="3C57E5BE"/>
    <w:rsid w:val="3CAFB1DA"/>
    <w:rsid w:val="3D03B116"/>
    <w:rsid w:val="3D16DE49"/>
    <w:rsid w:val="3D22F39E"/>
    <w:rsid w:val="3D69C529"/>
    <w:rsid w:val="3D92D152"/>
    <w:rsid w:val="3DB1D779"/>
    <w:rsid w:val="3DBEFB40"/>
    <w:rsid w:val="3E3FFA86"/>
    <w:rsid w:val="3E642B8A"/>
    <w:rsid w:val="3E65B2DC"/>
    <w:rsid w:val="3E6C9AFA"/>
    <w:rsid w:val="3E786E31"/>
    <w:rsid w:val="3E7DA66C"/>
    <w:rsid w:val="3E870A7B"/>
    <w:rsid w:val="3EC5F788"/>
    <w:rsid w:val="3ECC26FA"/>
    <w:rsid w:val="3ED2671E"/>
    <w:rsid w:val="3F04E2D7"/>
    <w:rsid w:val="3F30DEDF"/>
    <w:rsid w:val="3F42348C"/>
    <w:rsid w:val="3FA80D0C"/>
    <w:rsid w:val="400AC695"/>
    <w:rsid w:val="40457319"/>
    <w:rsid w:val="406D5991"/>
    <w:rsid w:val="412E6518"/>
    <w:rsid w:val="4155D98E"/>
    <w:rsid w:val="4167E692"/>
    <w:rsid w:val="41829492"/>
    <w:rsid w:val="41CA9D9D"/>
    <w:rsid w:val="4238D7A4"/>
    <w:rsid w:val="423B377A"/>
    <w:rsid w:val="42A27334"/>
    <w:rsid w:val="42B71870"/>
    <w:rsid w:val="42F20CF5"/>
    <w:rsid w:val="42FAB583"/>
    <w:rsid w:val="43487E35"/>
    <w:rsid w:val="43669C09"/>
    <w:rsid w:val="437421EF"/>
    <w:rsid w:val="43A0954D"/>
    <w:rsid w:val="43A33DD4"/>
    <w:rsid w:val="43B176EE"/>
    <w:rsid w:val="441049F4"/>
    <w:rsid w:val="44280051"/>
    <w:rsid w:val="44AFA7DA"/>
    <w:rsid w:val="4558C8F8"/>
    <w:rsid w:val="456EC49F"/>
    <w:rsid w:val="465B3428"/>
    <w:rsid w:val="4673D53E"/>
    <w:rsid w:val="46860F35"/>
    <w:rsid w:val="46986D03"/>
    <w:rsid w:val="46A91365"/>
    <w:rsid w:val="4763805E"/>
    <w:rsid w:val="478054C8"/>
    <w:rsid w:val="479FC079"/>
    <w:rsid w:val="47C0051A"/>
    <w:rsid w:val="47C13709"/>
    <w:rsid w:val="48516CED"/>
    <w:rsid w:val="4873C6C7"/>
    <w:rsid w:val="48F00FCB"/>
    <w:rsid w:val="48FE6E94"/>
    <w:rsid w:val="493573F8"/>
    <w:rsid w:val="49397458"/>
    <w:rsid w:val="498B97A8"/>
    <w:rsid w:val="49903603"/>
    <w:rsid w:val="499C71F5"/>
    <w:rsid w:val="49C5C05A"/>
    <w:rsid w:val="49E1A8C1"/>
    <w:rsid w:val="49E2DF92"/>
    <w:rsid w:val="49EF86E2"/>
    <w:rsid w:val="4A1AF09B"/>
    <w:rsid w:val="4AB5B51E"/>
    <w:rsid w:val="4AB67947"/>
    <w:rsid w:val="4B055984"/>
    <w:rsid w:val="4B7AE85B"/>
    <w:rsid w:val="4BBE1E4E"/>
    <w:rsid w:val="4BDA7DD1"/>
    <w:rsid w:val="4C49F0E5"/>
    <w:rsid w:val="4C67DFC2"/>
    <w:rsid w:val="4C76D8F8"/>
    <w:rsid w:val="4C812860"/>
    <w:rsid w:val="4CCACF03"/>
    <w:rsid w:val="4D2BD928"/>
    <w:rsid w:val="4D5FC00B"/>
    <w:rsid w:val="4DDE45D5"/>
    <w:rsid w:val="4DE1E328"/>
    <w:rsid w:val="4E120135"/>
    <w:rsid w:val="4E121E37"/>
    <w:rsid w:val="4E24A7F5"/>
    <w:rsid w:val="4E4A7EE9"/>
    <w:rsid w:val="4EAAED5E"/>
    <w:rsid w:val="4EAD935A"/>
    <w:rsid w:val="4EBECB94"/>
    <w:rsid w:val="4F4AAEAE"/>
    <w:rsid w:val="4F4D18F7"/>
    <w:rsid w:val="4F69ECF1"/>
    <w:rsid w:val="4F8E7AC5"/>
    <w:rsid w:val="4F9BECE3"/>
    <w:rsid w:val="50980606"/>
    <w:rsid w:val="51290A8C"/>
    <w:rsid w:val="51619B64"/>
    <w:rsid w:val="516D08F8"/>
    <w:rsid w:val="519147F9"/>
    <w:rsid w:val="51937B45"/>
    <w:rsid w:val="51A783DA"/>
    <w:rsid w:val="51C6EBB4"/>
    <w:rsid w:val="52E1A25C"/>
    <w:rsid w:val="53498EE2"/>
    <w:rsid w:val="534A4153"/>
    <w:rsid w:val="53EF6E88"/>
    <w:rsid w:val="54381818"/>
    <w:rsid w:val="54993B9D"/>
    <w:rsid w:val="5513A654"/>
    <w:rsid w:val="55257358"/>
    <w:rsid w:val="5579029B"/>
    <w:rsid w:val="561C07DD"/>
    <w:rsid w:val="561FA3CB"/>
    <w:rsid w:val="567CCB2C"/>
    <w:rsid w:val="568FD6AA"/>
    <w:rsid w:val="56F57E13"/>
    <w:rsid w:val="57E05252"/>
    <w:rsid w:val="582E6479"/>
    <w:rsid w:val="58E1C34C"/>
    <w:rsid w:val="58F73976"/>
    <w:rsid w:val="5962FB62"/>
    <w:rsid w:val="59C5FF88"/>
    <w:rsid w:val="59EE16E1"/>
    <w:rsid w:val="5A7334D3"/>
    <w:rsid w:val="5B299198"/>
    <w:rsid w:val="5B4A74A9"/>
    <w:rsid w:val="5B9D60AC"/>
    <w:rsid w:val="5BAE1EA2"/>
    <w:rsid w:val="5BEA0C63"/>
    <w:rsid w:val="5BF5E7A9"/>
    <w:rsid w:val="5C35D9CF"/>
    <w:rsid w:val="5C422913"/>
    <w:rsid w:val="5C521967"/>
    <w:rsid w:val="5C5AE59D"/>
    <w:rsid w:val="5C7516C5"/>
    <w:rsid w:val="5CD73FDA"/>
    <w:rsid w:val="5CDFF495"/>
    <w:rsid w:val="5D1D313D"/>
    <w:rsid w:val="5D510768"/>
    <w:rsid w:val="5D683CDB"/>
    <w:rsid w:val="5D829C8B"/>
    <w:rsid w:val="5DF6086D"/>
    <w:rsid w:val="5DF9C0C6"/>
    <w:rsid w:val="5E0C5194"/>
    <w:rsid w:val="5E14AB5B"/>
    <w:rsid w:val="5E2C6E27"/>
    <w:rsid w:val="5E832A70"/>
    <w:rsid w:val="5EA7689D"/>
    <w:rsid w:val="5F0437E4"/>
    <w:rsid w:val="5F35257F"/>
    <w:rsid w:val="5F75D85E"/>
    <w:rsid w:val="5F8CC93B"/>
    <w:rsid w:val="5FB8245A"/>
    <w:rsid w:val="5FD79F54"/>
    <w:rsid w:val="5FFDD881"/>
    <w:rsid w:val="601D38A6"/>
    <w:rsid w:val="606E1232"/>
    <w:rsid w:val="60D2DE5A"/>
    <w:rsid w:val="6115A48B"/>
    <w:rsid w:val="6119AA3D"/>
    <w:rsid w:val="611D9383"/>
    <w:rsid w:val="6175D2BA"/>
    <w:rsid w:val="61869D20"/>
    <w:rsid w:val="619E1B78"/>
    <w:rsid w:val="61AEE443"/>
    <w:rsid w:val="61B32DB2"/>
    <w:rsid w:val="61B5159F"/>
    <w:rsid w:val="61E84746"/>
    <w:rsid w:val="61FAD887"/>
    <w:rsid w:val="620151CF"/>
    <w:rsid w:val="6204DED2"/>
    <w:rsid w:val="623A1F84"/>
    <w:rsid w:val="62420DE6"/>
    <w:rsid w:val="625D6482"/>
    <w:rsid w:val="62640E2E"/>
    <w:rsid w:val="62A33834"/>
    <w:rsid w:val="635F9521"/>
    <w:rsid w:val="637215A2"/>
    <w:rsid w:val="6389F5CB"/>
    <w:rsid w:val="63E932EF"/>
    <w:rsid w:val="6441073C"/>
    <w:rsid w:val="644E4153"/>
    <w:rsid w:val="647FBFB7"/>
    <w:rsid w:val="648DF0B6"/>
    <w:rsid w:val="64A893B3"/>
    <w:rsid w:val="6507F3B3"/>
    <w:rsid w:val="65A151E3"/>
    <w:rsid w:val="65D97C80"/>
    <w:rsid w:val="6616C116"/>
    <w:rsid w:val="666AE0E5"/>
    <w:rsid w:val="6693A113"/>
    <w:rsid w:val="66E12DC4"/>
    <w:rsid w:val="6714E843"/>
    <w:rsid w:val="675D7876"/>
    <w:rsid w:val="679CD60D"/>
    <w:rsid w:val="67C8A3B9"/>
    <w:rsid w:val="67DDEED6"/>
    <w:rsid w:val="680B5ADF"/>
    <w:rsid w:val="684995E4"/>
    <w:rsid w:val="688857A1"/>
    <w:rsid w:val="689E1709"/>
    <w:rsid w:val="68A911FD"/>
    <w:rsid w:val="68D71612"/>
    <w:rsid w:val="68E4138B"/>
    <w:rsid w:val="697078D1"/>
    <w:rsid w:val="69BE70F0"/>
    <w:rsid w:val="69E56645"/>
    <w:rsid w:val="69E6E6E0"/>
    <w:rsid w:val="6A513260"/>
    <w:rsid w:val="6ACAD7F1"/>
    <w:rsid w:val="6B451331"/>
    <w:rsid w:val="6B969919"/>
    <w:rsid w:val="6B993ECB"/>
    <w:rsid w:val="6C394CE5"/>
    <w:rsid w:val="6CB9EFAE"/>
    <w:rsid w:val="6D6A18F2"/>
    <w:rsid w:val="6E24132B"/>
    <w:rsid w:val="6ECAC65D"/>
    <w:rsid w:val="6EDDC448"/>
    <w:rsid w:val="6EFAEA38"/>
    <w:rsid w:val="6F593E30"/>
    <w:rsid w:val="6F9C135F"/>
    <w:rsid w:val="7051C12B"/>
    <w:rsid w:val="706DB5EE"/>
    <w:rsid w:val="70A05273"/>
    <w:rsid w:val="710A24C8"/>
    <w:rsid w:val="712FCADF"/>
    <w:rsid w:val="71F85BF3"/>
    <w:rsid w:val="72175565"/>
    <w:rsid w:val="72449C06"/>
    <w:rsid w:val="72728C65"/>
    <w:rsid w:val="729E37C5"/>
    <w:rsid w:val="72D205B6"/>
    <w:rsid w:val="72DB3C48"/>
    <w:rsid w:val="73A79BB4"/>
    <w:rsid w:val="73C8598F"/>
    <w:rsid w:val="74132D6F"/>
    <w:rsid w:val="741C3970"/>
    <w:rsid w:val="743CD692"/>
    <w:rsid w:val="74FB28C8"/>
    <w:rsid w:val="752A841E"/>
    <w:rsid w:val="75B79D47"/>
    <w:rsid w:val="75C27853"/>
    <w:rsid w:val="7617C588"/>
    <w:rsid w:val="76964A17"/>
    <w:rsid w:val="76A8CF89"/>
    <w:rsid w:val="76C159EB"/>
    <w:rsid w:val="76E7B954"/>
    <w:rsid w:val="76F8CDF2"/>
    <w:rsid w:val="77108DD4"/>
    <w:rsid w:val="774B3821"/>
    <w:rsid w:val="7767F014"/>
    <w:rsid w:val="77C12F1C"/>
    <w:rsid w:val="77C9DA8C"/>
    <w:rsid w:val="781469CB"/>
    <w:rsid w:val="789504A9"/>
    <w:rsid w:val="78C39716"/>
    <w:rsid w:val="78EB6261"/>
    <w:rsid w:val="790D69D7"/>
    <w:rsid w:val="792E3DAE"/>
    <w:rsid w:val="7972D1F8"/>
    <w:rsid w:val="79C53A87"/>
    <w:rsid w:val="7A9C4212"/>
    <w:rsid w:val="7AA735BC"/>
    <w:rsid w:val="7AA9A96B"/>
    <w:rsid w:val="7ADC4802"/>
    <w:rsid w:val="7AFDBD89"/>
    <w:rsid w:val="7B02DE0B"/>
    <w:rsid w:val="7B89D364"/>
    <w:rsid w:val="7C47F07D"/>
    <w:rsid w:val="7CF7EB8D"/>
    <w:rsid w:val="7D0A45C1"/>
    <w:rsid w:val="7D2FE2E0"/>
    <w:rsid w:val="7D507AE5"/>
    <w:rsid w:val="7D6A2B65"/>
    <w:rsid w:val="7D84D0DB"/>
    <w:rsid w:val="7DD4AFD9"/>
    <w:rsid w:val="7E8524E1"/>
    <w:rsid w:val="7EA632C8"/>
    <w:rsid w:val="7EBC8808"/>
    <w:rsid w:val="7EC339D6"/>
    <w:rsid w:val="7EED4E8E"/>
    <w:rsid w:val="7F0995D7"/>
    <w:rsid w:val="7F1B2B43"/>
    <w:rsid w:val="7F337C45"/>
    <w:rsid w:val="7F5FFE2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AD4BDC"/>
    <w:pPr>
      <w:spacing w:before="120" w:line="276" w:lineRule="auto"/>
      <w:textAlignment w:val="center"/>
    </w:pPr>
    <w:rPr>
      <w:rFonts w:ascii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4BDC"/>
    <w:pPr>
      <w:spacing w:before="240"/>
      <w:outlineLvl w:val="0"/>
    </w:pPr>
    <w:rPr>
      <w:b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D4BDC"/>
    <w:pPr>
      <w:numPr>
        <w:ilvl w:val="1"/>
        <w:numId w:val="7"/>
      </w:numPr>
      <w:spacing w:after="1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spacing w:before="240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5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AD4BDC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D4BDC"/>
    <w:rPr>
      <w:rFonts w:ascii="Calibri" w:hAnsi="Calibri" w:cs="Calibr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line="264" w:lineRule="auto"/>
    </w:pPr>
  </w:style>
  <w:style w:type="paragraph" w:styleId="ListParagraph">
    <w:name w:val="List Paragraph"/>
    <w:aliases w:val="DdeM List Paragraph,NFP GP Bulleted List,Recommendation,List Paragraph1,2. List Bullet 2,List Paragraph11,L,F5 List Paragraph,Dot pt,CV text,Table text,List Paragraph111,Medium Grid 1 - Accent 21,Numbered Paragraph,List Paragraph2"/>
    <w:basedOn w:val="Normal"/>
    <w:link w:val="ListParagraphChar"/>
    <w:uiPriority w:val="34"/>
    <w:qFormat/>
    <w:locked/>
    <w:rsid w:val="00AD4BDC"/>
    <w:pPr>
      <w:numPr>
        <w:numId w:val="8"/>
      </w:numPr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locked/>
    <w:rsid w:val="00FB5F0C"/>
  </w:style>
  <w:style w:type="character" w:customStyle="1" w:styleId="FootnoteTextChar">
    <w:name w:val="Footnote Text Char"/>
    <w:basedOn w:val="DefaultParagraphFont"/>
    <w:link w:val="FootnoteText"/>
    <w:uiPriority w:val="99"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0F16"/>
    <w:rPr>
      <w:rFonts w:ascii="Arial" w:hAnsi="Arial" w:cs="Arial"/>
      <w:color w:val="53565A" w:themeColor="accent2"/>
    </w:rPr>
  </w:style>
  <w:style w:type="character" w:customStyle="1" w:styleId="ListParagraphChar">
    <w:name w:val="List Paragraph Char"/>
    <w:aliases w:val="DdeM List Paragraph Char,NFP GP Bulleted List Char,Recommendation Char,List Paragraph1 Char,2. List Bullet 2 Char,List Paragraph11 Char,L Char,F5 List Paragraph Char,Dot pt Char,CV text Char,Table text Char,List Paragraph111 Char"/>
    <w:link w:val="ListParagraph"/>
    <w:uiPriority w:val="34"/>
    <w:qFormat/>
    <w:locked/>
    <w:rsid w:val="00AD4BDC"/>
    <w:rPr>
      <w:rFonts w:ascii="Calibri" w:hAnsi="Calibri" w:cs="Calibr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8F49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1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ivacy@ecodev.vic.gov.a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business.vic.gov.a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bctg2@business.vic.gov.au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business.vic.gov.au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p3eh\Downloads\Hotspot%20Program%20Guidelin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2E8515BDCC047329532AB58B4B60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3677-C05F-4FFD-9790-FEBF0277E3BE}"/>
      </w:docPartPr>
      <w:docPartBody>
        <w:p w:rsidR="00452332" w:rsidRDefault="00452332">
          <w:pPr>
            <w:pStyle w:val="82E8515BDCC047329532AB58B4B60E81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769F1D59C49A5BAE86DB8F850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D6CDA-7D3E-4648-B96F-89B5531F25FC}"/>
      </w:docPartPr>
      <w:docPartBody>
        <w:p w:rsidR="00452332" w:rsidRDefault="00452332">
          <w:pPr>
            <w:pStyle w:val="CF5769F1D59C49A5BAE86DB8F850CCB5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326D8"/>
    <w:rsid w:val="000733A5"/>
    <w:rsid w:val="00083EDE"/>
    <w:rsid w:val="00092328"/>
    <w:rsid w:val="0009453D"/>
    <w:rsid w:val="000C3910"/>
    <w:rsid w:val="000D722C"/>
    <w:rsid w:val="001332E5"/>
    <w:rsid w:val="00153721"/>
    <w:rsid w:val="00184E9D"/>
    <w:rsid w:val="001871B8"/>
    <w:rsid w:val="001B29CA"/>
    <w:rsid w:val="001D01BD"/>
    <w:rsid w:val="00221E36"/>
    <w:rsid w:val="00235CA7"/>
    <w:rsid w:val="00254493"/>
    <w:rsid w:val="00265B86"/>
    <w:rsid w:val="002A0FD3"/>
    <w:rsid w:val="002A12C9"/>
    <w:rsid w:val="002A2410"/>
    <w:rsid w:val="002A73BD"/>
    <w:rsid w:val="002D4342"/>
    <w:rsid w:val="002E38A8"/>
    <w:rsid w:val="002E5D08"/>
    <w:rsid w:val="002F185F"/>
    <w:rsid w:val="002F5FA0"/>
    <w:rsid w:val="00310835"/>
    <w:rsid w:val="00337BAA"/>
    <w:rsid w:val="00354DC4"/>
    <w:rsid w:val="0036119E"/>
    <w:rsid w:val="00361803"/>
    <w:rsid w:val="0036297F"/>
    <w:rsid w:val="00385481"/>
    <w:rsid w:val="003876D0"/>
    <w:rsid w:val="003A4FC8"/>
    <w:rsid w:val="003B38A5"/>
    <w:rsid w:val="003B4265"/>
    <w:rsid w:val="003E3631"/>
    <w:rsid w:val="00413531"/>
    <w:rsid w:val="00452332"/>
    <w:rsid w:val="00453DC9"/>
    <w:rsid w:val="00455848"/>
    <w:rsid w:val="00463DED"/>
    <w:rsid w:val="00466048"/>
    <w:rsid w:val="004A4DC3"/>
    <w:rsid w:val="004C25F4"/>
    <w:rsid w:val="004E3B6F"/>
    <w:rsid w:val="0053675C"/>
    <w:rsid w:val="005453F8"/>
    <w:rsid w:val="00554431"/>
    <w:rsid w:val="00586B6D"/>
    <w:rsid w:val="005A6BCC"/>
    <w:rsid w:val="005D3925"/>
    <w:rsid w:val="005E1F31"/>
    <w:rsid w:val="005F578C"/>
    <w:rsid w:val="00615C4A"/>
    <w:rsid w:val="00680042"/>
    <w:rsid w:val="006A5815"/>
    <w:rsid w:val="006A76C3"/>
    <w:rsid w:val="006D374A"/>
    <w:rsid w:val="007037A5"/>
    <w:rsid w:val="00722DC9"/>
    <w:rsid w:val="00736B34"/>
    <w:rsid w:val="00762AC2"/>
    <w:rsid w:val="00763E2B"/>
    <w:rsid w:val="00795ACD"/>
    <w:rsid w:val="007B0328"/>
    <w:rsid w:val="007C1165"/>
    <w:rsid w:val="007C2E17"/>
    <w:rsid w:val="007D4953"/>
    <w:rsid w:val="007F2EB3"/>
    <w:rsid w:val="00812EB5"/>
    <w:rsid w:val="008252E0"/>
    <w:rsid w:val="008523D3"/>
    <w:rsid w:val="00857B87"/>
    <w:rsid w:val="008A6D66"/>
    <w:rsid w:val="008B5B1B"/>
    <w:rsid w:val="008C3B25"/>
    <w:rsid w:val="008F206A"/>
    <w:rsid w:val="0090590E"/>
    <w:rsid w:val="00925118"/>
    <w:rsid w:val="009267DA"/>
    <w:rsid w:val="009276E6"/>
    <w:rsid w:val="00937F4F"/>
    <w:rsid w:val="00964DC5"/>
    <w:rsid w:val="00964FBF"/>
    <w:rsid w:val="009B26C0"/>
    <w:rsid w:val="009D4B28"/>
    <w:rsid w:val="009E5664"/>
    <w:rsid w:val="00A30EB4"/>
    <w:rsid w:val="00A532B9"/>
    <w:rsid w:val="00A54C28"/>
    <w:rsid w:val="00AC5670"/>
    <w:rsid w:val="00B516BD"/>
    <w:rsid w:val="00B667F1"/>
    <w:rsid w:val="00BA7943"/>
    <w:rsid w:val="00BB3A93"/>
    <w:rsid w:val="00BB7C28"/>
    <w:rsid w:val="00BD130F"/>
    <w:rsid w:val="00BD6176"/>
    <w:rsid w:val="00BF6065"/>
    <w:rsid w:val="00BF658D"/>
    <w:rsid w:val="00C120CA"/>
    <w:rsid w:val="00C47BA6"/>
    <w:rsid w:val="00C521AF"/>
    <w:rsid w:val="00CA6512"/>
    <w:rsid w:val="00CB0D05"/>
    <w:rsid w:val="00CC44EA"/>
    <w:rsid w:val="00CE06AC"/>
    <w:rsid w:val="00CE5A87"/>
    <w:rsid w:val="00D06E1F"/>
    <w:rsid w:val="00D1008B"/>
    <w:rsid w:val="00D35000"/>
    <w:rsid w:val="00D35306"/>
    <w:rsid w:val="00D77DB8"/>
    <w:rsid w:val="00D816D8"/>
    <w:rsid w:val="00D94263"/>
    <w:rsid w:val="00DA003D"/>
    <w:rsid w:val="00DA34F3"/>
    <w:rsid w:val="00DA4597"/>
    <w:rsid w:val="00E06632"/>
    <w:rsid w:val="00E25209"/>
    <w:rsid w:val="00E35B08"/>
    <w:rsid w:val="00E55F06"/>
    <w:rsid w:val="00E7012E"/>
    <w:rsid w:val="00EA6AD3"/>
    <w:rsid w:val="00EB18AD"/>
    <w:rsid w:val="00EB76CA"/>
    <w:rsid w:val="00F52999"/>
    <w:rsid w:val="00F579C6"/>
    <w:rsid w:val="00F63235"/>
    <w:rsid w:val="00F67FD5"/>
    <w:rsid w:val="00F70A0D"/>
    <w:rsid w:val="00F81401"/>
    <w:rsid w:val="00FB32B6"/>
    <w:rsid w:val="00FC2303"/>
    <w:rsid w:val="00FD6492"/>
    <w:rsid w:val="00FF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306"/>
    <w:rPr>
      <w:color w:val="808080"/>
    </w:rPr>
  </w:style>
  <w:style w:type="paragraph" w:customStyle="1" w:styleId="82E8515BDCC047329532AB58B4B60E81">
    <w:name w:val="82E8515BDCC047329532AB58B4B60E81"/>
  </w:style>
  <w:style w:type="paragraph" w:customStyle="1" w:styleId="CF5769F1D59C49A5BAE86DB8F850CCB5">
    <w:name w:val="CF5769F1D59C49A5BAE86DB8F850CC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b88e1d4-c8b4-4a2a-9da6-5259b6905c25">
      <UserInfo>
        <DisplayName>Justin Wong (DJPR)</DisplayName>
        <AccountId>155</AccountId>
        <AccountType/>
      </UserInfo>
      <UserInfo>
        <DisplayName>Jayshankar S SP (Cenitex)</DisplayName>
        <AccountId>434</AccountId>
        <AccountType/>
      </UserInfo>
      <UserInfo>
        <DisplayName>John Jornada (Cenitex)</DisplayName>
        <AccountId>430</AccountId>
        <AccountType/>
      </UserInfo>
      <UserInfo>
        <DisplayName>Bahador A Tari (DEDJTR)</DisplayName>
        <AccountId>451</AccountId>
        <AccountType/>
      </UserInfo>
      <UserInfo>
        <DisplayName>Mary-Ann Holgate (DJPR)</DisplayName>
        <AccountId>82</AccountId>
        <AccountType/>
      </UserInfo>
      <UserInfo>
        <DisplayName>Kristin Cheung (DOT)</DisplayName>
        <AccountId>425</AccountId>
        <AccountType/>
      </UserInfo>
      <UserInfo>
        <DisplayName>Lachlan M Smith (VFA)</DisplayName>
        <AccountId>257</AccountId>
        <AccountType/>
      </UserInfo>
      <UserInfo>
        <DisplayName>Joe A Murfet (DEDJTR)</DisplayName>
        <AccountId>429</AccountId>
        <AccountType/>
      </UserInfo>
      <UserInfo>
        <DisplayName>Megan C Purcell (DJPR)</DisplayName>
        <AccountId>4569</AccountId>
        <AccountType/>
      </UserInfo>
      <UserInfo>
        <DisplayName>Ashling James (DJPR)</DisplayName>
        <AccountId>4158</AccountId>
        <AccountType/>
      </UserInfo>
      <UserInfo>
        <DisplayName>Barbara Cullen (DJPR)</DisplayName>
        <AccountId>154</AccountId>
        <AccountType/>
      </UserInfo>
      <UserInfo>
        <DisplayName>Nicholas S Lynn (DJPR)</DisplayName>
        <AccountId>199</AccountId>
        <AccountType/>
      </UserInfo>
      <UserInfo>
        <DisplayName>Megan L Smart (DJPR)</DisplayName>
        <AccountId>85</AccountId>
        <AccountType/>
      </UserInfo>
      <UserInfo>
        <DisplayName>Anthony D Sherry (DJPR)</DisplayName>
        <AccountId>90</AccountId>
        <AccountType/>
      </UserInfo>
      <UserInfo>
        <DisplayName>Adrian J Shavitsky (DJPR)</DisplayName>
        <AccountId>1159</AccountId>
        <AccountType/>
      </UserInfo>
      <UserInfo>
        <DisplayName>Rob I Hawkins (DJPR)</DisplayName>
        <AccountId>5342</AccountId>
        <AccountType/>
      </UserInfo>
      <UserInfo>
        <DisplayName>Karen J Buresch (DJPR)</DisplayName>
        <AccountId>126</AccountId>
        <AccountType/>
      </UserInfo>
      <UserInfo>
        <DisplayName>Ingrid L Anderson (DJPR)</DisplayName>
        <AccountId>99</AccountId>
        <AccountType/>
      </UserInfo>
      <UserInfo>
        <DisplayName>Dili D Fernando (DJPR)</DisplayName>
        <AccountId>5035</AccountId>
        <AccountType/>
      </UserInfo>
      <UserInfo>
        <DisplayName>Rachel M Hoult (DJPR)</DisplayName>
        <AccountId>4554</AccountId>
        <AccountType/>
      </UserInfo>
      <UserInfo>
        <DisplayName>Fergus F Harte (DJPR)</DisplayName>
        <AccountId>5371</AccountId>
        <AccountType/>
      </UserInfo>
      <UserInfo>
        <DisplayName>Brigid M Sawyer (DJPR)</DisplayName>
        <AccountId>5036</AccountId>
        <AccountType/>
      </UserInfo>
      <UserInfo>
        <DisplayName>Anne Macindoe (DJPR)</DisplayName>
        <AccountId>4459</AccountId>
        <AccountType/>
      </UserInfo>
      <UserInfo>
        <DisplayName>Melissa K Whitfort (DJPR)</DisplayName>
        <AccountId>5084</AccountId>
        <AccountType/>
      </UserInfo>
      <UserInfo>
        <DisplayName>Oliver J Cox (DJPR)</DisplayName>
        <AccountId>3606</AccountId>
        <AccountType/>
      </UserInfo>
      <UserInfo>
        <DisplayName>Kara M Miller (DJPR)</DisplayName>
        <AccountId>4908</AccountId>
        <AccountType/>
      </UserInfo>
      <UserInfo>
        <DisplayName>Milly A Berry (DJPR)</DisplayName>
        <AccountId>5418</AccountId>
        <AccountType/>
      </UserInfo>
      <UserInfo>
        <DisplayName>Tim P Symons (DJPR)</DisplayName>
        <AccountId>172</AccountId>
        <AccountType/>
      </UserInfo>
      <UserInfo>
        <DisplayName>Sam J Martin (DJPR)</DisplayName>
        <AccountId>5413</AccountId>
        <AccountType/>
      </UserInfo>
      <UserInfo>
        <DisplayName>Ben J Morris (DJPR)</DisplayName>
        <AccountId>734</AccountId>
        <AccountType/>
      </UserInfo>
      <UserInfo>
        <DisplayName>Charmaine Weeks (DJPR)</DisplayName>
        <AccountId>6413</AccountId>
        <AccountType/>
      </UserInfo>
      <UserInfo>
        <DisplayName>Lachlan C Richards (DJPR)</DisplayName>
        <AccountId>5499</AccountId>
        <AccountType/>
      </UserInfo>
      <UserInfo>
        <DisplayName>Julia Cornwell (DJPR)</DisplayName>
        <AccountId>6115</AccountId>
        <AccountType/>
      </UserInfo>
      <UserInfo>
        <DisplayName>Anthony W Schinck (DJPR)</DisplayName>
        <AccountId>452</AccountId>
        <AccountType/>
      </UserInfo>
      <UserInfo>
        <DisplayName>Matt Nelson (DJPR)</DisplayName>
        <AccountId>2173</AccountId>
        <AccountType/>
      </UserInfo>
      <UserInfo>
        <DisplayName>Kylie A Miriantini-Mele (DJPR)</DisplayName>
        <AccountId>4873</AccountId>
        <AccountType/>
      </UserInfo>
      <UserInfo>
        <DisplayName>Rachel K Lee (DJPR)</DisplayName>
        <AccountId>6656</AccountId>
        <AccountType/>
      </UserInfo>
      <UserInfo>
        <DisplayName>Tammy Fitzgerald (DJPR)</DisplayName>
        <AccountId>6119</AccountId>
        <AccountType/>
      </UserInfo>
      <UserInfo>
        <DisplayName>Paul J Roth (DJPR)</DisplayName>
        <AccountId>6657</AccountId>
        <AccountType/>
      </UserInfo>
      <UserInfo>
        <DisplayName>Tim J McAuliffe (DJPR)</DisplayName>
        <AccountId>2123</AccountId>
        <AccountType/>
      </UserInfo>
      <UserInfo>
        <DisplayName>Christine M Tyrrell (DJPR)</DisplayName>
        <AccountId>6658</AccountId>
        <AccountType/>
      </UserInfo>
      <UserInfo>
        <DisplayName>Alex Dobes (DJPR)</DisplayName>
        <AccountId>4524</AccountId>
        <AccountType/>
      </UserInfo>
      <UserInfo>
        <DisplayName>Annie N Cronyn (DJPR)</DisplayName>
        <AccountId>112</AccountId>
        <AccountType/>
      </UserInfo>
      <UserInfo>
        <DisplayName>Lorraine C Tripp (DJPR)</DisplayName>
        <AccountId>4665</AccountId>
        <AccountType/>
      </UserInfo>
      <UserInfo>
        <DisplayName>Jack Morrison (DJPR)</DisplayName>
        <AccountId>4393</AccountId>
        <AccountType/>
      </UserInfo>
      <UserInfo>
        <DisplayName>Max J Daly (DJPR)</DisplayName>
        <AccountId>1700</AccountId>
        <AccountType/>
      </UserInfo>
      <UserInfo>
        <DisplayName>Ylva C Carosone (DJPR)</DisplayName>
        <AccountId>6331</AccountId>
        <AccountType/>
      </UserInfo>
      <UserInfo>
        <DisplayName>Leonie G Heaton (DJPR)</DisplayName>
        <AccountId>1323</AccountId>
        <AccountType/>
      </UserInfo>
      <UserInfo>
        <DisplayName>Fiona S Banks (DJPR)</DisplayName>
        <AccountId>4525</AccountId>
        <AccountType/>
      </UserInfo>
      <UserInfo>
        <DisplayName>SharingLinks.ac4a96dc-7cc3-4b9c-82bf-7fa681745f12.Flexible.6d1d10f5-6b78-4461-b809-3337261ae33e</DisplayName>
        <AccountId>3888</AccountId>
        <AccountType/>
      </UserInfo>
      <UserInfo>
        <DisplayName>EXITED-Brooke.Hamilton@ecodev.vic.gov.au</DisplayName>
        <AccountId>66</AccountId>
        <AccountType/>
      </UserInfo>
      <UserInfo>
        <DisplayName>SharingLinks.6afa1cfb-679b-4277-94ff-307d3d453102.Flexible.1f1b9a40-dec3-4769-96a2-f6a8bc914c66</DisplayName>
        <AccountId>4067</AccountId>
        <AccountType/>
      </UserInfo>
      <UserInfo>
        <DisplayName>EXITED-Javiera.Almeida Maturana@dhhs.vic.gov.au</DisplayName>
        <AccountId>55</AccountId>
        <AccountType/>
      </UserInfo>
      <UserInfo>
        <DisplayName>Julie Mason (DJPR)</DisplayName>
        <AccountId>141</AccountId>
        <AccountType/>
      </UserInfo>
    </SharedWithUsers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TaxCatchAll xmlns="5b88e1d4-c8b4-4a2a-9da6-5259b6905c25">
      <Value>1</Value>
      <Value>3</Value>
    </TaxCatchAll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  <_Flow_SignoffStatus xmlns="4814277a-869a-4933-8e92-c137c90a0208" xsi:nil="true"/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Policy Programs Small Business ＆ Employment</TermName>
          <TermId xmlns="http://schemas.microsoft.com/office/infopath/2007/PartnerControls">60ffd3b0-eeaa-40a9-815d-65a7bc6a8acc</TermId>
        </TermInfo>
      </Terms>
    </be9de15831a746f4b3f0ba041df97669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2ACF98BF2FCD114EB1ABC7982151CAD9" ma:contentTypeVersion="27" ma:contentTypeDescription="DEDJTR Document" ma:contentTypeScope="" ma:versionID="be7b82af0cee76b9b5bf81173c528621">
  <xsd:schema xmlns:xsd="http://www.w3.org/2001/XMLSchema" xmlns:xs="http://www.w3.org/2001/XMLSchema" xmlns:p="http://schemas.microsoft.com/office/2006/metadata/properties" xmlns:ns2="72567383-1e26-4692-bdad-5f5be69e1590" xmlns:ns3="5b88e1d4-c8b4-4a2a-9da6-5259b6905c25" xmlns:ns4="4814277a-869a-4933-8e92-c137c90a0208" targetNamespace="http://schemas.microsoft.com/office/2006/metadata/properties" ma:root="true" ma:fieldsID="d5b663e632b75226788a2e18aa3b6736" ns2:_="" ns3:_="" ns4:_="">
    <xsd:import namespace="72567383-1e26-4692-bdad-5f5be69e1590"/>
    <xsd:import namespace="5b88e1d4-c8b4-4a2a-9da6-5259b6905c25"/>
    <xsd:import namespace="4814277a-869a-4933-8e92-c137c90a020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3:SharedWithUsers" minOccurs="0"/>
                <xsd:element ref="ns3:SharedWithDetail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8e1d4-c8b4-4a2a-9da6-5259b6905c2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0dd16ab-e66d-452e-ae05-aaddea4139eb}" ma:internalName="TaxCatchAll" ma:showField="CatchAllData" ma:web="5b88e1d4-c8b4-4a2a-9da6-5259b6905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0dd16ab-e66d-452e-ae05-aaddea4139eb}" ma:internalName="TaxCatchAllLabel" ma:readOnly="true" ma:showField="CatchAllDataLabel" ma:web="5b88e1d4-c8b4-4a2a-9da6-5259b6905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4277a-869a-4933-8e92-c137c90a0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4" nillable="true" ma:displayName="MediaServiceLocation" ma:internalName="MediaServiceLocation" ma:readOnly="true">
      <xsd:simpleType>
        <xsd:restriction base="dms:Text"/>
      </xsd:simpleType>
    </xsd:element>
    <xsd:element name="MediaServiceOCR" ma:index="2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32" nillable="true" ma:displayName="Sign-off status" ma:internalName="Sign_x002d_off_x0020_status">
      <xsd:simpleType>
        <xsd:restriction base="dms:Text"/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2CB89C-28F6-4051-914F-45878EDFA28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D6EA6D-3DB9-4C1E-847D-BBCA59C071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66346D-41D4-4CCA-B7B9-067AFE511F99}">
  <ds:schemaRefs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4814277a-869a-4933-8e92-c137c90a0208"/>
    <ds:schemaRef ds:uri="http://purl.org/dc/dcmitype/"/>
    <ds:schemaRef ds:uri="http://schemas.microsoft.com/office/infopath/2007/PartnerControls"/>
    <ds:schemaRef ds:uri="http://www.w3.org/XML/1998/namespace"/>
    <ds:schemaRef ds:uri="5b88e1d4-c8b4-4a2a-9da6-5259b6905c25"/>
    <ds:schemaRef ds:uri="72567383-1e26-4692-bdad-5f5be69e1590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D91BBDC7-6C19-4EE0-BAAD-8D85FFD62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5b88e1d4-c8b4-4a2a-9da6-5259b6905c25"/>
    <ds:schemaRef ds:uri="4814277a-869a-4933-8e92-c137c90a0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Hotspot Program Guidelines (2).dotx</Template>
  <TotalTime>0</TotalTime>
  <Pages>5</Pages>
  <Words>1306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2021-10-26T04:20:00Z</dcterms:created>
  <dcterms:modified xsi:type="dcterms:W3CDTF">2021-10-26T04:21:00Z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0x010100611F6414DFB111E7BA88F9DF1743E317002ACF98BF2FCD114EB1ABC7982151CAD9</vt:lpwstr>
  </property>
  <property fmtid="{D5CDD505-2E9C-101B-9397-08002B2CF9AE}" pid="3" name="Replytype">
    <vt:lpwstr/>
  </property>
  <property fmtid="{D5CDD505-2E9C-101B-9397-08002B2CF9AE}" pid="4" name="MSIP_Label_17d22cff-4d41-44a1-a7ea-af857521bf50_Enabled">
    <vt:lpwstr>True</vt:lpwstr>
  </property>
  <property fmtid="{D5CDD505-2E9C-101B-9397-08002B2CF9AE}" pid="5" name="MSIP_Label_17d22cff-4d41-44a1-a7ea-af857521bf50_SiteId">
    <vt:lpwstr>722ea0be-3e1c-4b11-ad6f-9401d6856e24</vt:lpwstr>
  </property>
  <property fmtid="{D5CDD505-2E9C-101B-9397-08002B2CF9AE}" pid="6" name="MSIP_Label_17d22cff-4d41-44a1-a7ea-af857521bf50_Owner">
    <vt:lpwstr>Anthony.Rossiter@dtf.vic.gov.au</vt:lpwstr>
  </property>
  <property fmtid="{D5CDD505-2E9C-101B-9397-08002B2CF9AE}" pid="7" name="MSIP_Label_17d22cff-4d41-44a1-a7ea-af857521bf50_SetDate">
    <vt:lpwstr>2020-07-30T03:44:10.7074090Z</vt:lpwstr>
  </property>
  <property fmtid="{D5CDD505-2E9C-101B-9397-08002B2CF9AE}" pid="8" name="MSIP_Label_17d22cff-4d41-44a1-a7ea-af857521bf50_Name">
    <vt:lpwstr>OFFICIAL-SENSITIVE</vt:lpwstr>
  </property>
  <property fmtid="{D5CDD505-2E9C-101B-9397-08002B2CF9AE}" pid="9" name="MSIP_Label_17d22cff-4d41-44a1-a7ea-af857521bf50_Application">
    <vt:lpwstr>Microsoft Azure Information Protection</vt:lpwstr>
  </property>
  <property fmtid="{D5CDD505-2E9C-101B-9397-08002B2CF9AE}" pid="10" name="MSIP_Label_17d22cff-4d41-44a1-a7ea-af857521bf50_Extended_MSFT_Method">
    <vt:lpwstr>Manual</vt:lpwstr>
  </property>
  <property fmtid="{D5CDD505-2E9C-101B-9397-08002B2CF9AE}" pid="11" name="Sensitivity">
    <vt:lpwstr>OFFICIAL-SENSITIVE</vt:lpwstr>
  </property>
  <property fmtid="{D5CDD505-2E9C-101B-9397-08002B2CF9AE}" pid="12" name="DEDJTRBranch">
    <vt:lpwstr/>
  </property>
  <property fmtid="{D5CDD505-2E9C-101B-9397-08002B2CF9AE}" pid="13" name="DEDJTRSection">
    <vt:lpwstr/>
  </property>
  <property fmtid="{D5CDD505-2E9C-101B-9397-08002B2CF9AE}" pid="14" name="DEDJTRGroup">
    <vt:lpwstr>1;#Employment Investment and Trade|55ce1999-68b6-4f37-bdce-009ad410cd2a</vt:lpwstr>
  </property>
  <property fmtid="{D5CDD505-2E9C-101B-9397-08002B2CF9AE}" pid="15" name="DEDJTRSecurityClassification">
    <vt:lpwstr/>
  </property>
  <property fmtid="{D5CDD505-2E9C-101B-9397-08002B2CF9AE}" pid="16" name="DEDJTRDivision">
    <vt:lpwstr>3;#Policy Programs Small Business ＆ Employment|60ffd3b0-eeaa-40a9-815d-65a7bc6a8acc</vt:lpwstr>
  </property>
  <property fmtid="{D5CDD505-2E9C-101B-9397-08002B2CF9AE}" pid="17" name="_docset_NoMedatataSyncRequired">
    <vt:lpwstr>False</vt:lpwstr>
  </property>
</Properties>
</file>