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8D6C2" w14:textId="260CCCC4" w:rsidR="0086391F" w:rsidRPr="00C313B7" w:rsidRDefault="003C2BED" w:rsidP="0086391F">
      <w:pPr>
        <w:pStyle w:val="Title"/>
      </w:pPr>
      <w:sdt>
        <w:sdtPr>
          <w:alias w:val="Title"/>
          <w:tag w:val="Title"/>
          <w:id w:val="58998395"/>
          <w:placeholder>
            <w:docPart w:val="59C2460CCD644853A5C816B16F21830D"/>
          </w:placeholder>
          <w15:color w:val="FF0000"/>
        </w:sdtPr>
        <w:sdtEndPr/>
        <w:sdtContent>
          <w:r w:rsidR="0001264E">
            <w:t>PROJECT PLAN</w:t>
          </w:r>
        </w:sdtContent>
      </w:sdt>
    </w:p>
    <w:p w14:paraId="3731857F" w14:textId="77777777" w:rsidR="005B397F" w:rsidRDefault="005B397F" w:rsidP="00D8257A">
      <w:pPr>
        <w:pStyle w:val="NoSpacing"/>
        <w:rPr>
          <w:b/>
          <w:i w:val="0"/>
          <w:iCs w:val="0"/>
          <w:color w:val="auto"/>
          <w:sz w:val="24"/>
        </w:rPr>
      </w:pPr>
      <w:bookmarkStart w:id="0" w:name="_Hlk44508067"/>
    </w:p>
    <w:p w14:paraId="556B5358" w14:textId="79865D3D" w:rsidR="00425330" w:rsidRDefault="00425330" w:rsidP="00D8257A">
      <w:pPr>
        <w:pStyle w:val="NoSpacing"/>
        <w:rPr>
          <w:b/>
          <w:i w:val="0"/>
          <w:iCs w:val="0"/>
          <w:color w:val="auto"/>
          <w:sz w:val="24"/>
        </w:rPr>
      </w:pPr>
      <w:r>
        <w:rPr>
          <w:b/>
          <w:i w:val="0"/>
          <w:iCs w:val="0"/>
          <w:color w:val="auto"/>
          <w:sz w:val="24"/>
        </w:rPr>
        <w:t xml:space="preserve">Project Name: </w:t>
      </w:r>
      <w:r w:rsidRPr="00B803E2">
        <w:rPr>
          <w:bCs/>
          <w:color w:val="auto"/>
          <w:sz w:val="24"/>
        </w:rPr>
        <w:t xml:space="preserve">[insert Project </w:t>
      </w:r>
      <w:r>
        <w:rPr>
          <w:bCs/>
          <w:color w:val="auto"/>
          <w:sz w:val="24"/>
        </w:rPr>
        <w:t>N</w:t>
      </w:r>
      <w:r w:rsidRPr="00B803E2">
        <w:rPr>
          <w:bCs/>
          <w:color w:val="auto"/>
          <w:sz w:val="24"/>
        </w:rPr>
        <w:t>ame]</w:t>
      </w:r>
    </w:p>
    <w:p w14:paraId="2A56DAC3" w14:textId="3F4A86A9" w:rsidR="00027B30" w:rsidRPr="00E27C9E" w:rsidRDefault="00425330" w:rsidP="00D8257A">
      <w:pPr>
        <w:pStyle w:val="NoSpacing"/>
        <w:rPr>
          <w:bCs/>
          <w:i w:val="0"/>
          <w:iCs w:val="0"/>
          <w:color w:val="auto"/>
          <w:sz w:val="24"/>
        </w:rPr>
      </w:pPr>
      <w:r>
        <w:rPr>
          <w:b/>
          <w:i w:val="0"/>
          <w:iCs w:val="0"/>
          <w:color w:val="auto"/>
          <w:sz w:val="24"/>
        </w:rPr>
        <w:t>Activity</w:t>
      </w:r>
      <w:r w:rsidR="00E27C9E">
        <w:rPr>
          <w:b/>
          <w:i w:val="0"/>
          <w:iCs w:val="0"/>
          <w:color w:val="auto"/>
          <w:sz w:val="24"/>
        </w:rPr>
        <w:t xml:space="preserve"> Name: </w:t>
      </w:r>
      <w:r w:rsidR="00E27C9E" w:rsidRPr="00B803E2">
        <w:rPr>
          <w:bCs/>
          <w:color w:val="auto"/>
          <w:sz w:val="24"/>
        </w:rPr>
        <w:t xml:space="preserve">[insert </w:t>
      </w:r>
      <w:r>
        <w:rPr>
          <w:bCs/>
          <w:color w:val="auto"/>
          <w:sz w:val="24"/>
        </w:rPr>
        <w:t>Activity</w:t>
      </w:r>
      <w:r w:rsidR="00E27C9E" w:rsidRPr="00B803E2">
        <w:rPr>
          <w:bCs/>
          <w:color w:val="auto"/>
          <w:sz w:val="24"/>
        </w:rPr>
        <w:t xml:space="preserve"> </w:t>
      </w:r>
      <w:r w:rsidR="00B803E2">
        <w:rPr>
          <w:bCs/>
          <w:color w:val="auto"/>
          <w:sz w:val="24"/>
        </w:rPr>
        <w:t>N</w:t>
      </w:r>
      <w:r w:rsidR="00E27C9E" w:rsidRPr="00B803E2">
        <w:rPr>
          <w:bCs/>
          <w:color w:val="auto"/>
          <w:sz w:val="24"/>
        </w:rPr>
        <w:t>ame]</w:t>
      </w:r>
    </w:p>
    <w:p w14:paraId="0E7B61D8" w14:textId="3CA58FFA" w:rsidR="00E27C9E" w:rsidRDefault="00E27C9E" w:rsidP="00D8257A">
      <w:pPr>
        <w:pStyle w:val="NoSpacing"/>
        <w:rPr>
          <w:b/>
          <w:i w:val="0"/>
          <w:iCs w:val="0"/>
          <w:color w:val="auto"/>
          <w:sz w:val="24"/>
        </w:rPr>
      </w:pPr>
      <w:r>
        <w:rPr>
          <w:b/>
          <w:i w:val="0"/>
          <w:iCs w:val="0"/>
          <w:color w:val="auto"/>
          <w:sz w:val="24"/>
        </w:rPr>
        <w:t>Organisation:</w:t>
      </w:r>
      <w:r w:rsidR="00B803E2">
        <w:rPr>
          <w:b/>
          <w:i w:val="0"/>
          <w:iCs w:val="0"/>
          <w:color w:val="auto"/>
          <w:sz w:val="24"/>
        </w:rPr>
        <w:t xml:space="preserve"> </w:t>
      </w:r>
      <w:r w:rsidR="00B803E2" w:rsidRPr="00B803E2">
        <w:rPr>
          <w:bCs/>
          <w:color w:val="auto"/>
          <w:sz w:val="24"/>
        </w:rPr>
        <w:t xml:space="preserve">[insert </w:t>
      </w:r>
      <w:r w:rsidR="00B803E2">
        <w:rPr>
          <w:bCs/>
          <w:color w:val="auto"/>
          <w:sz w:val="24"/>
        </w:rPr>
        <w:t>Organisation</w:t>
      </w:r>
      <w:r w:rsidR="00B803E2" w:rsidRPr="00B803E2">
        <w:rPr>
          <w:bCs/>
          <w:color w:val="auto"/>
          <w:sz w:val="24"/>
        </w:rPr>
        <w:t xml:space="preserve"> </w:t>
      </w:r>
      <w:r w:rsidR="00B803E2">
        <w:rPr>
          <w:bCs/>
          <w:color w:val="auto"/>
          <w:sz w:val="24"/>
        </w:rPr>
        <w:t>N</w:t>
      </w:r>
      <w:r w:rsidR="00B803E2" w:rsidRPr="00B803E2">
        <w:rPr>
          <w:bCs/>
          <w:color w:val="auto"/>
          <w:sz w:val="24"/>
        </w:rPr>
        <w:t>ame]</w:t>
      </w:r>
    </w:p>
    <w:p w14:paraId="19A3B425" w14:textId="77777777" w:rsidR="00027B30" w:rsidRDefault="00027B30" w:rsidP="00D8257A">
      <w:pPr>
        <w:pStyle w:val="NoSpacing"/>
      </w:pPr>
    </w:p>
    <w:tbl>
      <w:tblPr>
        <w:tblStyle w:val="TableGrid"/>
        <w:tblW w:w="0" w:type="auto"/>
        <w:tblCellMar>
          <w:top w:w="113" w:type="dxa"/>
          <w:bottom w:w="113" w:type="dxa"/>
        </w:tblCellMar>
        <w:tblLook w:val="04A0" w:firstRow="1" w:lastRow="0" w:firstColumn="1" w:lastColumn="0" w:noHBand="0" w:noVBand="1"/>
      </w:tblPr>
      <w:tblGrid>
        <w:gridCol w:w="9060"/>
      </w:tblGrid>
      <w:tr w:rsidR="00B613F7" w14:paraId="0A4EAF42" w14:textId="77777777" w:rsidTr="002C1E67">
        <w:tc>
          <w:tcPr>
            <w:tcW w:w="9060" w:type="dxa"/>
            <w:tcBorders>
              <w:top w:val="nil"/>
              <w:left w:val="nil"/>
              <w:bottom w:val="nil"/>
              <w:right w:val="nil"/>
            </w:tcBorders>
            <w:shd w:val="clear" w:color="auto" w:fill="DFF1D9" w:themeFill="accent3" w:themeFillTint="33"/>
          </w:tcPr>
          <w:p w14:paraId="7D24F360" w14:textId="40D0F57B" w:rsidR="00B613F7" w:rsidRDefault="00D83407" w:rsidP="002C1E67">
            <w:pPr>
              <w:pStyle w:val="TableText"/>
            </w:pPr>
            <w:r>
              <w:t xml:space="preserve">Note: </w:t>
            </w:r>
            <w:r w:rsidR="00B613F7">
              <w:t xml:space="preserve">Guidance notes have been provided </w:t>
            </w:r>
            <w:r>
              <w:t>in this document for reference</w:t>
            </w:r>
            <w:r w:rsidR="00B613F7">
              <w:t>.</w:t>
            </w:r>
          </w:p>
          <w:p w14:paraId="2B663D76" w14:textId="77777777" w:rsidR="003B4B66" w:rsidRDefault="003B4B66" w:rsidP="002C1E67">
            <w:pPr>
              <w:pStyle w:val="TableText"/>
            </w:pPr>
          </w:p>
          <w:p w14:paraId="5661AA5A" w14:textId="6DDB6B26" w:rsidR="001265C2" w:rsidRDefault="00F562CC" w:rsidP="002C1E67">
            <w:pPr>
              <w:pStyle w:val="TableText"/>
            </w:pPr>
            <w:r>
              <w:t xml:space="preserve">This template is provided as a general guide </w:t>
            </w:r>
            <w:r w:rsidR="004337FB">
              <w:t xml:space="preserve">and </w:t>
            </w:r>
            <w:r w:rsidR="00ED0C3E">
              <w:t xml:space="preserve">applicants </w:t>
            </w:r>
            <w:r w:rsidR="006E4722">
              <w:t xml:space="preserve">are advised to </w:t>
            </w:r>
            <w:r w:rsidR="00586785">
              <w:t>use this template if they do not have one available.</w:t>
            </w:r>
          </w:p>
          <w:p w14:paraId="15AA950E" w14:textId="77777777" w:rsidR="003B4B66" w:rsidRDefault="003B4B66" w:rsidP="002C1E67">
            <w:pPr>
              <w:pStyle w:val="TableText"/>
            </w:pPr>
          </w:p>
          <w:p w14:paraId="7BC9DDCB" w14:textId="12A1EC48" w:rsidR="003B4B66" w:rsidRPr="003B4B66" w:rsidRDefault="003B4B66" w:rsidP="002C1E67">
            <w:pPr>
              <w:pStyle w:val="TableText"/>
            </w:pPr>
            <w:r w:rsidRPr="003B4B66">
              <w:t xml:space="preserve">Throughout the Project Plan and the Enabling Tourism Fund Application the terms Activity and Project are used. The Activity refers to the activity which you are seeking funding for. The Project refers to the project that the activity will help bring forth. For </w:t>
            </w:r>
            <w:proofErr w:type="gramStart"/>
            <w:r w:rsidRPr="003B4B66">
              <w:t>example</w:t>
            </w:r>
            <w:proofErr w:type="gramEnd"/>
            <w:r w:rsidRPr="003B4B66">
              <w:t xml:space="preserve"> a business case (the activity) to support investment in the development of a winery (the project).</w:t>
            </w:r>
          </w:p>
        </w:tc>
      </w:tr>
    </w:tbl>
    <w:p w14:paraId="330C5948" w14:textId="3067F883" w:rsidR="00B613F7" w:rsidRDefault="00B613F7" w:rsidP="00D8257A">
      <w:pPr>
        <w:pStyle w:val="NoSpacing"/>
      </w:pPr>
    </w:p>
    <w:tbl>
      <w:tblPr>
        <w:tblStyle w:val="TableGrid"/>
        <w:tblW w:w="0" w:type="auto"/>
        <w:tblCellMar>
          <w:top w:w="113" w:type="dxa"/>
          <w:bottom w:w="113" w:type="dxa"/>
        </w:tblCellMar>
        <w:tblLook w:val="04A0" w:firstRow="1" w:lastRow="0" w:firstColumn="1" w:lastColumn="0" w:noHBand="0" w:noVBand="1"/>
      </w:tblPr>
      <w:tblGrid>
        <w:gridCol w:w="9060"/>
      </w:tblGrid>
      <w:tr w:rsidR="00D83407" w14:paraId="4F71A1BE" w14:textId="77777777" w:rsidTr="002C1E67">
        <w:tc>
          <w:tcPr>
            <w:tcW w:w="9060" w:type="dxa"/>
            <w:tcBorders>
              <w:top w:val="nil"/>
              <w:left w:val="nil"/>
              <w:bottom w:val="nil"/>
              <w:right w:val="nil"/>
            </w:tcBorders>
            <w:shd w:val="clear" w:color="auto" w:fill="FFFFCC"/>
          </w:tcPr>
          <w:p w14:paraId="26B6D762" w14:textId="2584D780" w:rsidR="00D83407" w:rsidRDefault="00D83407" w:rsidP="00D83407">
            <w:pPr>
              <w:pStyle w:val="Normalnospace"/>
            </w:pPr>
            <w:r>
              <w:rPr>
                <w:i/>
                <w:iCs/>
              </w:rPr>
              <w:t xml:space="preserve">Note: </w:t>
            </w:r>
            <w:r w:rsidRPr="006D7AF8">
              <w:rPr>
                <w:i/>
                <w:iCs/>
              </w:rPr>
              <w:t>Example</w:t>
            </w:r>
            <w:r>
              <w:rPr>
                <w:i/>
                <w:iCs/>
              </w:rPr>
              <w:t xml:space="preserve">s where available have been provided in this document for reference. </w:t>
            </w:r>
          </w:p>
        </w:tc>
      </w:tr>
    </w:tbl>
    <w:p w14:paraId="1FB58C76" w14:textId="77777777" w:rsidR="00D83407" w:rsidRDefault="00D83407" w:rsidP="00D8257A">
      <w:pPr>
        <w:pStyle w:val="NoSpacing"/>
      </w:pPr>
    </w:p>
    <w:p w14:paraId="67422E43" w14:textId="77777777" w:rsidR="005E4BEF" w:rsidRPr="00FD35F7" w:rsidRDefault="005E4BEF" w:rsidP="005E4BEF">
      <w:pPr>
        <w:pStyle w:val="BodyText100ThemeColour"/>
        <w:rPr>
          <w:b/>
          <w:color w:val="auto"/>
          <w:sz w:val="40"/>
        </w:rPr>
      </w:pPr>
      <w:bookmarkStart w:id="1" w:name="_Toc512526526"/>
      <w:bookmarkStart w:id="2" w:name="_Toc512526624"/>
      <w:bookmarkStart w:id="3" w:name="_Toc512526698"/>
      <w:r w:rsidRPr="00FD35F7">
        <w:rPr>
          <w:b/>
          <w:color w:val="auto"/>
          <w:sz w:val="40"/>
        </w:rPr>
        <w:t>Document Control</w:t>
      </w:r>
      <w:bookmarkEnd w:id="1"/>
      <w:bookmarkEnd w:id="2"/>
      <w:bookmarkEnd w:id="3"/>
    </w:p>
    <w:p w14:paraId="70F5AF02" w14:textId="1D85E817" w:rsidR="005E4BEF" w:rsidRPr="00FD35F7" w:rsidRDefault="00464B1C" w:rsidP="005E4BEF">
      <w:pPr>
        <w:pStyle w:val="BodyText12ptBefore"/>
        <w:rPr>
          <w:b/>
          <w:color w:val="auto"/>
          <w:sz w:val="24"/>
        </w:rPr>
      </w:pPr>
      <w:r>
        <w:rPr>
          <w:b/>
          <w:color w:val="auto"/>
          <w:sz w:val="24"/>
        </w:rPr>
        <w:t>Activity</w:t>
      </w:r>
      <w:r w:rsidR="00D97D80">
        <w:rPr>
          <w:b/>
          <w:color w:val="auto"/>
          <w:sz w:val="24"/>
        </w:rPr>
        <w:t xml:space="preserve"> Contact</w:t>
      </w:r>
    </w:p>
    <w:p w14:paraId="1C47C46F" w14:textId="77777777" w:rsidR="005E4BEF" w:rsidRPr="0025076C" w:rsidRDefault="005E4BEF" w:rsidP="005E4BEF">
      <w:pPr>
        <w:pStyle w:val="BodyText"/>
      </w:pPr>
      <w:r w:rsidRPr="0025076C">
        <w:t xml:space="preserve">Please address any questions regarding this document to: </w:t>
      </w:r>
    </w:p>
    <w:p w14:paraId="08478E99" w14:textId="34B89F53" w:rsidR="005E4BEF" w:rsidRPr="00D97D80" w:rsidRDefault="005E4BEF" w:rsidP="005E4BEF">
      <w:pPr>
        <w:pStyle w:val="BodyText"/>
        <w:rPr>
          <w:i/>
          <w:iCs/>
        </w:rPr>
      </w:pPr>
      <w:r w:rsidRPr="0025076C">
        <w:rPr>
          <w:b/>
        </w:rPr>
        <w:t>Name</w:t>
      </w:r>
      <w:r>
        <w:t xml:space="preserve">: </w:t>
      </w:r>
      <w:r w:rsidR="00D97D80">
        <w:rPr>
          <w:i/>
          <w:iCs/>
        </w:rPr>
        <w:t>[insert name</w:t>
      </w:r>
      <w:r w:rsidR="00B14159">
        <w:rPr>
          <w:i/>
          <w:iCs/>
        </w:rPr>
        <w:t xml:space="preserve"> for the person managing the project]</w:t>
      </w:r>
    </w:p>
    <w:p w14:paraId="3C3646DE" w14:textId="6D9D484E" w:rsidR="005E4BEF" w:rsidRDefault="005E4BEF" w:rsidP="005E4BEF">
      <w:pPr>
        <w:pStyle w:val="BodyText"/>
      </w:pPr>
      <w:r w:rsidRPr="0025076C">
        <w:rPr>
          <w:b/>
        </w:rPr>
        <w:t>Title</w:t>
      </w:r>
      <w:r w:rsidRPr="0025076C">
        <w:t xml:space="preserve">: </w:t>
      </w:r>
      <w:r w:rsidRPr="0025076C">
        <w:tab/>
      </w:r>
    </w:p>
    <w:p w14:paraId="45EBC116" w14:textId="60BA4E32" w:rsidR="00B36794" w:rsidRPr="00B36794" w:rsidRDefault="00B36794" w:rsidP="005E4BEF">
      <w:pPr>
        <w:pStyle w:val="BodyText"/>
        <w:rPr>
          <w:b/>
          <w:bCs/>
        </w:rPr>
      </w:pPr>
      <w:r w:rsidRPr="00B36794">
        <w:rPr>
          <w:b/>
          <w:bCs/>
        </w:rPr>
        <w:t>Phone:</w:t>
      </w:r>
    </w:p>
    <w:p w14:paraId="094990D6" w14:textId="77777777" w:rsidR="005E4BEF" w:rsidRPr="0025076C" w:rsidRDefault="005E4BEF" w:rsidP="005E4BEF">
      <w:pPr>
        <w:pStyle w:val="BodyText"/>
      </w:pPr>
      <w:r w:rsidRPr="0025076C">
        <w:rPr>
          <w:b/>
        </w:rPr>
        <w:t>Email</w:t>
      </w:r>
      <w:r w:rsidRPr="0025076C">
        <w:t xml:space="preserve">: </w:t>
      </w:r>
    </w:p>
    <w:p w14:paraId="66462194" w14:textId="77777777" w:rsidR="005E4BEF" w:rsidRPr="00FD35F7" w:rsidRDefault="005E4BEF" w:rsidP="005E4BEF">
      <w:pPr>
        <w:pStyle w:val="BodyText12ptBefore"/>
        <w:rPr>
          <w:b/>
          <w:color w:val="auto"/>
          <w:sz w:val="24"/>
        </w:rPr>
      </w:pPr>
      <w:bookmarkStart w:id="4" w:name="_Toc512526528"/>
      <w:bookmarkStart w:id="5" w:name="_Toc512526626"/>
      <w:bookmarkStart w:id="6" w:name="_Toc512526700"/>
      <w:r w:rsidRPr="00FD35F7">
        <w:rPr>
          <w:b/>
          <w:color w:val="auto"/>
          <w:sz w:val="24"/>
        </w:rPr>
        <w:t>Document History</w:t>
      </w:r>
      <w:bookmarkEnd w:id="4"/>
      <w:bookmarkEnd w:id="5"/>
      <w:bookmarkEnd w:id="6"/>
    </w:p>
    <w:tbl>
      <w:tblPr>
        <w:tblStyle w:val="TableGrid"/>
        <w:tblW w:w="9060" w:type="dxa"/>
        <w:tblLook w:val="04A0" w:firstRow="1" w:lastRow="0" w:firstColumn="1" w:lastColumn="0" w:noHBand="0" w:noVBand="1"/>
      </w:tblPr>
      <w:tblGrid>
        <w:gridCol w:w="1200"/>
        <w:gridCol w:w="1630"/>
        <w:gridCol w:w="1984"/>
        <w:gridCol w:w="4246"/>
      </w:tblGrid>
      <w:tr w:rsidR="005E4BEF" w:rsidRPr="00FD35F7" w14:paraId="51CBD969" w14:textId="77777777" w:rsidTr="0AA37AF3">
        <w:trPr>
          <w:cantSplit/>
          <w:tblHeader/>
        </w:trPr>
        <w:tc>
          <w:tcPr>
            <w:tcW w:w="1200" w:type="dxa"/>
          </w:tcPr>
          <w:p w14:paraId="2B8321AE" w14:textId="77777777" w:rsidR="005E4BEF" w:rsidRPr="00FD35F7" w:rsidRDefault="005E4BEF" w:rsidP="00277692">
            <w:pPr>
              <w:pStyle w:val="TableHeadingLeft"/>
              <w:jc w:val="center"/>
              <w:rPr>
                <w:color w:val="auto"/>
              </w:rPr>
            </w:pPr>
            <w:r w:rsidRPr="00FD35F7">
              <w:rPr>
                <w:color w:val="auto"/>
              </w:rPr>
              <w:t>Version</w:t>
            </w:r>
          </w:p>
        </w:tc>
        <w:tc>
          <w:tcPr>
            <w:tcW w:w="1630" w:type="dxa"/>
          </w:tcPr>
          <w:p w14:paraId="60AFCDCD" w14:textId="3A765401" w:rsidR="005E4BEF" w:rsidRPr="00FD35F7" w:rsidRDefault="005E4BEF" w:rsidP="00277692">
            <w:pPr>
              <w:pStyle w:val="TableHeadingLeft"/>
              <w:jc w:val="center"/>
              <w:rPr>
                <w:color w:val="auto"/>
              </w:rPr>
            </w:pPr>
            <w:r w:rsidRPr="00FD35F7">
              <w:rPr>
                <w:color w:val="auto"/>
              </w:rPr>
              <w:t>Date</w:t>
            </w:r>
            <w:r w:rsidR="00B14159">
              <w:rPr>
                <w:color w:val="auto"/>
              </w:rPr>
              <w:t xml:space="preserve"> updated</w:t>
            </w:r>
          </w:p>
        </w:tc>
        <w:tc>
          <w:tcPr>
            <w:tcW w:w="1984" w:type="dxa"/>
          </w:tcPr>
          <w:p w14:paraId="53771726" w14:textId="77777777" w:rsidR="005E4BEF" w:rsidRPr="00FD35F7" w:rsidRDefault="005E4BEF" w:rsidP="00277692">
            <w:pPr>
              <w:pStyle w:val="TableHeadingLeft"/>
              <w:jc w:val="center"/>
              <w:rPr>
                <w:color w:val="auto"/>
              </w:rPr>
            </w:pPr>
            <w:r w:rsidRPr="00FD35F7">
              <w:rPr>
                <w:color w:val="auto"/>
              </w:rPr>
              <w:t>Author</w:t>
            </w:r>
          </w:p>
        </w:tc>
        <w:tc>
          <w:tcPr>
            <w:tcW w:w="4246" w:type="dxa"/>
          </w:tcPr>
          <w:p w14:paraId="1ABFF94E" w14:textId="4BFDADA7" w:rsidR="005E4BEF" w:rsidRPr="00FD35F7" w:rsidRDefault="005E4BEF" w:rsidP="00277692">
            <w:pPr>
              <w:pStyle w:val="TableHeadingLeft"/>
              <w:jc w:val="center"/>
              <w:rPr>
                <w:color w:val="auto"/>
              </w:rPr>
            </w:pPr>
            <w:r w:rsidRPr="00FD35F7">
              <w:rPr>
                <w:color w:val="auto"/>
              </w:rPr>
              <w:t xml:space="preserve">Summary of </w:t>
            </w:r>
            <w:r w:rsidR="00B14159">
              <w:rPr>
                <w:color w:val="auto"/>
              </w:rPr>
              <w:t xml:space="preserve">any </w:t>
            </w:r>
            <w:r w:rsidRPr="00FD35F7">
              <w:rPr>
                <w:color w:val="auto"/>
              </w:rPr>
              <w:t>changes</w:t>
            </w:r>
          </w:p>
        </w:tc>
      </w:tr>
      <w:tr w:rsidR="005E4BEF" w:rsidRPr="00FD35F7" w14:paraId="3ADE84D2" w14:textId="77777777" w:rsidTr="0AA37AF3">
        <w:trPr>
          <w:cantSplit/>
        </w:trPr>
        <w:tc>
          <w:tcPr>
            <w:tcW w:w="1200" w:type="dxa"/>
          </w:tcPr>
          <w:p w14:paraId="14607434" w14:textId="77777777" w:rsidR="005E4BEF" w:rsidRPr="00FD35F7" w:rsidRDefault="005E4BEF" w:rsidP="002C1E67">
            <w:pPr>
              <w:pStyle w:val="TableTextLeft"/>
              <w:rPr>
                <w:color w:val="auto"/>
              </w:rPr>
            </w:pPr>
            <w:r w:rsidRPr="00FD35F7">
              <w:rPr>
                <w:color w:val="auto"/>
              </w:rPr>
              <w:t>0.1</w:t>
            </w:r>
          </w:p>
        </w:tc>
        <w:tc>
          <w:tcPr>
            <w:tcW w:w="1630" w:type="dxa"/>
          </w:tcPr>
          <w:p w14:paraId="5356A750" w14:textId="77777777" w:rsidR="005E4BEF" w:rsidRPr="00FD35F7" w:rsidRDefault="005E4BEF" w:rsidP="002C1E67">
            <w:pPr>
              <w:pStyle w:val="TableTextLeft"/>
              <w:rPr>
                <w:color w:val="auto"/>
              </w:rPr>
            </w:pPr>
          </w:p>
        </w:tc>
        <w:tc>
          <w:tcPr>
            <w:tcW w:w="1984" w:type="dxa"/>
          </w:tcPr>
          <w:p w14:paraId="3E5D7949" w14:textId="77777777" w:rsidR="005E4BEF" w:rsidRPr="00FD35F7" w:rsidRDefault="005E4BEF" w:rsidP="002C1E67">
            <w:pPr>
              <w:pStyle w:val="TableTextLeft"/>
              <w:rPr>
                <w:color w:val="auto"/>
              </w:rPr>
            </w:pPr>
          </w:p>
        </w:tc>
        <w:tc>
          <w:tcPr>
            <w:tcW w:w="4246" w:type="dxa"/>
          </w:tcPr>
          <w:p w14:paraId="2302BB77" w14:textId="77777777" w:rsidR="005E4BEF" w:rsidRPr="00FD35F7" w:rsidRDefault="005E4BEF" w:rsidP="002C1E67">
            <w:pPr>
              <w:pStyle w:val="TableTextLeft"/>
              <w:rPr>
                <w:color w:val="auto"/>
              </w:rPr>
            </w:pPr>
          </w:p>
        </w:tc>
      </w:tr>
      <w:tr w:rsidR="005E4BEF" w:rsidRPr="00FD35F7" w14:paraId="0D277034" w14:textId="77777777" w:rsidTr="0AA37AF3">
        <w:trPr>
          <w:cantSplit/>
        </w:trPr>
        <w:tc>
          <w:tcPr>
            <w:tcW w:w="1200" w:type="dxa"/>
          </w:tcPr>
          <w:p w14:paraId="059A35CC" w14:textId="77777777" w:rsidR="005E4BEF" w:rsidRPr="00FD35F7" w:rsidRDefault="005E4BEF" w:rsidP="002C1E67">
            <w:pPr>
              <w:pStyle w:val="TableTextLeft"/>
              <w:rPr>
                <w:color w:val="auto"/>
              </w:rPr>
            </w:pPr>
          </w:p>
        </w:tc>
        <w:tc>
          <w:tcPr>
            <w:tcW w:w="1630" w:type="dxa"/>
          </w:tcPr>
          <w:p w14:paraId="080E8DDB" w14:textId="77777777" w:rsidR="005E4BEF" w:rsidRPr="00FD35F7" w:rsidRDefault="005E4BEF" w:rsidP="002C1E67">
            <w:pPr>
              <w:pStyle w:val="TableTextLeft"/>
              <w:rPr>
                <w:color w:val="auto"/>
              </w:rPr>
            </w:pPr>
          </w:p>
        </w:tc>
        <w:tc>
          <w:tcPr>
            <w:tcW w:w="1984" w:type="dxa"/>
          </w:tcPr>
          <w:p w14:paraId="3164CD9F" w14:textId="77777777" w:rsidR="005E4BEF" w:rsidRPr="00FD35F7" w:rsidRDefault="005E4BEF" w:rsidP="002C1E67">
            <w:pPr>
              <w:pStyle w:val="TableTextLeft"/>
              <w:rPr>
                <w:color w:val="auto"/>
              </w:rPr>
            </w:pPr>
          </w:p>
        </w:tc>
        <w:tc>
          <w:tcPr>
            <w:tcW w:w="4246" w:type="dxa"/>
          </w:tcPr>
          <w:p w14:paraId="0331160C" w14:textId="77777777" w:rsidR="005E4BEF" w:rsidRPr="00FD35F7" w:rsidRDefault="005E4BEF" w:rsidP="002C1E67">
            <w:pPr>
              <w:pStyle w:val="TableTextLeft"/>
              <w:rPr>
                <w:color w:val="auto"/>
              </w:rPr>
            </w:pPr>
          </w:p>
        </w:tc>
      </w:tr>
    </w:tbl>
    <w:p w14:paraId="20DA0362" w14:textId="77777777" w:rsidR="000B107A" w:rsidRDefault="000B107A">
      <w:pPr>
        <w:spacing w:after="0"/>
        <w:rPr>
          <w:b/>
          <w:bCs/>
          <w:sz w:val="24"/>
          <w:szCs w:val="24"/>
        </w:rPr>
      </w:pPr>
      <w:r>
        <w:rPr>
          <w:b/>
          <w:bCs/>
          <w:sz w:val="24"/>
          <w:szCs w:val="24"/>
        </w:rPr>
        <w:br w:type="page"/>
      </w:r>
    </w:p>
    <w:p w14:paraId="255E29E8" w14:textId="43FB7591" w:rsidR="00F20358" w:rsidRPr="008709C6" w:rsidRDefault="00767A78" w:rsidP="003C09EC">
      <w:pPr>
        <w:spacing w:after="0"/>
        <w:rPr>
          <w:b/>
          <w:bCs/>
          <w:sz w:val="24"/>
          <w:szCs w:val="24"/>
        </w:rPr>
      </w:pPr>
      <w:r w:rsidRPr="0E90A249">
        <w:rPr>
          <w:b/>
          <w:bCs/>
          <w:sz w:val="24"/>
          <w:szCs w:val="24"/>
        </w:rPr>
        <w:lastRenderedPageBreak/>
        <w:t>Contents</w:t>
      </w:r>
    </w:p>
    <w:tbl>
      <w:tblPr>
        <w:tblStyle w:val="TableGrid"/>
        <w:tblW w:w="0" w:type="auto"/>
        <w:tblCellMar>
          <w:top w:w="113" w:type="dxa"/>
          <w:bottom w:w="113" w:type="dxa"/>
        </w:tblCellMar>
        <w:tblLook w:val="04A0" w:firstRow="1" w:lastRow="0" w:firstColumn="1" w:lastColumn="0" w:noHBand="0" w:noVBand="1"/>
      </w:tblPr>
      <w:tblGrid>
        <w:gridCol w:w="9060"/>
      </w:tblGrid>
      <w:tr w:rsidR="00F20358" w14:paraId="5B113B1C" w14:textId="77777777" w:rsidTr="004F28DD">
        <w:tc>
          <w:tcPr>
            <w:tcW w:w="9060" w:type="dxa"/>
            <w:tcBorders>
              <w:top w:val="nil"/>
              <w:left w:val="nil"/>
              <w:bottom w:val="nil"/>
              <w:right w:val="nil"/>
            </w:tcBorders>
            <w:shd w:val="clear" w:color="auto" w:fill="DFF1D9" w:themeFill="accent3" w:themeFillTint="33"/>
          </w:tcPr>
          <w:p w14:paraId="0E7FE217" w14:textId="6617B316" w:rsidR="00F20358" w:rsidRPr="008157AB" w:rsidRDefault="00F20358" w:rsidP="008157AB">
            <w:pPr>
              <w:pStyle w:val="TableText"/>
            </w:pPr>
            <w:r w:rsidRPr="008157AB">
              <w:t>Update this contents page once all the amendments to th</w:t>
            </w:r>
            <w:r w:rsidR="00A63BCE">
              <w:t>is</w:t>
            </w:r>
            <w:r w:rsidRPr="008157AB">
              <w:t xml:space="preserve"> </w:t>
            </w:r>
            <w:r w:rsidR="0054514A">
              <w:t>document have b</w:t>
            </w:r>
            <w:r w:rsidRPr="008157AB">
              <w:t>een completed. To do this, right click anywhere on the contents and select ‘update field’, then ‘update entire table’. This field relies on the correct use of heading styles, which must be used consistently throughout the guidelines.</w:t>
            </w:r>
          </w:p>
        </w:tc>
      </w:tr>
    </w:tbl>
    <w:p w14:paraId="14ADCC6E" w14:textId="01D52617" w:rsidR="00F20358" w:rsidRDefault="00F20358" w:rsidP="003E3D9B">
      <w:pPr>
        <w:pStyle w:val="NoSpacing"/>
      </w:pPr>
    </w:p>
    <w:p w14:paraId="497BDB55" w14:textId="4188F7EF" w:rsidR="003B4B66" w:rsidRDefault="00767A78">
      <w:pPr>
        <w:pStyle w:val="TOC1"/>
        <w:tabs>
          <w:tab w:val="left" w:pos="400"/>
          <w:tab w:val="right" w:leader="dot" w:pos="9060"/>
        </w:tabs>
        <w:rPr>
          <w:rFonts w:eastAsiaTheme="minorEastAsia" w:cstheme="minorBidi"/>
          <w:b w:val="0"/>
          <w:bCs w:val="0"/>
          <w:caps w:val="0"/>
          <w:noProof/>
          <w:sz w:val="22"/>
          <w:szCs w:val="22"/>
        </w:rPr>
      </w:pPr>
      <w:r>
        <w:rPr>
          <w:b w:val="0"/>
          <w:bCs w:val="0"/>
          <w:i/>
          <w:iCs/>
          <w:caps w:val="0"/>
        </w:rPr>
        <w:fldChar w:fldCharType="begin"/>
      </w:r>
      <w:r>
        <w:rPr>
          <w:b w:val="0"/>
          <w:bCs w:val="0"/>
          <w:i/>
          <w:iCs/>
          <w:caps w:val="0"/>
        </w:rPr>
        <w:instrText xml:space="preserve"> TOC \o "1-2" \h \z \u </w:instrText>
      </w:r>
      <w:r>
        <w:rPr>
          <w:b w:val="0"/>
          <w:bCs w:val="0"/>
          <w:i/>
          <w:iCs/>
          <w:caps w:val="0"/>
        </w:rPr>
        <w:fldChar w:fldCharType="separate"/>
      </w:r>
      <w:hyperlink w:anchor="_Toc92807074" w:history="1">
        <w:r w:rsidR="003B4B66" w:rsidRPr="001664EC">
          <w:rPr>
            <w:rStyle w:val="Hyperlink"/>
            <w:noProof/>
          </w:rPr>
          <w:t>1</w:t>
        </w:r>
        <w:r w:rsidR="003B4B66">
          <w:rPr>
            <w:rFonts w:eastAsiaTheme="minorEastAsia" w:cstheme="minorBidi"/>
            <w:b w:val="0"/>
            <w:bCs w:val="0"/>
            <w:caps w:val="0"/>
            <w:noProof/>
            <w:sz w:val="22"/>
            <w:szCs w:val="22"/>
          </w:rPr>
          <w:tab/>
        </w:r>
        <w:r w:rsidR="003B4B66" w:rsidRPr="001664EC">
          <w:rPr>
            <w:rStyle w:val="Hyperlink"/>
            <w:noProof/>
          </w:rPr>
          <w:t>Overview</w:t>
        </w:r>
        <w:r w:rsidR="003B4B66">
          <w:rPr>
            <w:noProof/>
            <w:webHidden/>
          </w:rPr>
          <w:tab/>
        </w:r>
        <w:r w:rsidR="003B4B66">
          <w:rPr>
            <w:noProof/>
            <w:webHidden/>
          </w:rPr>
          <w:fldChar w:fldCharType="begin"/>
        </w:r>
        <w:r w:rsidR="003B4B66">
          <w:rPr>
            <w:noProof/>
            <w:webHidden/>
          </w:rPr>
          <w:instrText xml:space="preserve"> PAGEREF _Toc92807074 \h </w:instrText>
        </w:r>
        <w:r w:rsidR="003B4B66">
          <w:rPr>
            <w:noProof/>
            <w:webHidden/>
          </w:rPr>
        </w:r>
        <w:r w:rsidR="003B4B66">
          <w:rPr>
            <w:noProof/>
            <w:webHidden/>
          </w:rPr>
          <w:fldChar w:fldCharType="separate"/>
        </w:r>
        <w:r w:rsidR="003B4B66">
          <w:rPr>
            <w:noProof/>
            <w:webHidden/>
          </w:rPr>
          <w:t>3</w:t>
        </w:r>
        <w:r w:rsidR="003B4B66">
          <w:rPr>
            <w:noProof/>
            <w:webHidden/>
          </w:rPr>
          <w:fldChar w:fldCharType="end"/>
        </w:r>
      </w:hyperlink>
    </w:p>
    <w:p w14:paraId="2F9A3109" w14:textId="0768E5D7" w:rsidR="003B4B66" w:rsidRDefault="003C2BED">
      <w:pPr>
        <w:pStyle w:val="TOC2"/>
        <w:tabs>
          <w:tab w:val="left" w:pos="800"/>
          <w:tab w:val="right" w:leader="dot" w:pos="9060"/>
        </w:tabs>
        <w:rPr>
          <w:rFonts w:eastAsiaTheme="minorEastAsia" w:cstheme="minorBidi"/>
          <w:smallCaps w:val="0"/>
          <w:noProof/>
          <w:sz w:val="22"/>
          <w:szCs w:val="22"/>
        </w:rPr>
      </w:pPr>
      <w:hyperlink w:anchor="_Toc92807075" w:history="1">
        <w:r w:rsidR="003B4B66" w:rsidRPr="001664EC">
          <w:rPr>
            <w:rStyle w:val="Hyperlink"/>
            <w:bCs/>
            <w:noProof/>
            <w14:scene3d>
              <w14:camera w14:prst="orthographicFront"/>
              <w14:lightRig w14:rig="threePt" w14:dir="t">
                <w14:rot w14:lat="0" w14:lon="0" w14:rev="0"/>
              </w14:lightRig>
            </w14:scene3d>
          </w:rPr>
          <w:t>1.1</w:t>
        </w:r>
        <w:r w:rsidR="003B4B66">
          <w:rPr>
            <w:rFonts w:eastAsiaTheme="minorEastAsia" w:cstheme="minorBidi"/>
            <w:smallCaps w:val="0"/>
            <w:noProof/>
            <w:sz w:val="22"/>
            <w:szCs w:val="22"/>
          </w:rPr>
          <w:tab/>
        </w:r>
        <w:r w:rsidR="003B4B66" w:rsidRPr="001664EC">
          <w:rPr>
            <w:rStyle w:val="Hyperlink"/>
            <w:noProof/>
          </w:rPr>
          <w:t>Purpose of this document</w:t>
        </w:r>
        <w:r w:rsidR="003B4B66">
          <w:rPr>
            <w:noProof/>
            <w:webHidden/>
          </w:rPr>
          <w:tab/>
        </w:r>
        <w:r w:rsidR="003B4B66">
          <w:rPr>
            <w:noProof/>
            <w:webHidden/>
          </w:rPr>
          <w:fldChar w:fldCharType="begin"/>
        </w:r>
        <w:r w:rsidR="003B4B66">
          <w:rPr>
            <w:noProof/>
            <w:webHidden/>
          </w:rPr>
          <w:instrText xml:space="preserve"> PAGEREF _Toc92807075 \h </w:instrText>
        </w:r>
        <w:r w:rsidR="003B4B66">
          <w:rPr>
            <w:noProof/>
            <w:webHidden/>
          </w:rPr>
        </w:r>
        <w:r w:rsidR="003B4B66">
          <w:rPr>
            <w:noProof/>
            <w:webHidden/>
          </w:rPr>
          <w:fldChar w:fldCharType="separate"/>
        </w:r>
        <w:r w:rsidR="003B4B66">
          <w:rPr>
            <w:noProof/>
            <w:webHidden/>
          </w:rPr>
          <w:t>3</w:t>
        </w:r>
        <w:r w:rsidR="003B4B66">
          <w:rPr>
            <w:noProof/>
            <w:webHidden/>
          </w:rPr>
          <w:fldChar w:fldCharType="end"/>
        </w:r>
      </w:hyperlink>
    </w:p>
    <w:p w14:paraId="4957E1FD" w14:textId="1E118F5E" w:rsidR="003B4B66" w:rsidRDefault="003C2BED">
      <w:pPr>
        <w:pStyle w:val="TOC2"/>
        <w:tabs>
          <w:tab w:val="left" w:pos="800"/>
          <w:tab w:val="right" w:leader="dot" w:pos="9060"/>
        </w:tabs>
        <w:rPr>
          <w:rFonts w:eastAsiaTheme="minorEastAsia" w:cstheme="minorBidi"/>
          <w:smallCaps w:val="0"/>
          <w:noProof/>
          <w:sz w:val="22"/>
          <w:szCs w:val="22"/>
        </w:rPr>
      </w:pPr>
      <w:hyperlink w:anchor="_Toc92807076" w:history="1">
        <w:r w:rsidR="003B4B66" w:rsidRPr="001664EC">
          <w:rPr>
            <w:rStyle w:val="Hyperlink"/>
            <w:bCs/>
            <w:noProof/>
            <w14:scene3d>
              <w14:camera w14:prst="orthographicFront"/>
              <w14:lightRig w14:rig="threePt" w14:dir="t">
                <w14:rot w14:lat="0" w14:lon="0" w14:rev="0"/>
              </w14:lightRig>
            </w14:scene3d>
          </w:rPr>
          <w:t>1.2</w:t>
        </w:r>
        <w:r w:rsidR="003B4B66">
          <w:rPr>
            <w:rFonts w:eastAsiaTheme="minorEastAsia" w:cstheme="minorBidi"/>
            <w:smallCaps w:val="0"/>
            <w:noProof/>
            <w:sz w:val="22"/>
            <w:szCs w:val="22"/>
          </w:rPr>
          <w:tab/>
        </w:r>
        <w:r w:rsidR="003B4B66" w:rsidRPr="001664EC">
          <w:rPr>
            <w:rStyle w:val="Hyperlink"/>
            <w:noProof/>
          </w:rPr>
          <w:t>Project Overview</w:t>
        </w:r>
        <w:r w:rsidR="003B4B66">
          <w:rPr>
            <w:noProof/>
            <w:webHidden/>
          </w:rPr>
          <w:tab/>
        </w:r>
        <w:r w:rsidR="003B4B66">
          <w:rPr>
            <w:noProof/>
            <w:webHidden/>
          </w:rPr>
          <w:fldChar w:fldCharType="begin"/>
        </w:r>
        <w:r w:rsidR="003B4B66">
          <w:rPr>
            <w:noProof/>
            <w:webHidden/>
          </w:rPr>
          <w:instrText xml:space="preserve"> PAGEREF _Toc92807076 \h </w:instrText>
        </w:r>
        <w:r w:rsidR="003B4B66">
          <w:rPr>
            <w:noProof/>
            <w:webHidden/>
          </w:rPr>
        </w:r>
        <w:r w:rsidR="003B4B66">
          <w:rPr>
            <w:noProof/>
            <w:webHidden/>
          </w:rPr>
          <w:fldChar w:fldCharType="separate"/>
        </w:r>
        <w:r w:rsidR="003B4B66">
          <w:rPr>
            <w:noProof/>
            <w:webHidden/>
          </w:rPr>
          <w:t>3</w:t>
        </w:r>
        <w:r w:rsidR="003B4B66">
          <w:rPr>
            <w:noProof/>
            <w:webHidden/>
          </w:rPr>
          <w:fldChar w:fldCharType="end"/>
        </w:r>
      </w:hyperlink>
    </w:p>
    <w:p w14:paraId="4B8577D5" w14:textId="07BAF305" w:rsidR="003B4B66" w:rsidRDefault="003C2BED">
      <w:pPr>
        <w:pStyle w:val="TOC2"/>
        <w:tabs>
          <w:tab w:val="left" w:pos="800"/>
          <w:tab w:val="right" w:leader="dot" w:pos="9060"/>
        </w:tabs>
        <w:rPr>
          <w:rFonts w:eastAsiaTheme="minorEastAsia" w:cstheme="minorBidi"/>
          <w:smallCaps w:val="0"/>
          <w:noProof/>
          <w:sz w:val="22"/>
          <w:szCs w:val="22"/>
        </w:rPr>
      </w:pPr>
      <w:hyperlink w:anchor="_Toc92807077" w:history="1">
        <w:r w:rsidR="003B4B66" w:rsidRPr="001664EC">
          <w:rPr>
            <w:rStyle w:val="Hyperlink"/>
            <w:bCs/>
            <w:noProof/>
            <w14:scene3d>
              <w14:camera w14:prst="orthographicFront"/>
              <w14:lightRig w14:rig="threePt" w14:dir="t">
                <w14:rot w14:lat="0" w14:lon="0" w14:rev="0"/>
              </w14:lightRig>
            </w14:scene3d>
          </w:rPr>
          <w:t>1.3</w:t>
        </w:r>
        <w:r w:rsidR="003B4B66">
          <w:rPr>
            <w:rFonts w:eastAsiaTheme="minorEastAsia" w:cstheme="minorBidi"/>
            <w:smallCaps w:val="0"/>
            <w:noProof/>
            <w:sz w:val="22"/>
            <w:szCs w:val="22"/>
          </w:rPr>
          <w:tab/>
        </w:r>
        <w:r w:rsidR="003B4B66" w:rsidRPr="001664EC">
          <w:rPr>
            <w:rStyle w:val="Hyperlink"/>
            <w:noProof/>
          </w:rPr>
          <w:t>Activity Overview</w:t>
        </w:r>
        <w:r w:rsidR="003B4B66">
          <w:rPr>
            <w:noProof/>
            <w:webHidden/>
          </w:rPr>
          <w:tab/>
        </w:r>
        <w:r w:rsidR="003B4B66">
          <w:rPr>
            <w:noProof/>
            <w:webHidden/>
          </w:rPr>
          <w:fldChar w:fldCharType="begin"/>
        </w:r>
        <w:r w:rsidR="003B4B66">
          <w:rPr>
            <w:noProof/>
            <w:webHidden/>
          </w:rPr>
          <w:instrText xml:space="preserve"> PAGEREF _Toc92807077 \h </w:instrText>
        </w:r>
        <w:r w:rsidR="003B4B66">
          <w:rPr>
            <w:noProof/>
            <w:webHidden/>
          </w:rPr>
        </w:r>
        <w:r w:rsidR="003B4B66">
          <w:rPr>
            <w:noProof/>
            <w:webHidden/>
          </w:rPr>
          <w:fldChar w:fldCharType="separate"/>
        </w:r>
        <w:r w:rsidR="003B4B66">
          <w:rPr>
            <w:noProof/>
            <w:webHidden/>
          </w:rPr>
          <w:t>3</w:t>
        </w:r>
        <w:r w:rsidR="003B4B66">
          <w:rPr>
            <w:noProof/>
            <w:webHidden/>
          </w:rPr>
          <w:fldChar w:fldCharType="end"/>
        </w:r>
      </w:hyperlink>
    </w:p>
    <w:p w14:paraId="5A5306CF" w14:textId="5A780C14" w:rsidR="003B4B66" w:rsidRDefault="003C2BED">
      <w:pPr>
        <w:pStyle w:val="TOC2"/>
        <w:tabs>
          <w:tab w:val="left" w:pos="800"/>
          <w:tab w:val="right" w:leader="dot" w:pos="9060"/>
        </w:tabs>
        <w:rPr>
          <w:rFonts w:eastAsiaTheme="minorEastAsia" w:cstheme="minorBidi"/>
          <w:smallCaps w:val="0"/>
          <w:noProof/>
          <w:sz w:val="22"/>
          <w:szCs w:val="22"/>
        </w:rPr>
      </w:pPr>
      <w:hyperlink w:anchor="_Toc92807078" w:history="1">
        <w:r w:rsidR="003B4B66" w:rsidRPr="001664EC">
          <w:rPr>
            <w:rStyle w:val="Hyperlink"/>
            <w:bCs/>
            <w:noProof/>
            <w14:scene3d>
              <w14:camera w14:prst="orthographicFront"/>
              <w14:lightRig w14:rig="threePt" w14:dir="t">
                <w14:rot w14:lat="0" w14:lon="0" w14:rev="0"/>
              </w14:lightRig>
            </w14:scene3d>
          </w:rPr>
          <w:t>1.4</w:t>
        </w:r>
        <w:r w:rsidR="003B4B66">
          <w:rPr>
            <w:rFonts w:eastAsiaTheme="minorEastAsia" w:cstheme="minorBidi"/>
            <w:smallCaps w:val="0"/>
            <w:noProof/>
            <w:sz w:val="22"/>
            <w:szCs w:val="22"/>
          </w:rPr>
          <w:tab/>
        </w:r>
        <w:r w:rsidR="003B4B66" w:rsidRPr="001664EC">
          <w:rPr>
            <w:rStyle w:val="Hyperlink"/>
            <w:noProof/>
          </w:rPr>
          <w:t>Business Need</w:t>
        </w:r>
        <w:r w:rsidR="003B4B66">
          <w:rPr>
            <w:noProof/>
            <w:webHidden/>
          </w:rPr>
          <w:tab/>
        </w:r>
        <w:r w:rsidR="003B4B66">
          <w:rPr>
            <w:noProof/>
            <w:webHidden/>
          </w:rPr>
          <w:fldChar w:fldCharType="begin"/>
        </w:r>
        <w:r w:rsidR="003B4B66">
          <w:rPr>
            <w:noProof/>
            <w:webHidden/>
          </w:rPr>
          <w:instrText xml:space="preserve"> PAGEREF _Toc92807078 \h </w:instrText>
        </w:r>
        <w:r w:rsidR="003B4B66">
          <w:rPr>
            <w:noProof/>
            <w:webHidden/>
          </w:rPr>
        </w:r>
        <w:r w:rsidR="003B4B66">
          <w:rPr>
            <w:noProof/>
            <w:webHidden/>
          </w:rPr>
          <w:fldChar w:fldCharType="separate"/>
        </w:r>
        <w:r w:rsidR="003B4B66">
          <w:rPr>
            <w:noProof/>
            <w:webHidden/>
          </w:rPr>
          <w:t>3</w:t>
        </w:r>
        <w:r w:rsidR="003B4B66">
          <w:rPr>
            <w:noProof/>
            <w:webHidden/>
          </w:rPr>
          <w:fldChar w:fldCharType="end"/>
        </w:r>
      </w:hyperlink>
    </w:p>
    <w:p w14:paraId="3E392AA3" w14:textId="031A7806" w:rsidR="003B4B66" w:rsidRDefault="003C2BED">
      <w:pPr>
        <w:pStyle w:val="TOC2"/>
        <w:tabs>
          <w:tab w:val="left" w:pos="800"/>
          <w:tab w:val="right" w:leader="dot" w:pos="9060"/>
        </w:tabs>
        <w:rPr>
          <w:rFonts w:eastAsiaTheme="minorEastAsia" w:cstheme="minorBidi"/>
          <w:smallCaps w:val="0"/>
          <w:noProof/>
          <w:sz w:val="22"/>
          <w:szCs w:val="22"/>
        </w:rPr>
      </w:pPr>
      <w:hyperlink w:anchor="_Toc92807079" w:history="1">
        <w:r w:rsidR="003B4B66" w:rsidRPr="001664EC">
          <w:rPr>
            <w:rStyle w:val="Hyperlink"/>
            <w:bCs/>
            <w:noProof/>
            <w14:scene3d>
              <w14:camera w14:prst="orthographicFront"/>
              <w14:lightRig w14:rig="threePt" w14:dir="t">
                <w14:rot w14:lat="0" w14:lon="0" w14:rev="0"/>
              </w14:lightRig>
            </w14:scene3d>
          </w:rPr>
          <w:t>1.5</w:t>
        </w:r>
        <w:r w:rsidR="003B4B66">
          <w:rPr>
            <w:rFonts w:eastAsiaTheme="minorEastAsia" w:cstheme="minorBidi"/>
            <w:smallCaps w:val="0"/>
            <w:noProof/>
            <w:sz w:val="22"/>
            <w:szCs w:val="22"/>
          </w:rPr>
          <w:tab/>
        </w:r>
        <w:r w:rsidR="003B4B66" w:rsidRPr="001664EC">
          <w:rPr>
            <w:rStyle w:val="Hyperlink"/>
            <w:noProof/>
          </w:rPr>
          <w:t>Project objective</w:t>
        </w:r>
        <w:r w:rsidR="003B4B66">
          <w:rPr>
            <w:noProof/>
            <w:webHidden/>
          </w:rPr>
          <w:tab/>
        </w:r>
        <w:r w:rsidR="003B4B66">
          <w:rPr>
            <w:noProof/>
            <w:webHidden/>
          </w:rPr>
          <w:fldChar w:fldCharType="begin"/>
        </w:r>
        <w:r w:rsidR="003B4B66">
          <w:rPr>
            <w:noProof/>
            <w:webHidden/>
          </w:rPr>
          <w:instrText xml:space="preserve"> PAGEREF _Toc92807079 \h </w:instrText>
        </w:r>
        <w:r w:rsidR="003B4B66">
          <w:rPr>
            <w:noProof/>
            <w:webHidden/>
          </w:rPr>
        </w:r>
        <w:r w:rsidR="003B4B66">
          <w:rPr>
            <w:noProof/>
            <w:webHidden/>
          </w:rPr>
          <w:fldChar w:fldCharType="separate"/>
        </w:r>
        <w:r w:rsidR="003B4B66">
          <w:rPr>
            <w:noProof/>
            <w:webHidden/>
          </w:rPr>
          <w:t>3</w:t>
        </w:r>
        <w:r w:rsidR="003B4B66">
          <w:rPr>
            <w:noProof/>
            <w:webHidden/>
          </w:rPr>
          <w:fldChar w:fldCharType="end"/>
        </w:r>
      </w:hyperlink>
    </w:p>
    <w:p w14:paraId="32257739" w14:textId="2AF954EC" w:rsidR="003B4B66" w:rsidRDefault="003C2BED">
      <w:pPr>
        <w:pStyle w:val="TOC2"/>
        <w:tabs>
          <w:tab w:val="left" w:pos="800"/>
          <w:tab w:val="right" w:leader="dot" w:pos="9060"/>
        </w:tabs>
        <w:rPr>
          <w:rFonts w:eastAsiaTheme="minorEastAsia" w:cstheme="minorBidi"/>
          <w:smallCaps w:val="0"/>
          <w:noProof/>
          <w:sz w:val="22"/>
          <w:szCs w:val="22"/>
        </w:rPr>
      </w:pPr>
      <w:hyperlink w:anchor="_Toc92807080" w:history="1">
        <w:r w:rsidR="003B4B66" w:rsidRPr="001664EC">
          <w:rPr>
            <w:rStyle w:val="Hyperlink"/>
            <w:bCs/>
            <w:noProof/>
            <w14:scene3d>
              <w14:camera w14:prst="orthographicFront"/>
              <w14:lightRig w14:rig="threePt" w14:dir="t">
                <w14:rot w14:lat="0" w14:lon="0" w14:rev="0"/>
              </w14:lightRig>
            </w14:scene3d>
          </w:rPr>
          <w:t>1.6</w:t>
        </w:r>
        <w:r w:rsidR="003B4B66">
          <w:rPr>
            <w:rFonts w:eastAsiaTheme="minorEastAsia" w:cstheme="minorBidi"/>
            <w:smallCaps w:val="0"/>
            <w:noProof/>
            <w:sz w:val="22"/>
            <w:szCs w:val="22"/>
          </w:rPr>
          <w:tab/>
        </w:r>
        <w:r w:rsidR="003B4B66" w:rsidRPr="001664EC">
          <w:rPr>
            <w:rStyle w:val="Hyperlink"/>
            <w:noProof/>
          </w:rPr>
          <w:t>Activity objective</w:t>
        </w:r>
        <w:r w:rsidR="003B4B66">
          <w:rPr>
            <w:noProof/>
            <w:webHidden/>
          </w:rPr>
          <w:tab/>
        </w:r>
        <w:r w:rsidR="003B4B66">
          <w:rPr>
            <w:noProof/>
            <w:webHidden/>
          </w:rPr>
          <w:fldChar w:fldCharType="begin"/>
        </w:r>
        <w:r w:rsidR="003B4B66">
          <w:rPr>
            <w:noProof/>
            <w:webHidden/>
          </w:rPr>
          <w:instrText xml:space="preserve"> PAGEREF _Toc92807080 \h </w:instrText>
        </w:r>
        <w:r w:rsidR="003B4B66">
          <w:rPr>
            <w:noProof/>
            <w:webHidden/>
          </w:rPr>
        </w:r>
        <w:r w:rsidR="003B4B66">
          <w:rPr>
            <w:noProof/>
            <w:webHidden/>
          </w:rPr>
          <w:fldChar w:fldCharType="separate"/>
        </w:r>
        <w:r w:rsidR="003B4B66">
          <w:rPr>
            <w:noProof/>
            <w:webHidden/>
          </w:rPr>
          <w:t>4</w:t>
        </w:r>
        <w:r w:rsidR="003B4B66">
          <w:rPr>
            <w:noProof/>
            <w:webHidden/>
          </w:rPr>
          <w:fldChar w:fldCharType="end"/>
        </w:r>
      </w:hyperlink>
    </w:p>
    <w:p w14:paraId="625B8E89" w14:textId="39CD7115" w:rsidR="003B4B66" w:rsidRDefault="003C2BED">
      <w:pPr>
        <w:pStyle w:val="TOC1"/>
        <w:tabs>
          <w:tab w:val="left" w:pos="400"/>
          <w:tab w:val="right" w:leader="dot" w:pos="9060"/>
        </w:tabs>
        <w:rPr>
          <w:rFonts w:eastAsiaTheme="minorEastAsia" w:cstheme="minorBidi"/>
          <w:b w:val="0"/>
          <w:bCs w:val="0"/>
          <w:caps w:val="0"/>
          <w:noProof/>
          <w:sz w:val="22"/>
          <w:szCs w:val="22"/>
        </w:rPr>
      </w:pPr>
      <w:hyperlink w:anchor="_Toc92807081" w:history="1">
        <w:r w:rsidR="003B4B66" w:rsidRPr="001664EC">
          <w:rPr>
            <w:rStyle w:val="Hyperlink"/>
            <w:noProof/>
          </w:rPr>
          <w:t>2</w:t>
        </w:r>
        <w:r w:rsidR="003B4B66">
          <w:rPr>
            <w:rFonts w:eastAsiaTheme="minorEastAsia" w:cstheme="minorBidi"/>
            <w:b w:val="0"/>
            <w:bCs w:val="0"/>
            <w:caps w:val="0"/>
            <w:noProof/>
            <w:sz w:val="22"/>
            <w:szCs w:val="22"/>
          </w:rPr>
          <w:tab/>
        </w:r>
        <w:r w:rsidR="003B4B66" w:rsidRPr="001664EC">
          <w:rPr>
            <w:rStyle w:val="Hyperlink"/>
            <w:noProof/>
          </w:rPr>
          <w:t>Activity Scope</w:t>
        </w:r>
        <w:r w:rsidR="003B4B66">
          <w:rPr>
            <w:noProof/>
            <w:webHidden/>
          </w:rPr>
          <w:tab/>
        </w:r>
        <w:r w:rsidR="003B4B66">
          <w:rPr>
            <w:noProof/>
            <w:webHidden/>
          </w:rPr>
          <w:fldChar w:fldCharType="begin"/>
        </w:r>
        <w:r w:rsidR="003B4B66">
          <w:rPr>
            <w:noProof/>
            <w:webHidden/>
          </w:rPr>
          <w:instrText xml:space="preserve"> PAGEREF _Toc92807081 \h </w:instrText>
        </w:r>
        <w:r w:rsidR="003B4B66">
          <w:rPr>
            <w:noProof/>
            <w:webHidden/>
          </w:rPr>
        </w:r>
        <w:r w:rsidR="003B4B66">
          <w:rPr>
            <w:noProof/>
            <w:webHidden/>
          </w:rPr>
          <w:fldChar w:fldCharType="separate"/>
        </w:r>
        <w:r w:rsidR="003B4B66">
          <w:rPr>
            <w:noProof/>
            <w:webHidden/>
          </w:rPr>
          <w:t>4</w:t>
        </w:r>
        <w:r w:rsidR="003B4B66">
          <w:rPr>
            <w:noProof/>
            <w:webHidden/>
          </w:rPr>
          <w:fldChar w:fldCharType="end"/>
        </w:r>
      </w:hyperlink>
    </w:p>
    <w:p w14:paraId="6D780CE3" w14:textId="3B678B18" w:rsidR="003B4B66" w:rsidRDefault="003C2BED">
      <w:pPr>
        <w:pStyle w:val="TOC2"/>
        <w:tabs>
          <w:tab w:val="left" w:pos="800"/>
          <w:tab w:val="right" w:leader="dot" w:pos="9060"/>
        </w:tabs>
        <w:rPr>
          <w:rFonts w:eastAsiaTheme="minorEastAsia" w:cstheme="minorBidi"/>
          <w:smallCaps w:val="0"/>
          <w:noProof/>
          <w:sz w:val="22"/>
          <w:szCs w:val="22"/>
        </w:rPr>
      </w:pPr>
      <w:hyperlink w:anchor="_Toc92807082" w:history="1">
        <w:r w:rsidR="003B4B66" w:rsidRPr="001664EC">
          <w:rPr>
            <w:rStyle w:val="Hyperlink"/>
            <w:bCs/>
            <w:noProof/>
            <w14:scene3d>
              <w14:camera w14:prst="orthographicFront"/>
              <w14:lightRig w14:rig="threePt" w14:dir="t">
                <w14:rot w14:lat="0" w14:lon="0" w14:rev="0"/>
              </w14:lightRig>
            </w14:scene3d>
          </w:rPr>
          <w:t>2.1</w:t>
        </w:r>
        <w:r w:rsidR="003B4B66">
          <w:rPr>
            <w:rFonts w:eastAsiaTheme="minorEastAsia" w:cstheme="minorBidi"/>
            <w:smallCaps w:val="0"/>
            <w:noProof/>
            <w:sz w:val="22"/>
            <w:szCs w:val="22"/>
          </w:rPr>
          <w:tab/>
        </w:r>
        <w:r w:rsidR="003B4B66" w:rsidRPr="001664EC">
          <w:rPr>
            <w:rStyle w:val="Hyperlink"/>
            <w:noProof/>
          </w:rPr>
          <w:t>Activity Scope</w:t>
        </w:r>
        <w:r w:rsidR="003B4B66">
          <w:rPr>
            <w:noProof/>
            <w:webHidden/>
          </w:rPr>
          <w:tab/>
        </w:r>
        <w:r w:rsidR="003B4B66">
          <w:rPr>
            <w:noProof/>
            <w:webHidden/>
          </w:rPr>
          <w:fldChar w:fldCharType="begin"/>
        </w:r>
        <w:r w:rsidR="003B4B66">
          <w:rPr>
            <w:noProof/>
            <w:webHidden/>
          </w:rPr>
          <w:instrText xml:space="preserve"> PAGEREF _Toc92807082 \h </w:instrText>
        </w:r>
        <w:r w:rsidR="003B4B66">
          <w:rPr>
            <w:noProof/>
            <w:webHidden/>
          </w:rPr>
        </w:r>
        <w:r w:rsidR="003B4B66">
          <w:rPr>
            <w:noProof/>
            <w:webHidden/>
          </w:rPr>
          <w:fldChar w:fldCharType="separate"/>
        </w:r>
        <w:r w:rsidR="003B4B66">
          <w:rPr>
            <w:noProof/>
            <w:webHidden/>
          </w:rPr>
          <w:t>4</w:t>
        </w:r>
        <w:r w:rsidR="003B4B66">
          <w:rPr>
            <w:noProof/>
            <w:webHidden/>
          </w:rPr>
          <w:fldChar w:fldCharType="end"/>
        </w:r>
      </w:hyperlink>
    </w:p>
    <w:p w14:paraId="3193489E" w14:textId="7D0AE412" w:rsidR="003B4B66" w:rsidRDefault="003C2BED">
      <w:pPr>
        <w:pStyle w:val="TOC2"/>
        <w:tabs>
          <w:tab w:val="left" w:pos="800"/>
          <w:tab w:val="right" w:leader="dot" w:pos="9060"/>
        </w:tabs>
        <w:rPr>
          <w:rFonts w:eastAsiaTheme="minorEastAsia" w:cstheme="minorBidi"/>
          <w:smallCaps w:val="0"/>
          <w:noProof/>
          <w:sz w:val="22"/>
          <w:szCs w:val="22"/>
        </w:rPr>
      </w:pPr>
      <w:hyperlink w:anchor="_Toc92807083" w:history="1">
        <w:r w:rsidR="003B4B66" w:rsidRPr="001664EC">
          <w:rPr>
            <w:rStyle w:val="Hyperlink"/>
            <w:bCs/>
            <w:noProof/>
            <w14:scene3d>
              <w14:camera w14:prst="orthographicFront"/>
              <w14:lightRig w14:rig="threePt" w14:dir="t">
                <w14:rot w14:lat="0" w14:lon="0" w14:rev="0"/>
              </w14:lightRig>
            </w14:scene3d>
          </w:rPr>
          <w:t>2.2</w:t>
        </w:r>
        <w:r w:rsidR="003B4B66">
          <w:rPr>
            <w:rFonts w:eastAsiaTheme="minorEastAsia" w:cstheme="minorBidi"/>
            <w:smallCaps w:val="0"/>
            <w:noProof/>
            <w:sz w:val="22"/>
            <w:szCs w:val="22"/>
          </w:rPr>
          <w:tab/>
        </w:r>
        <w:r w:rsidR="003B4B66" w:rsidRPr="001664EC">
          <w:rPr>
            <w:rStyle w:val="Hyperlink"/>
            <w:noProof/>
          </w:rPr>
          <w:t>Exclusions</w:t>
        </w:r>
        <w:r w:rsidR="003B4B66">
          <w:rPr>
            <w:noProof/>
            <w:webHidden/>
          </w:rPr>
          <w:tab/>
        </w:r>
        <w:r w:rsidR="003B4B66">
          <w:rPr>
            <w:noProof/>
            <w:webHidden/>
          </w:rPr>
          <w:fldChar w:fldCharType="begin"/>
        </w:r>
        <w:r w:rsidR="003B4B66">
          <w:rPr>
            <w:noProof/>
            <w:webHidden/>
          </w:rPr>
          <w:instrText xml:space="preserve"> PAGEREF _Toc92807083 \h </w:instrText>
        </w:r>
        <w:r w:rsidR="003B4B66">
          <w:rPr>
            <w:noProof/>
            <w:webHidden/>
          </w:rPr>
        </w:r>
        <w:r w:rsidR="003B4B66">
          <w:rPr>
            <w:noProof/>
            <w:webHidden/>
          </w:rPr>
          <w:fldChar w:fldCharType="separate"/>
        </w:r>
        <w:r w:rsidR="003B4B66">
          <w:rPr>
            <w:noProof/>
            <w:webHidden/>
          </w:rPr>
          <w:t>4</w:t>
        </w:r>
        <w:r w:rsidR="003B4B66">
          <w:rPr>
            <w:noProof/>
            <w:webHidden/>
          </w:rPr>
          <w:fldChar w:fldCharType="end"/>
        </w:r>
      </w:hyperlink>
    </w:p>
    <w:p w14:paraId="7A559B74" w14:textId="3A7C2DB2" w:rsidR="003B4B66" w:rsidRDefault="003C2BED">
      <w:pPr>
        <w:pStyle w:val="TOC2"/>
        <w:tabs>
          <w:tab w:val="left" w:pos="800"/>
          <w:tab w:val="right" w:leader="dot" w:pos="9060"/>
        </w:tabs>
        <w:rPr>
          <w:rFonts w:eastAsiaTheme="minorEastAsia" w:cstheme="minorBidi"/>
          <w:smallCaps w:val="0"/>
          <w:noProof/>
          <w:sz w:val="22"/>
          <w:szCs w:val="22"/>
        </w:rPr>
      </w:pPr>
      <w:hyperlink w:anchor="_Toc92807084" w:history="1">
        <w:r w:rsidR="003B4B66" w:rsidRPr="001664EC">
          <w:rPr>
            <w:rStyle w:val="Hyperlink"/>
            <w:bCs/>
            <w:noProof/>
            <w14:scene3d>
              <w14:camera w14:prst="orthographicFront"/>
              <w14:lightRig w14:rig="threePt" w14:dir="t">
                <w14:rot w14:lat="0" w14:lon="0" w14:rev="0"/>
              </w14:lightRig>
            </w14:scene3d>
          </w:rPr>
          <w:t>2.3</w:t>
        </w:r>
        <w:r w:rsidR="003B4B66">
          <w:rPr>
            <w:rFonts w:eastAsiaTheme="minorEastAsia" w:cstheme="minorBidi"/>
            <w:smallCaps w:val="0"/>
            <w:noProof/>
            <w:sz w:val="22"/>
            <w:szCs w:val="22"/>
          </w:rPr>
          <w:tab/>
        </w:r>
        <w:r w:rsidR="003B4B66" w:rsidRPr="001664EC">
          <w:rPr>
            <w:rStyle w:val="Hyperlink"/>
            <w:noProof/>
          </w:rPr>
          <w:t>Interfaces with other projects</w:t>
        </w:r>
        <w:r w:rsidR="003B4B66">
          <w:rPr>
            <w:noProof/>
            <w:webHidden/>
          </w:rPr>
          <w:tab/>
        </w:r>
        <w:r w:rsidR="003B4B66">
          <w:rPr>
            <w:noProof/>
            <w:webHidden/>
          </w:rPr>
          <w:fldChar w:fldCharType="begin"/>
        </w:r>
        <w:r w:rsidR="003B4B66">
          <w:rPr>
            <w:noProof/>
            <w:webHidden/>
          </w:rPr>
          <w:instrText xml:space="preserve"> PAGEREF _Toc92807084 \h </w:instrText>
        </w:r>
        <w:r w:rsidR="003B4B66">
          <w:rPr>
            <w:noProof/>
            <w:webHidden/>
          </w:rPr>
        </w:r>
        <w:r w:rsidR="003B4B66">
          <w:rPr>
            <w:noProof/>
            <w:webHidden/>
          </w:rPr>
          <w:fldChar w:fldCharType="separate"/>
        </w:r>
        <w:r w:rsidR="003B4B66">
          <w:rPr>
            <w:noProof/>
            <w:webHidden/>
          </w:rPr>
          <w:t>4</w:t>
        </w:r>
        <w:r w:rsidR="003B4B66">
          <w:rPr>
            <w:noProof/>
            <w:webHidden/>
          </w:rPr>
          <w:fldChar w:fldCharType="end"/>
        </w:r>
      </w:hyperlink>
    </w:p>
    <w:p w14:paraId="4139AAF9" w14:textId="658B5387" w:rsidR="003B4B66" w:rsidRDefault="003C2BED">
      <w:pPr>
        <w:pStyle w:val="TOC2"/>
        <w:tabs>
          <w:tab w:val="left" w:pos="800"/>
          <w:tab w:val="right" w:leader="dot" w:pos="9060"/>
        </w:tabs>
        <w:rPr>
          <w:rFonts w:eastAsiaTheme="minorEastAsia" w:cstheme="minorBidi"/>
          <w:smallCaps w:val="0"/>
          <w:noProof/>
          <w:sz w:val="22"/>
          <w:szCs w:val="22"/>
        </w:rPr>
      </w:pPr>
      <w:hyperlink w:anchor="_Toc92807085" w:history="1">
        <w:r w:rsidR="003B4B66" w:rsidRPr="001664EC">
          <w:rPr>
            <w:rStyle w:val="Hyperlink"/>
            <w:bCs/>
            <w:noProof/>
            <w14:scene3d>
              <w14:camera w14:prst="orthographicFront"/>
              <w14:lightRig w14:rig="threePt" w14:dir="t">
                <w14:rot w14:lat="0" w14:lon="0" w14:rev="0"/>
              </w14:lightRig>
            </w14:scene3d>
          </w:rPr>
          <w:t>2.4</w:t>
        </w:r>
        <w:r w:rsidR="003B4B66">
          <w:rPr>
            <w:rFonts w:eastAsiaTheme="minorEastAsia" w:cstheme="minorBidi"/>
            <w:smallCaps w:val="0"/>
            <w:noProof/>
            <w:sz w:val="22"/>
            <w:szCs w:val="22"/>
          </w:rPr>
          <w:tab/>
        </w:r>
        <w:r w:rsidR="003B4B66" w:rsidRPr="001664EC">
          <w:rPr>
            <w:rStyle w:val="Hyperlink"/>
            <w:noProof/>
          </w:rPr>
          <w:t>Activity constraints and assumptions</w:t>
        </w:r>
        <w:r w:rsidR="003B4B66">
          <w:rPr>
            <w:noProof/>
            <w:webHidden/>
          </w:rPr>
          <w:tab/>
        </w:r>
        <w:r w:rsidR="003B4B66">
          <w:rPr>
            <w:noProof/>
            <w:webHidden/>
          </w:rPr>
          <w:fldChar w:fldCharType="begin"/>
        </w:r>
        <w:r w:rsidR="003B4B66">
          <w:rPr>
            <w:noProof/>
            <w:webHidden/>
          </w:rPr>
          <w:instrText xml:space="preserve"> PAGEREF _Toc92807085 \h </w:instrText>
        </w:r>
        <w:r w:rsidR="003B4B66">
          <w:rPr>
            <w:noProof/>
            <w:webHidden/>
          </w:rPr>
        </w:r>
        <w:r w:rsidR="003B4B66">
          <w:rPr>
            <w:noProof/>
            <w:webHidden/>
          </w:rPr>
          <w:fldChar w:fldCharType="separate"/>
        </w:r>
        <w:r w:rsidR="003B4B66">
          <w:rPr>
            <w:noProof/>
            <w:webHidden/>
          </w:rPr>
          <w:t>4</w:t>
        </w:r>
        <w:r w:rsidR="003B4B66">
          <w:rPr>
            <w:noProof/>
            <w:webHidden/>
          </w:rPr>
          <w:fldChar w:fldCharType="end"/>
        </w:r>
      </w:hyperlink>
    </w:p>
    <w:p w14:paraId="5C60F9C8" w14:textId="3F588F9D" w:rsidR="003B4B66" w:rsidRDefault="003C2BED">
      <w:pPr>
        <w:pStyle w:val="TOC1"/>
        <w:tabs>
          <w:tab w:val="left" w:pos="400"/>
          <w:tab w:val="right" w:leader="dot" w:pos="9060"/>
        </w:tabs>
        <w:rPr>
          <w:rFonts w:eastAsiaTheme="minorEastAsia" w:cstheme="minorBidi"/>
          <w:b w:val="0"/>
          <w:bCs w:val="0"/>
          <w:caps w:val="0"/>
          <w:noProof/>
          <w:sz w:val="22"/>
          <w:szCs w:val="22"/>
        </w:rPr>
      </w:pPr>
      <w:hyperlink w:anchor="_Toc92807086" w:history="1">
        <w:r w:rsidR="003B4B66" w:rsidRPr="001664EC">
          <w:rPr>
            <w:rStyle w:val="Hyperlink"/>
            <w:noProof/>
          </w:rPr>
          <w:t>3</w:t>
        </w:r>
        <w:r w:rsidR="003B4B66">
          <w:rPr>
            <w:rFonts w:eastAsiaTheme="minorEastAsia" w:cstheme="minorBidi"/>
            <w:b w:val="0"/>
            <w:bCs w:val="0"/>
            <w:caps w:val="0"/>
            <w:noProof/>
            <w:sz w:val="22"/>
            <w:szCs w:val="22"/>
          </w:rPr>
          <w:tab/>
        </w:r>
        <w:r w:rsidR="003B4B66" w:rsidRPr="001664EC">
          <w:rPr>
            <w:rStyle w:val="Hyperlink"/>
            <w:noProof/>
          </w:rPr>
          <w:t>Activity Budget and Cashflow</w:t>
        </w:r>
        <w:r w:rsidR="003B4B66">
          <w:rPr>
            <w:noProof/>
            <w:webHidden/>
          </w:rPr>
          <w:tab/>
        </w:r>
        <w:r w:rsidR="003B4B66">
          <w:rPr>
            <w:noProof/>
            <w:webHidden/>
          </w:rPr>
          <w:fldChar w:fldCharType="begin"/>
        </w:r>
        <w:r w:rsidR="003B4B66">
          <w:rPr>
            <w:noProof/>
            <w:webHidden/>
          </w:rPr>
          <w:instrText xml:space="preserve"> PAGEREF _Toc92807086 \h </w:instrText>
        </w:r>
        <w:r w:rsidR="003B4B66">
          <w:rPr>
            <w:noProof/>
            <w:webHidden/>
          </w:rPr>
        </w:r>
        <w:r w:rsidR="003B4B66">
          <w:rPr>
            <w:noProof/>
            <w:webHidden/>
          </w:rPr>
          <w:fldChar w:fldCharType="separate"/>
        </w:r>
        <w:r w:rsidR="003B4B66">
          <w:rPr>
            <w:noProof/>
            <w:webHidden/>
          </w:rPr>
          <w:t>5</w:t>
        </w:r>
        <w:r w:rsidR="003B4B66">
          <w:rPr>
            <w:noProof/>
            <w:webHidden/>
          </w:rPr>
          <w:fldChar w:fldCharType="end"/>
        </w:r>
      </w:hyperlink>
    </w:p>
    <w:p w14:paraId="0F5B5A01" w14:textId="23B8CF68" w:rsidR="003B4B66" w:rsidRDefault="003C2BED">
      <w:pPr>
        <w:pStyle w:val="TOC2"/>
        <w:tabs>
          <w:tab w:val="left" w:pos="800"/>
          <w:tab w:val="right" w:leader="dot" w:pos="9060"/>
        </w:tabs>
        <w:rPr>
          <w:rFonts w:eastAsiaTheme="minorEastAsia" w:cstheme="minorBidi"/>
          <w:smallCaps w:val="0"/>
          <w:noProof/>
          <w:sz w:val="22"/>
          <w:szCs w:val="22"/>
        </w:rPr>
      </w:pPr>
      <w:hyperlink w:anchor="_Toc92807087" w:history="1">
        <w:r w:rsidR="003B4B66" w:rsidRPr="001664EC">
          <w:rPr>
            <w:rStyle w:val="Hyperlink"/>
            <w:bCs/>
            <w:noProof/>
            <w14:scene3d>
              <w14:camera w14:prst="orthographicFront"/>
              <w14:lightRig w14:rig="threePt" w14:dir="t">
                <w14:rot w14:lat="0" w14:lon="0" w14:rev="0"/>
              </w14:lightRig>
            </w14:scene3d>
          </w:rPr>
          <w:t>3.1</w:t>
        </w:r>
        <w:r w:rsidR="003B4B66">
          <w:rPr>
            <w:rFonts w:eastAsiaTheme="minorEastAsia" w:cstheme="minorBidi"/>
            <w:smallCaps w:val="0"/>
            <w:noProof/>
            <w:sz w:val="22"/>
            <w:szCs w:val="22"/>
          </w:rPr>
          <w:tab/>
        </w:r>
        <w:r w:rsidR="003B4B66" w:rsidRPr="001664EC">
          <w:rPr>
            <w:rStyle w:val="Hyperlink"/>
            <w:noProof/>
          </w:rPr>
          <w:t>Activity Budget</w:t>
        </w:r>
        <w:r w:rsidR="003B4B66">
          <w:rPr>
            <w:noProof/>
            <w:webHidden/>
          </w:rPr>
          <w:tab/>
        </w:r>
        <w:r w:rsidR="003B4B66">
          <w:rPr>
            <w:noProof/>
            <w:webHidden/>
          </w:rPr>
          <w:fldChar w:fldCharType="begin"/>
        </w:r>
        <w:r w:rsidR="003B4B66">
          <w:rPr>
            <w:noProof/>
            <w:webHidden/>
          </w:rPr>
          <w:instrText xml:space="preserve"> PAGEREF _Toc92807087 \h </w:instrText>
        </w:r>
        <w:r w:rsidR="003B4B66">
          <w:rPr>
            <w:noProof/>
            <w:webHidden/>
          </w:rPr>
        </w:r>
        <w:r w:rsidR="003B4B66">
          <w:rPr>
            <w:noProof/>
            <w:webHidden/>
          </w:rPr>
          <w:fldChar w:fldCharType="separate"/>
        </w:r>
        <w:r w:rsidR="003B4B66">
          <w:rPr>
            <w:noProof/>
            <w:webHidden/>
          </w:rPr>
          <w:t>5</w:t>
        </w:r>
        <w:r w:rsidR="003B4B66">
          <w:rPr>
            <w:noProof/>
            <w:webHidden/>
          </w:rPr>
          <w:fldChar w:fldCharType="end"/>
        </w:r>
      </w:hyperlink>
    </w:p>
    <w:p w14:paraId="3E98A4DE" w14:textId="0582BDA6" w:rsidR="003B4B66" w:rsidRDefault="003C2BED">
      <w:pPr>
        <w:pStyle w:val="TOC1"/>
        <w:tabs>
          <w:tab w:val="left" w:pos="400"/>
          <w:tab w:val="right" w:leader="dot" w:pos="9060"/>
        </w:tabs>
        <w:rPr>
          <w:rFonts w:eastAsiaTheme="minorEastAsia" w:cstheme="minorBidi"/>
          <w:b w:val="0"/>
          <w:bCs w:val="0"/>
          <w:caps w:val="0"/>
          <w:noProof/>
          <w:sz w:val="22"/>
          <w:szCs w:val="22"/>
        </w:rPr>
      </w:pPr>
      <w:hyperlink w:anchor="_Toc92807088" w:history="1">
        <w:r w:rsidR="003B4B66" w:rsidRPr="001664EC">
          <w:rPr>
            <w:rStyle w:val="Hyperlink"/>
            <w:noProof/>
          </w:rPr>
          <w:t>4</w:t>
        </w:r>
        <w:r w:rsidR="003B4B66">
          <w:rPr>
            <w:rFonts w:eastAsiaTheme="minorEastAsia" w:cstheme="minorBidi"/>
            <w:b w:val="0"/>
            <w:bCs w:val="0"/>
            <w:caps w:val="0"/>
            <w:noProof/>
            <w:sz w:val="22"/>
            <w:szCs w:val="22"/>
          </w:rPr>
          <w:tab/>
        </w:r>
        <w:r w:rsidR="003B4B66" w:rsidRPr="001664EC">
          <w:rPr>
            <w:rStyle w:val="Hyperlink"/>
            <w:noProof/>
          </w:rPr>
          <w:t>Governance and decision making</w:t>
        </w:r>
        <w:r w:rsidR="003B4B66">
          <w:rPr>
            <w:noProof/>
            <w:webHidden/>
          </w:rPr>
          <w:tab/>
        </w:r>
        <w:r w:rsidR="003B4B66">
          <w:rPr>
            <w:noProof/>
            <w:webHidden/>
          </w:rPr>
          <w:fldChar w:fldCharType="begin"/>
        </w:r>
        <w:r w:rsidR="003B4B66">
          <w:rPr>
            <w:noProof/>
            <w:webHidden/>
          </w:rPr>
          <w:instrText xml:space="preserve"> PAGEREF _Toc92807088 \h </w:instrText>
        </w:r>
        <w:r w:rsidR="003B4B66">
          <w:rPr>
            <w:noProof/>
            <w:webHidden/>
          </w:rPr>
        </w:r>
        <w:r w:rsidR="003B4B66">
          <w:rPr>
            <w:noProof/>
            <w:webHidden/>
          </w:rPr>
          <w:fldChar w:fldCharType="separate"/>
        </w:r>
        <w:r w:rsidR="003B4B66">
          <w:rPr>
            <w:noProof/>
            <w:webHidden/>
          </w:rPr>
          <w:t>6</w:t>
        </w:r>
        <w:r w:rsidR="003B4B66">
          <w:rPr>
            <w:noProof/>
            <w:webHidden/>
          </w:rPr>
          <w:fldChar w:fldCharType="end"/>
        </w:r>
      </w:hyperlink>
    </w:p>
    <w:p w14:paraId="00F99D96" w14:textId="68942030" w:rsidR="003B4B66" w:rsidRDefault="003C2BED">
      <w:pPr>
        <w:pStyle w:val="TOC2"/>
        <w:tabs>
          <w:tab w:val="left" w:pos="800"/>
          <w:tab w:val="right" w:leader="dot" w:pos="9060"/>
        </w:tabs>
        <w:rPr>
          <w:rFonts w:eastAsiaTheme="minorEastAsia" w:cstheme="minorBidi"/>
          <w:smallCaps w:val="0"/>
          <w:noProof/>
          <w:sz w:val="22"/>
          <w:szCs w:val="22"/>
        </w:rPr>
      </w:pPr>
      <w:hyperlink w:anchor="_Toc92807089" w:history="1">
        <w:r w:rsidR="003B4B66" w:rsidRPr="001664EC">
          <w:rPr>
            <w:rStyle w:val="Hyperlink"/>
            <w:bCs/>
            <w:noProof/>
            <w14:scene3d>
              <w14:camera w14:prst="orthographicFront"/>
              <w14:lightRig w14:rig="threePt" w14:dir="t">
                <w14:rot w14:lat="0" w14:lon="0" w14:rev="0"/>
              </w14:lightRig>
            </w14:scene3d>
          </w:rPr>
          <w:t>4.1</w:t>
        </w:r>
        <w:r w:rsidR="003B4B66">
          <w:rPr>
            <w:rFonts w:eastAsiaTheme="minorEastAsia" w:cstheme="minorBidi"/>
            <w:smallCaps w:val="0"/>
            <w:noProof/>
            <w:sz w:val="22"/>
            <w:szCs w:val="22"/>
          </w:rPr>
          <w:tab/>
        </w:r>
        <w:r w:rsidR="003B4B66" w:rsidRPr="001664EC">
          <w:rPr>
            <w:rStyle w:val="Hyperlink"/>
            <w:noProof/>
          </w:rPr>
          <w:t>Governance Structure</w:t>
        </w:r>
        <w:r w:rsidR="003B4B66">
          <w:rPr>
            <w:noProof/>
            <w:webHidden/>
          </w:rPr>
          <w:tab/>
        </w:r>
        <w:r w:rsidR="003B4B66">
          <w:rPr>
            <w:noProof/>
            <w:webHidden/>
          </w:rPr>
          <w:fldChar w:fldCharType="begin"/>
        </w:r>
        <w:r w:rsidR="003B4B66">
          <w:rPr>
            <w:noProof/>
            <w:webHidden/>
          </w:rPr>
          <w:instrText xml:space="preserve"> PAGEREF _Toc92807089 \h </w:instrText>
        </w:r>
        <w:r w:rsidR="003B4B66">
          <w:rPr>
            <w:noProof/>
            <w:webHidden/>
          </w:rPr>
        </w:r>
        <w:r w:rsidR="003B4B66">
          <w:rPr>
            <w:noProof/>
            <w:webHidden/>
          </w:rPr>
          <w:fldChar w:fldCharType="separate"/>
        </w:r>
        <w:r w:rsidR="003B4B66">
          <w:rPr>
            <w:noProof/>
            <w:webHidden/>
          </w:rPr>
          <w:t>6</w:t>
        </w:r>
        <w:r w:rsidR="003B4B66">
          <w:rPr>
            <w:noProof/>
            <w:webHidden/>
          </w:rPr>
          <w:fldChar w:fldCharType="end"/>
        </w:r>
      </w:hyperlink>
    </w:p>
    <w:p w14:paraId="031F3B2B" w14:textId="306D3049" w:rsidR="003B4B66" w:rsidRDefault="003C2BED">
      <w:pPr>
        <w:pStyle w:val="TOC2"/>
        <w:tabs>
          <w:tab w:val="left" w:pos="800"/>
          <w:tab w:val="right" w:leader="dot" w:pos="9060"/>
        </w:tabs>
        <w:rPr>
          <w:rFonts w:eastAsiaTheme="minorEastAsia" w:cstheme="minorBidi"/>
          <w:smallCaps w:val="0"/>
          <w:noProof/>
          <w:sz w:val="22"/>
          <w:szCs w:val="22"/>
        </w:rPr>
      </w:pPr>
      <w:hyperlink w:anchor="_Toc92807090" w:history="1">
        <w:r w:rsidR="003B4B66" w:rsidRPr="001664EC">
          <w:rPr>
            <w:rStyle w:val="Hyperlink"/>
            <w:bCs/>
            <w:noProof/>
            <w14:scene3d>
              <w14:camera w14:prst="orthographicFront"/>
              <w14:lightRig w14:rig="threePt" w14:dir="t">
                <w14:rot w14:lat="0" w14:lon="0" w14:rev="0"/>
              </w14:lightRig>
            </w14:scene3d>
          </w:rPr>
          <w:t>4.2</w:t>
        </w:r>
        <w:r w:rsidR="003B4B66">
          <w:rPr>
            <w:rFonts w:eastAsiaTheme="minorEastAsia" w:cstheme="minorBidi"/>
            <w:smallCaps w:val="0"/>
            <w:noProof/>
            <w:sz w:val="22"/>
            <w:szCs w:val="22"/>
          </w:rPr>
          <w:tab/>
        </w:r>
        <w:r w:rsidR="003B4B66" w:rsidRPr="001664EC">
          <w:rPr>
            <w:rStyle w:val="Hyperlink"/>
            <w:noProof/>
          </w:rPr>
          <w:t>Team Structure</w:t>
        </w:r>
        <w:r w:rsidR="003B4B66">
          <w:rPr>
            <w:noProof/>
            <w:webHidden/>
          </w:rPr>
          <w:tab/>
        </w:r>
        <w:r w:rsidR="003B4B66">
          <w:rPr>
            <w:noProof/>
            <w:webHidden/>
          </w:rPr>
          <w:fldChar w:fldCharType="begin"/>
        </w:r>
        <w:r w:rsidR="003B4B66">
          <w:rPr>
            <w:noProof/>
            <w:webHidden/>
          </w:rPr>
          <w:instrText xml:space="preserve"> PAGEREF _Toc92807090 \h </w:instrText>
        </w:r>
        <w:r w:rsidR="003B4B66">
          <w:rPr>
            <w:noProof/>
            <w:webHidden/>
          </w:rPr>
        </w:r>
        <w:r w:rsidR="003B4B66">
          <w:rPr>
            <w:noProof/>
            <w:webHidden/>
          </w:rPr>
          <w:fldChar w:fldCharType="separate"/>
        </w:r>
        <w:r w:rsidR="003B4B66">
          <w:rPr>
            <w:noProof/>
            <w:webHidden/>
          </w:rPr>
          <w:t>6</w:t>
        </w:r>
        <w:r w:rsidR="003B4B66">
          <w:rPr>
            <w:noProof/>
            <w:webHidden/>
          </w:rPr>
          <w:fldChar w:fldCharType="end"/>
        </w:r>
      </w:hyperlink>
    </w:p>
    <w:p w14:paraId="602D9286" w14:textId="59FD1CBA" w:rsidR="003B4B66" w:rsidRDefault="003C2BED">
      <w:pPr>
        <w:pStyle w:val="TOC1"/>
        <w:tabs>
          <w:tab w:val="left" w:pos="400"/>
          <w:tab w:val="right" w:leader="dot" w:pos="9060"/>
        </w:tabs>
        <w:rPr>
          <w:rFonts w:eastAsiaTheme="minorEastAsia" w:cstheme="minorBidi"/>
          <w:b w:val="0"/>
          <w:bCs w:val="0"/>
          <w:caps w:val="0"/>
          <w:noProof/>
          <w:sz w:val="22"/>
          <w:szCs w:val="22"/>
        </w:rPr>
      </w:pPr>
      <w:hyperlink w:anchor="_Toc92807091" w:history="1">
        <w:r w:rsidR="003B4B66" w:rsidRPr="001664EC">
          <w:rPr>
            <w:rStyle w:val="Hyperlink"/>
            <w:noProof/>
          </w:rPr>
          <w:t>5</w:t>
        </w:r>
        <w:r w:rsidR="003B4B66">
          <w:rPr>
            <w:rFonts w:eastAsiaTheme="minorEastAsia" w:cstheme="minorBidi"/>
            <w:b w:val="0"/>
            <w:bCs w:val="0"/>
            <w:caps w:val="0"/>
            <w:noProof/>
            <w:sz w:val="22"/>
            <w:szCs w:val="22"/>
          </w:rPr>
          <w:tab/>
        </w:r>
        <w:r w:rsidR="003B4B66" w:rsidRPr="001664EC">
          <w:rPr>
            <w:rStyle w:val="Hyperlink"/>
            <w:noProof/>
          </w:rPr>
          <w:t>Stakeholder Engagement/Communications Plan</w:t>
        </w:r>
        <w:r w:rsidR="003B4B66">
          <w:rPr>
            <w:noProof/>
            <w:webHidden/>
          </w:rPr>
          <w:tab/>
        </w:r>
        <w:r w:rsidR="003B4B66">
          <w:rPr>
            <w:noProof/>
            <w:webHidden/>
          </w:rPr>
          <w:fldChar w:fldCharType="begin"/>
        </w:r>
        <w:r w:rsidR="003B4B66">
          <w:rPr>
            <w:noProof/>
            <w:webHidden/>
          </w:rPr>
          <w:instrText xml:space="preserve"> PAGEREF _Toc92807091 \h </w:instrText>
        </w:r>
        <w:r w:rsidR="003B4B66">
          <w:rPr>
            <w:noProof/>
            <w:webHidden/>
          </w:rPr>
        </w:r>
        <w:r w:rsidR="003B4B66">
          <w:rPr>
            <w:noProof/>
            <w:webHidden/>
          </w:rPr>
          <w:fldChar w:fldCharType="separate"/>
        </w:r>
        <w:r w:rsidR="003B4B66">
          <w:rPr>
            <w:noProof/>
            <w:webHidden/>
          </w:rPr>
          <w:t>7</w:t>
        </w:r>
        <w:r w:rsidR="003B4B66">
          <w:rPr>
            <w:noProof/>
            <w:webHidden/>
          </w:rPr>
          <w:fldChar w:fldCharType="end"/>
        </w:r>
      </w:hyperlink>
    </w:p>
    <w:p w14:paraId="4F5B02F8" w14:textId="5968AFD1" w:rsidR="003B4B66" w:rsidRDefault="003C2BED">
      <w:pPr>
        <w:pStyle w:val="TOC1"/>
        <w:tabs>
          <w:tab w:val="left" w:pos="400"/>
          <w:tab w:val="right" w:leader="dot" w:pos="9060"/>
        </w:tabs>
        <w:rPr>
          <w:rFonts w:eastAsiaTheme="minorEastAsia" w:cstheme="minorBidi"/>
          <w:b w:val="0"/>
          <w:bCs w:val="0"/>
          <w:caps w:val="0"/>
          <w:noProof/>
          <w:sz w:val="22"/>
          <w:szCs w:val="22"/>
        </w:rPr>
      </w:pPr>
      <w:hyperlink w:anchor="_Toc92807092" w:history="1">
        <w:r w:rsidR="003B4B66" w:rsidRPr="001664EC">
          <w:rPr>
            <w:rStyle w:val="Hyperlink"/>
            <w:noProof/>
          </w:rPr>
          <w:t>6</w:t>
        </w:r>
        <w:r w:rsidR="003B4B66">
          <w:rPr>
            <w:rFonts w:eastAsiaTheme="minorEastAsia" w:cstheme="minorBidi"/>
            <w:b w:val="0"/>
            <w:bCs w:val="0"/>
            <w:caps w:val="0"/>
            <w:noProof/>
            <w:sz w:val="22"/>
            <w:szCs w:val="22"/>
          </w:rPr>
          <w:tab/>
        </w:r>
        <w:r w:rsidR="003B4B66" w:rsidRPr="001664EC">
          <w:rPr>
            <w:rStyle w:val="Hyperlink"/>
            <w:noProof/>
          </w:rPr>
          <w:t>Activity schedule</w:t>
        </w:r>
        <w:r w:rsidR="003B4B66">
          <w:rPr>
            <w:noProof/>
            <w:webHidden/>
          </w:rPr>
          <w:tab/>
        </w:r>
        <w:r w:rsidR="003B4B66">
          <w:rPr>
            <w:noProof/>
            <w:webHidden/>
          </w:rPr>
          <w:fldChar w:fldCharType="begin"/>
        </w:r>
        <w:r w:rsidR="003B4B66">
          <w:rPr>
            <w:noProof/>
            <w:webHidden/>
          </w:rPr>
          <w:instrText xml:space="preserve"> PAGEREF _Toc92807092 \h </w:instrText>
        </w:r>
        <w:r w:rsidR="003B4B66">
          <w:rPr>
            <w:noProof/>
            <w:webHidden/>
          </w:rPr>
        </w:r>
        <w:r w:rsidR="003B4B66">
          <w:rPr>
            <w:noProof/>
            <w:webHidden/>
          </w:rPr>
          <w:fldChar w:fldCharType="separate"/>
        </w:r>
        <w:r w:rsidR="003B4B66">
          <w:rPr>
            <w:noProof/>
            <w:webHidden/>
          </w:rPr>
          <w:t>8</w:t>
        </w:r>
        <w:r w:rsidR="003B4B66">
          <w:rPr>
            <w:noProof/>
            <w:webHidden/>
          </w:rPr>
          <w:fldChar w:fldCharType="end"/>
        </w:r>
      </w:hyperlink>
    </w:p>
    <w:p w14:paraId="718DBEFB" w14:textId="78452743" w:rsidR="003B4B66" w:rsidRDefault="003C2BED">
      <w:pPr>
        <w:pStyle w:val="TOC1"/>
        <w:tabs>
          <w:tab w:val="left" w:pos="400"/>
          <w:tab w:val="right" w:leader="dot" w:pos="9060"/>
        </w:tabs>
        <w:rPr>
          <w:rFonts w:eastAsiaTheme="minorEastAsia" w:cstheme="minorBidi"/>
          <w:b w:val="0"/>
          <w:bCs w:val="0"/>
          <w:caps w:val="0"/>
          <w:noProof/>
          <w:sz w:val="22"/>
          <w:szCs w:val="22"/>
        </w:rPr>
      </w:pPr>
      <w:hyperlink w:anchor="_Toc92807093" w:history="1">
        <w:r w:rsidR="003B4B66" w:rsidRPr="001664EC">
          <w:rPr>
            <w:rStyle w:val="Hyperlink"/>
            <w:noProof/>
          </w:rPr>
          <w:t>7</w:t>
        </w:r>
        <w:r w:rsidR="003B4B66">
          <w:rPr>
            <w:rFonts w:eastAsiaTheme="minorEastAsia" w:cstheme="minorBidi"/>
            <w:b w:val="0"/>
            <w:bCs w:val="0"/>
            <w:caps w:val="0"/>
            <w:noProof/>
            <w:sz w:val="22"/>
            <w:szCs w:val="22"/>
          </w:rPr>
          <w:tab/>
        </w:r>
        <w:r w:rsidR="003B4B66" w:rsidRPr="001664EC">
          <w:rPr>
            <w:rStyle w:val="Hyperlink"/>
            <w:noProof/>
          </w:rPr>
          <w:t>Procurement Strategy and Plan</w:t>
        </w:r>
        <w:r w:rsidR="003B4B66">
          <w:rPr>
            <w:noProof/>
            <w:webHidden/>
          </w:rPr>
          <w:tab/>
        </w:r>
        <w:r w:rsidR="003B4B66">
          <w:rPr>
            <w:noProof/>
            <w:webHidden/>
          </w:rPr>
          <w:fldChar w:fldCharType="begin"/>
        </w:r>
        <w:r w:rsidR="003B4B66">
          <w:rPr>
            <w:noProof/>
            <w:webHidden/>
          </w:rPr>
          <w:instrText xml:space="preserve"> PAGEREF _Toc92807093 \h </w:instrText>
        </w:r>
        <w:r w:rsidR="003B4B66">
          <w:rPr>
            <w:noProof/>
            <w:webHidden/>
          </w:rPr>
        </w:r>
        <w:r w:rsidR="003B4B66">
          <w:rPr>
            <w:noProof/>
            <w:webHidden/>
          </w:rPr>
          <w:fldChar w:fldCharType="separate"/>
        </w:r>
        <w:r w:rsidR="003B4B66">
          <w:rPr>
            <w:noProof/>
            <w:webHidden/>
          </w:rPr>
          <w:t>9</w:t>
        </w:r>
        <w:r w:rsidR="003B4B66">
          <w:rPr>
            <w:noProof/>
            <w:webHidden/>
          </w:rPr>
          <w:fldChar w:fldCharType="end"/>
        </w:r>
      </w:hyperlink>
    </w:p>
    <w:p w14:paraId="65E489AF" w14:textId="24111C7F" w:rsidR="003B4B66" w:rsidRDefault="003C2BED">
      <w:pPr>
        <w:pStyle w:val="TOC1"/>
        <w:tabs>
          <w:tab w:val="left" w:pos="400"/>
          <w:tab w:val="right" w:leader="dot" w:pos="9060"/>
        </w:tabs>
        <w:rPr>
          <w:rFonts w:eastAsiaTheme="minorEastAsia" w:cstheme="minorBidi"/>
          <w:b w:val="0"/>
          <w:bCs w:val="0"/>
          <w:caps w:val="0"/>
          <w:noProof/>
          <w:sz w:val="22"/>
          <w:szCs w:val="22"/>
        </w:rPr>
      </w:pPr>
      <w:hyperlink w:anchor="_Toc92807094" w:history="1">
        <w:r w:rsidR="003B4B66" w:rsidRPr="001664EC">
          <w:rPr>
            <w:rStyle w:val="Hyperlink"/>
            <w:noProof/>
          </w:rPr>
          <w:t>8</w:t>
        </w:r>
        <w:r w:rsidR="003B4B66">
          <w:rPr>
            <w:rFonts w:eastAsiaTheme="minorEastAsia" w:cstheme="minorBidi"/>
            <w:b w:val="0"/>
            <w:bCs w:val="0"/>
            <w:caps w:val="0"/>
            <w:noProof/>
            <w:sz w:val="22"/>
            <w:szCs w:val="22"/>
          </w:rPr>
          <w:tab/>
        </w:r>
        <w:r w:rsidR="003B4B66" w:rsidRPr="001664EC">
          <w:rPr>
            <w:rStyle w:val="Hyperlink"/>
            <w:noProof/>
          </w:rPr>
          <w:t>Activity Risk Management Plan</w:t>
        </w:r>
        <w:r w:rsidR="003B4B66">
          <w:rPr>
            <w:noProof/>
            <w:webHidden/>
          </w:rPr>
          <w:tab/>
        </w:r>
        <w:r w:rsidR="003B4B66">
          <w:rPr>
            <w:noProof/>
            <w:webHidden/>
          </w:rPr>
          <w:fldChar w:fldCharType="begin"/>
        </w:r>
        <w:r w:rsidR="003B4B66">
          <w:rPr>
            <w:noProof/>
            <w:webHidden/>
          </w:rPr>
          <w:instrText xml:space="preserve"> PAGEREF _Toc92807094 \h </w:instrText>
        </w:r>
        <w:r w:rsidR="003B4B66">
          <w:rPr>
            <w:noProof/>
            <w:webHidden/>
          </w:rPr>
        </w:r>
        <w:r w:rsidR="003B4B66">
          <w:rPr>
            <w:noProof/>
            <w:webHidden/>
          </w:rPr>
          <w:fldChar w:fldCharType="separate"/>
        </w:r>
        <w:r w:rsidR="003B4B66">
          <w:rPr>
            <w:noProof/>
            <w:webHidden/>
          </w:rPr>
          <w:t>10</w:t>
        </w:r>
        <w:r w:rsidR="003B4B66">
          <w:rPr>
            <w:noProof/>
            <w:webHidden/>
          </w:rPr>
          <w:fldChar w:fldCharType="end"/>
        </w:r>
      </w:hyperlink>
    </w:p>
    <w:p w14:paraId="79CA41A8" w14:textId="0B82EB00" w:rsidR="00A04E11" w:rsidRDefault="00767A78" w:rsidP="00244340">
      <w:pPr>
        <w:pStyle w:val="NoSpacing"/>
      </w:pPr>
      <w:r>
        <w:rPr>
          <w:rFonts w:asciiTheme="minorHAnsi" w:hAnsiTheme="minorHAnsi" w:cstheme="minorHAnsi"/>
          <w:b/>
          <w:bCs/>
          <w:i w:val="0"/>
          <w:iCs w:val="0"/>
          <w:caps/>
          <w:color w:val="auto"/>
        </w:rPr>
        <w:fldChar w:fldCharType="end"/>
      </w:r>
    </w:p>
    <w:p w14:paraId="4254BC65" w14:textId="1DF56625" w:rsidR="00557B6A" w:rsidRPr="00557B6A" w:rsidRDefault="00DD0C4E" w:rsidP="00557B6A">
      <w:pPr>
        <w:spacing w:after="0"/>
        <w:rPr>
          <w:b/>
          <w:sz w:val="24"/>
        </w:rPr>
      </w:pPr>
      <w:bookmarkStart w:id="7" w:name="_Toc69127773"/>
      <w:r>
        <w:br w:type="page"/>
      </w:r>
    </w:p>
    <w:p w14:paraId="3C9E7ED7" w14:textId="7BC58C8D" w:rsidR="00F24E4F" w:rsidRPr="00CD6E0C" w:rsidRDefault="00457F86" w:rsidP="00CD6E0C">
      <w:pPr>
        <w:pStyle w:val="Heading1"/>
      </w:pPr>
      <w:bookmarkStart w:id="8" w:name="_Toc92807074"/>
      <w:r>
        <w:lastRenderedPageBreak/>
        <w:t>Overview</w:t>
      </w:r>
      <w:bookmarkEnd w:id="8"/>
      <w:r>
        <w:t xml:space="preserve"> </w:t>
      </w:r>
      <w:bookmarkEnd w:id="7"/>
    </w:p>
    <w:p w14:paraId="4EC93403" w14:textId="24A3D496" w:rsidR="00D8257A" w:rsidRDefault="00457F86" w:rsidP="008E50C0">
      <w:pPr>
        <w:pStyle w:val="Heading2"/>
        <w:ind w:left="1134" w:hanging="567"/>
      </w:pPr>
      <w:bookmarkStart w:id="9" w:name="_Toc69127774"/>
      <w:bookmarkStart w:id="10" w:name="_Toc92807075"/>
      <w:r>
        <w:t>Purpose</w:t>
      </w:r>
      <w:bookmarkEnd w:id="9"/>
      <w:r w:rsidR="00DB685F">
        <w:t xml:space="preserve"> of this document</w:t>
      </w:r>
      <w:bookmarkEnd w:id="10"/>
    </w:p>
    <w:p w14:paraId="3FDB8EFB" w14:textId="79E69C2E" w:rsidR="006A1E34" w:rsidRDefault="47FCFA16" w:rsidP="5B88751E">
      <w:pPr>
        <w:pStyle w:val="Normalnospace"/>
        <w:spacing w:before="120"/>
      </w:pPr>
      <w:r w:rsidRPr="5B88751E">
        <w:t>The purpose of this document is to:</w:t>
      </w:r>
    </w:p>
    <w:p w14:paraId="3E51468B" w14:textId="115AF5D0" w:rsidR="006A1E34" w:rsidRDefault="47FCFA16" w:rsidP="5B88751E">
      <w:pPr>
        <w:pStyle w:val="Normalnospace"/>
        <w:spacing w:before="120"/>
      </w:pPr>
      <w:r w:rsidRPr="5B88751E">
        <w:t>•</w:t>
      </w:r>
      <w:r w:rsidR="006A1E34">
        <w:tab/>
      </w:r>
      <w:r w:rsidRPr="5B88751E">
        <w:t>define the purpose, objectives, and scope of the [</w:t>
      </w:r>
      <w:r w:rsidR="00AB564A">
        <w:t>activity</w:t>
      </w:r>
      <w:r w:rsidRPr="5B88751E">
        <w:t xml:space="preserve"> name] </w:t>
      </w:r>
    </w:p>
    <w:p w14:paraId="594D972F" w14:textId="77777777" w:rsidR="006A1E34" w:rsidRDefault="47FCFA16" w:rsidP="5B88751E">
      <w:pPr>
        <w:pStyle w:val="Normalnospace"/>
        <w:spacing w:before="120"/>
      </w:pPr>
      <w:r w:rsidRPr="5B88751E">
        <w:t>•</w:t>
      </w:r>
      <w:r w:rsidR="006A1E34">
        <w:tab/>
      </w:r>
      <w:r w:rsidRPr="5B88751E">
        <w:t>define the stages and outputs (deliverables) of each stage</w:t>
      </w:r>
    </w:p>
    <w:p w14:paraId="4CE48007" w14:textId="0958899A" w:rsidR="006A1E34" w:rsidRDefault="47FCFA16" w:rsidP="5B88751E">
      <w:pPr>
        <w:pStyle w:val="Normalnospace"/>
        <w:spacing w:before="120"/>
      </w:pPr>
      <w:r w:rsidRPr="5B88751E">
        <w:t>•</w:t>
      </w:r>
      <w:r w:rsidR="006A1E34">
        <w:tab/>
      </w:r>
      <w:r w:rsidRPr="5B88751E">
        <w:t xml:space="preserve">name the people and resources required to deliver the </w:t>
      </w:r>
      <w:r w:rsidR="00AB564A">
        <w:t>activity</w:t>
      </w:r>
      <w:r w:rsidRPr="5B88751E">
        <w:t xml:space="preserve"> outputs</w:t>
      </w:r>
    </w:p>
    <w:p w14:paraId="7150DC88" w14:textId="33258136" w:rsidR="006A1E34" w:rsidRDefault="47FCFA16" w:rsidP="5B88751E">
      <w:pPr>
        <w:pStyle w:val="Normalnospace"/>
        <w:spacing w:before="120"/>
      </w:pPr>
      <w:r w:rsidRPr="5B88751E">
        <w:t>•</w:t>
      </w:r>
      <w:r w:rsidR="006A1E34">
        <w:tab/>
      </w:r>
      <w:r w:rsidRPr="5B88751E">
        <w:t xml:space="preserve">allocate costs against </w:t>
      </w:r>
      <w:r w:rsidR="00570C07">
        <w:t xml:space="preserve">stages of the </w:t>
      </w:r>
      <w:r w:rsidRPr="5B88751E">
        <w:t>activit</w:t>
      </w:r>
      <w:r w:rsidR="00570C07">
        <w:t>y</w:t>
      </w:r>
      <w:r w:rsidRPr="5B88751E">
        <w:t xml:space="preserve"> or outputs</w:t>
      </w:r>
    </w:p>
    <w:p w14:paraId="27090CCF" w14:textId="77777777" w:rsidR="006A1E34" w:rsidRDefault="47FCFA16" w:rsidP="5B88751E">
      <w:pPr>
        <w:pStyle w:val="Normalnospace"/>
        <w:spacing w:before="120"/>
      </w:pPr>
      <w:r w:rsidRPr="5B88751E">
        <w:t>•</w:t>
      </w:r>
      <w:r w:rsidR="006A1E34">
        <w:tab/>
      </w:r>
      <w:r w:rsidRPr="5B88751E">
        <w:t>specify the timeframe for the delivery of each stage</w:t>
      </w:r>
    </w:p>
    <w:p w14:paraId="288A13C5" w14:textId="2A7E9291" w:rsidR="006A1E34" w:rsidRDefault="47FCFA16" w:rsidP="5B88751E">
      <w:pPr>
        <w:pStyle w:val="Normalnospace"/>
        <w:spacing w:before="120"/>
      </w:pPr>
      <w:r w:rsidRPr="5B88751E">
        <w:t>•</w:t>
      </w:r>
      <w:r w:rsidR="006A1E34">
        <w:tab/>
      </w:r>
      <w:r w:rsidRPr="5B88751E">
        <w:t xml:space="preserve">identify the uncertainty in the </w:t>
      </w:r>
      <w:r w:rsidR="00570C07">
        <w:t>activity</w:t>
      </w:r>
      <w:r w:rsidRPr="5B88751E">
        <w:t xml:space="preserve"> and how it will be managed</w:t>
      </w:r>
    </w:p>
    <w:p w14:paraId="6BFF6E46" w14:textId="47F64DEC" w:rsidR="006A1E34" w:rsidRDefault="47FCFA16" w:rsidP="5B88751E">
      <w:pPr>
        <w:pStyle w:val="Normalnospace"/>
        <w:spacing w:before="120"/>
      </w:pPr>
      <w:r w:rsidRPr="5B88751E">
        <w:t>•</w:t>
      </w:r>
      <w:r w:rsidR="006A1E34">
        <w:tab/>
      </w:r>
      <w:r w:rsidRPr="5B88751E">
        <w:t xml:space="preserve">identify the stakeholders in the </w:t>
      </w:r>
      <w:r w:rsidR="00570C07">
        <w:t>activity</w:t>
      </w:r>
      <w:r w:rsidRPr="5B88751E">
        <w:t xml:space="preserve"> and how they will be engaged</w:t>
      </w:r>
    </w:p>
    <w:p w14:paraId="71A48D0F" w14:textId="45231629" w:rsidR="006A1E34" w:rsidRDefault="47FCFA16" w:rsidP="5B88751E">
      <w:pPr>
        <w:pStyle w:val="Normalnospace"/>
        <w:spacing w:before="120"/>
      </w:pPr>
      <w:r w:rsidRPr="5B88751E">
        <w:t>•</w:t>
      </w:r>
      <w:r w:rsidR="006A1E34">
        <w:tab/>
      </w:r>
      <w:r w:rsidRPr="5B88751E">
        <w:t>identify scheduling or communications dependencies with other projects</w:t>
      </w:r>
      <w:r w:rsidR="005A59A7">
        <w:t xml:space="preserve"> or activities</w:t>
      </w:r>
    </w:p>
    <w:p w14:paraId="62D87CC7" w14:textId="54DED1A1" w:rsidR="00AD515D" w:rsidRDefault="008430C0" w:rsidP="008E50C0">
      <w:pPr>
        <w:pStyle w:val="Heading2"/>
        <w:ind w:left="1134" w:hanging="567"/>
      </w:pPr>
      <w:bookmarkStart w:id="11" w:name="_Hlk79489023"/>
      <w:bookmarkStart w:id="12" w:name="_Toc92807076"/>
      <w:bookmarkEnd w:id="11"/>
      <w:r>
        <w:t>Project</w:t>
      </w:r>
      <w:r w:rsidR="00923C1D">
        <w:t xml:space="preserve"> Overview</w:t>
      </w:r>
      <w:bookmarkEnd w:id="12"/>
    </w:p>
    <w:tbl>
      <w:tblPr>
        <w:tblStyle w:val="TableGrid"/>
        <w:tblW w:w="0" w:type="auto"/>
        <w:tblCellMar>
          <w:top w:w="113" w:type="dxa"/>
          <w:bottom w:w="113" w:type="dxa"/>
        </w:tblCellMar>
        <w:tblLook w:val="04A0" w:firstRow="1" w:lastRow="0" w:firstColumn="1" w:lastColumn="0" w:noHBand="0" w:noVBand="1"/>
      </w:tblPr>
      <w:tblGrid>
        <w:gridCol w:w="9060"/>
      </w:tblGrid>
      <w:tr w:rsidR="00901146" w14:paraId="3E1F4264" w14:textId="77777777" w:rsidTr="5B88751E">
        <w:tc>
          <w:tcPr>
            <w:tcW w:w="9060" w:type="dxa"/>
            <w:tcBorders>
              <w:top w:val="nil"/>
              <w:left w:val="nil"/>
              <w:bottom w:val="nil"/>
              <w:right w:val="nil"/>
            </w:tcBorders>
            <w:shd w:val="clear" w:color="auto" w:fill="DFF1D9" w:themeFill="accent3" w:themeFillTint="33"/>
          </w:tcPr>
          <w:p w14:paraId="074D5E17" w14:textId="1AA52C48" w:rsidR="00901146" w:rsidRPr="006200CB" w:rsidRDefault="258610ED" w:rsidP="008157AB">
            <w:pPr>
              <w:pStyle w:val="TableText"/>
            </w:pPr>
            <w:r>
              <w:t>This information was provided in your Grant Application</w:t>
            </w:r>
            <w:r w:rsidR="00316C4B">
              <w:t xml:space="preserve"> </w:t>
            </w:r>
            <w:r w:rsidR="002719C0">
              <w:t>under Project Details</w:t>
            </w:r>
            <w:r>
              <w:t xml:space="preserve">. </w:t>
            </w:r>
            <w:r w:rsidR="12BE6324">
              <w:t xml:space="preserve">Describe the </w:t>
            </w:r>
            <w:r w:rsidR="35D62E02">
              <w:t>context</w:t>
            </w:r>
            <w:r w:rsidR="78937137">
              <w:t xml:space="preserve">, </w:t>
            </w:r>
            <w:r w:rsidR="35D62E02">
              <w:t xml:space="preserve">background </w:t>
            </w:r>
            <w:r w:rsidR="78937137">
              <w:t>and</w:t>
            </w:r>
            <w:r w:rsidR="3CC37265">
              <w:t xml:space="preserve"> a</w:t>
            </w:r>
            <w:r w:rsidR="78937137">
              <w:t xml:space="preserve"> </w:t>
            </w:r>
            <w:r w:rsidR="00DB685F">
              <w:t>high-level</w:t>
            </w:r>
            <w:r w:rsidR="78937137">
              <w:t xml:space="preserve"> summary </w:t>
            </w:r>
            <w:r w:rsidR="35D62E02">
              <w:t>of the project</w:t>
            </w:r>
            <w:r w:rsidR="42F94BFC">
              <w:t xml:space="preserve"> including benefits</w:t>
            </w:r>
            <w:r w:rsidR="06C7E634">
              <w:t xml:space="preserve"> (1 – 2 paragraphs)</w:t>
            </w:r>
          </w:p>
        </w:tc>
      </w:tr>
    </w:tbl>
    <w:p w14:paraId="3556FEB9" w14:textId="171E51F8" w:rsidR="00F87F5E" w:rsidRDefault="00F87F5E" w:rsidP="008157AB">
      <w:pPr>
        <w:spacing w:before="120"/>
      </w:pPr>
      <w:r>
        <w:t>[</w:t>
      </w:r>
      <w:r w:rsidRPr="00F87F5E">
        <w:t>Add text here.</w:t>
      </w:r>
      <w:r>
        <w:t>]</w:t>
      </w:r>
    </w:p>
    <w:p w14:paraId="5C9F9E14" w14:textId="29EED679" w:rsidR="0036052B" w:rsidRDefault="0036052B" w:rsidP="0036052B">
      <w:pPr>
        <w:pStyle w:val="Heading2"/>
        <w:ind w:left="1134" w:hanging="567"/>
      </w:pPr>
      <w:bookmarkStart w:id="13" w:name="_Toc92807077"/>
      <w:r>
        <w:t>Activity Overview</w:t>
      </w:r>
      <w:bookmarkEnd w:id="13"/>
    </w:p>
    <w:tbl>
      <w:tblPr>
        <w:tblStyle w:val="TableGrid"/>
        <w:tblW w:w="0" w:type="auto"/>
        <w:tblCellMar>
          <w:top w:w="113" w:type="dxa"/>
          <w:bottom w:w="113" w:type="dxa"/>
        </w:tblCellMar>
        <w:tblLook w:val="04A0" w:firstRow="1" w:lastRow="0" w:firstColumn="1" w:lastColumn="0" w:noHBand="0" w:noVBand="1"/>
      </w:tblPr>
      <w:tblGrid>
        <w:gridCol w:w="9060"/>
      </w:tblGrid>
      <w:tr w:rsidR="0036052B" w14:paraId="3E189F66" w14:textId="77777777" w:rsidTr="002D6FB3">
        <w:tc>
          <w:tcPr>
            <w:tcW w:w="9060" w:type="dxa"/>
            <w:tcBorders>
              <w:top w:val="nil"/>
              <w:left w:val="nil"/>
              <w:bottom w:val="nil"/>
              <w:right w:val="nil"/>
            </w:tcBorders>
            <w:shd w:val="clear" w:color="auto" w:fill="DFF1D9" w:themeFill="accent3" w:themeFillTint="33"/>
          </w:tcPr>
          <w:p w14:paraId="7280465F" w14:textId="72F18BBD" w:rsidR="0036052B" w:rsidRPr="006200CB" w:rsidRDefault="0036052B" w:rsidP="002D6FB3">
            <w:pPr>
              <w:pStyle w:val="TableText"/>
            </w:pPr>
            <w:r>
              <w:t xml:space="preserve">This information was provided in your Grant Application under Activity details. </w:t>
            </w:r>
            <w:r w:rsidR="00882329">
              <w:t>Provide</w:t>
            </w:r>
            <w:r>
              <w:t xml:space="preserve"> a high-level summary of the </w:t>
            </w:r>
            <w:r w:rsidR="00882329">
              <w:t>activity and how it will drive the investment readiness of the project</w:t>
            </w:r>
            <w:r>
              <w:t xml:space="preserve"> (1 – 2 paragraphs)</w:t>
            </w:r>
          </w:p>
        </w:tc>
      </w:tr>
    </w:tbl>
    <w:p w14:paraId="51A7F3AE" w14:textId="77777777" w:rsidR="0036052B" w:rsidRPr="00F87F5E" w:rsidRDefault="0036052B" w:rsidP="0036052B">
      <w:pPr>
        <w:spacing w:before="120"/>
      </w:pPr>
      <w:r>
        <w:t>[</w:t>
      </w:r>
      <w:r w:rsidRPr="00F87F5E">
        <w:t>Add text here.</w:t>
      </w:r>
      <w:r>
        <w:t>]</w:t>
      </w:r>
    </w:p>
    <w:p w14:paraId="19EE037F" w14:textId="148E96F4" w:rsidR="00BF490B" w:rsidRDefault="00457F86" w:rsidP="008E50C0">
      <w:pPr>
        <w:pStyle w:val="Heading2"/>
        <w:ind w:left="1134" w:hanging="567"/>
      </w:pPr>
      <w:bookmarkStart w:id="14" w:name="_Toc69127776"/>
      <w:bookmarkStart w:id="15" w:name="_Toc92807078"/>
      <w:r>
        <w:t>Business Need</w:t>
      </w:r>
      <w:bookmarkEnd w:id="14"/>
      <w:bookmarkEnd w:id="15"/>
    </w:p>
    <w:tbl>
      <w:tblPr>
        <w:tblStyle w:val="TableGrid"/>
        <w:tblW w:w="0" w:type="auto"/>
        <w:tblCellMar>
          <w:top w:w="113" w:type="dxa"/>
          <w:bottom w:w="113" w:type="dxa"/>
        </w:tblCellMar>
        <w:tblLook w:val="04A0" w:firstRow="1" w:lastRow="0" w:firstColumn="1" w:lastColumn="0" w:noHBand="0" w:noVBand="1"/>
      </w:tblPr>
      <w:tblGrid>
        <w:gridCol w:w="9060"/>
      </w:tblGrid>
      <w:tr w:rsidR="009F65BC" w14:paraId="2A80F25E" w14:textId="77777777" w:rsidTr="5B88751E">
        <w:tc>
          <w:tcPr>
            <w:tcW w:w="9060" w:type="dxa"/>
            <w:tcBorders>
              <w:top w:val="nil"/>
              <w:left w:val="nil"/>
              <w:bottom w:val="nil"/>
              <w:right w:val="nil"/>
            </w:tcBorders>
            <w:shd w:val="clear" w:color="auto" w:fill="DFF1D9" w:themeFill="accent3" w:themeFillTint="33"/>
          </w:tcPr>
          <w:p w14:paraId="0CA17E8F" w14:textId="4217A9BC" w:rsidR="009F65BC" w:rsidRPr="006200CB" w:rsidRDefault="06C7E634" w:rsidP="004F28DD">
            <w:pPr>
              <w:pStyle w:val="TableText"/>
            </w:pPr>
            <w:r>
              <w:t>Art</w:t>
            </w:r>
            <w:r w:rsidR="51CEED1E">
              <w:t>iculat</w:t>
            </w:r>
            <w:r>
              <w:t>e</w:t>
            </w:r>
            <w:r w:rsidR="51CEED1E">
              <w:t xml:space="preserve"> </w:t>
            </w:r>
            <w:r w:rsidR="00114835">
              <w:t>the business need</w:t>
            </w:r>
            <w:r w:rsidR="70CDDA63">
              <w:t xml:space="preserve"> or purpose</w:t>
            </w:r>
            <w:r w:rsidR="00114835">
              <w:t xml:space="preserve"> of the project</w:t>
            </w:r>
            <w:r>
              <w:t xml:space="preserve"> (2 – 3 paragraphs)</w:t>
            </w:r>
          </w:p>
        </w:tc>
      </w:tr>
    </w:tbl>
    <w:p w14:paraId="196A9DB4" w14:textId="22CF2283" w:rsidR="002C5F7E" w:rsidRPr="00BF490B" w:rsidRDefault="00114835" w:rsidP="00114835">
      <w:pPr>
        <w:spacing w:before="120"/>
      </w:pPr>
      <w:r>
        <w:t>[</w:t>
      </w:r>
      <w:r w:rsidRPr="00F87F5E">
        <w:t>Add text here.</w:t>
      </w:r>
      <w:r>
        <w:t>]</w:t>
      </w:r>
    </w:p>
    <w:p w14:paraId="01C89EFA" w14:textId="7A52C8FE" w:rsidR="00E91018" w:rsidRDefault="004B2B1C" w:rsidP="008E50C0">
      <w:pPr>
        <w:pStyle w:val="Heading2"/>
        <w:ind w:left="1134" w:hanging="567"/>
      </w:pPr>
      <w:bookmarkStart w:id="16" w:name="_Toc92807079"/>
      <w:bookmarkStart w:id="17" w:name="_Toc69127777"/>
      <w:r>
        <w:t>Project</w:t>
      </w:r>
      <w:r w:rsidR="00E91018">
        <w:t xml:space="preserve"> objective</w:t>
      </w:r>
      <w:bookmarkEnd w:id="16"/>
    </w:p>
    <w:tbl>
      <w:tblPr>
        <w:tblStyle w:val="TableGrid"/>
        <w:tblW w:w="0" w:type="auto"/>
        <w:tblCellMar>
          <w:top w:w="113" w:type="dxa"/>
          <w:bottom w:w="113" w:type="dxa"/>
        </w:tblCellMar>
        <w:tblLook w:val="04A0" w:firstRow="1" w:lastRow="0" w:firstColumn="1" w:lastColumn="0" w:noHBand="0" w:noVBand="1"/>
      </w:tblPr>
      <w:tblGrid>
        <w:gridCol w:w="9060"/>
      </w:tblGrid>
      <w:tr w:rsidR="003B1C0B" w14:paraId="2A2761E0" w14:textId="77777777" w:rsidTr="5B88751E">
        <w:tc>
          <w:tcPr>
            <w:tcW w:w="9060" w:type="dxa"/>
            <w:tcBorders>
              <w:top w:val="nil"/>
              <w:left w:val="nil"/>
              <w:bottom w:val="nil"/>
              <w:right w:val="nil"/>
            </w:tcBorders>
            <w:shd w:val="clear" w:color="auto" w:fill="DFF1D9" w:themeFill="accent3" w:themeFillTint="33"/>
          </w:tcPr>
          <w:p w14:paraId="53EF9B58" w14:textId="545D9F01" w:rsidR="003B1C0B" w:rsidRPr="006200CB" w:rsidRDefault="119CA2DF" w:rsidP="002C1E67">
            <w:pPr>
              <w:pStyle w:val="TableText"/>
            </w:pPr>
            <w:r>
              <w:t>Articulate</w:t>
            </w:r>
            <w:r w:rsidR="003B1C0B">
              <w:t xml:space="preserve"> </w:t>
            </w:r>
            <w:r w:rsidR="000D5850">
              <w:t xml:space="preserve">the </w:t>
            </w:r>
            <w:r w:rsidR="5043F27E">
              <w:t>desired results of the project</w:t>
            </w:r>
            <w:r w:rsidR="003B1C0B">
              <w:t>. Objectives should be concise and unambiguous</w:t>
            </w:r>
            <w:r w:rsidR="675A3578">
              <w:t xml:space="preserve">, measurable </w:t>
            </w:r>
            <w:r w:rsidR="1D1EF66C">
              <w:t>(3 – 5 points)</w:t>
            </w:r>
          </w:p>
        </w:tc>
      </w:tr>
    </w:tbl>
    <w:p w14:paraId="43E29F39" w14:textId="26BBE026" w:rsidR="003B1C0B" w:rsidRPr="00764F54" w:rsidRDefault="003B1C0B" w:rsidP="003B1C0B">
      <w:pPr>
        <w:pStyle w:val="Normalnospace"/>
        <w:spacing w:before="120"/>
      </w:pPr>
      <w:r w:rsidRPr="00764F54">
        <w:t>The objectives of this pro</w:t>
      </w:r>
      <w:r w:rsidR="000D5850">
        <w:t>ject are</w:t>
      </w:r>
      <w:r w:rsidRPr="00764F54">
        <w:t>:</w:t>
      </w:r>
    </w:p>
    <w:p w14:paraId="6803272B" w14:textId="77777777" w:rsidR="003B1C0B" w:rsidRPr="001C0244" w:rsidRDefault="003B1C0B" w:rsidP="003B1C0B">
      <w:pPr>
        <w:pStyle w:val="dotpoint"/>
      </w:pPr>
      <w:r w:rsidRPr="001C0244">
        <w:t>[Insert Objective 1]</w:t>
      </w:r>
    </w:p>
    <w:p w14:paraId="5C02982D" w14:textId="11ED8029" w:rsidR="003B1C0B" w:rsidRDefault="003B1C0B" w:rsidP="003B1C0B">
      <w:pPr>
        <w:pStyle w:val="dotpoint"/>
      </w:pPr>
      <w:r>
        <w:t>[Insert Objective 2]</w:t>
      </w:r>
    </w:p>
    <w:p w14:paraId="220DB679" w14:textId="7218CAE8" w:rsidR="004B2B1C" w:rsidRDefault="004B2B1C" w:rsidP="004B2B1C">
      <w:pPr>
        <w:pStyle w:val="Heading2"/>
        <w:ind w:left="1134" w:hanging="567"/>
      </w:pPr>
      <w:bookmarkStart w:id="18" w:name="_Toc92807080"/>
      <w:r>
        <w:lastRenderedPageBreak/>
        <w:t>Activity objective</w:t>
      </w:r>
      <w:bookmarkEnd w:id="18"/>
    </w:p>
    <w:tbl>
      <w:tblPr>
        <w:tblStyle w:val="TableGrid"/>
        <w:tblW w:w="0" w:type="auto"/>
        <w:tblCellMar>
          <w:top w:w="113" w:type="dxa"/>
          <w:bottom w:w="113" w:type="dxa"/>
        </w:tblCellMar>
        <w:tblLook w:val="04A0" w:firstRow="1" w:lastRow="0" w:firstColumn="1" w:lastColumn="0" w:noHBand="0" w:noVBand="1"/>
      </w:tblPr>
      <w:tblGrid>
        <w:gridCol w:w="9060"/>
      </w:tblGrid>
      <w:tr w:rsidR="004B2B1C" w14:paraId="31B43C9B" w14:textId="77777777" w:rsidTr="002D6FB3">
        <w:tc>
          <w:tcPr>
            <w:tcW w:w="9060" w:type="dxa"/>
            <w:tcBorders>
              <w:top w:val="nil"/>
              <w:left w:val="nil"/>
              <w:bottom w:val="nil"/>
              <w:right w:val="nil"/>
            </w:tcBorders>
            <w:shd w:val="clear" w:color="auto" w:fill="DFF1D9" w:themeFill="accent3" w:themeFillTint="33"/>
          </w:tcPr>
          <w:p w14:paraId="031E050C" w14:textId="02F9467A" w:rsidR="004B2B1C" w:rsidRPr="006200CB" w:rsidRDefault="004B2B1C" w:rsidP="002D6FB3">
            <w:pPr>
              <w:pStyle w:val="TableText"/>
            </w:pPr>
            <w:r>
              <w:t>Articulate the desired results of the activity. Objectives should be concise and unambiguous, measurable and must meet time and budget (3 – 5 points)</w:t>
            </w:r>
          </w:p>
        </w:tc>
      </w:tr>
    </w:tbl>
    <w:p w14:paraId="6A85D655" w14:textId="77777777" w:rsidR="004B2B1C" w:rsidRPr="00764F54" w:rsidRDefault="004B2B1C" w:rsidP="004B2B1C">
      <w:pPr>
        <w:pStyle w:val="Normalnospace"/>
        <w:spacing w:before="120"/>
      </w:pPr>
      <w:r w:rsidRPr="00764F54">
        <w:t>The objectives of this pro</w:t>
      </w:r>
      <w:r>
        <w:t>ject are</w:t>
      </w:r>
      <w:r w:rsidRPr="00764F54">
        <w:t>:</w:t>
      </w:r>
    </w:p>
    <w:p w14:paraId="2B7C6B6C" w14:textId="77777777" w:rsidR="004B2B1C" w:rsidRPr="001C0244" w:rsidRDefault="004B2B1C" w:rsidP="004B2B1C">
      <w:pPr>
        <w:pStyle w:val="dotpoint"/>
      </w:pPr>
      <w:r w:rsidRPr="001C0244">
        <w:t>[Insert Objective 1]</w:t>
      </w:r>
    </w:p>
    <w:p w14:paraId="5F31E154" w14:textId="77777777" w:rsidR="004B2B1C" w:rsidRPr="00BF490B" w:rsidRDefault="004B2B1C" w:rsidP="004B2B1C">
      <w:pPr>
        <w:pStyle w:val="dotpoint"/>
      </w:pPr>
      <w:r>
        <w:t>[Insert Objective 2]</w:t>
      </w:r>
    </w:p>
    <w:p w14:paraId="5F5A6D20" w14:textId="77777777" w:rsidR="004B2B1C" w:rsidRPr="00BF490B" w:rsidRDefault="004B2B1C" w:rsidP="004B2B1C">
      <w:pPr>
        <w:pStyle w:val="dotpoint"/>
        <w:numPr>
          <w:ilvl w:val="0"/>
          <w:numId w:val="0"/>
        </w:numPr>
        <w:ind w:left="720" w:hanging="360"/>
      </w:pPr>
    </w:p>
    <w:p w14:paraId="0985EAA5" w14:textId="6271863C" w:rsidR="00C85CC6" w:rsidRDefault="00AE1716" w:rsidP="00C85CC6">
      <w:pPr>
        <w:pStyle w:val="Heading1"/>
      </w:pPr>
      <w:bookmarkStart w:id="19" w:name="_Toc92807081"/>
      <w:bookmarkEnd w:id="17"/>
      <w:r>
        <w:t>Activity</w:t>
      </w:r>
      <w:r w:rsidR="00C85CC6">
        <w:t xml:space="preserve"> Scope</w:t>
      </w:r>
      <w:bookmarkEnd w:id="19"/>
      <w:r w:rsidR="00C85CC6">
        <w:t xml:space="preserve"> </w:t>
      </w:r>
    </w:p>
    <w:p w14:paraId="739C2F9C" w14:textId="383A0AB0" w:rsidR="00C85CC6" w:rsidRDefault="00AE1716" w:rsidP="00354170">
      <w:pPr>
        <w:pStyle w:val="Heading2"/>
        <w:ind w:left="1134" w:hanging="567"/>
      </w:pPr>
      <w:bookmarkStart w:id="20" w:name="_Toc92807082"/>
      <w:r>
        <w:t>Activity</w:t>
      </w:r>
      <w:r w:rsidR="00C85CC6">
        <w:t xml:space="preserve"> Scope</w:t>
      </w:r>
      <w:bookmarkEnd w:id="20"/>
    </w:p>
    <w:tbl>
      <w:tblPr>
        <w:tblStyle w:val="TableGrid"/>
        <w:tblW w:w="0" w:type="auto"/>
        <w:tblCellMar>
          <w:top w:w="113" w:type="dxa"/>
          <w:bottom w:w="113" w:type="dxa"/>
        </w:tblCellMar>
        <w:tblLook w:val="04A0" w:firstRow="1" w:lastRow="0" w:firstColumn="1" w:lastColumn="0" w:noHBand="0" w:noVBand="1"/>
      </w:tblPr>
      <w:tblGrid>
        <w:gridCol w:w="9060"/>
      </w:tblGrid>
      <w:tr w:rsidR="00C85CC6" w14:paraId="014FBD44" w14:textId="77777777" w:rsidTr="5B88751E">
        <w:tc>
          <w:tcPr>
            <w:tcW w:w="9060" w:type="dxa"/>
            <w:tcBorders>
              <w:top w:val="nil"/>
              <w:left w:val="nil"/>
              <w:bottom w:val="nil"/>
              <w:right w:val="nil"/>
            </w:tcBorders>
            <w:shd w:val="clear" w:color="auto" w:fill="DFF1D9" w:themeFill="accent3" w:themeFillTint="33"/>
          </w:tcPr>
          <w:p w14:paraId="49DB68C9" w14:textId="0E961F82" w:rsidR="00C85CC6" w:rsidRPr="006200CB" w:rsidRDefault="021B1D8B" w:rsidP="00FA6E06">
            <w:pPr>
              <w:pStyle w:val="TableText"/>
            </w:pPr>
            <w:bookmarkStart w:id="21" w:name="_Hlk79494932"/>
            <w:bookmarkStart w:id="22" w:name="_Hlk79494939"/>
            <w:r>
              <w:t xml:space="preserve">Describe in detail the scope of the </w:t>
            </w:r>
            <w:r w:rsidR="00AE1716">
              <w:t>activity</w:t>
            </w:r>
            <w:r>
              <w:t>.</w:t>
            </w:r>
            <w:bookmarkEnd w:id="21"/>
            <w:r w:rsidR="00A2003F">
              <w:t xml:space="preserve"> </w:t>
            </w:r>
            <w:r w:rsidR="00C85CC6">
              <w:t>Should match</w:t>
            </w:r>
            <w:r w:rsidR="6D26ECFE">
              <w:t xml:space="preserve"> and build on</w:t>
            </w:r>
            <w:r w:rsidR="00C85CC6">
              <w:t xml:space="preserve"> your Grant Application</w:t>
            </w:r>
            <w:r w:rsidR="35310CD1">
              <w:t>.</w:t>
            </w:r>
          </w:p>
        </w:tc>
      </w:tr>
      <w:bookmarkEnd w:id="22"/>
    </w:tbl>
    <w:p w14:paraId="6B1C8FCD" w14:textId="20285ADA" w:rsidR="00C85CC6" w:rsidRDefault="00C85CC6" w:rsidP="00C85CC6"/>
    <w:p w14:paraId="462B85FE" w14:textId="77777777" w:rsidR="00A2003F" w:rsidRDefault="00A2003F" w:rsidP="00A2003F">
      <w:pPr>
        <w:pStyle w:val="Normalnospace"/>
        <w:spacing w:before="120"/>
      </w:pPr>
      <w:r>
        <w:t>[</w:t>
      </w:r>
      <w:r w:rsidRPr="00F87F5E">
        <w:t>Add text here.</w:t>
      </w:r>
      <w:r>
        <w:t>]</w:t>
      </w:r>
    </w:p>
    <w:p w14:paraId="75C88DB6" w14:textId="77777777" w:rsidR="00A2003F" w:rsidRPr="007939B0" w:rsidRDefault="00A2003F" w:rsidP="00C85CC6"/>
    <w:p w14:paraId="488F0A6A" w14:textId="11D94553" w:rsidR="00C85CC6" w:rsidRDefault="00A2003F" w:rsidP="00A2003F">
      <w:pPr>
        <w:pStyle w:val="Heading2"/>
        <w:ind w:left="1134" w:hanging="567"/>
      </w:pPr>
      <w:bookmarkStart w:id="23" w:name="_Toc92807083"/>
      <w:r>
        <w:t>Exclusions</w:t>
      </w:r>
      <w:bookmarkEnd w:id="23"/>
    </w:p>
    <w:tbl>
      <w:tblPr>
        <w:tblStyle w:val="TableGrid"/>
        <w:tblW w:w="0" w:type="auto"/>
        <w:tblCellMar>
          <w:top w:w="113" w:type="dxa"/>
          <w:bottom w:w="113" w:type="dxa"/>
        </w:tblCellMar>
        <w:tblLook w:val="04A0" w:firstRow="1" w:lastRow="0" w:firstColumn="1" w:lastColumn="0" w:noHBand="0" w:noVBand="1"/>
      </w:tblPr>
      <w:tblGrid>
        <w:gridCol w:w="9060"/>
      </w:tblGrid>
      <w:tr w:rsidR="00C85CC6" w14:paraId="3FC1BDE9" w14:textId="77777777" w:rsidTr="5B88751E">
        <w:tc>
          <w:tcPr>
            <w:tcW w:w="9060" w:type="dxa"/>
            <w:tcBorders>
              <w:top w:val="nil"/>
              <w:left w:val="nil"/>
              <w:bottom w:val="nil"/>
              <w:right w:val="nil"/>
            </w:tcBorders>
            <w:shd w:val="clear" w:color="auto" w:fill="DFF1D9" w:themeFill="accent3" w:themeFillTint="33"/>
          </w:tcPr>
          <w:p w14:paraId="328F5522" w14:textId="0E829B89" w:rsidR="00C85CC6" w:rsidRPr="006200CB" w:rsidRDefault="00C85CC6" w:rsidP="00FA6E06">
            <w:pPr>
              <w:pStyle w:val="TableText"/>
            </w:pPr>
            <w:r>
              <w:t xml:space="preserve">Outline any </w:t>
            </w:r>
            <w:r w:rsidR="4AAF1C08">
              <w:t xml:space="preserve">notable </w:t>
            </w:r>
            <w:r>
              <w:t xml:space="preserve">deliverables that are out of scope for your </w:t>
            </w:r>
            <w:r w:rsidR="00AE1716">
              <w:t>activity</w:t>
            </w:r>
            <w:r w:rsidR="00A2003F">
              <w:t>.</w:t>
            </w:r>
          </w:p>
        </w:tc>
      </w:tr>
    </w:tbl>
    <w:p w14:paraId="069F7534" w14:textId="0E50BCCA" w:rsidR="00C85CC6" w:rsidRDefault="00C85CC6" w:rsidP="00C85CC6"/>
    <w:p w14:paraId="32ECE56B" w14:textId="77777777" w:rsidR="00A2003F" w:rsidRDefault="00A2003F" w:rsidP="00A2003F">
      <w:pPr>
        <w:pStyle w:val="Normalnospace"/>
        <w:spacing w:before="120"/>
      </w:pPr>
      <w:r>
        <w:t>[</w:t>
      </w:r>
      <w:r w:rsidRPr="00F87F5E">
        <w:t>Add text here.</w:t>
      </w:r>
      <w:r>
        <w:t>]</w:t>
      </w:r>
    </w:p>
    <w:p w14:paraId="33CC162B" w14:textId="77777777" w:rsidR="00C85CC6" w:rsidRDefault="00C85CC6" w:rsidP="00C85CC6"/>
    <w:p w14:paraId="377B4CAF" w14:textId="77777777" w:rsidR="00C85CC6" w:rsidRDefault="00C85CC6" w:rsidP="00C85CC6">
      <w:pPr>
        <w:pStyle w:val="Heading2"/>
        <w:ind w:left="1134" w:hanging="567"/>
      </w:pPr>
      <w:bookmarkStart w:id="24" w:name="_Toc92807084"/>
      <w:r>
        <w:t>Interfaces with other projects</w:t>
      </w:r>
      <w:bookmarkEnd w:id="24"/>
    </w:p>
    <w:p w14:paraId="10399FFB" w14:textId="77777777" w:rsidR="00C85CC6" w:rsidRDefault="00C85CC6" w:rsidP="00C85CC6"/>
    <w:tbl>
      <w:tblPr>
        <w:tblStyle w:val="TableGrid"/>
        <w:tblW w:w="0" w:type="auto"/>
        <w:tblCellMar>
          <w:top w:w="113" w:type="dxa"/>
          <w:bottom w:w="113" w:type="dxa"/>
        </w:tblCellMar>
        <w:tblLook w:val="04A0" w:firstRow="1" w:lastRow="0" w:firstColumn="1" w:lastColumn="0" w:noHBand="0" w:noVBand="1"/>
      </w:tblPr>
      <w:tblGrid>
        <w:gridCol w:w="9060"/>
      </w:tblGrid>
      <w:tr w:rsidR="00C85CC6" w14:paraId="5F0D539F" w14:textId="77777777" w:rsidTr="00FA6E06">
        <w:tc>
          <w:tcPr>
            <w:tcW w:w="9060" w:type="dxa"/>
            <w:tcBorders>
              <w:top w:val="nil"/>
              <w:left w:val="nil"/>
              <w:bottom w:val="nil"/>
              <w:right w:val="nil"/>
            </w:tcBorders>
            <w:shd w:val="clear" w:color="auto" w:fill="DFF1D9" w:themeFill="accent3" w:themeFillTint="33"/>
          </w:tcPr>
          <w:p w14:paraId="0DBB21D3" w14:textId="40D5416F" w:rsidR="00C85CC6" w:rsidRPr="006200CB" w:rsidRDefault="00C85CC6" w:rsidP="00FA6E06">
            <w:pPr>
              <w:pStyle w:val="TableText"/>
            </w:pPr>
            <w:r>
              <w:t xml:space="preserve">Detail any interfaces with other projects </w:t>
            </w:r>
            <w:r w:rsidR="00AE1716">
              <w:t xml:space="preserve">or activities </w:t>
            </w:r>
            <w:r>
              <w:t>as applicable.</w:t>
            </w:r>
          </w:p>
        </w:tc>
      </w:tr>
    </w:tbl>
    <w:p w14:paraId="1D4DEEE7" w14:textId="77777777" w:rsidR="00C85CC6" w:rsidRPr="00C355AA" w:rsidRDefault="00C85CC6" w:rsidP="00C85CC6"/>
    <w:p w14:paraId="51D2DC39" w14:textId="77777777" w:rsidR="00C85CC6" w:rsidRDefault="00C85CC6" w:rsidP="00C85CC6">
      <w:pPr>
        <w:pStyle w:val="Normalnospace"/>
        <w:spacing w:before="120"/>
      </w:pPr>
      <w:r>
        <w:t>[</w:t>
      </w:r>
      <w:r w:rsidRPr="00F87F5E">
        <w:t>Add text here.</w:t>
      </w:r>
      <w:r>
        <w:t>]</w:t>
      </w:r>
    </w:p>
    <w:p w14:paraId="21575B6A" w14:textId="77777777" w:rsidR="00C85CC6" w:rsidRPr="00C07E15" w:rsidRDefault="00C85CC6" w:rsidP="00C85CC6"/>
    <w:p w14:paraId="2F5AA9C8" w14:textId="506A46DF" w:rsidR="00C85CC6" w:rsidRDefault="00AE1716" w:rsidP="00C85CC6">
      <w:pPr>
        <w:pStyle w:val="Heading2"/>
        <w:ind w:left="1134" w:hanging="567"/>
      </w:pPr>
      <w:bookmarkStart w:id="25" w:name="_Toc92807085"/>
      <w:r>
        <w:t>Activity</w:t>
      </w:r>
      <w:r w:rsidR="00C85CC6" w:rsidRPr="000D1A98">
        <w:t xml:space="preserve"> constraints and assumptions</w:t>
      </w:r>
      <w:bookmarkEnd w:id="25"/>
    </w:p>
    <w:p w14:paraId="443020F1" w14:textId="77777777" w:rsidR="00C85CC6" w:rsidRDefault="00C85CC6" w:rsidP="00C85CC6">
      <w:pPr>
        <w:pStyle w:val="Heading3"/>
      </w:pPr>
      <w:r>
        <w:t xml:space="preserve">Constraints </w:t>
      </w:r>
    </w:p>
    <w:tbl>
      <w:tblPr>
        <w:tblStyle w:val="TableGrid"/>
        <w:tblW w:w="0" w:type="auto"/>
        <w:tblCellMar>
          <w:top w:w="113" w:type="dxa"/>
          <w:bottom w:w="113" w:type="dxa"/>
        </w:tblCellMar>
        <w:tblLook w:val="04A0" w:firstRow="1" w:lastRow="0" w:firstColumn="1" w:lastColumn="0" w:noHBand="0" w:noVBand="1"/>
      </w:tblPr>
      <w:tblGrid>
        <w:gridCol w:w="9060"/>
      </w:tblGrid>
      <w:tr w:rsidR="00C85CC6" w14:paraId="329F6180" w14:textId="77777777" w:rsidTr="00FA6E06">
        <w:tc>
          <w:tcPr>
            <w:tcW w:w="9060" w:type="dxa"/>
            <w:tcBorders>
              <w:top w:val="nil"/>
              <w:left w:val="nil"/>
              <w:bottom w:val="nil"/>
              <w:right w:val="nil"/>
            </w:tcBorders>
            <w:shd w:val="clear" w:color="auto" w:fill="DFF1D9" w:themeFill="accent3" w:themeFillTint="33"/>
          </w:tcPr>
          <w:p w14:paraId="056C9BBD" w14:textId="73EFF584" w:rsidR="00C85CC6" w:rsidRPr="006200CB" w:rsidRDefault="00C85CC6" w:rsidP="00FA6E06">
            <w:pPr>
              <w:pStyle w:val="TableText"/>
            </w:pPr>
            <w:bookmarkStart w:id="26" w:name="_Hlk79494900"/>
            <w:r>
              <w:t xml:space="preserve">List the key constraints for your </w:t>
            </w:r>
            <w:r w:rsidR="00AE1716">
              <w:t>activity</w:t>
            </w:r>
            <w:r>
              <w:t xml:space="preserve"> below.</w:t>
            </w:r>
          </w:p>
        </w:tc>
      </w:tr>
      <w:bookmarkEnd w:id="26"/>
    </w:tbl>
    <w:p w14:paraId="276C3C0D" w14:textId="77777777" w:rsidR="00C85CC6" w:rsidRPr="00C355AA" w:rsidRDefault="00C85CC6" w:rsidP="00C85CC6"/>
    <w:tbl>
      <w:tblPr>
        <w:tblStyle w:val="TableGrid"/>
        <w:tblW w:w="0" w:type="auto"/>
        <w:tblCellMar>
          <w:top w:w="113" w:type="dxa"/>
          <w:bottom w:w="113" w:type="dxa"/>
        </w:tblCellMar>
        <w:tblLook w:val="04A0" w:firstRow="1" w:lastRow="0" w:firstColumn="1" w:lastColumn="0" w:noHBand="0" w:noVBand="1"/>
      </w:tblPr>
      <w:tblGrid>
        <w:gridCol w:w="9060"/>
      </w:tblGrid>
      <w:tr w:rsidR="00C85CC6" w14:paraId="74640C09" w14:textId="77777777" w:rsidTr="5B88751E">
        <w:tc>
          <w:tcPr>
            <w:tcW w:w="9060" w:type="dxa"/>
            <w:tcBorders>
              <w:top w:val="nil"/>
              <w:left w:val="nil"/>
              <w:bottom w:val="nil"/>
              <w:right w:val="nil"/>
            </w:tcBorders>
            <w:shd w:val="clear" w:color="auto" w:fill="FFFFCC"/>
          </w:tcPr>
          <w:p w14:paraId="3DD5EEBE" w14:textId="17D8C175" w:rsidR="00C85CC6" w:rsidRPr="00F50FDF" w:rsidRDefault="00C85CC6" w:rsidP="00003A7D">
            <w:pPr>
              <w:pStyle w:val="Normalnospace"/>
              <w:rPr>
                <w:i/>
                <w:iCs/>
                <w:sz w:val="18"/>
                <w:szCs w:val="18"/>
              </w:rPr>
            </w:pPr>
            <w:r w:rsidRPr="00F50FDF">
              <w:rPr>
                <w:i/>
                <w:iCs/>
                <w:sz w:val="18"/>
                <w:szCs w:val="18"/>
              </w:rPr>
              <w:t>Example (add or delete as required):</w:t>
            </w:r>
          </w:p>
          <w:p w14:paraId="5334B53B" w14:textId="6FF07341" w:rsidR="00C85CC6" w:rsidRPr="00F50FDF" w:rsidRDefault="00C85CC6" w:rsidP="5B88751E">
            <w:pPr>
              <w:pStyle w:val="Normalnospace"/>
              <w:numPr>
                <w:ilvl w:val="0"/>
                <w:numId w:val="6"/>
              </w:numPr>
              <w:rPr>
                <w:i/>
                <w:iCs/>
                <w:sz w:val="18"/>
                <w:szCs w:val="18"/>
              </w:rPr>
            </w:pPr>
            <w:r w:rsidRPr="5B88751E">
              <w:rPr>
                <w:i/>
                <w:iCs/>
                <w:sz w:val="18"/>
                <w:szCs w:val="18"/>
              </w:rPr>
              <w:t>All procurement process</w:t>
            </w:r>
            <w:r w:rsidR="19ABDEF1" w:rsidRPr="5B88751E">
              <w:rPr>
                <w:i/>
                <w:iCs/>
                <w:sz w:val="18"/>
                <w:szCs w:val="18"/>
              </w:rPr>
              <w:t>es</w:t>
            </w:r>
            <w:r w:rsidRPr="5B88751E">
              <w:rPr>
                <w:i/>
                <w:iCs/>
                <w:sz w:val="18"/>
                <w:szCs w:val="18"/>
              </w:rPr>
              <w:t xml:space="preserve"> follow State Government purchasing rules.</w:t>
            </w:r>
          </w:p>
          <w:p w14:paraId="281979D8" w14:textId="67F8AA18" w:rsidR="00C85CC6" w:rsidRPr="00671932" w:rsidRDefault="00C85CC6" w:rsidP="5B88751E">
            <w:pPr>
              <w:pStyle w:val="Normalnospace"/>
              <w:numPr>
                <w:ilvl w:val="0"/>
                <w:numId w:val="6"/>
              </w:numPr>
              <w:rPr>
                <w:i/>
                <w:iCs/>
              </w:rPr>
            </w:pPr>
            <w:r w:rsidRPr="5B88751E">
              <w:rPr>
                <w:i/>
                <w:iCs/>
                <w:sz w:val="18"/>
                <w:szCs w:val="18"/>
              </w:rPr>
              <w:lastRenderedPageBreak/>
              <w:t xml:space="preserve">Stakeholder and community </w:t>
            </w:r>
            <w:r w:rsidR="09B3B2E3" w:rsidRPr="5B88751E">
              <w:rPr>
                <w:i/>
                <w:iCs/>
                <w:sz w:val="18"/>
                <w:szCs w:val="18"/>
              </w:rPr>
              <w:t>engagement</w:t>
            </w:r>
            <w:r w:rsidRPr="5B88751E">
              <w:rPr>
                <w:i/>
                <w:iCs/>
                <w:sz w:val="18"/>
                <w:szCs w:val="18"/>
              </w:rPr>
              <w:t xml:space="preserve"> are undertaken at a frequency, and in a method that ensures appropriate reach and feedback.</w:t>
            </w:r>
          </w:p>
        </w:tc>
      </w:tr>
    </w:tbl>
    <w:p w14:paraId="3D2EBACB" w14:textId="77777777" w:rsidR="00C85CC6" w:rsidRDefault="00C85CC6" w:rsidP="00C85CC6"/>
    <w:p w14:paraId="44C0CB99" w14:textId="77777777" w:rsidR="00C85CC6" w:rsidRDefault="00C85CC6" w:rsidP="00C85CC6">
      <w:pPr>
        <w:pStyle w:val="Normalnospace"/>
        <w:spacing w:before="120"/>
      </w:pPr>
      <w:r>
        <w:t>[</w:t>
      </w:r>
      <w:r w:rsidRPr="00F87F5E">
        <w:t>Add text here.</w:t>
      </w:r>
      <w:r>
        <w:t>]</w:t>
      </w:r>
    </w:p>
    <w:p w14:paraId="334F7BDB" w14:textId="77777777" w:rsidR="00C85CC6" w:rsidRDefault="00C85CC6" w:rsidP="00C85CC6">
      <w:pPr>
        <w:pStyle w:val="Heading3"/>
      </w:pPr>
      <w:r>
        <w:t>Assumptions</w:t>
      </w:r>
      <w:r>
        <w:tab/>
        <w:t xml:space="preserve"> </w:t>
      </w:r>
    </w:p>
    <w:tbl>
      <w:tblPr>
        <w:tblStyle w:val="TableGrid"/>
        <w:tblW w:w="0" w:type="auto"/>
        <w:tblCellMar>
          <w:top w:w="113" w:type="dxa"/>
          <w:bottom w:w="113" w:type="dxa"/>
        </w:tblCellMar>
        <w:tblLook w:val="04A0" w:firstRow="1" w:lastRow="0" w:firstColumn="1" w:lastColumn="0" w:noHBand="0" w:noVBand="1"/>
      </w:tblPr>
      <w:tblGrid>
        <w:gridCol w:w="9060"/>
      </w:tblGrid>
      <w:tr w:rsidR="00C85CC6" w14:paraId="7F4E8115" w14:textId="77777777" w:rsidTr="00FA6E06">
        <w:tc>
          <w:tcPr>
            <w:tcW w:w="9060" w:type="dxa"/>
            <w:tcBorders>
              <w:top w:val="nil"/>
              <w:left w:val="nil"/>
              <w:bottom w:val="nil"/>
              <w:right w:val="nil"/>
            </w:tcBorders>
            <w:shd w:val="clear" w:color="auto" w:fill="DFF1D9" w:themeFill="accent3" w:themeFillTint="33"/>
          </w:tcPr>
          <w:p w14:paraId="0B4F6125" w14:textId="27130188" w:rsidR="00C85CC6" w:rsidRPr="006200CB" w:rsidRDefault="00C85CC6" w:rsidP="00FA6E06">
            <w:pPr>
              <w:pStyle w:val="TableText"/>
            </w:pPr>
            <w:r>
              <w:t xml:space="preserve">List the key assumptions for your </w:t>
            </w:r>
            <w:r w:rsidR="00003A7D">
              <w:t>activity</w:t>
            </w:r>
            <w:r>
              <w:t xml:space="preserve"> below.</w:t>
            </w:r>
          </w:p>
        </w:tc>
      </w:tr>
    </w:tbl>
    <w:p w14:paraId="01BB0F20" w14:textId="77777777" w:rsidR="00C85CC6" w:rsidRPr="00C355AA" w:rsidRDefault="00C85CC6" w:rsidP="00C85CC6"/>
    <w:tbl>
      <w:tblPr>
        <w:tblStyle w:val="TableGrid"/>
        <w:tblW w:w="0" w:type="auto"/>
        <w:tblCellMar>
          <w:top w:w="113" w:type="dxa"/>
          <w:bottom w:w="113" w:type="dxa"/>
        </w:tblCellMar>
        <w:tblLook w:val="04A0" w:firstRow="1" w:lastRow="0" w:firstColumn="1" w:lastColumn="0" w:noHBand="0" w:noVBand="1"/>
      </w:tblPr>
      <w:tblGrid>
        <w:gridCol w:w="9060"/>
      </w:tblGrid>
      <w:tr w:rsidR="00C85CC6" w14:paraId="4B0DDBFC" w14:textId="77777777" w:rsidTr="00FA6E06">
        <w:tc>
          <w:tcPr>
            <w:tcW w:w="9060" w:type="dxa"/>
            <w:tcBorders>
              <w:top w:val="nil"/>
              <w:left w:val="nil"/>
              <w:bottom w:val="nil"/>
              <w:right w:val="nil"/>
            </w:tcBorders>
            <w:shd w:val="clear" w:color="auto" w:fill="FFFFCC"/>
          </w:tcPr>
          <w:p w14:paraId="003FE1EC" w14:textId="77777777" w:rsidR="00C85CC6" w:rsidRPr="00116E6C" w:rsidRDefault="00C85CC6" w:rsidP="00FA6E06">
            <w:pPr>
              <w:pStyle w:val="Normalnospace"/>
              <w:rPr>
                <w:i/>
                <w:iCs/>
                <w:sz w:val="18"/>
                <w:szCs w:val="18"/>
              </w:rPr>
            </w:pPr>
            <w:r w:rsidRPr="00116E6C">
              <w:rPr>
                <w:i/>
                <w:iCs/>
                <w:sz w:val="18"/>
                <w:szCs w:val="18"/>
              </w:rPr>
              <w:t>Example (add or delete as required):</w:t>
            </w:r>
          </w:p>
          <w:p w14:paraId="55C393E7" w14:textId="6D75DF24" w:rsidR="00C85CC6" w:rsidRPr="007929F9" w:rsidRDefault="00C85CC6" w:rsidP="00FA6E06">
            <w:pPr>
              <w:pStyle w:val="Normalnospace"/>
              <w:numPr>
                <w:ilvl w:val="0"/>
                <w:numId w:val="5"/>
              </w:numPr>
              <w:rPr>
                <w:i/>
                <w:iCs/>
              </w:rPr>
            </w:pPr>
            <w:r w:rsidRPr="00116E6C">
              <w:rPr>
                <w:i/>
                <w:iCs/>
                <w:sz w:val="18"/>
                <w:szCs w:val="18"/>
              </w:rPr>
              <w:t xml:space="preserve">There is sufficient </w:t>
            </w:r>
            <w:r w:rsidR="00AD03E5">
              <w:rPr>
                <w:i/>
                <w:iCs/>
                <w:sz w:val="18"/>
                <w:szCs w:val="18"/>
              </w:rPr>
              <w:t>consultancy</w:t>
            </w:r>
            <w:r w:rsidRPr="00116E6C">
              <w:rPr>
                <w:i/>
                <w:iCs/>
                <w:sz w:val="18"/>
                <w:szCs w:val="18"/>
              </w:rPr>
              <w:t xml:space="preserve"> expertise available in the timeframes required</w:t>
            </w:r>
          </w:p>
        </w:tc>
      </w:tr>
    </w:tbl>
    <w:p w14:paraId="6DBD2EEE" w14:textId="77777777" w:rsidR="00C85CC6" w:rsidRPr="007929F9" w:rsidRDefault="00C85CC6" w:rsidP="00C85CC6"/>
    <w:p w14:paraId="0DBE5F3E" w14:textId="77777777" w:rsidR="00C85CC6" w:rsidRDefault="00C85CC6" w:rsidP="00C85CC6">
      <w:pPr>
        <w:pStyle w:val="Normalnospace"/>
        <w:spacing w:before="120"/>
      </w:pPr>
      <w:r>
        <w:t>[</w:t>
      </w:r>
      <w:r w:rsidRPr="00F87F5E">
        <w:t>Add text here.</w:t>
      </w:r>
      <w:r>
        <w:t>]</w:t>
      </w:r>
    </w:p>
    <w:p w14:paraId="2B862907" w14:textId="2049A728" w:rsidR="00A72367" w:rsidRDefault="00A72367">
      <w:pPr>
        <w:spacing w:after="0"/>
        <w:rPr>
          <w:b/>
          <w:szCs w:val="18"/>
        </w:rPr>
      </w:pPr>
      <w:bookmarkStart w:id="27" w:name="_Toc69127778"/>
    </w:p>
    <w:p w14:paraId="661DFAE3" w14:textId="6BFEEC6A" w:rsidR="00FB6E0E" w:rsidRDefault="00AD03E5" w:rsidP="00FB6E0E">
      <w:pPr>
        <w:pStyle w:val="Heading1"/>
      </w:pPr>
      <w:bookmarkStart w:id="28" w:name="_Toc92807086"/>
      <w:r>
        <w:t>Activity</w:t>
      </w:r>
      <w:r w:rsidR="009C7C14">
        <w:t xml:space="preserve"> </w:t>
      </w:r>
      <w:r w:rsidR="00FB6E0E">
        <w:t xml:space="preserve">Budget </w:t>
      </w:r>
      <w:r w:rsidR="00EF01F2">
        <w:t>and Cashflow</w:t>
      </w:r>
      <w:bookmarkEnd w:id="28"/>
    </w:p>
    <w:p w14:paraId="272ECB6E" w14:textId="3510F948" w:rsidR="00FB6E0E" w:rsidRDefault="00AD03E5" w:rsidP="00FB6E0E">
      <w:pPr>
        <w:pStyle w:val="Heading2"/>
        <w:ind w:left="1134" w:hanging="567"/>
      </w:pPr>
      <w:bookmarkStart w:id="29" w:name="_Toc92807087"/>
      <w:r>
        <w:t>Activity</w:t>
      </w:r>
      <w:r w:rsidR="00FB6E0E" w:rsidRPr="009144A2">
        <w:t xml:space="preserve"> </w:t>
      </w:r>
      <w:r w:rsidR="00455DF6">
        <w:t>B</w:t>
      </w:r>
      <w:r w:rsidR="00FB6E0E">
        <w:t>udget</w:t>
      </w:r>
      <w:bookmarkEnd w:id="29"/>
    </w:p>
    <w:p w14:paraId="493F0331" w14:textId="77777777" w:rsidR="00FB6E0E" w:rsidRDefault="00FB6E0E" w:rsidP="00FB6E0E"/>
    <w:tbl>
      <w:tblPr>
        <w:tblStyle w:val="TableGrid"/>
        <w:tblW w:w="0" w:type="auto"/>
        <w:tblCellMar>
          <w:top w:w="113" w:type="dxa"/>
          <w:bottom w:w="113" w:type="dxa"/>
        </w:tblCellMar>
        <w:tblLook w:val="04A0" w:firstRow="1" w:lastRow="0" w:firstColumn="1" w:lastColumn="0" w:noHBand="0" w:noVBand="1"/>
      </w:tblPr>
      <w:tblGrid>
        <w:gridCol w:w="9060"/>
      </w:tblGrid>
      <w:tr w:rsidR="00FB6E0E" w14:paraId="36070687" w14:textId="77777777" w:rsidTr="00F51EE7">
        <w:tc>
          <w:tcPr>
            <w:tcW w:w="9060" w:type="dxa"/>
            <w:tcBorders>
              <w:top w:val="nil"/>
              <w:left w:val="nil"/>
              <w:bottom w:val="nil"/>
              <w:right w:val="nil"/>
            </w:tcBorders>
            <w:shd w:val="clear" w:color="auto" w:fill="DFF1D9" w:themeFill="accent3" w:themeFillTint="33"/>
          </w:tcPr>
          <w:p w14:paraId="6D1C6A31" w14:textId="6817C11B" w:rsidR="00FB6E0E" w:rsidRDefault="00FB6E0E" w:rsidP="00F51EE7">
            <w:pPr>
              <w:pStyle w:val="TableText"/>
            </w:pPr>
            <w:r>
              <w:t xml:space="preserve">Provide details of the </w:t>
            </w:r>
            <w:r w:rsidR="00AD03E5">
              <w:t>activity</w:t>
            </w:r>
            <w:r>
              <w:t xml:space="preserve"> budget in the tables below. All costs to be provided excl. GST.</w:t>
            </w:r>
            <w:r w:rsidR="006E07B7">
              <w:t xml:space="preserve"> Ensure all details align with the application. </w:t>
            </w:r>
          </w:p>
          <w:p w14:paraId="7258147A" w14:textId="6ECDAE08" w:rsidR="00BB1DB2" w:rsidRDefault="00BB1DB2" w:rsidP="00F51EE7">
            <w:pPr>
              <w:pStyle w:val="TableText"/>
            </w:pPr>
            <w:r>
              <w:t>A</w:t>
            </w:r>
            <w:r w:rsidR="005054A8">
              <w:t>ctivities must be completed by 30 June 2023</w:t>
            </w:r>
            <w:r w:rsidR="0017376F">
              <w:t>.</w:t>
            </w:r>
          </w:p>
          <w:p w14:paraId="0B71B350" w14:textId="432B991C" w:rsidR="00E33D96" w:rsidRDefault="00E33D96" w:rsidP="00F51EE7">
            <w:pPr>
              <w:pStyle w:val="TableText"/>
            </w:pPr>
            <w:r>
              <w:t>Refer to Program Guidelines for list of eligible and ineligible expenses.</w:t>
            </w:r>
          </w:p>
          <w:p w14:paraId="116A4C8A" w14:textId="34B32DC0" w:rsidR="006E07B7" w:rsidRPr="006200CB" w:rsidRDefault="006E07B7" w:rsidP="00F51EE7">
            <w:pPr>
              <w:pStyle w:val="TableText"/>
            </w:pPr>
            <w:r>
              <w:t xml:space="preserve">Note </w:t>
            </w:r>
            <w:r w:rsidR="0017376F">
              <w:t>activity</w:t>
            </w:r>
            <w:r>
              <w:t xml:space="preserve"> income and expenditure should match </w:t>
            </w:r>
            <w:proofErr w:type="gramStart"/>
            <w:r>
              <w:t>i.e.</w:t>
            </w:r>
            <w:proofErr w:type="gramEnd"/>
            <w:r>
              <w:t xml:space="preserve"> income – expenditure = 0</w:t>
            </w:r>
          </w:p>
        </w:tc>
      </w:tr>
    </w:tbl>
    <w:p w14:paraId="46922BF4" w14:textId="31C9B40D" w:rsidR="00FB6E0E" w:rsidRDefault="00FB6E0E" w:rsidP="00FB6E0E"/>
    <w:tbl>
      <w:tblPr>
        <w:tblW w:w="7967" w:type="dxa"/>
        <w:tblInd w:w="-34"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ayout w:type="fixed"/>
        <w:tblLook w:val="04A0" w:firstRow="1" w:lastRow="0" w:firstColumn="1" w:lastColumn="0" w:noHBand="0" w:noVBand="1"/>
      </w:tblPr>
      <w:tblGrid>
        <w:gridCol w:w="2723"/>
        <w:gridCol w:w="2835"/>
        <w:gridCol w:w="2409"/>
      </w:tblGrid>
      <w:tr w:rsidR="005943F1" w:rsidRPr="004A0DF9" w14:paraId="59B35E18" w14:textId="77777777" w:rsidTr="005943F1">
        <w:trPr>
          <w:trHeight w:val="290"/>
        </w:trPr>
        <w:tc>
          <w:tcPr>
            <w:tcW w:w="2723" w:type="dxa"/>
            <w:tcBorders>
              <w:right w:val="single" w:sz="4" w:space="0" w:color="FFFFFF"/>
            </w:tcBorders>
            <w:shd w:val="clear" w:color="auto" w:fill="D9D9D9" w:themeFill="background1" w:themeFillShade="D9"/>
            <w:hideMark/>
          </w:tcPr>
          <w:p w14:paraId="687E7B55" w14:textId="77777777" w:rsidR="005943F1" w:rsidRPr="007C0787" w:rsidRDefault="005943F1" w:rsidP="004A0DF9">
            <w:pPr>
              <w:pStyle w:val="Normalnospace"/>
              <w:spacing w:before="120"/>
              <w:jc w:val="center"/>
              <w:rPr>
                <w:b/>
                <w:sz w:val="18"/>
                <w:szCs w:val="18"/>
              </w:rPr>
            </w:pPr>
            <w:r w:rsidRPr="007C0787">
              <w:rPr>
                <w:b/>
                <w:sz w:val="18"/>
                <w:szCs w:val="18"/>
              </w:rPr>
              <w:t>Income</w:t>
            </w:r>
          </w:p>
        </w:tc>
        <w:tc>
          <w:tcPr>
            <w:tcW w:w="2835" w:type="dxa"/>
            <w:tcBorders>
              <w:left w:val="single" w:sz="4" w:space="0" w:color="FFFFFF"/>
            </w:tcBorders>
            <w:shd w:val="clear" w:color="auto" w:fill="D9D9D9" w:themeFill="background1" w:themeFillShade="D9"/>
            <w:hideMark/>
          </w:tcPr>
          <w:p w14:paraId="712327C1" w14:textId="77777777" w:rsidR="005943F1" w:rsidRDefault="005943F1" w:rsidP="004A0DF9">
            <w:pPr>
              <w:pStyle w:val="Normalnospace"/>
              <w:spacing w:before="120"/>
              <w:jc w:val="center"/>
              <w:rPr>
                <w:b/>
                <w:sz w:val="18"/>
                <w:szCs w:val="18"/>
              </w:rPr>
            </w:pPr>
            <w:r w:rsidRPr="007C0787">
              <w:rPr>
                <w:b/>
                <w:sz w:val="18"/>
                <w:szCs w:val="18"/>
              </w:rPr>
              <w:t xml:space="preserve">Total Budget </w:t>
            </w:r>
          </w:p>
          <w:p w14:paraId="574E603E" w14:textId="63989F46" w:rsidR="005943F1" w:rsidRPr="007C0787" w:rsidRDefault="005943F1" w:rsidP="004A0DF9">
            <w:pPr>
              <w:pStyle w:val="Normalnospace"/>
              <w:spacing w:before="120"/>
              <w:jc w:val="center"/>
              <w:rPr>
                <w:b/>
                <w:sz w:val="18"/>
                <w:szCs w:val="18"/>
              </w:rPr>
            </w:pPr>
            <w:r w:rsidRPr="00036363">
              <w:rPr>
                <w:bCs/>
                <w:i/>
                <w:iCs/>
                <w:sz w:val="18"/>
                <w:szCs w:val="18"/>
              </w:rPr>
              <w:t>(without GST)</w:t>
            </w:r>
          </w:p>
        </w:tc>
        <w:tc>
          <w:tcPr>
            <w:tcW w:w="2409" w:type="dxa"/>
            <w:tcBorders>
              <w:left w:val="single" w:sz="4" w:space="0" w:color="FFFFFF"/>
              <w:right w:val="single" w:sz="4" w:space="0" w:color="16145F"/>
            </w:tcBorders>
            <w:shd w:val="clear" w:color="auto" w:fill="D9D9D9" w:themeFill="background1" w:themeFillShade="D9"/>
          </w:tcPr>
          <w:p w14:paraId="74CF07BB" w14:textId="77777777" w:rsidR="005943F1" w:rsidRPr="007C0787" w:rsidRDefault="005943F1" w:rsidP="004A0DF9">
            <w:pPr>
              <w:pStyle w:val="Normalnospace"/>
              <w:spacing w:before="120"/>
              <w:jc w:val="center"/>
              <w:rPr>
                <w:b/>
                <w:sz w:val="18"/>
                <w:szCs w:val="18"/>
              </w:rPr>
            </w:pPr>
            <w:r w:rsidRPr="007C0787">
              <w:rPr>
                <w:b/>
                <w:sz w:val="18"/>
                <w:szCs w:val="18"/>
              </w:rPr>
              <w:t>Confirmed</w:t>
            </w:r>
          </w:p>
          <w:p w14:paraId="45688FA3" w14:textId="77777777" w:rsidR="005943F1" w:rsidRPr="00036363" w:rsidRDefault="005943F1" w:rsidP="004A0DF9">
            <w:pPr>
              <w:pStyle w:val="Normalnospace"/>
              <w:spacing w:before="120"/>
              <w:jc w:val="center"/>
              <w:rPr>
                <w:bCs/>
                <w:i/>
                <w:iCs/>
                <w:sz w:val="18"/>
                <w:szCs w:val="18"/>
              </w:rPr>
            </w:pPr>
            <w:r w:rsidRPr="00036363">
              <w:rPr>
                <w:bCs/>
                <w:i/>
                <w:iCs/>
                <w:sz w:val="18"/>
                <w:szCs w:val="18"/>
              </w:rPr>
              <w:t>(Y/N)</w:t>
            </w:r>
          </w:p>
        </w:tc>
      </w:tr>
      <w:tr w:rsidR="005943F1" w:rsidRPr="00ED10F2" w14:paraId="03853513" w14:textId="77777777" w:rsidTr="005943F1">
        <w:trPr>
          <w:trHeight w:val="255"/>
        </w:trPr>
        <w:tc>
          <w:tcPr>
            <w:tcW w:w="2723" w:type="dxa"/>
            <w:shd w:val="clear" w:color="auto" w:fill="auto"/>
            <w:hideMark/>
          </w:tcPr>
          <w:p w14:paraId="512DA3A5" w14:textId="77777777" w:rsidR="005943F1" w:rsidRPr="007C0787" w:rsidRDefault="005943F1" w:rsidP="007C0787">
            <w:pPr>
              <w:spacing w:before="80" w:after="60"/>
              <w:rPr>
                <w:rFonts w:asciiTheme="minorHAnsi" w:hAnsiTheme="minorHAnsi" w:cstheme="minorHAnsi"/>
                <w:iCs/>
                <w:sz w:val="18"/>
                <w:szCs w:val="18"/>
              </w:rPr>
            </w:pPr>
            <w:r w:rsidRPr="007C0787">
              <w:rPr>
                <w:rFonts w:asciiTheme="minorHAnsi" w:hAnsiTheme="minorHAnsi" w:cstheme="minorHAnsi"/>
                <w:iCs/>
                <w:sz w:val="18"/>
                <w:szCs w:val="18"/>
              </w:rPr>
              <w:t>Grant funding</w:t>
            </w:r>
          </w:p>
        </w:tc>
        <w:tc>
          <w:tcPr>
            <w:tcW w:w="2835" w:type="dxa"/>
            <w:shd w:val="clear" w:color="auto" w:fill="auto"/>
          </w:tcPr>
          <w:p w14:paraId="5EEBE47B" w14:textId="77777777" w:rsidR="005943F1" w:rsidRPr="007C0787" w:rsidRDefault="005943F1" w:rsidP="007C0787">
            <w:pPr>
              <w:spacing w:before="80" w:after="60"/>
              <w:rPr>
                <w:rFonts w:asciiTheme="minorHAnsi" w:hAnsiTheme="minorHAnsi" w:cstheme="minorHAnsi"/>
                <w:i/>
                <w:color w:val="FF0000"/>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1AA91FF9"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2C840B35" w14:textId="77777777" w:rsidTr="005943F1">
        <w:trPr>
          <w:trHeight w:val="255"/>
        </w:trPr>
        <w:tc>
          <w:tcPr>
            <w:tcW w:w="2723" w:type="dxa"/>
            <w:shd w:val="clear" w:color="auto" w:fill="auto"/>
          </w:tcPr>
          <w:p w14:paraId="2851CAC2" w14:textId="77777777" w:rsidR="005943F1" w:rsidRPr="007C0787" w:rsidRDefault="005943F1" w:rsidP="007C0787">
            <w:pPr>
              <w:spacing w:before="80" w:after="60"/>
              <w:rPr>
                <w:rFonts w:asciiTheme="minorHAnsi" w:hAnsiTheme="minorHAnsi" w:cstheme="minorHAnsi"/>
                <w:i/>
                <w:color w:val="FF0000"/>
                <w:sz w:val="18"/>
                <w:szCs w:val="18"/>
              </w:rPr>
            </w:pPr>
            <w:r w:rsidRPr="007C0787">
              <w:rPr>
                <w:rFonts w:asciiTheme="minorHAnsi" w:hAnsiTheme="minorHAnsi" w:cstheme="minorHAnsi"/>
                <w:i/>
                <w:iCs/>
                <w:color w:val="808080"/>
                <w:sz w:val="18"/>
                <w:szCs w:val="18"/>
              </w:rPr>
              <w:t>[Insert other income]</w:t>
            </w:r>
          </w:p>
        </w:tc>
        <w:tc>
          <w:tcPr>
            <w:tcW w:w="2835" w:type="dxa"/>
            <w:shd w:val="clear" w:color="auto" w:fill="auto"/>
          </w:tcPr>
          <w:p w14:paraId="64DC386F" w14:textId="77777777" w:rsidR="005943F1" w:rsidRPr="007C0787" w:rsidRDefault="005943F1" w:rsidP="007C0787">
            <w:pPr>
              <w:spacing w:before="80" w:after="60"/>
              <w:rPr>
                <w:rFonts w:asciiTheme="minorHAnsi" w:hAnsiTheme="minorHAnsi" w:cstheme="minorHAnsi"/>
                <w:i/>
                <w:color w:val="FF0000"/>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6F6DF0DC"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08A4D3CF" w14:textId="77777777" w:rsidTr="005943F1">
        <w:trPr>
          <w:trHeight w:val="255"/>
        </w:trPr>
        <w:tc>
          <w:tcPr>
            <w:tcW w:w="2723" w:type="dxa"/>
            <w:shd w:val="clear" w:color="auto" w:fill="auto"/>
          </w:tcPr>
          <w:p w14:paraId="60AEACC2" w14:textId="77777777" w:rsidR="005943F1" w:rsidRPr="007C0787" w:rsidRDefault="005943F1" w:rsidP="007C0787">
            <w:pPr>
              <w:spacing w:before="80" w:after="60"/>
              <w:rPr>
                <w:rFonts w:asciiTheme="minorHAnsi" w:hAnsiTheme="minorHAnsi" w:cstheme="minorHAnsi"/>
                <w:i/>
                <w:color w:val="FF0000"/>
                <w:sz w:val="18"/>
                <w:szCs w:val="18"/>
              </w:rPr>
            </w:pPr>
            <w:r w:rsidRPr="007C0787">
              <w:rPr>
                <w:rFonts w:asciiTheme="minorHAnsi" w:hAnsiTheme="minorHAnsi" w:cstheme="minorHAnsi"/>
                <w:i/>
                <w:iCs/>
                <w:color w:val="808080"/>
                <w:sz w:val="18"/>
                <w:szCs w:val="18"/>
              </w:rPr>
              <w:t>[Insert other income]</w:t>
            </w:r>
          </w:p>
        </w:tc>
        <w:tc>
          <w:tcPr>
            <w:tcW w:w="2835" w:type="dxa"/>
            <w:shd w:val="clear" w:color="auto" w:fill="auto"/>
          </w:tcPr>
          <w:p w14:paraId="28266F06" w14:textId="77777777" w:rsidR="005943F1" w:rsidRPr="007C0787" w:rsidRDefault="005943F1" w:rsidP="007C0787">
            <w:pPr>
              <w:spacing w:before="80" w:after="60"/>
              <w:rPr>
                <w:rFonts w:asciiTheme="minorHAnsi" w:hAnsiTheme="minorHAnsi" w:cstheme="minorHAnsi"/>
                <w:i/>
                <w:color w:val="FF0000"/>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657E018F"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56BD5F26" w14:textId="77777777" w:rsidTr="005943F1">
        <w:trPr>
          <w:trHeight w:val="255"/>
        </w:trPr>
        <w:tc>
          <w:tcPr>
            <w:tcW w:w="2723" w:type="dxa"/>
            <w:shd w:val="clear" w:color="auto" w:fill="auto"/>
          </w:tcPr>
          <w:p w14:paraId="365E576F" w14:textId="77777777" w:rsidR="005943F1" w:rsidRPr="007C0787" w:rsidRDefault="005943F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other income]</w:t>
            </w:r>
          </w:p>
        </w:tc>
        <w:tc>
          <w:tcPr>
            <w:tcW w:w="2835" w:type="dxa"/>
            <w:shd w:val="clear" w:color="auto" w:fill="auto"/>
          </w:tcPr>
          <w:p w14:paraId="5C4D0FBE" w14:textId="77777777" w:rsidR="005943F1" w:rsidRPr="007C0787" w:rsidRDefault="005943F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1361E4BC"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082DE203" w14:textId="77777777" w:rsidTr="005943F1">
        <w:trPr>
          <w:trHeight w:val="255"/>
        </w:trPr>
        <w:tc>
          <w:tcPr>
            <w:tcW w:w="2723" w:type="dxa"/>
            <w:shd w:val="clear" w:color="auto" w:fill="F2F2F2" w:themeFill="background1" w:themeFillShade="F2"/>
          </w:tcPr>
          <w:p w14:paraId="39F81C0E" w14:textId="77777777" w:rsidR="005943F1" w:rsidRPr="0009467B" w:rsidRDefault="005943F1" w:rsidP="007C0787">
            <w:pPr>
              <w:spacing w:before="80" w:after="60"/>
              <w:rPr>
                <w:rFonts w:asciiTheme="minorHAnsi" w:hAnsiTheme="minorHAnsi" w:cstheme="minorHAnsi"/>
                <w:b/>
                <w:bCs/>
                <w:i/>
                <w:iCs/>
                <w:color w:val="808080"/>
                <w:sz w:val="18"/>
                <w:szCs w:val="18"/>
              </w:rPr>
            </w:pPr>
            <w:r w:rsidRPr="0009467B">
              <w:rPr>
                <w:rFonts w:asciiTheme="minorHAnsi" w:hAnsiTheme="minorHAnsi" w:cstheme="minorHAnsi"/>
                <w:b/>
                <w:bCs/>
                <w:i/>
                <w:color w:val="000000" w:themeColor="text1"/>
                <w:sz w:val="18"/>
                <w:szCs w:val="18"/>
                <w:lang w:eastAsia="en-US"/>
              </w:rPr>
              <w:t>Total Income</w:t>
            </w:r>
          </w:p>
        </w:tc>
        <w:tc>
          <w:tcPr>
            <w:tcW w:w="2835" w:type="dxa"/>
            <w:shd w:val="clear" w:color="auto" w:fill="F2F2F2" w:themeFill="background1" w:themeFillShade="F2"/>
          </w:tcPr>
          <w:p w14:paraId="7E592A76" w14:textId="77777777" w:rsidR="005943F1" w:rsidRPr="007C0787" w:rsidRDefault="005943F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shd w:val="clear" w:color="auto" w:fill="F2F2F2" w:themeFill="background1" w:themeFillShade="F2"/>
          </w:tcPr>
          <w:p w14:paraId="3DBEE7DB"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05C03BAA" w14:textId="77777777" w:rsidTr="005943F1">
        <w:trPr>
          <w:trHeight w:val="255"/>
        </w:trPr>
        <w:tc>
          <w:tcPr>
            <w:tcW w:w="2723" w:type="dxa"/>
            <w:shd w:val="clear" w:color="auto" w:fill="D9D9D9" w:themeFill="background1" w:themeFillShade="D9"/>
          </w:tcPr>
          <w:p w14:paraId="63444C2D" w14:textId="09F077B0" w:rsidR="005943F1" w:rsidRPr="007C0787" w:rsidRDefault="005943F1" w:rsidP="00D40B23">
            <w:pPr>
              <w:pStyle w:val="Normalnospace"/>
              <w:spacing w:before="120"/>
              <w:jc w:val="center"/>
              <w:rPr>
                <w:rFonts w:asciiTheme="minorHAnsi" w:hAnsiTheme="minorHAnsi" w:cstheme="minorHAnsi"/>
                <w:b/>
                <w:sz w:val="18"/>
                <w:szCs w:val="18"/>
              </w:rPr>
            </w:pPr>
            <w:r w:rsidRPr="007C0787">
              <w:rPr>
                <w:rFonts w:asciiTheme="minorHAnsi" w:hAnsiTheme="minorHAnsi" w:cstheme="minorHAnsi"/>
                <w:b/>
                <w:sz w:val="18"/>
                <w:szCs w:val="18"/>
              </w:rPr>
              <w:t>Expenditure</w:t>
            </w:r>
            <w:r>
              <w:rPr>
                <w:rFonts w:asciiTheme="minorHAnsi" w:hAnsiTheme="minorHAnsi" w:cstheme="minorHAnsi"/>
                <w:b/>
                <w:sz w:val="18"/>
                <w:szCs w:val="18"/>
              </w:rPr>
              <w:t xml:space="preserve"> (activity)</w:t>
            </w:r>
          </w:p>
        </w:tc>
        <w:tc>
          <w:tcPr>
            <w:tcW w:w="2835" w:type="dxa"/>
            <w:shd w:val="clear" w:color="auto" w:fill="D9D9D9" w:themeFill="background1" w:themeFillShade="D9"/>
          </w:tcPr>
          <w:p w14:paraId="10C69286" w14:textId="77777777" w:rsidR="005943F1" w:rsidRDefault="005943F1" w:rsidP="00985DE9">
            <w:pPr>
              <w:pStyle w:val="Normalnospace"/>
              <w:spacing w:before="120"/>
              <w:jc w:val="center"/>
              <w:rPr>
                <w:rFonts w:asciiTheme="minorHAnsi" w:hAnsiTheme="minorHAnsi" w:cstheme="minorHAnsi"/>
                <w:b/>
                <w:sz w:val="18"/>
                <w:szCs w:val="18"/>
              </w:rPr>
            </w:pPr>
            <w:r w:rsidRPr="007C0787">
              <w:rPr>
                <w:rFonts w:asciiTheme="minorHAnsi" w:hAnsiTheme="minorHAnsi" w:cstheme="minorHAnsi"/>
                <w:b/>
                <w:sz w:val="18"/>
                <w:szCs w:val="18"/>
              </w:rPr>
              <w:t xml:space="preserve">Total Budget </w:t>
            </w:r>
          </w:p>
          <w:p w14:paraId="4E2B584D" w14:textId="6CB90375" w:rsidR="005943F1" w:rsidRPr="007C0787" w:rsidRDefault="005943F1" w:rsidP="00985DE9">
            <w:pPr>
              <w:pStyle w:val="Normalnospace"/>
              <w:spacing w:before="120"/>
              <w:jc w:val="center"/>
              <w:rPr>
                <w:rFonts w:asciiTheme="minorHAnsi" w:hAnsiTheme="minorHAnsi" w:cstheme="minorHAnsi"/>
                <w:b/>
                <w:sz w:val="18"/>
                <w:szCs w:val="18"/>
              </w:rPr>
            </w:pPr>
            <w:r w:rsidRPr="00036363">
              <w:rPr>
                <w:rFonts w:asciiTheme="minorHAnsi" w:hAnsiTheme="minorHAnsi" w:cstheme="minorHAnsi"/>
                <w:bCs/>
                <w:i/>
                <w:iCs/>
                <w:sz w:val="18"/>
                <w:szCs w:val="18"/>
              </w:rPr>
              <w:t>(without GST)</w:t>
            </w:r>
          </w:p>
        </w:tc>
        <w:tc>
          <w:tcPr>
            <w:tcW w:w="2409" w:type="dxa"/>
            <w:shd w:val="clear" w:color="auto" w:fill="D9D9D9" w:themeFill="background1" w:themeFillShade="D9"/>
          </w:tcPr>
          <w:p w14:paraId="6FE768C6" w14:textId="1ED20857" w:rsidR="005943F1" w:rsidRPr="007C0787" w:rsidRDefault="005943F1" w:rsidP="00985DE9">
            <w:pPr>
              <w:pStyle w:val="Normalnospace"/>
              <w:spacing w:before="120"/>
              <w:jc w:val="center"/>
              <w:rPr>
                <w:rFonts w:asciiTheme="minorHAnsi" w:hAnsiTheme="minorHAnsi" w:cstheme="minorHAnsi"/>
                <w:b/>
                <w:sz w:val="18"/>
                <w:szCs w:val="18"/>
              </w:rPr>
            </w:pPr>
            <w:r>
              <w:rPr>
                <w:rFonts w:asciiTheme="minorHAnsi" w:hAnsiTheme="minorHAnsi" w:cstheme="minorHAnsi"/>
                <w:b/>
                <w:sz w:val="18"/>
                <w:szCs w:val="18"/>
              </w:rPr>
              <w:t>Quotes</w:t>
            </w:r>
          </w:p>
          <w:p w14:paraId="1BAB55DD" w14:textId="77777777" w:rsidR="005943F1" w:rsidRPr="00036363" w:rsidRDefault="005943F1" w:rsidP="00985DE9">
            <w:pPr>
              <w:pStyle w:val="Normalnospace"/>
              <w:spacing w:before="120"/>
              <w:jc w:val="center"/>
              <w:rPr>
                <w:rFonts w:asciiTheme="minorHAnsi" w:hAnsiTheme="minorHAnsi" w:cstheme="minorHAnsi"/>
                <w:bCs/>
                <w:i/>
                <w:iCs/>
                <w:sz w:val="18"/>
                <w:szCs w:val="18"/>
              </w:rPr>
            </w:pPr>
            <w:r w:rsidRPr="00036363">
              <w:rPr>
                <w:rFonts w:asciiTheme="minorHAnsi" w:hAnsiTheme="minorHAnsi" w:cstheme="minorHAnsi"/>
                <w:bCs/>
                <w:i/>
                <w:iCs/>
                <w:sz w:val="18"/>
                <w:szCs w:val="18"/>
              </w:rPr>
              <w:t>(Y/N)</w:t>
            </w:r>
          </w:p>
        </w:tc>
      </w:tr>
      <w:tr w:rsidR="005943F1" w:rsidRPr="00ED10F2" w14:paraId="31DCB418" w14:textId="77777777" w:rsidTr="005943F1">
        <w:trPr>
          <w:trHeight w:val="166"/>
        </w:trPr>
        <w:tc>
          <w:tcPr>
            <w:tcW w:w="2723" w:type="dxa"/>
            <w:shd w:val="clear" w:color="auto" w:fill="auto"/>
          </w:tcPr>
          <w:p w14:paraId="3ABD9185" w14:textId="6D6E3817" w:rsidR="005943F1" w:rsidRPr="007C0787" w:rsidRDefault="005943F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2835" w:type="dxa"/>
            <w:shd w:val="clear" w:color="auto" w:fill="auto"/>
          </w:tcPr>
          <w:p w14:paraId="15846DF7" w14:textId="77777777" w:rsidR="005943F1" w:rsidRPr="007C0787" w:rsidRDefault="005943F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147B5D9F"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0C6AC19F" w14:textId="77777777" w:rsidTr="005943F1">
        <w:trPr>
          <w:trHeight w:val="255"/>
        </w:trPr>
        <w:tc>
          <w:tcPr>
            <w:tcW w:w="2723" w:type="dxa"/>
            <w:shd w:val="clear" w:color="auto" w:fill="auto"/>
          </w:tcPr>
          <w:p w14:paraId="7AF5CA44" w14:textId="48339AE9" w:rsidR="005943F1" w:rsidRPr="007C0787" w:rsidRDefault="005943F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2835" w:type="dxa"/>
            <w:shd w:val="clear" w:color="auto" w:fill="auto"/>
          </w:tcPr>
          <w:p w14:paraId="425D92D5" w14:textId="77777777" w:rsidR="005943F1" w:rsidRPr="007C0787" w:rsidRDefault="005943F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1AD6C03C"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46B80E90" w14:textId="77777777" w:rsidTr="005943F1">
        <w:trPr>
          <w:trHeight w:val="255"/>
        </w:trPr>
        <w:tc>
          <w:tcPr>
            <w:tcW w:w="2723" w:type="dxa"/>
            <w:shd w:val="clear" w:color="auto" w:fill="auto"/>
          </w:tcPr>
          <w:p w14:paraId="7692A68F" w14:textId="38FA21B8" w:rsidR="005943F1" w:rsidRPr="007C0787" w:rsidRDefault="005943F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lastRenderedPageBreak/>
              <w:t>[Insert expenditure</w:t>
            </w:r>
            <w:r>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2835" w:type="dxa"/>
            <w:shd w:val="clear" w:color="auto" w:fill="auto"/>
          </w:tcPr>
          <w:p w14:paraId="730CA5D2" w14:textId="77777777" w:rsidR="005943F1" w:rsidRPr="007C0787" w:rsidRDefault="005943F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47425C74"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1CAA8557" w14:textId="77777777" w:rsidTr="005943F1">
        <w:trPr>
          <w:trHeight w:val="255"/>
        </w:trPr>
        <w:tc>
          <w:tcPr>
            <w:tcW w:w="2723" w:type="dxa"/>
            <w:shd w:val="clear" w:color="auto" w:fill="auto"/>
          </w:tcPr>
          <w:p w14:paraId="7714C27F" w14:textId="5AE98E21" w:rsidR="005943F1" w:rsidRPr="007C0787" w:rsidRDefault="005943F1" w:rsidP="00F51EE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2835" w:type="dxa"/>
            <w:shd w:val="clear" w:color="auto" w:fill="auto"/>
          </w:tcPr>
          <w:p w14:paraId="7276840F" w14:textId="77777777" w:rsidR="005943F1" w:rsidRPr="007C0787" w:rsidRDefault="005943F1"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47B53274" w14:textId="77777777" w:rsidR="005943F1" w:rsidRPr="007C0787" w:rsidRDefault="005943F1" w:rsidP="00F51EE7">
            <w:pPr>
              <w:spacing w:before="80" w:after="60"/>
              <w:rPr>
                <w:rFonts w:asciiTheme="minorHAnsi" w:hAnsiTheme="minorHAnsi" w:cstheme="minorHAnsi"/>
                <w:b/>
                <w:bCs/>
                <w:iCs/>
                <w:sz w:val="18"/>
                <w:szCs w:val="18"/>
              </w:rPr>
            </w:pPr>
          </w:p>
        </w:tc>
      </w:tr>
      <w:tr w:rsidR="005943F1" w:rsidRPr="00ED10F2" w14:paraId="49BE836B" w14:textId="77777777" w:rsidTr="005943F1">
        <w:trPr>
          <w:trHeight w:val="255"/>
        </w:trPr>
        <w:tc>
          <w:tcPr>
            <w:tcW w:w="2723" w:type="dxa"/>
            <w:shd w:val="clear" w:color="auto" w:fill="auto"/>
          </w:tcPr>
          <w:p w14:paraId="54CA137A" w14:textId="4F418E73" w:rsidR="005943F1" w:rsidRPr="007C0787" w:rsidRDefault="005943F1" w:rsidP="00F51EE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2835" w:type="dxa"/>
            <w:shd w:val="clear" w:color="auto" w:fill="auto"/>
          </w:tcPr>
          <w:p w14:paraId="675A03FD" w14:textId="77777777" w:rsidR="005943F1" w:rsidRPr="007C0787" w:rsidRDefault="005943F1" w:rsidP="00F51EE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0357E47E" w14:textId="77777777" w:rsidR="005943F1" w:rsidRPr="007C0787" w:rsidRDefault="005943F1" w:rsidP="00F51EE7">
            <w:pPr>
              <w:spacing w:before="80" w:after="60"/>
              <w:rPr>
                <w:rFonts w:asciiTheme="minorHAnsi" w:hAnsiTheme="minorHAnsi" w:cstheme="minorHAnsi"/>
                <w:b/>
                <w:bCs/>
                <w:iCs/>
                <w:sz w:val="18"/>
                <w:szCs w:val="18"/>
              </w:rPr>
            </w:pPr>
          </w:p>
        </w:tc>
      </w:tr>
      <w:tr w:rsidR="005943F1" w:rsidRPr="00ED10F2" w14:paraId="2CD9304F" w14:textId="77777777" w:rsidTr="005943F1">
        <w:trPr>
          <w:trHeight w:val="255"/>
        </w:trPr>
        <w:tc>
          <w:tcPr>
            <w:tcW w:w="2723" w:type="dxa"/>
            <w:shd w:val="clear" w:color="auto" w:fill="auto"/>
          </w:tcPr>
          <w:p w14:paraId="1E13844E" w14:textId="0E9E1581" w:rsidR="005943F1" w:rsidRPr="007C0787" w:rsidRDefault="005943F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2835" w:type="dxa"/>
            <w:shd w:val="clear" w:color="auto" w:fill="auto"/>
          </w:tcPr>
          <w:p w14:paraId="6DC75D94" w14:textId="77777777" w:rsidR="005943F1" w:rsidRPr="007C0787" w:rsidRDefault="005943F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145DEE47"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5A380932" w14:textId="77777777" w:rsidTr="005943F1">
        <w:trPr>
          <w:trHeight w:val="255"/>
        </w:trPr>
        <w:tc>
          <w:tcPr>
            <w:tcW w:w="2723" w:type="dxa"/>
            <w:shd w:val="clear" w:color="auto" w:fill="auto"/>
          </w:tcPr>
          <w:p w14:paraId="231F129B" w14:textId="77BC6F12" w:rsidR="005943F1" w:rsidRPr="007C0787" w:rsidRDefault="005943F1" w:rsidP="007C0787">
            <w:pPr>
              <w:spacing w:before="80" w:after="60"/>
              <w:rPr>
                <w:rFonts w:asciiTheme="minorHAnsi" w:hAnsiTheme="minorHAnsi" w:cstheme="minorHAnsi"/>
                <w:i/>
                <w:iCs/>
                <w:color w:val="808080"/>
                <w:sz w:val="18"/>
                <w:szCs w:val="18"/>
              </w:rPr>
            </w:pPr>
            <w:r w:rsidRPr="007C0787">
              <w:rPr>
                <w:rFonts w:asciiTheme="minorHAnsi" w:hAnsiTheme="minorHAnsi" w:cstheme="minorHAnsi"/>
                <w:i/>
                <w:iCs/>
                <w:color w:val="808080"/>
                <w:sz w:val="18"/>
                <w:szCs w:val="18"/>
              </w:rPr>
              <w:t>[Insert expenditure</w:t>
            </w:r>
            <w:r>
              <w:rPr>
                <w:rFonts w:asciiTheme="minorHAnsi" w:hAnsiTheme="minorHAnsi" w:cstheme="minorHAnsi"/>
                <w:i/>
                <w:iCs/>
                <w:color w:val="808080"/>
                <w:sz w:val="18"/>
                <w:szCs w:val="18"/>
              </w:rPr>
              <w:t xml:space="preserve"> type</w:t>
            </w:r>
            <w:r w:rsidRPr="007C0787">
              <w:rPr>
                <w:rFonts w:asciiTheme="minorHAnsi" w:hAnsiTheme="minorHAnsi" w:cstheme="minorHAnsi"/>
                <w:i/>
                <w:iCs/>
                <w:color w:val="808080"/>
                <w:sz w:val="18"/>
                <w:szCs w:val="18"/>
              </w:rPr>
              <w:t>]</w:t>
            </w:r>
          </w:p>
        </w:tc>
        <w:tc>
          <w:tcPr>
            <w:tcW w:w="2835" w:type="dxa"/>
            <w:shd w:val="clear" w:color="auto" w:fill="auto"/>
          </w:tcPr>
          <w:p w14:paraId="7A1977DB" w14:textId="77777777" w:rsidR="005943F1" w:rsidRPr="007C0787" w:rsidRDefault="005943F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tcPr>
          <w:p w14:paraId="3E180B90" w14:textId="77777777" w:rsidR="005943F1" w:rsidRPr="007C0787" w:rsidRDefault="005943F1" w:rsidP="007C0787">
            <w:pPr>
              <w:spacing w:before="80" w:after="60"/>
              <w:rPr>
                <w:rFonts w:asciiTheme="minorHAnsi" w:hAnsiTheme="minorHAnsi" w:cstheme="minorHAnsi"/>
                <w:b/>
                <w:bCs/>
                <w:iCs/>
                <w:sz w:val="18"/>
                <w:szCs w:val="18"/>
              </w:rPr>
            </w:pPr>
          </w:p>
        </w:tc>
      </w:tr>
      <w:tr w:rsidR="005943F1" w:rsidRPr="00ED10F2" w14:paraId="2C0B3877" w14:textId="77777777" w:rsidTr="005943F1">
        <w:trPr>
          <w:trHeight w:val="255"/>
        </w:trPr>
        <w:tc>
          <w:tcPr>
            <w:tcW w:w="2723" w:type="dxa"/>
            <w:shd w:val="clear" w:color="auto" w:fill="F2F2F2" w:themeFill="background1" w:themeFillShade="F2"/>
          </w:tcPr>
          <w:p w14:paraId="32C5A266" w14:textId="6B6DAAE4" w:rsidR="005943F1" w:rsidRPr="007C0787" w:rsidRDefault="005943F1" w:rsidP="007C0787">
            <w:pPr>
              <w:spacing w:before="80" w:after="60"/>
              <w:rPr>
                <w:rFonts w:asciiTheme="minorHAnsi" w:hAnsiTheme="minorHAnsi" w:cstheme="minorHAnsi"/>
                <w:i/>
                <w:iCs/>
                <w:color w:val="808080"/>
                <w:sz w:val="18"/>
                <w:szCs w:val="18"/>
              </w:rPr>
            </w:pPr>
            <w:r w:rsidRPr="0009467B">
              <w:rPr>
                <w:rFonts w:asciiTheme="minorHAnsi" w:hAnsiTheme="minorHAnsi" w:cstheme="minorHAnsi"/>
                <w:b/>
                <w:bCs/>
                <w:i/>
                <w:color w:val="000000" w:themeColor="text1"/>
                <w:sz w:val="18"/>
                <w:szCs w:val="18"/>
                <w:lang w:eastAsia="en-US"/>
              </w:rPr>
              <w:t xml:space="preserve">Total </w:t>
            </w:r>
            <w:r>
              <w:rPr>
                <w:rFonts w:asciiTheme="minorHAnsi" w:hAnsiTheme="minorHAnsi" w:cstheme="minorHAnsi"/>
                <w:b/>
                <w:bCs/>
                <w:i/>
                <w:color w:val="000000" w:themeColor="text1"/>
                <w:sz w:val="18"/>
                <w:szCs w:val="18"/>
                <w:lang w:eastAsia="en-US"/>
              </w:rPr>
              <w:t>Expenditure</w:t>
            </w:r>
          </w:p>
        </w:tc>
        <w:tc>
          <w:tcPr>
            <w:tcW w:w="2835" w:type="dxa"/>
            <w:shd w:val="clear" w:color="auto" w:fill="F2F2F2" w:themeFill="background1" w:themeFillShade="F2"/>
          </w:tcPr>
          <w:p w14:paraId="62F3F7B9" w14:textId="77777777" w:rsidR="005943F1" w:rsidRPr="007C0787" w:rsidRDefault="005943F1" w:rsidP="007C0787">
            <w:pPr>
              <w:spacing w:before="80" w:after="60"/>
              <w:rPr>
                <w:rFonts w:asciiTheme="minorHAnsi" w:hAnsiTheme="minorHAnsi" w:cstheme="minorHAnsi"/>
                <w:b/>
                <w:bCs/>
                <w:iCs/>
                <w:sz w:val="18"/>
                <w:szCs w:val="18"/>
              </w:rPr>
            </w:pPr>
            <w:r w:rsidRPr="007C0787">
              <w:rPr>
                <w:rFonts w:asciiTheme="minorHAnsi" w:hAnsiTheme="minorHAnsi" w:cstheme="minorHAnsi"/>
                <w:b/>
                <w:bCs/>
                <w:iCs/>
                <w:sz w:val="18"/>
                <w:szCs w:val="18"/>
              </w:rPr>
              <w:t>$</w:t>
            </w:r>
            <w:r w:rsidRPr="007C0787">
              <w:rPr>
                <w:rFonts w:asciiTheme="minorHAnsi" w:hAnsiTheme="minorHAnsi" w:cstheme="minorHAnsi"/>
                <w:i/>
                <w:iCs/>
                <w:color w:val="808080"/>
                <w:sz w:val="18"/>
                <w:szCs w:val="18"/>
              </w:rPr>
              <w:t>[insert amount]</w:t>
            </w:r>
          </w:p>
        </w:tc>
        <w:tc>
          <w:tcPr>
            <w:tcW w:w="2409" w:type="dxa"/>
            <w:shd w:val="clear" w:color="auto" w:fill="F2F2F2" w:themeFill="background1" w:themeFillShade="F2"/>
          </w:tcPr>
          <w:p w14:paraId="447357C9" w14:textId="77777777" w:rsidR="005943F1" w:rsidRPr="007C0787" w:rsidRDefault="005943F1" w:rsidP="007C0787">
            <w:pPr>
              <w:spacing w:before="80" w:after="60"/>
              <w:rPr>
                <w:rFonts w:asciiTheme="minorHAnsi" w:hAnsiTheme="minorHAnsi" w:cstheme="minorHAnsi"/>
                <w:b/>
                <w:bCs/>
                <w:iCs/>
                <w:sz w:val="18"/>
                <w:szCs w:val="18"/>
              </w:rPr>
            </w:pPr>
          </w:p>
        </w:tc>
      </w:tr>
    </w:tbl>
    <w:p w14:paraId="49E1B7BB" w14:textId="29FBB2C7" w:rsidR="00120D80" w:rsidRPr="00120D80" w:rsidDel="00F472D9" w:rsidRDefault="00120D80" w:rsidP="5B88751E">
      <w:pPr>
        <w:pStyle w:val="Heading2"/>
        <w:numPr>
          <w:ilvl w:val="1"/>
          <w:numId w:val="0"/>
        </w:numPr>
        <w:rPr>
          <w:bCs/>
        </w:rPr>
      </w:pPr>
    </w:p>
    <w:p w14:paraId="4D71B557" w14:textId="398EAD46" w:rsidR="00D40B23" w:rsidRDefault="00D40B23" w:rsidP="000E34DF">
      <w:pPr>
        <w:pStyle w:val="Heading1"/>
      </w:pPr>
      <w:bookmarkStart w:id="30" w:name="_Toc92807088"/>
      <w:r>
        <w:t>Governance and decision making</w:t>
      </w:r>
      <w:bookmarkEnd w:id="30"/>
    </w:p>
    <w:p w14:paraId="6EF8C5C9" w14:textId="11B02DCF" w:rsidR="00016286" w:rsidRPr="00016286" w:rsidRDefault="00016286" w:rsidP="00016286">
      <w:pPr>
        <w:pStyle w:val="Heading2"/>
        <w:ind w:left="1134" w:hanging="567"/>
      </w:pPr>
      <w:bookmarkStart w:id="31" w:name="_Toc92807089"/>
      <w:r>
        <w:t>Governance Structure</w:t>
      </w:r>
      <w:bookmarkEnd w:id="31"/>
    </w:p>
    <w:tbl>
      <w:tblPr>
        <w:tblStyle w:val="TableGrid"/>
        <w:tblW w:w="0" w:type="auto"/>
        <w:tblCellMar>
          <w:top w:w="113" w:type="dxa"/>
          <w:bottom w:w="113" w:type="dxa"/>
        </w:tblCellMar>
        <w:tblLook w:val="04A0" w:firstRow="1" w:lastRow="0" w:firstColumn="1" w:lastColumn="0" w:noHBand="0" w:noVBand="1"/>
      </w:tblPr>
      <w:tblGrid>
        <w:gridCol w:w="9060"/>
      </w:tblGrid>
      <w:tr w:rsidR="00D40B23" w14:paraId="16564424" w14:textId="77777777" w:rsidTr="00F51EE7">
        <w:tc>
          <w:tcPr>
            <w:tcW w:w="9060" w:type="dxa"/>
            <w:tcBorders>
              <w:top w:val="nil"/>
              <w:left w:val="nil"/>
              <w:bottom w:val="nil"/>
              <w:right w:val="nil"/>
            </w:tcBorders>
            <w:shd w:val="clear" w:color="auto" w:fill="DFF1D9" w:themeFill="accent3" w:themeFillTint="33"/>
          </w:tcPr>
          <w:p w14:paraId="1E469F34" w14:textId="6FC56987" w:rsidR="00D40B23" w:rsidRPr="006200CB" w:rsidRDefault="00D40B23" w:rsidP="00F51EE7">
            <w:pPr>
              <w:pStyle w:val="TableText"/>
            </w:pPr>
            <w:r>
              <w:t xml:space="preserve">Provide details of the governance arrangements planned for this </w:t>
            </w:r>
            <w:r w:rsidR="00D901B9">
              <w:t>activity</w:t>
            </w:r>
            <w:r>
              <w:t xml:space="preserve"> including meeting structure, roles and responsibilities and frequency of meetings.</w:t>
            </w:r>
          </w:p>
        </w:tc>
      </w:tr>
    </w:tbl>
    <w:p w14:paraId="220D2B05" w14:textId="77777777" w:rsidR="006E243A" w:rsidRDefault="006E243A" w:rsidP="00FB6E0E"/>
    <w:tbl>
      <w:tblPr>
        <w:tblStyle w:val="TableGrid1"/>
        <w:tblW w:w="9917" w:type="dxa"/>
        <w:tblLook w:val="04A0" w:firstRow="1" w:lastRow="0" w:firstColumn="1" w:lastColumn="0" w:noHBand="0" w:noVBand="1"/>
      </w:tblPr>
      <w:tblGrid>
        <w:gridCol w:w="3397"/>
        <w:gridCol w:w="6520"/>
      </w:tblGrid>
      <w:tr w:rsidR="00DC1F61" w:rsidRPr="00DC1F61" w14:paraId="68F1E267" w14:textId="77777777" w:rsidTr="003A0D3E">
        <w:tc>
          <w:tcPr>
            <w:tcW w:w="3397" w:type="dxa"/>
            <w:shd w:val="clear" w:color="auto" w:fill="D9D9D9" w:themeFill="background1" w:themeFillShade="D9"/>
          </w:tcPr>
          <w:p w14:paraId="72DDA0DD" w14:textId="387190F1" w:rsidR="00DC1F61" w:rsidRDefault="00D901B9" w:rsidP="003A0D3E">
            <w:pPr>
              <w:pStyle w:val="Normalnospace"/>
              <w:spacing w:beforeLines="40" w:before="96" w:afterLines="40" w:after="96"/>
              <w:rPr>
                <w:rFonts w:asciiTheme="minorHAnsi" w:hAnsiTheme="minorHAnsi" w:cstheme="minorHAnsi"/>
                <w:b/>
                <w:sz w:val="18"/>
                <w:szCs w:val="18"/>
              </w:rPr>
            </w:pPr>
            <w:r>
              <w:rPr>
                <w:rFonts w:asciiTheme="minorHAnsi" w:hAnsiTheme="minorHAnsi" w:cstheme="minorHAnsi"/>
                <w:b/>
                <w:sz w:val="18"/>
                <w:szCs w:val="18"/>
              </w:rPr>
              <w:t>Activity</w:t>
            </w:r>
            <w:r w:rsidR="00DC1F61" w:rsidRPr="00DC1F61">
              <w:rPr>
                <w:rFonts w:asciiTheme="minorHAnsi" w:hAnsiTheme="minorHAnsi" w:cstheme="minorHAnsi"/>
                <w:b/>
                <w:sz w:val="18"/>
                <w:szCs w:val="18"/>
              </w:rPr>
              <w:t xml:space="preserve"> reports </w:t>
            </w:r>
          </w:p>
          <w:p w14:paraId="42B23547" w14:textId="5E04A292" w:rsidR="00DC1F61" w:rsidRPr="00DC1F61" w:rsidRDefault="00DC1F61" w:rsidP="003A0D3E">
            <w:pPr>
              <w:pStyle w:val="Normalnospace"/>
              <w:spacing w:beforeLines="40" w:before="96" w:afterLines="40" w:after="96"/>
              <w:rPr>
                <w:rFonts w:asciiTheme="minorHAnsi" w:hAnsiTheme="minorHAnsi" w:cstheme="minorHAnsi"/>
                <w:bCs/>
                <w:sz w:val="18"/>
                <w:szCs w:val="18"/>
              </w:rPr>
            </w:pPr>
            <w:r w:rsidRPr="00DC1F61">
              <w:rPr>
                <w:rFonts w:asciiTheme="minorHAnsi" w:hAnsiTheme="minorHAnsi" w:cstheme="minorHAnsi"/>
                <w:bCs/>
                <w:sz w:val="18"/>
                <w:szCs w:val="18"/>
              </w:rPr>
              <w:t>(key decision maker(s))</w:t>
            </w:r>
          </w:p>
        </w:tc>
        <w:tc>
          <w:tcPr>
            <w:tcW w:w="6520" w:type="dxa"/>
          </w:tcPr>
          <w:p w14:paraId="49B2BC62" w14:textId="2EBB48C0" w:rsidR="00DC1F61" w:rsidRPr="00DC1F61" w:rsidRDefault="00DC1F61" w:rsidP="003A0D3E">
            <w:pPr>
              <w:spacing w:beforeLines="40" w:before="96" w:afterLines="40" w:after="96"/>
              <w:ind w:left="360" w:hanging="360"/>
              <w:rPr>
                <w:i/>
                <w:iCs/>
                <w:color w:val="A5A59D" w:themeColor="background2" w:themeShade="BF"/>
                <w:sz w:val="18"/>
                <w:szCs w:val="18"/>
              </w:rPr>
            </w:pPr>
            <w:r w:rsidRPr="00DC1F61">
              <w:rPr>
                <w:i/>
                <w:iCs/>
                <w:color w:val="A5A59D" w:themeColor="background2" w:themeShade="BF"/>
                <w:sz w:val="18"/>
                <w:szCs w:val="18"/>
              </w:rPr>
              <w:t xml:space="preserve">[insert </w:t>
            </w:r>
            <w:proofErr w:type="gramStart"/>
            <w:r w:rsidRPr="00DC1F61">
              <w:rPr>
                <w:i/>
                <w:iCs/>
                <w:color w:val="A5A59D" w:themeColor="background2" w:themeShade="BF"/>
                <w:sz w:val="18"/>
                <w:szCs w:val="18"/>
              </w:rPr>
              <w:t>e.g.</w:t>
            </w:r>
            <w:proofErr w:type="gramEnd"/>
            <w:r w:rsidRPr="00DC1F61">
              <w:rPr>
                <w:i/>
                <w:iCs/>
                <w:color w:val="A5A59D" w:themeColor="background2" w:themeShade="BF"/>
                <w:sz w:val="18"/>
                <w:szCs w:val="18"/>
              </w:rPr>
              <w:t xml:space="preserve"> CEO, Board] </w:t>
            </w:r>
          </w:p>
        </w:tc>
      </w:tr>
      <w:tr w:rsidR="00DC1F61" w:rsidRPr="00DC1F61" w14:paraId="445BE1E3" w14:textId="77777777" w:rsidTr="003A0D3E">
        <w:tc>
          <w:tcPr>
            <w:tcW w:w="3397" w:type="dxa"/>
            <w:shd w:val="clear" w:color="auto" w:fill="D9D9D9" w:themeFill="background1" w:themeFillShade="D9"/>
          </w:tcPr>
          <w:p w14:paraId="22876B5A" w14:textId="77777777" w:rsidR="00DC1F61" w:rsidRP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Chairperson</w:t>
            </w:r>
          </w:p>
        </w:tc>
        <w:tc>
          <w:tcPr>
            <w:tcW w:w="6520" w:type="dxa"/>
          </w:tcPr>
          <w:p w14:paraId="402E1EAE" w14:textId="4ACAA580" w:rsidR="00DC1F61" w:rsidRPr="00DC1F61" w:rsidRDefault="00DC1F61" w:rsidP="003A0D3E">
            <w:pPr>
              <w:tabs>
                <w:tab w:val="left" w:pos="6750"/>
              </w:tabs>
              <w:spacing w:beforeLines="40" w:before="96" w:afterLines="40" w:after="96"/>
              <w:ind w:left="360" w:hanging="360"/>
              <w:rPr>
                <w:i/>
                <w:iCs/>
                <w:color w:val="A5A59D" w:themeColor="background2" w:themeShade="BF"/>
                <w:sz w:val="18"/>
                <w:szCs w:val="18"/>
              </w:rPr>
            </w:pPr>
            <w:r w:rsidRPr="00DC1F61">
              <w:rPr>
                <w:i/>
                <w:iCs/>
                <w:color w:val="A5A59D" w:themeColor="background2" w:themeShade="BF"/>
                <w:sz w:val="18"/>
                <w:szCs w:val="18"/>
              </w:rPr>
              <w:t>[insert Name, Position Tit</w:t>
            </w:r>
            <w:r w:rsidR="003A0D3E">
              <w:rPr>
                <w:i/>
                <w:iCs/>
                <w:color w:val="A5A59D" w:themeColor="background2" w:themeShade="BF"/>
                <w:sz w:val="18"/>
                <w:szCs w:val="18"/>
              </w:rPr>
              <w:t>le]</w:t>
            </w:r>
          </w:p>
        </w:tc>
      </w:tr>
      <w:tr w:rsidR="00DC1F61" w:rsidRPr="00DC1F61" w14:paraId="05978B01" w14:textId="77777777" w:rsidTr="003A0D3E">
        <w:tc>
          <w:tcPr>
            <w:tcW w:w="3397" w:type="dxa"/>
            <w:shd w:val="clear" w:color="auto" w:fill="D9D9D9" w:themeFill="background1" w:themeFillShade="D9"/>
          </w:tcPr>
          <w:p w14:paraId="0199BD32" w14:textId="77777777" w:rsid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Administration</w:t>
            </w:r>
          </w:p>
          <w:p w14:paraId="13F591CA" w14:textId="0D454ED1" w:rsidR="00DC1F61" w:rsidRPr="00DC1F61" w:rsidRDefault="00DC1F61" w:rsidP="003A0D3E">
            <w:pPr>
              <w:pStyle w:val="Normalnospace"/>
              <w:spacing w:beforeLines="40" w:before="96" w:afterLines="40" w:after="96"/>
              <w:rPr>
                <w:rFonts w:asciiTheme="minorHAnsi" w:hAnsiTheme="minorHAnsi" w:cstheme="minorHAnsi"/>
                <w:bCs/>
                <w:sz w:val="18"/>
                <w:szCs w:val="18"/>
              </w:rPr>
            </w:pPr>
            <w:r w:rsidRPr="00DC1F61">
              <w:rPr>
                <w:rFonts w:asciiTheme="minorHAnsi" w:hAnsiTheme="minorHAnsi" w:cstheme="minorHAnsi"/>
                <w:bCs/>
                <w:sz w:val="18"/>
                <w:szCs w:val="18"/>
              </w:rPr>
              <w:t>(notes and correspondence if not Chair</w:t>
            </w:r>
            <w:r>
              <w:rPr>
                <w:rFonts w:asciiTheme="minorHAnsi" w:hAnsiTheme="minorHAnsi" w:cstheme="minorHAnsi"/>
                <w:bCs/>
                <w:sz w:val="18"/>
                <w:szCs w:val="18"/>
              </w:rPr>
              <w:t>)</w:t>
            </w:r>
          </w:p>
        </w:tc>
        <w:tc>
          <w:tcPr>
            <w:tcW w:w="6520" w:type="dxa"/>
          </w:tcPr>
          <w:p w14:paraId="4EE6C16E" w14:textId="77777777" w:rsidR="00DC1F61" w:rsidRPr="00DC1F61" w:rsidRDefault="00DC1F61" w:rsidP="003A0D3E">
            <w:pPr>
              <w:spacing w:beforeLines="40" w:before="96" w:afterLines="40" w:after="96"/>
              <w:ind w:left="360" w:hanging="360"/>
              <w:rPr>
                <w:i/>
                <w:iCs/>
                <w:color w:val="A5A59D" w:themeColor="background2" w:themeShade="BF"/>
                <w:sz w:val="18"/>
                <w:szCs w:val="18"/>
              </w:rPr>
            </w:pPr>
            <w:r w:rsidRPr="00DC1F61">
              <w:rPr>
                <w:i/>
                <w:iCs/>
                <w:color w:val="A5A59D" w:themeColor="background2" w:themeShade="BF"/>
                <w:sz w:val="18"/>
                <w:szCs w:val="18"/>
              </w:rPr>
              <w:t>[insert Name, Position Title]</w:t>
            </w:r>
          </w:p>
        </w:tc>
      </w:tr>
      <w:tr w:rsidR="00DC1F61" w:rsidRPr="00DC1F61" w14:paraId="2812D319" w14:textId="77777777" w:rsidTr="003A0D3E">
        <w:tc>
          <w:tcPr>
            <w:tcW w:w="3397" w:type="dxa"/>
            <w:shd w:val="clear" w:color="auto" w:fill="D9D9D9" w:themeFill="background1" w:themeFillShade="D9"/>
          </w:tcPr>
          <w:p w14:paraId="21BC6A60" w14:textId="77777777" w:rsidR="00DC1F61" w:rsidRP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Funding Body representative</w:t>
            </w:r>
          </w:p>
        </w:tc>
        <w:tc>
          <w:tcPr>
            <w:tcW w:w="6520" w:type="dxa"/>
          </w:tcPr>
          <w:p w14:paraId="5449A384" w14:textId="77777777" w:rsidR="00DC1F61" w:rsidRPr="00DC1F61" w:rsidRDefault="00DC1F61" w:rsidP="003A0D3E">
            <w:pPr>
              <w:spacing w:beforeLines="40" w:before="96" w:afterLines="40" w:after="96"/>
              <w:ind w:left="360" w:hanging="360"/>
              <w:rPr>
                <w:i/>
                <w:iCs/>
                <w:color w:val="A5A59D" w:themeColor="background2" w:themeShade="BF"/>
                <w:sz w:val="18"/>
                <w:szCs w:val="18"/>
              </w:rPr>
            </w:pPr>
            <w:r w:rsidRPr="00DC1F61">
              <w:rPr>
                <w:i/>
                <w:iCs/>
                <w:color w:val="A5A59D" w:themeColor="background2" w:themeShade="BF"/>
                <w:sz w:val="18"/>
                <w:szCs w:val="18"/>
              </w:rPr>
              <w:t>[insert Name, Position Title]</w:t>
            </w:r>
          </w:p>
        </w:tc>
      </w:tr>
      <w:tr w:rsidR="00DC1F61" w:rsidRPr="00DC1F61" w14:paraId="7C13E940" w14:textId="77777777" w:rsidTr="003A0D3E">
        <w:trPr>
          <w:trHeight w:val="621"/>
        </w:trPr>
        <w:tc>
          <w:tcPr>
            <w:tcW w:w="3397" w:type="dxa"/>
            <w:shd w:val="clear" w:color="auto" w:fill="D9D9D9" w:themeFill="background1" w:themeFillShade="D9"/>
          </w:tcPr>
          <w:p w14:paraId="75393F3E" w14:textId="712457B4" w:rsidR="00DC1F61" w:rsidRPr="00DC1F61" w:rsidRDefault="00D8519A" w:rsidP="003A0D3E">
            <w:pPr>
              <w:pStyle w:val="Normalnospace"/>
              <w:spacing w:beforeLines="40" w:before="96" w:afterLines="40" w:after="96"/>
              <w:rPr>
                <w:rFonts w:asciiTheme="minorHAnsi" w:hAnsiTheme="minorHAnsi" w:cstheme="minorHAnsi"/>
                <w:b/>
                <w:sz w:val="18"/>
                <w:szCs w:val="18"/>
              </w:rPr>
            </w:pPr>
            <w:r>
              <w:rPr>
                <w:rFonts w:asciiTheme="minorHAnsi" w:hAnsiTheme="minorHAnsi" w:cstheme="minorHAnsi"/>
                <w:b/>
                <w:sz w:val="18"/>
                <w:szCs w:val="18"/>
              </w:rPr>
              <w:t>Project</w:t>
            </w:r>
            <w:r w:rsidR="00DC1F61" w:rsidRPr="00DC1F61">
              <w:rPr>
                <w:rFonts w:asciiTheme="minorHAnsi" w:hAnsiTheme="minorHAnsi" w:cstheme="minorHAnsi"/>
                <w:b/>
                <w:sz w:val="18"/>
                <w:szCs w:val="18"/>
              </w:rPr>
              <w:t xml:space="preserve"> Control Group (PCG) Responsibilities</w:t>
            </w:r>
          </w:p>
        </w:tc>
        <w:tc>
          <w:tcPr>
            <w:tcW w:w="6520" w:type="dxa"/>
          </w:tcPr>
          <w:p w14:paraId="1093403C" w14:textId="5F55718C" w:rsidR="00DC1F61" w:rsidRPr="00DC1F61" w:rsidRDefault="00DC1F61" w:rsidP="004F518F">
            <w:pPr>
              <w:spacing w:beforeLines="40" w:before="96" w:afterLines="40" w:after="96"/>
              <w:ind w:left="28" w:hanging="28"/>
              <w:rPr>
                <w:i/>
                <w:iCs/>
                <w:color w:val="A5A59D" w:themeColor="background2" w:themeShade="BF"/>
                <w:sz w:val="18"/>
                <w:szCs w:val="18"/>
              </w:rPr>
            </w:pPr>
            <w:r w:rsidRPr="00DC1F61">
              <w:rPr>
                <w:i/>
                <w:iCs/>
                <w:color w:val="A5A59D" w:themeColor="background2" w:themeShade="BF"/>
                <w:sz w:val="18"/>
                <w:szCs w:val="18"/>
              </w:rPr>
              <w:t>The PCG will be responsible for planning, implementation and management of the project including approval of tender documents, final plans, milestone documents.</w:t>
            </w:r>
          </w:p>
        </w:tc>
      </w:tr>
      <w:tr w:rsidR="00DC1F61" w:rsidRPr="00DC1F61" w14:paraId="1ADEFC25" w14:textId="77777777" w:rsidTr="003A0D3E">
        <w:trPr>
          <w:trHeight w:val="621"/>
        </w:trPr>
        <w:tc>
          <w:tcPr>
            <w:tcW w:w="3397" w:type="dxa"/>
            <w:shd w:val="clear" w:color="auto" w:fill="D9D9D9" w:themeFill="background1" w:themeFillShade="D9"/>
          </w:tcPr>
          <w:p w14:paraId="22E849F1" w14:textId="7804C7D6" w:rsidR="00DC1F61" w:rsidRP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 xml:space="preserve">PCG Members including </w:t>
            </w:r>
            <w:r w:rsidR="004F518F">
              <w:rPr>
                <w:rFonts w:asciiTheme="minorHAnsi" w:hAnsiTheme="minorHAnsi" w:cstheme="minorHAnsi"/>
                <w:b/>
                <w:sz w:val="18"/>
                <w:szCs w:val="18"/>
              </w:rPr>
              <w:t>funding body</w:t>
            </w:r>
            <w:r w:rsidRPr="00DC1F61">
              <w:rPr>
                <w:rFonts w:asciiTheme="minorHAnsi" w:hAnsiTheme="minorHAnsi" w:cstheme="minorHAnsi"/>
                <w:b/>
                <w:sz w:val="18"/>
                <w:szCs w:val="18"/>
              </w:rPr>
              <w:t xml:space="preserve"> representative</w:t>
            </w:r>
          </w:p>
        </w:tc>
        <w:tc>
          <w:tcPr>
            <w:tcW w:w="6520" w:type="dxa"/>
          </w:tcPr>
          <w:p w14:paraId="4469689C" w14:textId="77777777" w:rsidR="00DC1F61" w:rsidRPr="00DC1F61" w:rsidRDefault="00DC1F61" w:rsidP="003A0D3E">
            <w:pPr>
              <w:spacing w:beforeLines="40" w:before="96" w:afterLines="40" w:after="96"/>
              <w:ind w:left="28" w:hanging="28"/>
              <w:rPr>
                <w:i/>
                <w:iCs/>
                <w:color w:val="A5A59D" w:themeColor="background2" w:themeShade="BF"/>
                <w:sz w:val="18"/>
                <w:szCs w:val="18"/>
              </w:rPr>
            </w:pPr>
            <w:r w:rsidRPr="00DC1F61">
              <w:rPr>
                <w:i/>
                <w:iCs/>
                <w:color w:val="A5A59D" w:themeColor="background2" w:themeShade="BF"/>
                <w:sz w:val="18"/>
                <w:szCs w:val="18"/>
              </w:rPr>
              <w:t>[insert Name, Position Title]</w:t>
            </w:r>
          </w:p>
        </w:tc>
      </w:tr>
      <w:tr w:rsidR="00DC1F61" w:rsidRPr="00DC1F61" w14:paraId="3420FEED" w14:textId="77777777" w:rsidTr="003A0D3E">
        <w:trPr>
          <w:trHeight w:val="391"/>
        </w:trPr>
        <w:tc>
          <w:tcPr>
            <w:tcW w:w="3397" w:type="dxa"/>
            <w:shd w:val="clear" w:color="auto" w:fill="D9D9D9" w:themeFill="background1" w:themeFillShade="D9"/>
          </w:tcPr>
          <w:p w14:paraId="777BD840" w14:textId="77777777" w:rsidR="00DC1F61" w:rsidRPr="00DC1F61" w:rsidRDefault="00DC1F61" w:rsidP="003A0D3E">
            <w:pPr>
              <w:pStyle w:val="Normalnospace"/>
              <w:spacing w:beforeLines="40" w:before="96" w:afterLines="40" w:after="96"/>
              <w:rPr>
                <w:rFonts w:asciiTheme="minorHAnsi" w:hAnsiTheme="minorHAnsi" w:cstheme="minorHAnsi"/>
                <w:b/>
                <w:sz w:val="18"/>
                <w:szCs w:val="18"/>
              </w:rPr>
            </w:pPr>
            <w:r w:rsidRPr="00DC1F61">
              <w:rPr>
                <w:rFonts w:asciiTheme="minorHAnsi" w:hAnsiTheme="minorHAnsi" w:cstheme="minorHAnsi"/>
                <w:b/>
                <w:sz w:val="18"/>
                <w:szCs w:val="18"/>
              </w:rPr>
              <w:t>Frequency of PCG Meetings</w:t>
            </w:r>
          </w:p>
        </w:tc>
        <w:tc>
          <w:tcPr>
            <w:tcW w:w="6520" w:type="dxa"/>
          </w:tcPr>
          <w:p w14:paraId="65241405" w14:textId="77777777" w:rsidR="00DC1F61" w:rsidRPr="00DC1F61" w:rsidRDefault="00DC1F61" w:rsidP="003A0D3E">
            <w:pPr>
              <w:spacing w:beforeLines="40" w:before="96" w:afterLines="40" w:after="96"/>
              <w:ind w:left="28" w:hanging="28"/>
              <w:rPr>
                <w:i/>
                <w:iCs/>
                <w:color w:val="A5A59D" w:themeColor="background2" w:themeShade="BF"/>
                <w:sz w:val="18"/>
                <w:szCs w:val="18"/>
              </w:rPr>
            </w:pPr>
            <w:r w:rsidRPr="00DC1F61">
              <w:rPr>
                <w:i/>
                <w:iCs/>
                <w:color w:val="A5A59D" w:themeColor="background2" w:themeShade="BF"/>
                <w:sz w:val="18"/>
                <w:szCs w:val="18"/>
              </w:rPr>
              <w:t>Monthly</w:t>
            </w:r>
          </w:p>
        </w:tc>
      </w:tr>
    </w:tbl>
    <w:p w14:paraId="7FBE86BE" w14:textId="1A4583A9" w:rsidR="00016286" w:rsidRDefault="00016286" w:rsidP="00016286">
      <w:pPr>
        <w:pStyle w:val="Heading2"/>
        <w:ind w:left="1134" w:hanging="567"/>
      </w:pPr>
      <w:bookmarkStart w:id="32" w:name="_Toc69127781"/>
      <w:bookmarkStart w:id="33" w:name="_Toc92807090"/>
      <w:r>
        <w:t>Team Structure</w:t>
      </w:r>
      <w:bookmarkEnd w:id="32"/>
      <w:bookmarkEnd w:id="33"/>
    </w:p>
    <w:tbl>
      <w:tblPr>
        <w:tblStyle w:val="TableGrid"/>
        <w:tblW w:w="0" w:type="auto"/>
        <w:tblCellMar>
          <w:top w:w="113" w:type="dxa"/>
          <w:bottom w:w="113" w:type="dxa"/>
        </w:tblCellMar>
        <w:tblLook w:val="04A0" w:firstRow="1" w:lastRow="0" w:firstColumn="1" w:lastColumn="0" w:noHBand="0" w:noVBand="1"/>
      </w:tblPr>
      <w:tblGrid>
        <w:gridCol w:w="9060"/>
      </w:tblGrid>
      <w:tr w:rsidR="00016286" w14:paraId="0D4BF44E" w14:textId="77777777" w:rsidTr="00F51EE7">
        <w:tc>
          <w:tcPr>
            <w:tcW w:w="9060" w:type="dxa"/>
            <w:tcBorders>
              <w:top w:val="nil"/>
              <w:left w:val="nil"/>
              <w:bottom w:val="nil"/>
              <w:right w:val="nil"/>
            </w:tcBorders>
            <w:shd w:val="clear" w:color="auto" w:fill="DFF1D9" w:themeFill="accent3" w:themeFillTint="33"/>
          </w:tcPr>
          <w:p w14:paraId="4B4410F9" w14:textId="1A00BE46" w:rsidR="00016286" w:rsidRPr="006200CB" w:rsidRDefault="00016286" w:rsidP="00F51EE7">
            <w:pPr>
              <w:pStyle w:val="TableText"/>
            </w:pPr>
            <w:r>
              <w:t xml:space="preserve">Provide details of the team that will be in place for the delivery this </w:t>
            </w:r>
            <w:r w:rsidR="00D8519A">
              <w:t>activity</w:t>
            </w:r>
            <w:r>
              <w:t>.</w:t>
            </w:r>
          </w:p>
        </w:tc>
      </w:tr>
    </w:tbl>
    <w:p w14:paraId="35E811A1" w14:textId="77777777" w:rsidR="00016286" w:rsidRDefault="00016286" w:rsidP="00016286"/>
    <w:tbl>
      <w:tblPr>
        <w:tblStyle w:val="TableGrid"/>
        <w:tblW w:w="5000" w:type="pct"/>
        <w:tblLook w:val="04A0" w:firstRow="1" w:lastRow="0" w:firstColumn="1" w:lastColumn="0" w:noHBand="0" w:noVBand="1"/>
      </w:tblPr>
      <w:tblGrid>
        <w:gridCol w:w="1710"/>
        <w:gridCol w:w="2028"/>
        <w:gridCol w:w="2028"/>
        <w:gridCol w:w="3294"/>
      </w:tblGrid>
      <w:tr w:rsidR="00D732A5" w:rsidRPr="00016286" w14:paraId="569C2D4F" w14:textId="77777777" w:rsidTr="00D732A5">
        <w:trPr>
          <w:cantSplit/>
          <w:tblHeader/>
        </w:trPr>
        <w:tc>
          <w:tcPr>
            <w:tcW w:w="944" w:type="pct"/>
            <w:shd w:val="clear" w:color="auto" w:fill="D9D9D9" w:themeFill="background1" w:themeFillShade="D9"/>
          </w:tcPr>
          <w:p w14:paraId="48FF6EDD" w14:textId="77777777" w:rsidR="00D732A5" w:rsidRPr="00016286" w:rsidRDefault="00D732A5" w:rsidP="00F51EE7">
            <w:pPr>
              <w:jc w:val="center"/>
              <w:rPr>
                <w:b/>
                <w:sz w:val="18"/>
                <w:szCs w:val="18"/>
              </w:rPr>
            </w:pPr>
            <w:r w:rsidRPr="00016286">
              <w:rPr>
                <w:b/>
                <w:sz w:val="18"/>
                <w:szCs w:val="18"/>
              </w:rPr>
              <w:t>Name</w:t>
            </w:r>
          </w:p>
        </w:tc>
        <w:tc>
          <w:tcPr>
            <w:tcW w:w="1119" w:type="pct"/>
            <w:shd w:val="clear" w:color="auto" w:fill="D9D9D9" w:themeFill="background1" w:themeFillShade="D9"/>
          </w:tcPr>
          <w:p w14:paraId="75BF73F8" w14:textId="778EE892" w:rsidR="00D732A5" w:rsidRPr="00016286" w:rsidRDefault="00D732A5" w:rsidP="00F51EE7">
            <w:pPr>
              <w:jc w:val="center"/>
              <w:rPr>
                <w:b/>
                <w:sz w:val="18"/>
                <w:szCs w:val="18"/>
              </w:rPr>
            </w:pPr>
            <w:r>
              <w:rPr>
                <w:b/>
                <w:sz w:val="18"/>
                <w:szCs w:val="18"/>
              </w:rPr>
              <w:t>Organisation</w:t>
            </w:r>
          </w:p>
        </w:tc>
        <w:tc>
          <w:tcPr>
            <w:tcW w:w="1119" w:type="pct"/>
            <w:shd w:val="clear" w:color="auto" w:fill="D9D9D9" w:themeFill="background1" w:themeFillShade="D9"/>
          </w:tcPr>
          <w:p w14:paraId="0A4CED3B" w14:textId="79F63796" w:rsidR="00D732A5" w:rsidRPr="00016286" w:rsidRDefault="00D732A5" w:rsidP="00F51EE7">
            <w:pPr>
              <w:jc w:val="center"/>
              <w:rPr>
                <w:b/>
                <w:sz w:val="18"/>
                <w:szCs w:val="18"/>
              </w:rPr>
            </w:pPr>
            <w:r w:rsidRPr="00016286">
              <w:rPr>
                <w:b/>
                <w:sz w:val="18"/>
                <w:szCs w:val="18"/>
              </w:rPr>
              <w:t>Role</w:t>
            </w:r>
          </w:p>
        </w:tc>
        <w:tc>
          <w:tcPr>
            <w:tcW w:w="1818" w:type="pct"/>
            <w:shd w:val="clear" w:color="auto" w:fill="D9D9D9" w:themeFill="background1" w:themeFillShade="D9"/>
          </w:tcPr>
          <w:p w14:paraId="443594D9" w14:textId="77777777" w:rsidR="00D732A5" w:rsidRPr="00016286" w:rsidRDefault="00D732A5" w:rsidP="00F51EE7">
            <w:pPr>
              <w:jc w:val="center"/>
              <w:rPr>
                <w:b/>
                <w:sz w:val="18"/>
                <w:szCs w:val="18"/>
              </w:rPr>
            </w:pPr>
            <w:r w:rsidRPr="00016286">
              <w:rPr>
                <w:b/>
                <w:sz w:val="18"/>
                <w:szCs w:val="18"/>
              </w:rPr>
              <w:t>Responsibility</w:t>
            </w:r>
          </w:p>
        </w:tc>
      </w:tr>
      <w:tr w:rsidR="00D732A5" w:rsidRPr="00016286" w14:paraId="20774785" w14:textId="77777777" w:rsidTr="00D732A5">
        <w:trPr>
          <w:cantSplit/>
        </w:trPr>
        <w:tc>
          <w:tcPr>
            <w:tcW w:w="944" w:type="pct"/>
          </w:tcPr>
          <w:p w14:paraId="40831FCB" w14:textId="77777777" w:rsidR="00D732A5" w:rsidRPr="00016286" w:rsidRDefault="00D732A5" w:rsidP="00F51EE7">
            <w:pPr>
              <w:rPr>
                <w:sz w:val="18"/>
                <w:szCs w:val="18"/>
              </w:rPr>
            </w:pPr>
          </w:p>
        </w:tc>
        <w:tc>
          <w:tcPr>
            <w:tcW w:w="1119" w:type="pct"/>
          </w:tcPr>
          <w:p w14:paraId="5F11136C" w14:textId="77777777" w:rsidR="00D732A5" w:rsidRPr="00016286" w:rsidRDefault="00D732A5" w:rsidP="00F51EE7">
            <w:pPr>
              <w:rPr>
                <w:sz w:val="18"/>
                <w:szCs w:val="18"/>
              </w:rPr>
            </w:pPr>
          </w:p>
        </w:tc>
        <w:tc>
          <w:tcPr>
            <w:tcW w:w="1119" w:type="pct"/>
          </w:tcPr>
          <w:p w14:paraId="01677E66" w14:textId="44BB4349" w:rsidR="00D732A5" w:rsidRPr="00016286" w:rsidRDefault="00D732A5" w:rsidP="00F51EE7">
            <w:pPr>
              <w:rPr>
                <w:sz w:val="18"/>
                <w:szCs w:val="18"/>
              </w:rPr>
            </w:pPr>
          </w:p>
        </w:tc>
        <w:tc>
          <w:tcPr>
            <w:tcW w:w="1818" w:type="pct"/>
            <w:shd w:val="clear" w:color="auto" w:fill="auto"/>
          </w:tcPr>
          <w:p w14:paraId="7A68C5C0" w14:textId="77777777" w:rsidR="00D732A5" w:rsidRPr="00016286" w:rsidRDefault="00D732A5" w:rsidP="00F51EE7">
            <w:pPr>
              <w:rPr>
                <w:sz w:val="18"/>
                <w:szCs w:val="18"/>
              </w:rPr>
            </w:pPr>
          </w:p>
        </w:tc>
      </w:tr>
      <w:tr w:rsidR="00D732A5" w:rsidRPr="00016286" w14:paraId="0805B952" w14:textId="77777777" w:rsidTr="00D732A5">
        <w:trPr>
          <w:cantSplit/>
        </w:trPr>
        <w:tc>
          <w:tcPr>
            <w:tcW w:w="944" w:type="pct"/>
          </w:tcPr>
          <w:p w14:paraId="1AFF8692" w14:textId="77777777" w:rsidR="00D732A5" w:rsidRPr="00016286" w:rsidRDefault="00D732A5" w:rsidP="00F51EE7">
            <w:pPr>
              <w:rPr>
                <w:sz w:val="18"/>
                <w:szCs w:val="18"/>
              </w:rPr>
            </w:pPr>
          </w:p>
        </w:tc>
        <w:tc>
          <w:tcPr>
            <w:tcW w:w="1119" w:type="pct"/>
          </w:tcPr>
          <w:p w14:paraId="4A60142C" w14:textId="77777777" w:rsidR="00D732A5" w:rsidRPr="00016286" w:rsidRDefault="00D732A5" w:rsidP="00F51EE7">
            <w:pPr>
              <w:rPr>
                <w:sz w:val="18"/>
                <w:szCs w:val="18"/>
              </w:rPr>
            </w:pPr>
          </w:p>
        </w:tc>
        <w:tc>
          <w:tcPr>
            <w:tcW w:w="1119" w:type="pct"/>
          </w:tcPr>
          <w:p w14:paraId="57DA4CEE" w14:textId="7CF47CAE" w:rsidR="00D732A5" w:rsidRPr="00016286" w:rsidRDefault="00D732A5" w:rsidP="00F51EE7">
            <w:pPr>
              <w:rPr>
                <w:sz w:val="18"/>
                <w:szCs w:val="18"/>
              </w:rPr>
            </w:pPr>
          </w:p>
        </w:tc>
        <w:tc>
          <w:tcPr>
            <w:tcW w:w="1818" w:type="pct"/>
            <w:shd w:val="clear" w:color="auto" w:fill="auto"/>
          </w:tcPr>
          <w:p w14:paraId="6CC621A5" w14:textId="77777777" w:rsidR="00D732A5" w:rsidRPr="00016286" w:rsidRDefault="00D732A5" w:rsidP="00F51EE7">
            <w:pPr>
              <w:rPr>
                <w:sz w:val="18"/>
                <w:szCs w:val="18"/>
              </w:rPr>
            </w:pPr>
          </w:p>
        </w:tc>
      </w:tr>
      <w:tr w:rsidR="00D732A5" w:rsidRPr="00016286" w14:paraId="29071C9C" w14:textId="77777777" w:rsidTr="00D732A5">
        <w:trPr>
          <w:cantSplit/>
        </w:trPr>
        <w:tc>
          <w:tcPr>
            <w:tcW w:w="944" w:type="pct"/>
          </w:tcPr>
          <w:p w14:paraId="5EA3345C" w14:textId="77777777" w:rsidR="00D732A5" w:rsidRPr="00016286" w:rsidRDefault="00D732A5" w:rsidP="00F51EE7">
            <w:pPr>
              <w:rPr>
                <w:sz w:val="18"/>
                <w:szCs w:val="18"/>
              </w:rPr>
            </w:pPr>
          </w:p>
        </w:tc>
        <w:tc>
          <w:tcPr>
            <w:tcW w:w="1119" w:type="pct"/>
          </w:tcPr>
          <w:p w14:paraId="38BFB917" w14:textId="77777777" w:rsidR="00D732A5" w:rsidRPr="00016286" w:rsidRDefault="00D732A5" w:rsidP="00F51EE7">
            <w:pPr>
              <w:rPr>
                <w:sz w:val="18"/>
                <w:szCs w:val="18"/>
              </w:rPr>
            </w:pPr>
          </w:p>
        </w:tc>
        <w:tc>
          <w:tcPr>
            <w:tcW w:w="1119" w:type="pct"/>
          </w:tcPr>
          <w:p w14:paraId="361CA8C1" w14:textId="3E861426" w:rsidR="00D732A5" w:rsidRPr="00016286" w:rsidRDefault="00D732A5" w:rsidP="00F51EE7">
            <w:pPr>
              <w:rPr>
                <w:sz w:val="18"/>
                <w:szCs w:val="18"/>
              </w:rPr>
            </w:pPr>
          </w:p>
        </w:tc>
        <w:tc>
          <w:tcPr>
            <w:tcW w:w="1818" w:type="pct"/>
            <w:shd w:val="clear" w:color="auto" w:fill="auto"/>
          </w:tcPr>
          <w:p w14:paraId="0482CD35" w14:textId="77777777" w:rsidR="00D732A5" w:rsidRPr="00016286" w:rsidRDefault="00D732A5" w:rsidP="00F51EE7">
            <w:pPr>
              <w:rPr>
                <w:sz w:val="18"/>
                <w:szCs w:val="18"/>
              </w:rPr>
            </w:pPr>
          </w:p>
        </w:tc>
      </w:tr>
      <w:tr w:rsidR="00D732A5" w:rsidRPr="00016286" w14:paraId="358D32D5" w14:textId="77777777" w:rsidTr="00D732A5">
        <w:trPr>
          <w:cantSplit/>
        </w:trPr>
        <w:tc>
          <w:tcPr>
            <w:tcW w:w="944" w:type="pct"/>
          </w:tcPr>
          <w:p w14:paraId="10E1428C" w14:textId="77777777" w:rsidR="00D732A5" w:rsidRPr="00016286" w:rsidRDefault="00D732A5" w:rsidP="00F51EE7">
            <w:pPr>
              <w:rPr>
                <w:sz w:val="18"/>
                <w:szCs w:val="18"/>
              </w:rPr>
            </w:pPr>
          </w:p>
        </w:tc>
        <w:tc>
          <w:tcPr>
            <w:tcW w:w="1119" w:type="pct"/>
          </w:tcPr>
          <w:p w14:paraId="157AFD6A" w14:textId="77777777" w:rsidR="00D732A5" w:rsidRPr="00016286" w:rsidRDefault="00D732A5" w:rsidP="00F51EE7">
            <w:pPr>
              <w:rPr>
                <w:sz w:val="18"/>
                <w:szCs w:val="18"/>
              </w:rPr>
            </w:pPr>
          </w:p>
        </w:tc>
        <w:tc>
          <w:tcPr>
            <w:tcW w:w="1119" w:type="pct"/>
          </w:tcPr>
          <w:p w14:paraId="2CC2BF57" w14:textId="4C69E4CA" w:rsidR="00D732A5" w:rsidRPr="00016286" w:rsidRDefault="00D732A5" w:rsidP="00F51EE7">
            <w:pPr>
              <w:rPr>
                <w:sz w:val="18"/>
                <w:szCs w:val="18"/>
              </w:rPr>
            </w:pPr>
          </w:p>
        </w:tc>
        <w:tc>
          <w:tcPr>
            <w:tcW w:w="1818" w:type="pct"/>
            <w:shd w:val="clear" w:color="auto" w:fill="auto"/>
          </w:tcPr>
          <w:p w14:paraId="46333536" w14:textId="77777777" w:rsidR="00D732A5" w:rsidRPr="00016286" w:rsidRDefault="00D732A5" w:rsidP="00F51EE7">
            <w:pPr>
              <w:rPr>
                <w:sz w:val="18"/>
                <w:szCs w:val="18"/>
              </w:rPr>
            </w:pPr>
          </w:p>
        </w:tc>
      </w:tr>
    </w:tbl>
    <w:p w14:paraId="15C88A30" w14:textId="338071E2" w:rsidR="00A951BA" w:rsidRDefault="00A951BA" w:rsidP="00A951BA">
      <w:pPr>
        <w:pStyle w:val="Heading1"/>
      </w:pPr>
      <w:bookmarkStart w:id="34" w:name="_Toc92807091"/>
      <w:r w:rsidRPr="00587E26">
        <w:lastRenderedPageBreak/>
        <w:t xml:space="preserve">Stakeholder </w:t>
      </w:r>
      <w:r>
        <w:t>Engagement/Communications Plan</w:t>
      </w:r>
      <w:bookmarkEnd w:id="34"/>
    </w:p>
    <w:tbl>
      <w:tblPr>
        <w:tblStyle w:val="TableGrid"/>
        <w:tblW w:w="0" w:type="auto"/>
        <w:tblCellMar>
          <w:top w:w="113" w:type="dxa"/>
          <w:bottom w:w="113" w:type="dxa"/>
        </w:tblCellMar>
        <w:tblLook w:val="04A0" w:firstRow="1" w:lastRow="0" w:firstColumn="1" w:lastColumn="0" w:noHBand="0" w:noVBand="1"/>
      </w:tblPr>
      <w:tblGrid>
        <w:gridCol w:w="9060"/>
      </w:tblGrid>
      <w:tr w:rsidR="00A951BA" w14:paraId="02DA5938" w14:textId="77777777" w:rsidTr="00F51EE7">
        <w:tc>
          <w:tcPr>
            <w:tcW w:w="9060" w:type="dxa"/>
            <w:tcBorders>
              <w:top w:val="nil"/>
              <w:left w:val="nil"/>
              <w:bottom w:val="nil"/>
              <w:right w:val="nil"/>
            </w:tcBorders>
            <w:shd w:val="clear" w:color="auto" w:fill="DFF1D9" w:themeFill="accent3" w:themeFillTint="33"/>
          </w:tcPr>
          <w:p w14:paraId="496A01F8" w14:textId="7E8E6E69" w:rsidR="00A951BA" w:rsidRPr="009D308B" w:rsidRDefault="009D308B" w:rsidP="009D308B">
            <w:pPr>
              <w:rPr>
                <w:rFonts w:asciiTheme="minorHAnsi" w:hAnsiTheme="minorHAnsi" w:cstheme="minorHAnsi"/>
                <w:i/>
                <w:iCs/>
                <w:color w:val="808080" w:themeColor="background1" w:themeShade="80"/>
              </w:rPr>
            </w:pPr>
            <w:r w:rsidRPr="009D308B">
              <w:rPr>
                <w:rFonts w:asciiTheme="minorHAnsi" w:hAnsiTheme="minorHAnsi" w:cstheme="minorHAnsi"/>
                <w:i/>
                <w:iCs/>
                <w:color w:val="000000" w:themeColor="text1"/>
              </w:rPr>
              <w:t xml:space="preserve">Define the key project stakeholders and how you will engage with them during the </w:t>
            </w:r>
            <w:r w:rsidR="00D8519A">
              <w:rPr>
                <w:rFonts w:asciiTheme="minorHAnsi" w:hAnsiTheme="minorHAnsi" w:cstheme="minorHAnsi"/>
                <w:i/>
                <w:iCs/>
                <w:color w:val="000000" w:themeColor="text1"/>
              </w:rPr>
              <w:t>activity</w:t>
            </w:r>
            <w:r w:rsidRPr="009D308B">
              <w:rPr>
                <w:rFonts w:asciiTheme="minorHAnsi" w:hAnsiTheme="minorHAnsi" w:cstheme="minorHAnsi"/>
                <w:i/>
                <w:iCs/>
                <w:color w:val="000000" w:themeColor="text1"/>
              </w:rPr>
              <w:t xml:space="preserve">, Stakeholder/communication management and, if appropriate, a communications and engagement plan (taking into consideration any necessary consultation with Traditional Owner Corporations, Aboriginal Victorians, Local Government Authorities, State or Federal Government agencies, </w:t>
            </w:r>
            <w:proofErr w:type="gramStart"/>
            <w:r w:rsidRPr="009D308B">
              <w:rPr>
                <w:rFonts w:asciiTheme="minorHAnsi" w:hAnsiTheme="minorHAnsi" w:cstheme="minorHAnsi"/>
                <w:i/>
                <w:iCs/>
                <w:color w:val="000000" w:themeColor="text1"/>
              </w:rPr>
              <w:t>local residents</w:t>
            </w:r>
            <w:proofErr w:type="gramEnd"/>
            <w:r w:rsidRPr="009D308B">
              <w:rPr>
                <w:rFonts w:asciiTheme="minorHAnsi" w:hAnsiTheme="minorHAnsi" w:cstheme="minorHAnsi"/>
                <w:i/>
                <w:iCs/>
                <w:color w:val="000000" w:themeColor="text1"/>
              </w:rPr>
              <w:t xml:space="preserve"> and other stakeholders).</w:t>
            </w:r>
          </w:p>
        </w:tc>
      </w:tr>
    </w:tbl>
    <w:p w14:paraId="0D9D6FD2" w14:textId="77777777" w:rsidR="00A951BA" w:rsidRDefault="00A951BA" w:rsidP="00A951BA"/>
    <w:tbl>
      <w:tblPr>
        <w:tblStyle w:val="TableGrid"/>
        <w:tblW w:w="5464" w:type="pct"/>
        <w:tblLook w:val="04A0" w:firstRow="1" w:lastRow="0" w:firstColumn="1" w:lastColumn="0" w:noHBand="0" w:noVBand="1"/>
      </w:tblPr>
      <w:tblGrid>
        <w:gridCol w:w="1841"/>
        <w:gridCol w:w="1572"/>
        <w:gridCol w:w="2681"/>
        <w:gridCol w:w="2550"/>
        <w:gridCol w:w="1257"/>
      </w:tblGrid>
      <w:tr w:rsidR="002241EB" w:rsidRPr="002241EB" w14:paraId="213E8DEE" w14:textId="77777777" w:rsidTr="00E32B0D">
        <w:trPr>
          <w:cantSplit/>
          <w:trHeight w:val="202"/>
          <w:tblHeader/>
        </w:trPr>
        <w:tc>
          <w:tcPr>
            <w:tcW w:w="929" w:type="pct"/>
            <w:shd w:val="clear" w:color="auto" w:fill="D9D9D9" w:themeFill="background1" w:themeFillShade="D9"/>
          </w:tcPr>
          <w:p w14:paraId="6BD780CA" w14:textId="39543D78" w:rsidR="001E4C94" w:rsidRPr="002241EB" w:rsidRDefault="001E4C94" w:rsidP="00F51EE7">
            <w:pPr>
              <w:jc w:val="center"/>
              <w:rPr>
                <w:b/>
                <w:sz w:val="18"/>
                <w:szCs w:val="18"/>
              </w:rPr>
            </w:pPr>
            <w:r w:rsidRPr="002241EB">
              <w:rPr>
                <w:b/>
                <w:sz w:val="18"/>
                <w:szCs w:val="18"/>
              </w:rPr>
              <w:t>Stakeholder</w:t>
            </w:r>
          </w:p>
        </w:tc>
        <w:tc>
          <w:tcPr>
            <w:tcW w:w="794" w:type="pct"/>
            <w:shd w:val="clear" w:color="auto" w:fill="D9D9D9" w:themeFill="background1" w:themeFillShade="D9"/>
          </w:tcPr>
          <w:p w14:paraId="4574AA63" w14:textId="33524EC6" w:rsidR="001E4C94" w:rsidRPr="002241EB" w:rsidRDefault="001E4C94" w:rsidP="00F51EE7">
            <w:pPr>
              <w:jc w:val="center"/>
              <w:rPr>
                <w:b/>
                <w:sz w:val="18"/>
                <w:szCs w:val="18"/>
              </w:rPr>
            </w:pPr>
            <w:r w:rsidRPr="002241EB">
              <w:rPr>
                <w:b/>
                <w:sz w:val="18"/>
                <w:szCs w:val="18"/>
              </w:rPr>
              <w:t>Interest in Project</w:t>
            </w:r>
            <w:r w:rsidR="005526F7">
              <w:rPr>
                <w:b/>
                <w:sz w:val="18"/>
                <w:szCs w:val="18"/>
              </w:rPr>
              <w:t>/Activity</w:t>
            </w:r>
          </w:p>
        </w:tc>
        <w:tc>
          <w:tcPr>
            <w:tcW w:w="1354" w:type="pct"/>
            <w:tcBorders>
              <w:bottom w:val="single" w:sz="8" w:space="0" w:color="201547" w:themeColor="text2"/>
            </w:tcBorders>
            <w:shd w:val="clear" w:color="auto" w:fill="D9D9D9" w:themeFill="background1" w:themeFillShade="D9"/>
          </w:tcPr>
          <w:p w14:paraId="27B96C1C" w14:textId="77777777" w:rsidR="001E4C94" w:rsidRPr="002241EB" w:rsidRDefault="001E4C94" w:rsidP="00F51EE7">
            <w:pPr>
              <w:jc w:val="center"/>
              <w:rPr>
                <w:b/>
                <w:sz w:val="18"/>
                <w:szCs w:val="18"/>
              </w:rPr>
            </w:pPr>
            <w:r w:rsidRPr="002241EB">
              <w:rPr>
                <w:b/>
                <w:sz w:val="18"/>
                <w:szCs w:val="18"/>
              </w:rPr>
              <w:t>Level of engagement</w:t>
            </w:r>
          </w:p>
        </w:tc>
        <w:tc>
          <w:tcPr>
            <w:tcW w:w="1288" w:type="pct"/>
            <w:tcBorders>
              <w:bottom w:val="single" w:sz="8" w:space="0" w:color="201547" w:themeColor="text2"/>
            </w:tcBorders>
            <w:shd w:val="clear" w:color="auto" w:fill="D9D9D9" w:themeFill="background1" w:themeFillShade="D9"/>
          </w:tcPr>
          <w:p w14:paraId="03DB65A9" w14:textId="2FCC9370" w:rsidR="001E4C94" w:rsidRPr="002241EB" w:rsidRDefault="003C17E2" w:rsidP="003C17E2">
            <w:pPr>
              <w:jc w:val="center"/>
              <w:rPr>
                <w:b/>
                <w:sz w:val="18"/>
                <w:szCs w:val="18"/>
              </w:rPr>
            </w:pPr>
            <w:r w:rsidRPr="002241EB">
              <w:rPr>
                <w:b/>
                <w:sz w:val="18"/>
                <w:szCs w:val="18"/>
              </w:rPr>
              <w:t>Engagement/ Communication Approach</w:t>
            </w:r>
          </w:p>
        </w:tc>
        <w:tc>
          <w:tcPr>
            <w:tcW w:w="636" w:type="pct"/>
            <w:tcBorders>
              <w:bottom w:val="single" w:sz="8" w:space="0" w:color="201547" w:themeColor="text2"/>
            </w:tcBorders>
            <w:shd w:val="clear" w:color="auto" w:fill="D9D9D9" w:themeFill="background1" w:themeFillShade="D9"/>
          </w:tcPr>
          <w:p w14:paraId="0F754757" w14:textId="209BA29E" w:rsidR="001E4C94" w:rsidRPr="002241EB" w:rsidRDefault="002241EB" w:rsidP="00F51EE7">
            <w:pPr>
              <w:jc w:val="center"/>
              <w:rPr>
                <w:b/>
                <w:sz w:val="18"/>
                <w:szCs w:val="18"/>
              </w:rPr>
            </w:pPr>
            <w:r w:rsidRPr="002241EB">
              <w:rPr>
                <w:b/>
                <w:sz w:val="18"/>
                <w:szCs w:val="18"/>
              </w:rPr>
              <w:t>Frequency</w:t>
            </w:r>
          </w:p>
        </w:tc>
      </w:tr>
      <w:tr w:rsidR="002241EB" w:rsidRPr="002241EB" w14:paraId="60E42930" w14:textId="77777777" w:rsidTr="00E32B0D">
        <w:trPr>
          <w:cantSplit/>
          <w:trHeight w:val="303"/>
        </w:trPr>
        <w:tc>
          <w:tcPr>
            <w:tcW w:w="929" w:type="pct"/>
          </w:tcPr>
          <w:p w14:paraId="77D79536" w14:textId="64BD2245"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[Insert Stakeholder]</w:t>
            </w:r>
          </w:p>
        </w:tc>
        <w:tc>
          <w:tcPr>
            <w:tcW w:w="794" w:type="pct"/>
          </w:tcPr>
          <w:p w14:paraId="248429D6" w14:textId="243E11FE"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w:t>
            </w:r>
            <w:proofErr w:type="gramStart"/>
            <w:r w:rsidRPr="00104C7C">
              <w:rPr>
                <w:i/>
                <w:iCs/>
                <w:color w:val="A5A59D" w:themeColor="background2" w:themeShade="BF"/>
                <w:sz w:val="18"/>
                <w:szCs w:val="18"/>
              </w:rPr>
              <w:t>E.g.</w:t>
            </w:r>
            <w:proofErr w:type="gramEnd"/>
            <w:r w:rsidRPr="00104C7C">
              <w:rPr>
                <w:i/>
                <w:iCs/>
                <w:color w:val="A5A59D" w:themeColor="background2" w:themeShade="BF"/>
                <w:sz w:val="18"/>
                <w:szCs w:val="18"/>
              </w:rPr>
              <w:t xml:space="preserve"> </w:t>
            </w:r>
            <w:r w:rsidR="00F34658" w:rsidRPr="00104C7C">
              <w:rPr>
                <w:i/>
                <w:iCs/>
                <w:color w:val="A5A59D" w:themeColor="background2" w:themeShade="BF"/>
                <w:sz w:val="18"/>
                <w:szCs w:val="18"/>
              </w:rPr>
              <w:t>adjacent land owner</w:t>
            </w:r>
            <w:r w:rsidRPr="00104C7C">
              <w:rPr>
                <w:i/>
                <w:iCs/>
                <w:color w:val="A5A59D" w:themeColor="background2" w:themeShade="BF"/>
                <w:sz w:val="18"/>
                <w:szCs w:val="18"/>
              </w:rPr>
              <w:t>]</w:t>
            </w:r>
          </w:p>
        </w:tc>
        <w:tc>
          <w:tcPr>
            <w:tcW w:w="1354" w:type="pct"/>
            <w:shd w:val="clear" w:color="auto" w:fill="auto"/>
          </w:tcPr>
          <w:p w14:paraId="7D45BBE6" w14:textId="723EFA2E"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 xml:space="preserve">Inform: have less influence but require communication. Consult: provide feedback (other than the </w:t>
            </w:r>
            <w:proofErr w:type="gramStart"/>
            <w:r w:rsidRPr="00104C7C">
              <w:rPr>
                <w:i/>
                <w:iCs/>
                <w:color w:val="A5A59D" w:themeColor="background2" w:themeShade="BF"/>
                <w:sz w:val="18"/>
                <w:szCs w:val="18"/>
              </w:rPr>
              <w:t xml:space="preserve">users) </w:t>
            </w:r>
            <w:r w:rsidR="001C14EF">
              <w:rPr>
                <w:i/>
                <w:iCs/>
                <w:color w:val="A5A59D" w:themeColor="background2" w:themeShade="BF"/>
                <w:sz w:val="18"/>
                <w:szCs w:val="18"/>
              </w:rPr>
              <w:t xml:space="preserve">  </w:t>
            </w:r>
            <w:proofErr w:type="gramEnd"/>
            <w:r w:rsidR="001C14EF">
              <w:rPr>
                <w:i/>
                <w:iCs/>
                <w:color w:val="A5A59D" w:themeColor="background2" w:themeShade="BF"/>
                <w:sz w:val="18"/>
                <w:szCs w:val="18"/>
              </w:rPr>
              <w:t xml:space="preserve"> </w:t>
            </w:r>
            <w:r w:rsidRPr="00104C7C">
              <w:rPr>
                <w:i/>
                <w:iCs/>
                <w:color w:val="A5A59D" w:themeColor="background2" w:themeShade="BF"/>
                <w:sz w:val="18"/>
                <w:szCs w:val="18"/>
              </w:rPr>
              <w:t>Involve : user of the service/product. Collaborate/</w:t>
            </w:r>
            <w:proofErr w:type="gramStart"/>
            <w:r w:rsidRPr="00104C7C">
              <w:rPr>
                <w:i/>
                <w:iCs/>
                <w:color w:val="A5A59D" w:themeColor="background2" w:themeShade="BF"/>
                <w:sz w:val="18"/>
                <w:szCs w:val="18"/>
              </w:rPr>
              <w:t>Empower :</w:t>
            </w:r>
            <w:proofErr w:type="gramEnd"/>
            <w:r w:rsidRPr="00104C7C">
              <w:rPr>
                <w:i/>
                <w:iCs/>
                <w:color w:val="A5A59D" w:themeColor="background2" w:themeShade="BF"/>
                <w:sz w:val="18"/>
                <w:szCs w:val="18"/>
              </w:rPr>
              <w:t xml:space="preserve"> decision makers</w:t>
            </w:r>
          </w:p>
        </w:tc>
        <w:tc>
          <w:tcPr>
            <w:tcW w:w="1288" w:type="pct"/>
          </w:tcPr>
          <w:p w14:paraId="07E47380" w14:textId="37DDDDF4"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w:t>
            </w:r>
            <w:proofErr w:type="gramStart"/>
            <w:r w:rsidRPr="00104C7C">
              <w:rPr>
                <w:i/>
                <w:iCs/>
                <w:color w:val="A5A59D" w:themeColor="background2" w:themeShade="BF"/>
                <w:sz w:val="18"/>
                <w:szCs w:val="18"/>
              </w:rPr>
              <w:t>E.g.</w:t>
            </w:r>
            <w:proofErr w:type="gramEnd"/>
            <w:r w:rsidRPr="00104C7C">
              <w:rPr>
                <w:i/>
                <w:iCs/>
                <w:color w:val="A5A59D" w:themeColor="background2" w:themeShade="BF"/>
                <w:sz w:val="18"/>
                <w:szCs w:val="18"/>
              </w:rPr>
              <w:t xml:space="preserve"> By Email mail-out, by video conference, etc.]</w:t>
            </w:r>
          </w:p>
        </w:tc>
        <w:tc>
          <w:tcPr>
            <w:tcW w:w="636" w:type="pct"/>
          </w:tcPr>
          <w:p w14:paraId="7746597E" w14:textId="5598A206" w:rsidR="001E4C94" w:rsidRPr="00104C7C" w:rsidRDefault="001E4C94" w:rsidP="001E4C94">
            <w:pPr>
              <w:rPr>
                <w:i/>
                <w:iCs/>
                <w:color w:val="A5A59D" w:themeColor="background2" w:themeShade="BF"/>
                <w:sz w:val="18"/>
                <w:szCs w:val="18"/>
              </w:rPr>
            </w:pPr>
            <w:r w:rsidRPr="00104C7C">
              <w:rPr>
                <w:i/>
                <w:iCs/>
                <w:color w:val="A5A59D" w:themeColor="background2" w:themeShade="BF"/>
                <w:sz w:val="18"/>
                <w:szCs w:val="18"/>
              </w:rPr>
              <w:t>[How often will you engage?]</w:t>
            </w:r>
          </w:p>
        </w:tc>
      </w:tr>
      <w:tr w:rsidR="002241EB" w:rsidRPr="002241EB" w14:paraId="7E0F3308" w14:textId="77777777" w:rsidTr="00E32B0D">
        <w:trPr>
          <w:cantSplit/>
          <w:trHeight w:val="292"/>
        </w:trPr>
        <w:tc>
          <w:tcPr>
            <w:tcW w:w="929" w:type="pct"/>
          </w:tcPr>
          <w:p w14:paraId="2C0CFE5D" w14:textId="77777777" w:rsidR="001E4C94" w:rsidRPr="002241EB" w:rsidRDefault="001E4C94" w:rsidP="001E4C94">
            <w:pPr>
              <w:rPr>
                <w:sz w:val="18"/>
                <w:szCs w:val="18"/>
              </w:rPr>
            </w:pPr>
          </w:p>
        </w:tc>
        <w:tc>
          <w:tcPr>
            <w:tcW w:w="794" w:type="pct"/>
          </w:tcPr>
          <w:p w14:paraId="09870D28" w14:textId="77777777" w:rsidR="001E4C94" w:rsidRPr="002241EB" w:rsidRDefault="001E4C94" w:rsidP="001E4C94">
            <w:pPr>
              <w:rPr>
                <w:sz w:val="18"/>
                <w:szCs w:val="18"/>
              </w:rPr>
            </w:pPr>
          </w:p>
        </w:tc>
        <w:tc>
          <w:tcPr>
            <w:tcW w:w="1354" w:type="pct"/>
            <w:shd w:val="clear" w:color="auto" w:fill="auto"/>
          </w:tcPr>
          <w:p w14:paraId="1D106311" w14:textId="77777777" w:rsidR="001E4C94" w:rsidRPr="002241EB" w:rsidRDefault="001E4C94" w:rsidP="001E4C94">
            <w:pPr>
              <w:rPr>
                <w:sz w:val="18"/>
                <w:szCs w:val="18"/>
              </w:rPr>
            </w:pPr>
          </w:p>
        </w:tc>
        <w:tc>
          <w:tcPr>
            <w:tcW w:w="1288" w:type="pct"/>
          </w:tcPr>
          <w:p w14:paraId="27ED92D8" w14:textId="77777777" w:rsidR="001E4C94" w:rsidRPr="002241EB" w:rsidRDefault="001E4C94" w:rsidP="001E4C94">
            <w:pPr>
              <w:rPr>
                <w:sz w:val="18"/>
                <w:szCs w:val="18"/>
              </w:rPr>
            </w:pPr>
          </w:p>
        </w:tc>
        <w:tc>
          <w:tcPr>
            <w:tcW w:w="636" w:type="pct"/>
          </w:tcPr>
          <w:p w14:paraId="18B54B1C" w14:textId="114890F4" w:rsidR="001E4C94" w:rsidRPr="002241EB" w:rsidRDefault="001E4C94" w:rsidP="001E4C94">
            <w:pPr>
              <w:rPr>
                <w:sz w:val="18"/>
                <w:szCs w:val="18"/>
              </w:rPr>
            </w:pPr>
          </w:p>
        </w:tc>
      </w:tr>
      <w:tr w:rsidR="002241EB" w:rsidRPr="002241EB" w14:paraId="12699921" w14:textId="77777777" w:rsidTr="00E32B0D">
        <w:trPr>
          <w:cantSplit/>
          <w:trHeight w:val="303"/>
        </w:trPr>
        <w:tc>
          <w:tcPr>
            <w:tcW w:w="929" w:type="pct"/>
          </w:tcPr>
          <w:p w14:paraId="2825AD26" w14:textId="77777777" w:rsidR="001E4C94" w:rsidRPr="002241EB" w:rsidRDefault="001E4C94" w:rsidP="001E4C94">
            <w:pPr>
              <w:rPr>
                <w:sz w:val="18"/>
                <w:szCs w:val="18"/>
              </w:rPr>
            </w:pPr>
          </w:p>
        </w:tc>
        <w:tc>
          <w:tcPr>
            <w:tcW w:w="794" w:type="pct"/>
          </w:tcPr>
          <w:p w14:paraId="48704C5E" w14:textId="77777777" w:rsidR="001E4C94" w:rsidRPr="002241EB" w:rsidRDefault="001E4C94" w:rsidP="001E4C94">
            <w:pPr>
              <w:rPr>
                <w:sz w:val="18"/>
                <w:szCs w:val="18"/>
              </w:rPr>
            </w:pPr>
          </w:p>
        </w:tc>
        <w:tc>
          <w:tcPr>
            <w:tcW w:w="1354" w:type="pct"/>
            <w:shd w:val="clear" w:color="auto" w:fill="auto"/>
          </w:tcPr>
          <w:p w14:paraId="172E8985" w14:textId="77777777" w:rsidR="001E4C94" w:rsidRPr="002241EB" w:rsidRDefault="001E4C94" w:rsidP="001E4C94">
            <w:pPr>
              <w:rPr>
                <w:sz w:val="18"/>
                <w:szCs w:val="18"/>
              </w:rPr>
            </w:pPr>
          </w:p>
        </w:tc>
        <w:tc>
          <w:tcPr>
            <w:tcW w:w="1288" w:type="pct"/>
          </w:tcPr>
          <w:p w14:paraId="41F3FFEB" w14:textId="77777777" w:rsidR="001E4C94" w:rsidRPr="002241EB" w:rsidRDefault="001E4C94" w:rsidP="001E4C94">
            <w:pPr>
              <w:rPr>
                <w:sz w:val="18"/>
                <w:szCs w:val="18"/>
              </w:rPr>
            </w:pPr>
          </w:p>
        </w:tc>
        <w:tc>
          <w:tcPr>
            <w:tcW w:w="636" w:type="pct"/>
          </w:tcPr>
          <w:p w14:paraId="6F5E5ED9" w14:textId="7E313CBC" w:rsidR="001E4C94" w:rsidRPr="002241EB" w:rsidRDefault="001E4C94" w:rsidP="001E4C94">
            <w:pPr>
              <w:rPr>
                <w:sz w:val="18"/>
                <w:szCs w:val="18"/>
              </w:rPr>
            </w:pPr>
          </w:p>
        </w:tc>
      </w:tr>
      <w:tr w:rsidR="002241EB" w:rsidRPr="002241EB" w14:paraId="50FC457A" w14:textId="77777777" w:rsidTr="00E32B0D">
        <w:trPr>
          <w:cantSplit/>
          <w:trHeight w:val="303"/>
        </w:trPr>
        <w:tc>
          <w:tcPr>
            <w:tcW w:w="929" w:type="pct"/>
          </w:tcPr>
          <w:p w14:paraId="782448D9" w14:textId="77777777" w:rsidR="001E4C94" w:rsidRPr="002241EB" w:rsidRDefault="001E4C94" w:rsidP="001E4C94">
            <w:pPr>
              <w:rPr>
                <w:sz w:val="18"/>
                <w:szCs w:val="18"/>
              </w:rPr>
            </w:pPr>
          </w:p>
        </w:tc>
        <w:tc>
          <w:tcPr>
            <w:tcW w:w="794" w:type="pct"/>
          </w:tcPr>
          <w:p w14:paraId="230BA013" w14:textId="77777777" w:rsidR="001E4C94" w:rsidRPr="002241EB" w:rsidRDefault="001E4C94" w:rsidP="001E4C94">
            <w:pPr>
              <w:rPr>
                <w:sz w:val="18"/>
                <w:szCs w:val="18"/>
              </w:rPr>
            </w:pPr>
          </w:p>
        </w:tc>
        <w:tc>
          <w:tcPr>
            <w:tcW w:w="1354" w:type="pct"/>
            <w:shd w:val="clear" w:color="auto" w:fill="auto"/>
          </w:tcPr>
          <w:p w14:paraId="1008BA78" w14:textId="77777777" w:rsidR="001E4C94" w:rsidRPr="002241EB" w:rsidRDefault="001E4C94" w:rsidP="001E4C94">
            <w:pPr>
              <w:rPr>
                <w:sz w:val="18"/>
                <w:szCs w:val="18"/>
              </w:rPr>
            </w:pPr>
          </w:p>
        </w:tc>
        <w:tc>
          <w:tcPr>
            <w:tcW w:w="1288" w:type="pct"/>
          </w:tcPr>
          <w:p w14:paraId="08499923" w14:textId="77777777" w:rsidR="001E4C94" w:rsidRPr="002241EB" w:rsidRDefault="001E4C94" w:rsidP="001E4C94">
            <w:pPr>
              <w:rPr>
                <w:sz w:val="18"/>
                <w:szCs w:val="18"/>
              </w:rPr>
            </w:pPr>
          </w:p>
        </w:tc>
        <w:tc>
          <w:tcPr>
            <w:tcW w:w="636" w:type="pct"/>
          </w:tcPr>
          <w:p w14:paraId="39E63E99" w14:textId="2EA4EDF5" w:rsidR="001E4C94" w:rsidRPr="002241EB" w:rsidRDefault="001E4C94" w:rsidP="001E4C94">
            <w:pPr>
              <w:rPr>
                <w:sz w:val="18"/>
                <w:szCs w:val="18"/>
              </w:rPr>
            </w:pPr>
          </w:p>
        </w:tc>
      </w:tr>
    </w:tbl>
    <w:p w14:paraId="47156399" w14:textId="77777777" w:rsidR="000859E8" w:rsidRDefault="000859E8" w:rsidP="000859E8">
      <w:pPr>
        <w:pStyle w:val="Heading1"/>
        <w:sectPr w:rsidR="000859E8" w:rsidSect="00293D56">
          <w:headerReference w:type="default" r:id="rId11"/>
          <w:footerReference w:type="default" r:id="rId12"/>
          <w:headerReference w:type="first" r:id="rId13"/>
          <w:footerReference w:type="first" r:id="rId14"/>
          <w:pgSz w:w="11906" w:h="16838" w:code="9"/>
          <w:pgMar w:top="1134" w:right="1418" w:bottom="1276" w:left="1418" w:header="284" w:footer="484" w:gutter="0"/>
          <w:cols w:space="708"/>
          <w:titlePg/>
          <w:docGrid w:linePitch="360"/>
        </w:sectPr>
      </w:pPr>
    </w:p>
    <w:p w14:paraId="12373D10" w14:textId="7E2A9676" w:rsidR="000859E8" w:rsidRDefault="0068105D" w:rsidP="000859E8">
      <w:pPr>
        <w:pStyle w:val="Heading1"/>
      </w:pPr>
      <w:bookmarkStart w:id="35" w:name="_Toc92807092"/>
      <w:r>
        <w:lastRenderedPageBreak/>
        <w:t>Activity</w:t>
      </w:r>
      <w:r w:rsidR="000859E8" w:rsidRPr="009B348A">
        <w:t xml:space="preserve"> schedule</w:t>
      </w:r>
      <w:bookmarkEnd w:id="35"/>
    </w:p>
    <w:tbl>
      <w:tblPr>
        <w:tblStyle w:val="TableGrid"/>
        <w:tblW w:w="0" w:type="auto"/>
        <w:tblCellMar>
          <w:top w:w="113" w:type="dxa"/>
          <w:bottom w:w="113" w:type="dxa"/>
        </w:tblCellMar>
        <w:tblLook w:val="04A0" w:firstRow="1" w:lastRow="0" w:firstColumn="1" w:lastColumn="0" w:noHBand="0" w:noVBand="1"/>
      </w:tblPr>
      <w:tblGrid>
        <w:gridCol w:w="13536"/>
      </w:tblGrid>
      <w:tr w:rsidR="000859E8" w14:paraId="47586F8B" w14:textId="77777777" w:rsidTr="00400708">
        <w:trPr>
          <w:trHeight w:val="291"/>
        </w:trPr>
        <w:tc>
          <w:tcPr>
            <w:tcW w:w="13536" w:type="dxa"/>
            <w:tcBorders>
              <w:top w:val="nil"/>
              <w:left w:val="nil"/>
              <w:bottom w:val="nil"/>
              <w:right w:val="nil"/>
            </w:tcBorders>
            <w:shd w:val="clear" w:color="auto" w:fill="DFF1D9" w:themeFill="accent3" w:themeFillTint="33"/>
          </w:tcPr>
          <w:p w14:paraId="6C2E4D4D" w14:textId="7EEF59B0" w:rsidR="000859E8" w:rsidRPr="006200CB" w:rsidRDefault="000859E8" w:rsidP="00F51EE7">
            <w:pPr>
              <w:pStyle w:val="TableText"/>
            </w:pPr>
            <w:r w:rsidRPr="00F92447">
              <w:t xml:space="preserve">Provide details of </w:t>
            </w:r>
            <w:r>
              <w:t xml:space="preserve">your </w:t>
            </w:r>
            <w:r w:rsidR="0068105D">
              <w:t>activity</w:t>
            </w:r>
            <w:r>
              <w:t xml:space="preserve"> schedule in the tables below</w:t>
            </w:r>
            <w:r w:rsidR="00400708">
              <w:t xml:space="preserve"> including </w:t>
            </w:r>
            <w:r w:rsidR="00400708" w:rsidRPr="0018730E">
              <w:t xml:space="preserve">milestones, tasks, </w:t>
            </w:r>
            <w:r w:rsidR="00400708" w:rsidRPr="00136559">
              <w:t xml:space="preserve">approach, responsibilities, </w:t>
            </w:r>
            <w:proofErr w:type="gramStart"/>
            <w:r w:rsidR="00400708" w:rsidRPr="00136559">
              <w:t>timelines</w:t>
            </w:r>
            <w:proofErr w:type="gramEnd"/>
            <w:r w:rsidR="00400708" w:rsidRPr="00136559">
              <w:t xml:space="preserve"> and status</w:t>
            </w:r>
            <w:r w:rsidR="00400708">
              <w:t>. Ensure all details align with the application provided.</w:t>
            </w:r>
          </w:p>
        </w:tc>
      </w:tr>
    </w:tbl>
    <w:p w14:paraId="26BC08FB" w14:textId="77777777" w:rsidR="000859E8" w:rsidRDefault="000859E8" w:rsidP="000859E8">
      <w:pPr>
        <w:pStyle w:val="Normalnospace"/>
        <w:spacing w:before="120"/>
      </w:pPr>
    </w:p>
    <w:tbl>
      <w:tblPr>
        <w:tblStyle w:val="TableGrid"/>
        <w:tblW w:w="5412" w:type="pct"/>
        <w:tblInd w:w="-572" w:type="dxa"/>
        <w:tblLook w:val="04A0" w:firstRow="1" w:lastRow="0" w:firstColumn="1" w:lastColumn="0" w:noHBand="0" w:noVBand="1"/>
      </w:tblPr>
      <w:tblGrid>
        <w:gridCol w:w="423"/>
        <w:gridCol w:w="2694"/>
        <w:gridCol w:w="4254"/>
        <w:gridCol w:w="1842"/>
        <w:gridCol w:w="3546"/>
        <w:gridCol w:w="1417"/>
        <w:gridCol w:w="1430"/>
      </w:tblGrid>
      <w:tr w:rsidR="00265812" w:rsidRPr="00EC1A27" w14:paraId="793A7957" w14:textId="77777777" w:rsidTr="5B88751E">
        <w:trPr>
          <w:cantSplit/>
          <w:trHeight w:val="628"/>
          <w:tblHeader/>
        </w:trPr>
        <w:tc>
          <w:tcPr>
            <w:tcW w:w="999" w:type="pct"/>
            <w:gridSpan w:val="2"/>
            <w:tcBorders>
              <w:bottom w:val="single" w:sz="4" w:space="0" w:color="auto"/>
            </w:tcBorders>
            <w:shd w:val="clear" w:color="auto" w:fill="D9D9D9" w:themeFill="background1" w:themeFillShade="D9"/>
          </w:tcPr>
          <w:p w14:paraId="661E7996" w14:textId="77777777" w:rsidR="00265812" w:rsidRPr="00265812" w:rsidRDefault="00265812" w:rsidP="000C3ACB">
            <w:pPr>
              <w:pStyle w:val="Normalnospace"/>
              <w:spacing w:beforeLines="40" w:before="96" w:afterLines="40" w:after="96"/>
              <w:rPr>
                <w:b/>
                <w:sz w:val="18"/>
                <w:szCs w:val="18"/>
              </w:rPr>
            </w:pPr>
            <w:r w:rsidRPr="00265812">
              <w:rPr>
                <w:b/>
                <w:sz w:val="18"/>
                <w:szCs w:val="18"/>
              </w:rPr>
              <w:t>What needs to be done?</w:t>
            </w:r>
          </w:p>
          <w:p w14:paraId="29A6483F" w14:textId="3A2B5A57" w:rsidR="00265812" w:rsidRPr="000C3ACB" w:rsidRDefault="00265812" w:rsidP="000C3ACB">
            <w:pPr>
              <w:pStyle w:val="Normalnospace"/>
              <w:spacing w:beforeLines="40" w:before="96" w:afterLines="40" w:after="96"/>
              <w:rPr>
                <w:bCs/>
                <w:i/>
                <w:iCs/>
                <w:sz w:val="18"/>
                <w:szCs w:val="18"/>
              </w:rPr>
            </w:pPr>
            <w:r w:rsidRPr="000C3ACB">
              <w:rPr>
                <w:bCs/>
                <w:i/>
                <w:iCs/>
                <w:sz w:val="18"/>
                <w:szCs w:val="18"/>
              </w:rPr>
              <w:t>List items in the order they will be done</w:t>
            </w:r>
          </w:p>
        </w:tc>
        <w:tc>
          <w:tcPr>
            <w:tcW w:w="1363" w:type="pct"/>
            <w:tcBorders>
              <w:bottom w:val="single" w:sz="4" w:space="0" w:color="auto"/>
            </w:tcBorders>
            <w:shd w:val="clear" w:color="auto" w:fill="D9D9D9" w:themeFill="background1" w:themeFillShade="D9"/>
          </w:tcPr>
          <w:p w14:paraId="1ECFC6CC" w14:textId="3D750CE5" w:rsidR="00265812" w:rsidRPr="00265812" w:rsidRDefault="3BE6D68E" w:rsidP="5B88751E">
            <w:pPr>
              <w:pStyle w:val="Normalnospace"/>
              <w:spacing w:beforeLines="40" w:before="96" w:afterLines="40" w:after="96"/>
              <w:rPr>
                <w:b/>
                <w:bCs/>
                <w:sz w:val="18"/>
                <w:szCs w:val="18"/>
              </w:rPr>
            </w:pPr>
            <w:r w:rsidRPr="5B88751E">
              <w:rPr>
                <w:b/>
                <w:bCs/>
                <w:sz w:val="18"/>
                <w:szCs w:val="18"/>
              </w:rPr>
              <w:t xml:space="preserve">How </w:t>
            </w:r>
            <w:r w:rsidR="4E9B3500" w:rsidRPr="5B88751E">
              <w:rPr>
                <w:b/>
                <w:bCs/>
                <w:sz w:val="18"/>
                <w:szCs w:val="18"/>
              </w:rPr>
              <w:t>will you</w:t>
            </w:r>
            <w:r w:rsidRPr="5B88751E">
              <w:rPr>
                <w:b/>
                <w:bCs/>
                <w:sz w:val="18"/>
                <w:szCs w:val="18"/>
              </w:rPr>
              <w:t xml:space="preserve"> do it?</w:t>
            </w:r>
          </w:p>
          <w:p w14:paraId="6B2E66F6" w14:textId="240A304A" w:rsidR="00265812" w:rsidRPr="000C3ACB" w:rsidRDefault="00265812" w:rsidP="000C3ACB">
            <w:pPr>
              <w:pStyle w:val="Normalnospace"/>
              <w:spacing w:beforeLines="40" w:before="96" w:afterLines="40" w:after="96"/>
              <w:rPr>
                <w:bCs/>
                <w:i/>
                <w:iCs/>
                <w:sz w:val="18"/>
                <w:szCs w:val="18"/>
              </w:rPr>
            </w:pPr>
            <w:r w:rsidRPr="000C3ACB">
              <w:rPr>
                <w:bCs/>
                <w:i/>
                <w:iCs/>
                <w:sz w:val="18"/>
                <w:szCs w:val="18"/>
              </w:rPr>
              <w:t>Add individual steps as required</w:t>
            </w:r>
          </w:p>
        </w:tc>
        <w:tc>
          <w:tcPr>
            <w:tcW w:w="590" w:type="pct"/>
            <w:tcBorders>
              <w:bottom w:val="single" w:sz="4" w:space="0" w:color="auto"/>
            </w:tcBorders>
            <w:shd w:val="clear" w:color="auto" w:fill="D9D9D9" w:themeFill="background1" w:themeFillShade="D9"/>
          </w:tcPr>
          <w:p w14:paraId="35EB58DB" w14:textId="77777777" w:rsidR="00265812" w:rsidRPr="00265812" w:rsidRDefault="00265812" w:rsidP="000C3ACB">
            <w:pPr>
              <w:pStyle w:val="Normalnospace"/>
              <w:spacing w:beforeLines="40" w:before="96" w:afterLines="40" w:after="96"/>
              <w:rPr>
                <w:b/>
                <w:sz w:val="18"/>
                <w:szCs w:val="18"/>
              </w:rPr>
            </w:pPr>
            <w:r w:rsidRPr="00265812">
              <w:rPr>
                <w:b/>
                <w:sz w:val="18"/>
                <w:szCs w:val="18"/>
              </w:rPr>
              <w:t>Who will be responsible?</w:t>
            </w:r>
          </w:p>
          <w:p w14:paraId="61688DAF" w14:textId="77777777" w:rsidR="00265812" w:rsidRPr="00EC1A27" w:rsidRDefault="00265812" w:rsidP="000C3ACB">
            <w:pPr>
              <w:pStyle w:val="Normalnospace"/>
              <w:spacing w:beforeLines="40" w:before="96" w:afterLines="40" w:after="96"/>
              <w:rPr>
                <w:b/>
                <w:sz w:val="18"/>
                <w:szCs w:val="18"/>
              </w:rPr>
            </w:pPr>
          </w:p>
        </w:tc>
        <w:tc>
          <w:tcPr>
            <w:tcW w:w="1136" w:type="pct"/>
            <w:tcBorders>
              <w:bottom w:val="single" w:sz="4" w:space="0" w:color="auto"/>
            </w:tcBorders>
            <w:shd w:val="clear" w:color="auto" w:fill="D9D9D9" w:themeFill="background1" w:themeFillShade="D9"/>
          </w:tcPr>
          <w:p w14:paraId="26307F75" w14:textId="240D5929" w:rsidR="120DE5E0" w:rsidRDefault="120DE5E0" w:rsidP="5B88751E">
            <w:pPr>
              <w:pStyle w:val="Normalnospace"/>
              <w:spacing w:beforeLines="40" w:before="96" w:afterLines="40" w:after="96"/>
              <w:rPr>
                <w:b/>
                <w:bCs/>
                <w:sz w:val="18"/>
                <w:szCs w:val="18"/>
              </w:rPr>
            </w:pPr>
            <w:r w:rsidRPr="5B88751E">
              <w:rPr>
                <w:b/>
                <w:bCs/>
                <w:sz w:val="18"/>
                <w:szCs w:val="18"/>
              </w:rPr>
              <w:t>Milestone</w:t>
            </w:r>
          </w:p>
          <w:p w14:paraId="55D75B7B" w14:textId="66469B20" w:rsidR="00265812" w:rsidRPr="00EC1A27" w:rsidRDefault="00265812" w:rsidP="000C3ACB">
            <w:pPr>
              <w:pStyle w:val="Normalnospace"/>
              <w:spacing w:beforeLines="40" w:before="96" w:afterLines="40" w:after="96"/>
              <w:rPr>
                <w:b/>
                <w:sz w:val="18"/>
                <w:szCs w:val="18"/>
              </w:rPr>
            </w:pPr>
            <w:r w:rsidRPr="000C3ACB">
              <w:rPr>
                <w:bCs/>
                <w:i/>
                <w:iCs/>
                <w:sz w:val="18"/>
                <w:szCs w:val="18"/>
              </w:rPr>
              <w:t>What will show that you have done it? (Also known as milestones)</w:t>
            </w:r>
          </w:p>
        </w:tc>
        <w:tc>
          <w:tcPr>
            <w:tcW w:w="454" w:type="pct"/>
            <w:tcBorders>
              <w:bottom w:val="single" w:sz="4" w:space="0" w:color="auto"/>
            </w:tcBorders>
            <w:shd w:val="clear" w:color="auto" w:fill="D9D9D9" w:themeFill="background1" w:themeFillShade="D9"/>
          </w:tcPr>
          <w:p w14:paraId="6E30CF8B" w14:textId="5184C1EC" w:rsidR="00265812" w:rsidRPr="00EC1A27" w:rsidRDefault="00265812" w:rsidP="000C3ACB">
            <w:pPr>
              <w:pStyle w:val="Normalnospace"/>
              <w:spacing w:beforeLines="40" w:before="96" w:afterLines="40" w:after="96"/>
              <w:rPr>
                <w:b/>
                <w:sz w:val="18"/>
                <w:szCs w:val="18"/>
              </w:rPr>
            </w:pPr>
            <w:r w:rsidRPr="00265812">
              <w:rPr>
                <w:b/>
                <w:sz w:val="18"/>
                <w:szCs w:val="18"/>
              </w:rPr>
              <w:t>Anticipated Completion Date</w:t>
            </w:r>
          </w:p>
        </w:tc>
        <w:tc>
          <w:tcPr>
            <w:tcW w:w="458" w:type="pct"/>
            <w:tcBorders>
              <w:bottom w:val="single" w:sz="4" w:space="0" w:color="auto"/>
            </w:tcBorders>
            <w:shd w:val="clear" w:color="auto" w:fill="D9D9D9" w:themeFill="background1" w:themeFillShade="D9"/>
          </w:tcPr>
          <w:p w14:paraId="06B5FDA3" w14:textId="4ABAB985" w:rsidR="00265812" w:rsidRPr="00265812" w:rsidRDefault="00265812" w:rsidP="000C3ACB">
            <w:pPr>
              <w:pStyle w:val="Normalnospace"/>
              <w:spacing w:beforeLines="40" w:before="96" w:afterLines="40" w:after="96"/>
              <w:rPr>
                <w:b/>
                <w:sz w:val="18"/>
                <w:szCs w:val="18"/>
              </w:rPr>
            </w:pPr>
            <w:r w:rsidRPr="00265812">
              <w:rPr>
                <w:b/>
                <w:sz w:val="18"/>
                <w:szCs w:val="18"/>
              </w:rPr>
              <w:t>Status</w:t>
            </w:r>
          </w:p>
          <w:p w14:paraId="61970227" w14:textId="0ED00D5E" w:rsidR="00265812" w:rsidRPr="00090543" w:rsidRDefault="00265812" w:rsidP="000C3ACB">
            <w:pPr>
              <w:pStyle w:val="Normalnospace"/>
              <w:spacing w:beforeLines="40" w:before="96" w:afterLines="40" w:after="96"/>
              <w:rPr>
                <w:bCs/>
                <w:i/>
                <w:iCs/>
                <w:sz w:val="18"/>
                <w:szCs w:val="18"/>
              </w:rPr>
            </w:pPr>
            <w:r w:rsidRPr="00090543">
              <w:rPr>
                <w:bCs/>
                <w:i/>
                <w:iCs/>
                <w:sz w:val="18"/>
                <w:szCs w:val="18"/>
              </w:rPr>
              <w:t>Complete / In-Progress/Not Started</w:t>
            </w:r>
          </w:p>
        </w:tc>
      </w:tr>
      <w:tr w:rsidR="00990D6E" w:rsidRPr="00EC1A27" w14:paraId="204DA3B8" w14:textId="77777777" w:rsidTr="5B88751E">
        <w:trPr>
          <w:cantSplit/>
          <w:trHeight w:val="415"/>
        </w:trPr>
        <w:tc>
          <w:tcPr>
            <w:tcW w:w="136" w:type="pct"/>
            <w:tcBorders>
              <w:top w:val="single" w:sz="4" w:space="0" w:color="auto"/>
            </w:tcBorders>
          </w:tcPr>
          <w:p w14:paraId="534E0361" w14:textId="32276B6E" w:rsidR="000C3ACB" w:rsidRPr="00EC1A27" w:rsidRDefault="000C3ACB" w:rsidP="00090543">
            <w:pPr>
              <w:pStyle w:val="Normalnospace"/>
              <w:spacing w:beforeLines="40" w:before="96" w:afterLines="40" w:after="96"/>
              <w:rPr>
                <w:sz w:val="18"/>
                <w:szCs w:val="18"/>
              </w:rPr>
            </w:pPr>
            <w:r>
              <w:rPr>
                <w:sz w:val="18"/>
                <w:szCs w:val="18"/>
              </w:rPr>
              <w:t>1.</w:t>
            </w:r>
          </w:p>
        </w:tc>
        <w:tc>
          <w:tcPr>
            <w:tcW w:w="862" w:type="pct"/>
            <w:tcBorders>
              <w:top w:val="single" w:sz="4" w:space="0" w:color="auto"/>
            </w:tcBorders>
            <w:shd w:val="clear" w:color="auto" w:fill="auto"/>
          </w:tcPr>
          <w:p w14:paraId="72E474FB" w14:textId="73B6256D" w:rsidR="000C3ACB" w:rsidRPr="000C3ACB" w:rsidRDefault="000C3ACB" w:rsidP="0064467D">
            <w:pPr>
              <w:pStyle w:val="Default"/>
              <w:spacing w:beforeLines="40" w:before="96" w:afterLines="40" w:after="96"/>
              <w:rPr>
                <w:i/>
                <w:iCs/>
                <w:color w:val="A5A59D" w:themeColor="background2" w:themeShade="BF"/>
                <w:sz w:val="18"/>
                <w:szCs w:val="18"/>
              </w:rPr>
            </w:pPr>
            <w:r w:rsidRPr="000C3ACB">
              <w:rPr>
                <w:i/>
                <w:iCs/>
                <w:color w:val="A5A59D" w:themeColor="background2" w:themeShade="BF"/>
                <w:sz w:val="18"/>
                <w:szCs w:val="18"/>
              </w:rPr>
              <w:t>Example: Establish a Steering Committee</w:t>
            </w:r>
          </w:p>
        </w:tc>
        <w:tc>
          <w:tcPr>
            <w:tcW w:w="1363" w:type="pct"/>
            <w:tcBorders>
              <w:top w:val="single" w:sz="4" w:space="0" w:color="auto"/>
            </w:tcBorders>
          </w:tcPr>
          <w:p w14:paraId="4168ABBB" w14:textId="06F66B18" w:rsidR="000C3ACB" w:rsidRPr="000C3ACB" w:rsidRDefault="000C3ACB" w:rsidP="0064467D">
            <w:pPr>
              <w:pStyle w:val="Default"/>
              <w:spacing w:beforeLines="40" w:before="96" w:afterLines="40" w:after="96"/>
              <w:rPr>
                <w:i/>
                <w:iCs/>
                <w:color w:val="A5A59D" w:themeColor="background2" w:themeShade="BF"/>
                <w:sz w:val="18"/>
                <w:szCs w:val="18"/>
              </w:rPr>
            </w:pPr>
            <w:r w:rsidRPr="000C3ACB">
              <w:rPr>
                <w:i/>
                <w:iCs/>
                <w:color w:val="A5A59D" w:themeColor="background2" w:themeShade="BF"/>
                <w:sz w:val="18"/>
                <w:szCs w:val="18"/>
              </w:rPr>
              <w:t>Example: Identify skills required, consult with key stakeholders and community, draft proposed Terms of Reference</w:t>
            </w:r>
          </w:p>
        </w:tc>
        <w:tc>
          <w:tcPr>
            <w:tcW w:w="590" w:type="pct"/>
            <w:tcBorders>
              <w:top w:val="single" w:sz="4" w:space="0" w:color="auto"/>
            </w:tcBorders>
          </w:tcPr>
          <w:p w14:paraId="2CBB093F" w14:textId="3EA88E14" w:rsidR="000C3ACB" w:rsidRPr="000C3ACB" w:rsidRDefault="000C3ACB" w:rsidP="00090543">
            <w:pPr>
              <w:pStyle w:val="Normalnospace"/>
              <w:spacing w:beforeLines="40" w:before="96" w:afterLines="40" w:after="96"/>
              <w:rPr>
                <w:i/>
                <w:iCs/>
                <w:color w:val="A5A59D" w:themeColor="background2" w:themeShade="BF"/>
                <w:sz w:val="18"/>
                <w:szCs w:val="18"/>
              </w:rPr>
            </w:pPr>
            <w:r w:rsidRPr="000C3ACB">
              <w:rPr>
                <w:i/>
                <w:iCs/>
                <w:color w:val="A5A59D" w:themeColor="background2" w:themeShade="BF"/>
                <w:sz w:val="18"/>
                <w:szCs w:val="18"/>
              </w:rPr>
              <w:t>Example: Project Manager, Consultant.</w:t>
            </w:r>
          </w:p>
        </w:tc>
        <w:tc>
          <w:tcPr>
            <w:tcW w:w="1136" w:type="pct"/>
            <w:tcBorders>
              <w:top w:val="single" w:sz="4" w:space="0" w:color="auto"/>
            </w:tcBorders>
          </w:tcPr>
          <w:p w14:paraId="4EF36E36" w14:textId="635F69EF" w:rsidR="000C3ACB" w:rsidRPr="000C3ACB" w:rsidRDefault="000C3ACB" w:rsidP="00090543">
            <w:pPr>
              <w:pStyle w:val="Normalnospace"/>
              <w:spacing w:beforeLines="40" w:before="96" w:afterLines="40" w:after="96"/>
              <w:rPr>
                <w:i/>
                <w:iCs/>
                <w:color w:val="A5A59D" w:themeColor="background2" w:themeShade="BF"/>
                <w:sz w:val="18"/>
                <w:szCs w:val="18"/>
              </w:rPr>
            </w:pPr>
            <w:r w:rsidRPr="000C3ACB">
              <w:rPr>
                <w:i/>
                <w:iCs/>
                <w:color w:val="A5A59D" w:themeColor="background2" w:themeShade="BF"/>
                <w:sz w:val="18"/>
                <w:szCs w:val="18"/>
              </w:rPr>
              <w:t>Example: Members appointed, 1st meeting held, Terms of Reference formally agreed</w:t>
            </w:r>
          </w:p>
        </w:tc>
        <w:tc>
          <w:tcPr>
            <w:tcW w:w="454" w:type="pct"/>
            <w:tcBorders>
              <w:top w:val="single" w:sz="4" w:space="0" w:color="auto"/>
            </w:tcBorders>
          </w:tcPr>
          <w:p w14:paraId="67910A29" w14:textId="7A8B5972" w:rsidR="000C3ACB" w:rsidRPr="000C3ACB" w:rsidRDefault="000C3ACB" w:rsidP="00090543">
            <w:pPr>
              <w:pStyle w:val="Normalnospace"/>
              <w:spacing w:beforeLines="40" w:before="96" w:afterLines="40" w:after="96"/>
              <w:rPr>
                <w:i/>
                <w:iCs/>
                <w:color w:val="A5A59D" w:themeColor="background2" w:themeShade="BF"/>
                <w:sz w:val="18"/>
                <w:szCs w:val="18"/>
              </w:rPr>
            </w:pPr>
          </w:p>
        </w:tc>
        <w:tc>
          <w:tcPr>
            <w:tcW w:w="458" w:type="pct"/>
            <w:tcBorders>
              <w:top w:val="single" w:sz="4" w:space="0" w:color="auto"/>
            </w:tcBorders>
          </w:tcPr>
          <w:p w14:paraId="423FAFF2" w14:textId="77777777" w:rsidR="000C3ACB" w:rsidRPr="00EC1A27" w:rsidRDefault="000C3ACB" w:rsidP="00090543">
            <w:pPr>
              <w:pStyle w:val="Normalnospace"/>
              <w:spacing w:beforeLines="40" w:before="96" w:afterLines="40" w:after="96"/>
              <w:rPr>
                <w:sz w:val="18"/>
                <w:szCs w:val="18"/>
              </w:rPr>
            </w:pPr>
          </w:p>
        </w:tc>
      </w:tr>
      <w:tr w:rsidR="00727C63" w:rsidRPr="00EC1A27" w14:paraId="03564095" w14:textId="77777777" w:rsidTr="5B88751E">
        <w:trPr>
          <w:cantSplit/>
          <w:trHeight w:val="415"/>
        </w:trPr>
        <w:tc>
          <w:tcPr>
            <w:tcW w:w="136" w:type="pct"/>
            <w:tcBorders>
              <w:top w:val="single" w:sz="4" w:space="0" w:color="auto"/>
            </w:tcBorders>
          </w:tcPr>
          <w:p w14:paraId="40766B07" w14:textId="3652D1CF" w:rsidR="00727C63" w:rsidRDefault="00727C63" w:rsidP="00090543">
            <w:pPr>
              <w:pStyle w:val="Normalnospace"/>
              <w:spacing w:beforeLines="40" w:before="96" w:afterLines="40" w:after="96"/>
              <w:rPr>
                <w:sz w:val="18"/>
                <w:szCs w:val="18"/>
              </w:rPr>
            </w:pPr>
            <w:r>
              <w:rPr>
                <w:sz w:val="18"/>
                <w:szCs w:val="18"/>
              </w:rPr>
              <w:t>2.</w:t>
            </w:r>
          </w:p>
        </w:tc>
        <w:tc>
          <w:tcPr>
            <w:tcW w:w="862" w:type="pct"/>
            <w:tcBorders>
              <w:top w:val="single" w:sz="4" w:space="0" w:color="auto"/>
            </w:tcBorders>
            <w:shd w:val="clear" w:color="auto" w:fill="auto"/>
          </w:tcPr>
          <w:p w14:paraId="19F4CE00" w14:textId="77777777" w:rsidR="00727C63" w:rsidRPr="000C3ACB" w:rsidRDefault="00727C63" w:rsidP="0064467D">
            <w:pPr>
              <w:pStyle w:val="Default"/>
              <w:spacing w:beforeLines="40" w:before="96" w:afterLines="40" w:after="96"/>
              <w:rPr>
                <w:i/>
                <w:iCs/>
                <w:color w:val="A5A59D" w:themeColor="background2" w:themeShade="BF"/>
                <w:sz w:val="18"/>
                <w:szCs w:val="18"/>
              </w:rPr>
            </w:pPr>
          </w:p>
        </w:tc>
        <w:tc>
          <w:tcPr>
            <w:tcW w:w="1363" w:type="pct"/>
            <w:tcBorders>
              <w:top w:val="single" w:sz="4" w:space="0" w:color="auto"/>
            </w:tcBorders>
          </w:tcPr>
          <w:p w14:paraId="5F8FA366" w14:textId="77777777" w:rsidR="00727C63" w:rsidRPr="000C3ACB" w:rsidRDefault="00727C63" w:rsidP="0064467D">
            <w:pPr>
              <w:pStyle w:val="Default"/>
              <w:spacing w:beforeLines="40" w:before="96" w:afterLines="40" w:after="96"/>
              <w:rPr>
                <w:i/>
                <w:iCs/>
                <w:color w:val="A5A59D" w:themeColor="background2" w:themeShade="BF"/>
                <w:sz w:val="18"/>
                <w:szCs w:val="18"/>
              </w:rPr>
            </w:pPr>
          </w:p>
        </w:tc>
        <w:tc>
          <w:tcPr>
            <w:tcW w:w="590" w:type="pct"/>
            <w:tcBorders>
              <w:top w:val="single" w:sz="4" w:space="0" w:color="auto"/>
            </w:tcBorders>
          </w:tcPr>
          <w:p w14:paraId="247C723F"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1136" w:type="pct"/>
            <w:tcBorders>
              <w:top w:val="single" w:sz="4" w:space="0" w:color="auto"/>
            </w:tcBorders>
          </w:tcPr>
          <w:p w14:paraId="5537ADD5"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454" w:type="pct"/>
            <w:tcBorders>
              <w:top w:val="single" w:sz="4" w:space="0" w:color="auto"/>
            </w:tcBorders>
          </w:tcPr>
          <w:p w14:paraId="5414A124"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458" w:type="pct"/>
            <w:tcBorders>
              <w:top w:val="single" w:sz="4" w:space="0" w:color="auto"/>
            </w:tcBorders>
          </w:tcPr>
          <w:p w14:paraId="3676B6F9" w14:textId="77777777" w:rsidR="00727C63" w:rsidRPr="00EC1A27" w:rsidRDefault="00727C63" w:rsidP="00090543">
            <w:pPr>
              <w:pStyle w:val="Normalnospace"/>
              <w:spacing w:beforeLines="40" w:before="96" w:afterLines="40" w:after="96"/>
              <w:rPr>
                <w:sz w:val="18"/>
                <w:szCs w:val="18"/>
              </w:rPr>
            </w:pPr>
          </w:p>
        </w:tc>
      </w:tr>
      <w:tr w:rsidR="00727C63" w:rsidRPr="00EC1A27" w14:paraId="1B20233F" w14:textId="77777777" w:rsidTr="5B88751E">
        <w:trPr>
          <w:cantSplit/>
          <w:trHeight w:val="415"/>
        </w:trPr>
        <w:tc>
          <w:tcPr>
            <w:tcW w:w="136" w:type="pct"/>
            <w:tcBorders>
              <w:top w:val="single" w:sz="4" w:space="0" w:color="auto"/>
            </w:tcBorders>
          </w:tcPr>
          <w:p w14:paraId="3CA25D6E" w14:textId="35A541BD" w:rsidR="00727C63" w:rsidRDefault="00727C63" w:rsidP="00090543">
            <w:pPr>
              <w:pStyle w:val="Normalnospace"/>
              <w:spacing w:beforeLines="40" w:before="96" w:afterLines="40" w:after="96"/>
              <w:rPr>
                <w:sz w:val="18"/>
                <w:szCs w:val="18"/>
              </w:rPr>
            </w:pPr>
            <w:r>
              <w:rPr>
                <w:sz w:val="18"/>
                <w:szCs w:val="18"/>
              </w:rPr>
              <w:t>3.</w:t>
            </w:r>
          </w:p>
        </w:tc>
        <w:tc>
          <w:tcPr>
            <w:tcW w:w="862" w:type="pct"/>
            <w:tcBorders>
              <w:top w:val="single" w:sz="4" w:space="0" w:color="auto"/>
            </w:tcBorders>
            <w:shd w:val="clear" w:color="auto" w:fill="auto"/>
          </w:tcPr>
          <w:p w14:paraId="3BE726E5" w14:textId="77777777" w:rsidR="00727C63" w:rsidRPr="000C3ACB" w:rsidRDefault="00727C63" w:rsidP="0064467D">
            <w:pPr>
              <w:pStyle w:val="Default"/>
              <w:spacing w:beforeLines="40" w:before="96" w:afterLines="40" w:after="96"/>
              <w:rPr>
                <w:i/>
                <w:iCs/>
                <w:color w:val="A5A59D" w:themeColor="background2" w:themeShade="BF"/>
                <w:sz w:val="18"/>
                <w:szCs w:val="18"/>
              </w:rPr>
            </w:pPr>
          </w:p>
        </w:tc>
        <w:tc>
          <w:tcPr>
            <w:tcW w:w="1363" w:type="pct"/>
            <w:tcBorders>
              <w:top w:val="single" w:sz="4" w:space="0" w:color="auto"/>
            </w:tcBorders>
          </w:tcPr>
          <w:p w14:paraId="2DCBE22E" w14:textId="77777777" w:rsidR="00727C63" w:rsidRPr="000C3ACB" w:rsidRDefault="00727C63" w:rsidP="0064467D">
            <w:pPr>
              <w:pStyle w:val="Default"/>
              <w:spacing w:beforeLines="40" w:before="96" w:afterLines="40" w:after="96"/>
              <w:rPr>
                <w:i/>
                <w:iCs/>
                <w:color w:val="A5A59D" w:themeColor="background2" w:themeShade="BF"/>
                <w:sz w:val="18"/>
                <w:szCs w:val="18"/>
              </w:rPr>
            </w:pPr>
          </w:p>
        </w:tc>
        <w:tc>
          <w:tcPr>
            <w:tcW w:w="590" w:type="pct"/>
            <w:tcBorders>
              <w:top w:val="single" w:sz="4" w:space="0" w:color="auto"/>
            </w:tcBorders>
          </w:tcPr>
          <w:p w14:paraId="01B0C107"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1136" w:type="pct"/>
            <w:tcBorders>
              <w:top w:val="single" w:sz="4" w:space="0" w:color="auto"/>
            </w:tcBorders>
          </w:tcPr>
          <w:p w14:paraId="74E9D380"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454" w:type="pct"/>
            <w:tcBorders>
              <w:top w:val="single" w:sz="4" w:space="0" w:color="auto"/>
            </w:tcBorders>
          </w:tcPr>
          <w:p w14:paraId="4963CAEA" w14:textId="77777777" w:rsidR="00727C63" w:rsidRPr="000C3ACB" w:rsidRDefault="00727C63" w:rsidP="00090543">
            <w:pPr>
              <w:pStyle w:val="Normalnospace"/>
              <w:spacing w:beforeLines="40" w:before="96" w:afterLines="40" w:after="96"/>
              <w:rPr>
                <w:i/>
                <w:iCs/>
                <w:color w:val="A5A59D" w:themeColor="background2" w:themeShade="BF"/>
                <w:sz w:val="18"/>
                <w:szCs w:val="18"/>
              </w:rPr>
            </w:pPr>
          </w:p>
        </w:tc>
        <w:tc>
          <w:tcPr>
            <w:tcW w:w="458" w:type="pct"/>
            <w:tcBorders>
              <w:top w:val="single" w:sz="4" w:space="0" w:color="auto"/>
            </w:tcBorders>
          </w:tcPr>
          <w:p w14:paraId="146C55B1" w14:textId="77777777" w:rsidR="00727C63" w:rsidRPr="00EC1A27" w:rsidRDefault="00727C63" w:rsidP="00090543">
            <w:pPr>
              <w:pStyle w:val="Normalnospace"/>
              <w:spacing w:beforeLines="40" w:before="96" w:afterLines="40" w:after="96"/>
              <w:rPr>
                <w:sz w:val="18"/>
                <w:szCs w:val="18"/>
              </w:rPr>
            </w:pPr>
          </w:p>
        </w:tc>
      </w:tr>
      <w:tr w:rsidR="000C3ACB" w:rsidRPr="00EC1A27" w14:paraId="6B308037" w14:textId="77777777" w:rsidTr="5B88751E">
        <w:trPr>
          <w:cantSplit/>
          <w:trHeight w:val="426"/>
        </w:trPr>
        <w:tc>
          <w:tcPr>
            <w:tcW w:w="136" w:type="pct"/>
          </w:tcPr>
          <w:p w14:paraId="5D8E8449" w14:textId="1D1E4661" w:rsidR="000C3ACB" w:rsidRPr="00EC1A27" w:rsidRDefault="00727C63" w:rsidP="000C3ACB">
            <w:pPr>
              <w:pStyle w:val="Normalnospace"/>
              <w:spacing w:beforeLines="40" w:before="96" w:afterLines="40" w:after="96"/>
              <w:rPr>
                <w:sz w:val="18"/>
                <w:szCs w:val="18"/>
              </w:rPr>
            </w:pPr>
            <w:r>
              <w:rPr>
                <w:sz w:val="18"/>
                <w:szCs w:val="18"/>
              </w:rPr>
              <w:t>4.</w:t>
            </w:r>
          </w:p>
        </w:tc>
        <w:tc>
          <w:tcPr>
            <w:tcW w:w="862" w:type="pct"/>
            <w:shd w:val="clear" w:color="auto" w:fill="auto"/>
          </w:tcPr>
          <w:p w14:paraId="3F75D86F" w14:textId="77777777" w:rsidR="000C3ACB" w:rsidRPr="00EC1A27" w:rsidRDefault="000C3ACB" w:rsidP="000C3ACB">
            <w:pPr>
              <w:pStyle w:val="Normalnospace"/>
              <w:spacing w:beforeLines="40" w:before="96" w:afterLines="40" w:after="96"/>
              <w:rPr>
                <w:sz w:val="18"/>
                <w:szCs w:val="18"/>
              </w:rPr>
            </w:pPr>
          </w:p>
        </w:tc>
        <w:tc>
          <w:tcPr>
            <w:tcW w:w="1363" w:type="pct"/>
          </w:tcPr>
          <w:p w14:paraId="26FCF417" w14:textId="77777777" w:rsidR="000C3ACB" w:rsidRPr="00EC1A27" w:rsidRDefault="000C3ACB" w:rsidP="000C3ACB">
            <w:pPr>
              <w:pStyle w:val="Normalnospace"/>
              <w:spacing w:beforeLines="40" w:before="96" w:afterLines="40" w:after="96"/>
              <w:rPr>
                <w:sz w:val="18"/>
                <w:szCs w:val="18"/>
              </w:rPr>
            </w:pPr>
          </w:p>
        </w:tc>
        <w:tc>
          <w:tcPr>
            <w:tcW w:w="590" w:type="pct"/>
          </w:tcPr>
          <w:p w14:paraId="11D2E3EF" w14:textId="77777777" w:rsidR="000C3ACB" w:rsidRPr="00EC1A27" w:rsidRDefault="000C3ACB" w:rsidP="000C3ACB">
            <w:pPr>
              <w:pStyle w:val="Normalnospace"/>
              <w:spacing w:beforeLines="40" w:before="96" w:afterLines="40" w:after="96"/>
              <w:rPr>
                <w:sz w:val="18"/>
                <w:szCs w:val="18"/>
              </w:rPr>
            </w:pPr>
          </w:p>
        </w:tc>
        <w:tc>
          <w:tcPr>
            <w:tcW w:w="1136" w:type="pct"/>
          </w:tcPr>
          <w:p w14:paraId="392E5D59" w14:textId="79B437F0" w:rsidR="000C3ACB" w:rsidRPr="00EC1A27" w:rsidRDefault="000C3ACB" w:rsidP="000C3ACB">
            <w:pPr>
              <w:pStyle w:val="Normalnospace"/>
              <w:spacing w:beforeLines="40" w:before="96" w:afterLines="40" w:after="96"/>
              <w:rPr>
                <w:sz w:val="18"/>
                <w:szCs w:val="18"/>
              </w:rPr>
            </w:pPr>
          </w:p>
        </w:tc>
        <w:tc>
          <w:tcPr>
            <w:tcW w:w="454" w:type="pct"/>
          </w:tcPr>
          <w:p w14:paraId="512CE10F" w14:textId="61093475" w:rsidR="000C3ACB" w:rsidRPr="00EC1A27" w:rsidRDefault="000C3ACB" w:rsidP="000C3ACB">
            <w:pPr>
              <w:pStyle w:val="Normalnospace"/>
              <w:spacing w:beforeLines="40" w:before="96" w:afterLines="40" w:after="96"/>
              <w:rPr>
                <w:sz w:val="18"/>
                <w:szCs w:val="18"/>
              </w:rPr>
            </w:pPr>
          </w:p>
        </w:tc>
        <w:tc>
          <w:tcPr>
            <w:tcW w:w="458" w:type="pct"/>
          </w:tcPr>
          <w:p w14:paraId="41C2D9F6" w14:textId="77777777" w:rsidR="000C3ACB" w:rsidRPr="00EC1A27" w:rsidRDefault="000C3ACB" w:rsidP="000C3ACB">
            <w:pPr>
              <w:pStyle w:val="Normalnospace"/>
              <w:spacing w:beforeLines="40" w:before="96" w:afterLines="40" w:after="96"/>
              <w:rPr>
                <w:sz w:val="18"/>
                <w:szCs w:val="18"/>
              </w:rPr>
            </w:pPr>
          </w:p>
        </w:tc>
      </w:tr>
      <w:tr w:rsidR="000C3ACB" w:rsidRPr="00EC1A27" w14:paraId="494E5F72" w14:textId="77777777" w:rsidTr="5B88751E">
        <w:trPr>
          <w:cantSplit/>
          <w:trHeight w:val="415"/>
        </w:trPr>
        <w:tc>
          <w:tcPr>
            <w:tcW w:w="136" w:type="pct"/>
          </w:tcPr>
          <w:p w14:paraId="3EB3B39E" w14:textId="7098B271" w:rsidR="000C3ACB" w:rsidRPr="00EC1A27" w:rsidRDefault="00727C63" w:rsidP="000C3ACB">
            <w:pPr>
              <w:pStyle w:val="Normalnospace"/>
              <w:spacing w:beforeLines="40" w:before="96" w:afterLines="40" w:after="96"/>
              <w:rPr>
                <w:sz w:val="18"/>
                <w:szCs w:val="18"/>
              </w:rPr>
            </w:pPr>
            <w:r>
              <w:rPr>
                <w:sz w:val="18"/>
                <w:szCs w:val="18"/>
              </w:rPr>
              <w:t>5</w:t>
            </w:r>
            <w:r w:rsidR="000C3ACB">
              <w:rPr>
                <w:sz w:val="18"/>
                <w:szCs w:val="18"/>
              </w:rPr>
              <w:t>.</w:t>
            </w:r>
          </w:p>
        </w:tc>
        <w:tc>
          <w:tcPr>
            <w:tcW w:w="862" w:type="pct"/>
            <w:shd w:val="clear" w:color="auto" w:fill="auto"/>
          </w:tcPr>
          <w:p w14:paraId="0EFE9522" w14:textId="77777777" w:rsidR="000C3ACB" w:rsidRPr="00EC1A27" w:rsidRDefault="000C3ACB" w:rsidP="000C3ACB">
            <w:pPr>
              <w:pStyle w:val="Normalnospace"/>
              <w:spacing w:beforeLines="40" w:before="96" w:afterLines="40" w:after="96"/>
              <w:rPr>
                <w:sz w:val="18"/>
                <w:szCs w:val="18"/>
              </w:rPr>
            </w:pPr>
          </w:p>
        </w:tc>
        <w:tc>
          <w:tcPr>
            <w:tcW w:w="1363" w:type="pct"/>
          </w:tcPr>
          <w:p w14:paraId="57ABFFEF" w14:textId="77777777" w:rsidR="000C3ACB" w:rsidRPr="00EC1A27" w:rsidRDefault="000C3ACB" w:rsidP="000C3ACB">
            <w:pPr>
              <w:pStyle w:val="Normalnospace"/>
              <w:spacing w:beforeLines="40" w:before="96" w:afterLines="40" w:after="96"/>
              <w:rPr>
                <w:sz w:val="18"/>
                <w:szCs w:val="18"/>
              </w:rPr>
            </w:pPr>
          </w:p>
        </w:tc>
        <w:tc>
          <w:tcPr>
            <w:tcW w:w="590" w:type="pct"/>
          </w:tcPr>
          <w:p w14:paraId="72E8B086" w14:textId="77777777" w:rsidR="000C3ACB" w:rsidRPr="00EC1A27" w:rsidRDefault="000C3ACB" w:rsidP="000C3ACB">
            <w:pPr>
              <w:pStyle w:val="Normalnospace"/>
              <w:spacing w:beforeLines="40" w:before="96" w:afterLines="40" w:after="96"/>
              <w:rPr>
                <w:sz w:val="18"/>
                <w:szCs w:val="18"/>
              </w:rPr>
            </w:pPr>
          </w:p>
        </w:tc>
        <w:tc>
          <w:tcPr>
            <w:tcW w:w="1136" w:type="pct"/>
          </w:tcPr>
          <w:p w14:paraId="174B6AD3" w14:textId="551A7433" w:rsidR="000C3ACB" w:rsidRPr="00EC1A27" w:rsidRDefault="000C3ACB" w:rsidP="000C3ACB">
            <w:pPr>
              <w:pStyle w:val="Normalnospace"/>
              <w:spacing w:beforeLines="40" w:before="96" w:afterLines="40" w:after="96"/>
              <w:rPr>
                <w:sz w:val="18"/>
                <w:szCs w:val="18"/>
              </w:rPr>
            </w:pPr>
          </w:p>
        </w:tc>
        <w:tc>
          <w:tcPr>
            <w:tcW w:w="454" w:type="pct"/>
          </w:tcPr>
          <w:p w14:paraId="7C8651B5" w14:textId="2A158992" w:rsidR="000C3ACB" w:rsidRPr="00EC1A27" w:rsidRDefault="000C3ACB" w:rsidP="000C3ACB">
            <w:pPr>
              <w:pStyle w:val="Normalnospace"/>
              <w:spacing w:beforeLines="40" w:before="96" w:afterLines="40" w:after="96"/>
              <w:rPr>
                <w:sz w:val="18"/>
                <w:szCs w:val="18"/>
              </w:rPr>
            </w:pPr>
          </w:p>
        </w:tc>
        <w:tc>
          <w:tcPr>
            <w:tcW w:w="458" w:type="pct"/>
          </w:tcPr>
          <w:p w14:paraId="47F97D72" w14:textId="77777777" w:rsidR="000C3ACB" w:rsidRPr="00EC1A27" w:rsidRDefault="000C3ACB" w:rsidP="000C3ACB">
            <w:pPr>
              <w:pStyle w:val="Normalnospace"/>
              <w:spacing w:beforeLines="40" w:before="96" w:afterLines="40" w:after="96"/>
              <w:rPr>
                <w:sz w:val="18"/>
                <w:szCs w:val="18"/>
              </w:rPr>
            </w:pPr>
          </w:p>
        </w:tc>
      </w:tr>
      <w:tr w:rsidR="000C3ACB" w:rsidRPr="00EC1A27" w14:paraId="49BE654B" w14:textId="77777777" w:rsidTr="5B88751E">
        <w:trPr>
          <w:cantSplit/>
          <w:trHeight w:val="415"/>
        </w:trPr>
        <w:tc>
          <w:tcPr>
            <w:tcW w:w="136" w:type="pct"/>
          </w:tcPr>
          <w:p w14:paraId="5EB07ADE" w14:textId="5573BEBE" w:rsidR="000C3ACB" w:rsidRPr="00EC1A27" w:rsidRDefault="00727C63" w:rsidP="000C3ACB">
            <w:pPr>
              <w:pStyle w:val="Normalnospace"/>
              <w:spacing w:beforeLines="40" w:before="96" w:afterLines="40" w:after="96"/>
              <w:rPr>
                <w:sz w:val="18"/>
                <w:szCs w:val="18"/>
              </w:rPr>
            </w:pPr>
            <w:r>
              <w:rPr>
                <w:sz w:val="18"/>
                <w:szCs w:val="18"/>
              </w:rPr>
              <w:t>6</w:t>
            </w:r>
            <w:r w:rsidR="000C3ACB">
              <w:rPr>
                <w:sz w:val="18"/>
                <w:szCs w:val="18"/>
              </w:rPr>
              <w:t>.</w:t>
            </w:r>
          </w:p>
        </w:tc>
        <w:tc>
          <w:tcPr>
            <w:tcW w:w="862" w:type="pct"/>
            <w:shd w:val="clear" w:color="auto" w:fill="auto"/>
          </w:tcPr>
          <w:p w14:paraId="33668A6A" w14:textId="77777777" w:rsidR="000C3ACB" w:rsidRPr="00EC1A27" w:rsidRDefault="000C3ACB" w:rsidP="000C3ACB">
            <w:pPr>
              <w:pStyle w:val="Normalnospace"/>
              <w:spacing w:beforeLines="40" w:before="96" w:afterLines="40" w:after="96"/>
              <w:rPr>
                <w:sz w:val="18"/>
                <w:szCs w:val="18"/>
              </w:rPr>
            </w:pPr>
          </w:p>
        </w:tc>
        <w:tc>
          <w:tcPr>
            <w:tcW w:w="1363" w:type="pct"/>
          </w:tcPr>
          <w:p w14:paraId="7FD8D055" w14:textId="77777777" w:rsidR="000C3ACB" w:rsidRPr="00EC1A27" w:rsidRDefault="000C3ACB" w:rsidP="000C3ACB">
            <w:pPr>
              <w:pStyle w:val="Normalnospace"/>
              <w:spacing w:beforeLines="40" w:before="96" w:afterLines="40" w:after="96"/>
              <w:rPr>
                <w:sz w:val="18"/>
                <w:szCs w:val="18"/>
              </w:rPr>
            </w:pPr>
          </w:p>
        </w:tc>
        <w:tc>
          <w:tcPr>
            <w:tcW w:w="590" w:type="pct"/>
          </w:tcPr>
          <w:p w14:paraId="275A1A13" w14:textId="77777777" w:rsidR="000C3ACB" w:rsidRPr="00EC1A27" w:rsidRDefault="000C3ACB" w:rsidP="000C3ACB">
            <w:pPr>
              <w:pStyle w:val="Normalnospace"/>
              <w:spacing w:beforeLines="40" w:before="96" w:afterLines="40" w:after="96"/>
              <w:rPr>
                <w:sz w:val="18"/>
                <w:szCs w:val="18"/>
              </w:rPr>
            </w:pPr>
          </w:p>
        </w:tc>
        <w:tc>
          <w:tcPr>
            <w:tcW w:w="1136" w:type="pct"/>
          </w:tcPr>
          <w:p w14:paraId="437ED5B4" w14:textId="7E65EDA0" w:rsidR="000C3ACB" w:rsidRPr="00EC1A27" w:rsidRDefault="000C3ACB" w:rsidP="000C3ACB">
            <w:pPr>
              <w:pStyle w:val="Normalnospace"/>
              <w:spacing w:beforeLines="40" w:before="96" w:afterLines="40" w:after="96"/>
              <w:rPr>
                <w:sz w:val="18"/>
                <w:szCs w:val="18"/>
              </w:rPr>
            </w:pPr>
          </w:p>
        </w:tc>
        <w:tc>
          <w:tcPr>
            <w:tcW w:w="454" w:type="pct"/>
          </w:tcPr>
          <w:p w14:paraId="3BBD4630" w14:textId="1A3D7A05" w:rsidR="000C3ACB" w:rsidRPr="00EC1A27" w:rsidRDefault="000C3ACB" w:rsidP="000C3ACB">
            <w:pPr>
              <w:pStyle w:val="Normalnospace"/>
              <w:spacing w:beforeLines="40" w:before="96" w:afterLines="40" w:after="96"/>
              <w:rPr>
                <w:sz w:val="18"/>
                <w:szCs w:val="18"/>
              </w:rPr>
            </w:pPr>
          </w:p>
        </w:tc>
        <w:tc>
          <w:tcPr>
            <w:tcW w:w="458" w:type="pct"/>
          </w:tcPr>
          <w:p w14:paraId="673A7C46" w14:textId="77777777" w:rsidR="000C3ACB" w:rsidRPr="00EC1A27" w:rsidRDefault="000C3ACB" w:rsidP="000C3ACB">
            <w:pPr>
              <w:pStyle w:val="Normalnospace"/>
              <w:spacing w:beforeLines="40" w:before="96" w:afterLines="40" w:after="96"/>
              <w:rPr>
                <w:sz w:val="18"/>
                <w:szCs w:val="18"/>
              </w:rPr>
            </w:pPr>
          </w:p>
        </w:tc>
      </w:tr>
    </w:tbl>
    <w:p w14:paraId="3D0F4C57" w14:textId="77777777" w:rsidR="000859E8" w:rsidRDefault="000859E8" w:rsidP="007D1250">
      <w:pPr>
        <w:pStyle w:val="Heading2"/>
        <w:ind w:left="1134" w:hanging="567"/>
        <w:sectPr w:rsidR="000859E8" w:rsidSect="00DA71FF">
          <w:headerReference w:type="default" r:id="rId15"/>
          <w:pgSz w:w="16838" w:h="11906" w:orient="landscape" w:code="9"/>
          <w:pgMar w:top="1418" w:right="1134" w:bottom="1418" w:left="1276" w:header="284" w:footer="482" w:gutter="0"/>
          <w:cols w:space="708"/>
          <w:docGrid w:linePitch="360"/>
        </w:sectPr>
      </w:pPr>
    </w:p>
    <w:p w14:paraId="453CBB63" w14:textId="4A41C8B4" w:rsidR="00517BE1" w:rsidRDefault="00517BE1" w:rsidP="00990D6E">
      <w:pPr>
        <w:pStyle w:val="Heading1"/>
      </w:pPr>
      <w:bookmarkStart w:id="36" w:name="_Toc92807093"/>
      <w:r>
        <w:lastRenderedPageBreak/>
        <w:t>Procurement Strategy and Plan</w:t>
      </w:r>
      <w:bookmarkEnd w:id="36"/>
    </w:p>
    <w:tbl>
      <w:tblPr>
        <w:tblStyle w:val="TableGrid"/>
        <w:tblW w:w="0" w:type="auto"/>
        <w:tblCellMar>
          <w:top w:w="113" w:type="dxa"/>
          <w:bottom w:w="113" w:type="dxa"/>
        </w:tblCellMar>
        <w:tblLook w:val="04A0" w:firstRow="1" w:lastRow="0" w:firstColumn="1" w:lastColumn="0" w:noHBand="0" w:noVBand="1"/>
      </w:tblPr>
      <w:tblGrid>
        <w:gridCol w:w="13597"/>
      </w:tblGrid>
      <w:tr w:rsidR="00517BE1" w14:paraId="46A1C5A4" w14:textId="77777777" w:rsidTr="00517BE1">
        <w:trPr>
          <w:trHeight w:val="406"/>
        </w:trPr>
        <w:tc>
          <w:tcPr>
            <w:tcW w:w="13597" w:type="dxa"/>
            <w:tcBorders>
              <w:top w:val="nil"/>
              <w:left w:val="nil"/>
              <w:bottom w:val="nil"/>
              <w:right w:val="nil"/>
            </w:tcBorders>
            <w:shd w:val="clear" w:color="auto" w:fill="DFF1D9" w:themeFill="accent3" w:themeFillTint="33"/>
          </w:tcPr>
          <w:p w14:paraId="0CF3BCA3" w14:textId="497710F6" w:rsidR="00D63F0C" w:rsidRPr="00D63F0C" w:rsidRDefault="00D63F0C" w:rsidP="00D63F0C">
            <w:pPr>
              <w:rPr>
                <w:i/>
                <w:iCs/>
              </w:rPr>
            </w:pPr>
            <w:r w:rsidRPr="00D63F0C">
              <w:rPr>
                <w:i/>
                <w:iCs/>
              </w:rPr>
              <w:t xml:space="preserve">Use this table to define the procurement needs of the </w:t>
            </w:r>
            <w:r w:rsidR="00AE49C4">
              <w:rPr>
                <w:i/>
                <w:iCs/>
              </w:rPr>
              <w:t>activity</w:t>
            </w:r>
            <w:r w:rsidRPr="00D63F0C">
              <w:rPr>
                <w:i/>
                <w:iCs/>
              </w:rPr>
              <w:t xml:space="preserve"> and the strategy for meeting procurement timeframes </w:t>
            </w:r>
          </w:p>
          <w:p w14:paraId="45ED960A" w14:textId="541F7D8D" w:rsidR="00517BE1" w:rsidRPr="00990D6E" w:rsidRDefault="00D63F0C" w:rsidP="00990D6E">
            <w:pPr>
              <w:rPr>
                <w:i/>
                <w:iCs/>
              </w:rPr>
            </w:pPr>
            <w:r w:rsidRPr="00D63F0C">
              <w:rPr>
                <w:i/>
                <w:iCs/>
              </w:rPr>
              <w:t xml:space="preserve">Provide details of how the company intends to deliver the </w:t>
            </w:r>
            <w:r w:rsidR="00AE49C4">
              <w:rPr>
                <w:i/>
                <w:iCs/>
              </w:rPr>
              <w:t>activity</w:t>
            </w:r>
            <w:r w:rsidRPr="00D63F0C">
              <w:rPr>
                <w:i/>
                <w:iCs/>
              </w:rPr>
              <w:t xml:space="preserve"> (</w:t>
            </w:r>
            <w:proofErr w:type="gramStart"/>
            <w:r w:rsidRPr="00D63F0C">
              <w:rPr>
                <w:i/>
                <w:iCs/>
              </w:rPr>
              <w:t>i.e.</w:t>
            </w:r>
            <w:proofErr w:type="gramEnd"/>
            <w:r w:rsidRPr="00D63F0C">
              <w:rPr>
                <w:i/>
                <w:iCs/>
              </w:rPr>
              <w:t xml:space="preserve"> will the complete </w:t>
            </w:r>
            <w:r w:rsidR="00AE49C4">
              <w:rPr>
                <w:i/>
                <w:iCs/>
              </w:rPr>
              <w:t>activity</w:t>
            </w:r>
            <w:r w:rsidRPr="00D63F0C">
              <w:rPr>
                <w:i/>
                <w:iCs/>
              </w:rPr>
              <w:t xml:space="preserve"> or sub sections go out to tender. If so, what it the tender process – Open or Select tender, what is the anticipated tender open period, who will sit on the tender review panel, etc. Also add here how </w:t>
            </w:r>
            <w:r w:rsidR="0095483C">
              <w:rPr>
                <w:i/>
                <w:iCs/>
              </w:rPr>
              <w:t xml:space="preserve">consultants, </w:t>
            </w:r>
            <w:r w:rsidRPr="00D63F0C">
              <w:rPr>
                <w:i/>
                <w:iCs/>
              </w:rPr>
              <w:t xml:space="preserve">contractors, etc. will be engaged </w:t>
            </w:r>
            <w:proofErr w:type="gramStart"/>
            <w:r w:rsidRPr="00D63F0C">
              <w:rPr>
                <w:i/>
                <w:iCs/>
              </w:rPr>
              <w:t>e.g.</w:t>
            </w:r>
            <w:proofErr w:type="gramEnd"/>
            <w:r w:rsidRPr="00D63F0C">
              <w:rPr>
                <w:i/>
                <w:iCs/>
              </w:rPr>
              <w:t xml:space="preserve"> via a contract?)</w:t>
            </w:r>
          </w:p>
        </w:tc>
      </w:tr>
    </w:tbl>
    <w:p w14:paraId="7AEE880B" w14:textId="77777777" w:rsidR="00517BE1" w:rsidRDefault="00517BE1" w:rsidP="00517BE1">
      <w:pPr>
        <w:pStyle w:val="Normalnospace"/>
        <w:spacing w:before="120"/>
      </w:pPr>
    </w:p>
    <w:tbl>
      <w:tblPr>
        <w:tblStyle w:val="TableGrid"/>
        <w:tblW w:w="5062" w:type="pct"/>
        <w:tblInd w:w="-572" w:type="dxa"/>
        <w:tblLook w:val="04A0" w:firstRow="1" w:lastRow="0" w:firstColumn="1" w:lastColumn="0" w:noHBand="0" w:noVBand="1"/>
      </w:tblPr>
      <w:tblGrid>
        <w:gridCol w:w="426"/>
        <w:gridCol w:w="2695"/>
        <w:gridCol w:w="2414"/>
        <w:gridCol w:w="1842"/>
        <w:gridCol w:w="1842"/>
        <w:gridCol w:w="2552"/>
        <w:gridCol w:w="1413"/>
        <w:gridCol w:w="1413"/>
      </w:tblGrid>
      <w:tr w:rsidR="007A3BAF" w:rsidRPr="00EC1A27" w14:paraId="434F5608" w14:textId="77777777" w:rsidTr="007A3BAF">
        <w:trPr>
          <w:cantSplit/>
          <w:trHeight w:val="628"/>
          <w:tblHeader/>
        </w:trPr>
        <w:tc>
          <w:tcPr>
            <w:tcW w:w="1069" w:type="pct"/>
            <w:gridSpan w:val="2"/>
            <w:tcBorders>
              <w:bottom w:val="single" w:sz="4" w:space="0" w:color="auto"/>
            </w:tcBorders>
            <w:shd w:val="clear" w:color="auto" w:fill="D9D9D9" w:themeFill="background1" w:themeFillShade="D9"/>
          </w:tcPr>
          <w:p w14:paraId="3612AD86" w14:textId="62515262" w:rsidR="007A3BAF" w:rsidRPr="00265812" w:rsidRDefault="009D6E5C" w:rsidP="00F51EE7">
            <w:pPr>
              <w:pStyle w:val="Normalnospace"/>
              <w:spacing w:beforeLines="40" w:before="96" w:afterLines="40" w:after="96"/>
              <w:rPr>
                <w:b/>
                <w:sz w:val="18"/>
                <w:szCs w:val="18"/>
              </w:rPr>
            </w:pPr>
            <w:r>
              <w:rPr>
                <w:b/>
                <w:sz w:val="18"/>
                <w:szCs w:val="18"/>
              </w:rPr>
              <w:t xml:space="preserve">Description of </w:t>
            </w:r>
            <w:r w:rsidR="00FE7503">
              <w:rPr>
                <w:b/>
                <w:sz w:val="18"/>
                <w:szCs w:val="18"/>
              </w:rPr>
              <w:t xml:space="preserve">activity or </w:t>
            </w:r>
            <w:r>
              <w:rPr>
                <w:b/>
                <w:sz w:val="18"/>
                <w:szCs w:val="18"/>
              </w:rPr>
              <w:t>service</w:t>
            </w:r>
          </w:p>
          <w:p w14:paraId="0597CC05" w14:textId="5DAF3FAC" w:rsidR="007A3BAF" w:rsidRPr="000C3ACB" w:rsidRDefault="007A3BAF" w:rsidP="00F51EE7">
            <w:pPr>
              <w:pStyle w:val="Normalnospace"/>
              <w:spacing w:beforeLines="40" w:before="96" w:afterLines="40" w:after="96"/>
              <w:rPr>
                <w:bCs/>
                <w:i/>
                <w:iCs/>
                <w:sz w:val="18"/>
                <w:szCs w:val="18"/>
              </w:rPr>
            </w:pPr>
            <w:r w:rsidRPr="000C3ACB">
              <w:rPr>
                <w:bCs/>
                <w:i/>
                <w:iCs/>
                <w:sz w:val="18"/>
                <w:szCs w:val="18"/>
              </w:rPr>
              <w:t xml:space="preserve">List items in the order they will be </w:t>
            </w:r>
            <w:r w:rsidR="009D6E5C">
              <w:rPr>
                <w:bCs/>
                <w:i/>
                <w:iCs/>
                <w:sz w:val="18"/>
                <w:szCs w:val="18"/>
              </w:rPr>
              <w:t>requested or ordered</w:t>
            </w:r>
          </w:p>
        </w:tc>
        <w:tc>
          <w:tcPr>
            <w:tcW w:w="827" w:type="pct"/>
            <w:tcBorders>
              <w:bottom w:val="single" w:sz="4" w:space="0" w:color="auto"/>
            </w:tcBorders>
            <w:shd w:val="clear" w:color="auto" w:fill="D9D9D9" w:themeFill="background1" w:themeFillShade="D9"/>
          </w:tcPr>
          <w:p w14:paraId="160936BE" w14:textId="04A4B85E" w:rsidR="007A3BAF" w:rsidRPr="000C3ACB" w:rsidRDefault="00FE7503" w:rsidP="00F51EE7">
            <w:pPr>
              <w:pStyle w:val="Normalnospace"/>
              <w:spacing w:beforeLines="40" w:before="96" w:afterLines="40" w:after="96"/>
              <w:rPr>
                <w:bCs/>
                <w:i/>
                <w:iCs/>
                <w:sz w:val="18"/>
                <w:szCs w:val="18"/>
              </w:rPr>
            </w:pPr>
            <w:r>
              <w:rPr>
                <w:b/>
                <w:sz w:val="18"/>
                <w:szCs w:val="18"/>
              </w:rPr>
              <w:t>Contractor</w:t>
            </w:r>
          </w:p>
        </w:tc>
        <w:tc>
          <w:tcPr>
            <w:tcW w:w="631" w:type="pct"/>
            <w:tcBorders>
              <w:bottom w:val="single" w:sz="4" w:space="0" w:color="auto"/>
            </w:tcBorders>
            <w:shd w:val="clear" w:color="auto" w:fill="D9D9D9" w:themeFill="background1" w:themeFillShade="D9"/>
          </w:tcPr>
          <w:p w14:paraId="7A85D55C" w14:textId="49577320" w:rsidR="007A3BAF" w:rsidRPr="00265812" w:rsidRDefault="009D6E5C" w:rsidP="00F51EE7">
            <w:pPr>
              <w:pStyle w:val="Normalnospace"/>
              <w:spacing w:beforeLines="40" w:before="96" w:afterLines="40" w:after="96"/>
              <w:rPr>
                <w:b/>
                <w:sz w:val="18"/>
                <w:szCs w:val="18"/>
              </w:rPr>
            </w:pPr>
            <w:r>
              <w:rPr>
                <w:b/>
                <w:sz w:val="18"/>
                <w:szCs w:val="18"/>
              </w:rPr>
              <w:t>Date of request or order</w:t>
            </w:r>
          </w:p>
          <w:p w14:paraId="7B572F6B" w14:textId="77777777" w:rsidR="007A3BAF" w:rsidRPr="00EC1A27" w:rsidRDefault="007A3BAF" w:rsidP="00F51EE7">
            <w:pPr>
              <w:pStyle w:val="Normalnospace"/>
              <w:spacing w:beforeLines="40" w:before="96" w:afterLines="40" w:after="96"/>
              <w:rPr>
                <w:b/>
                <w:sz w:val="18"/>
                <w:szCs w:val="18"/>
              </w:rPr>
            </w:pPr>
          </w:p>
        </w:tc>
        <w:tc>
          <w:tcPr>
            <w:tcW w:w="631" w:type="pct"/>
            <w:tcBorders>
              <w:bottom w:val="single" w:sz="4" w:space="0" w:color="auto"/>
            </w:tcBorders>
            <w:shd w:val="clear" w:color="auto" w:fill="D9D9D9" w:themeFill="background1" w:themeFillShade="D9"/>
          </w:tcPr>
          <w:p w14:paraId="06BA7D73" w14:textId="00E192C4" w:rsidR="007A3BAF" w:rsidRPr="00EC1A27" w:rsidRDefault="009D6E5C" w:rsidP="00F51EE7">
            <w:pPr>
              <w:pStyle w:val="Normalnospace"/>
              <w:spacing w:beforeLines="40" w:before="96" w:afterLines="40" w:after="96"/>
              <w:rPr>
                <w:b/>
                <w:sz w:val="18"/>
                <w:szCs w:val="18"/>
              </w:rPr>
            </w:pPr>
            <w:r>
              <w:rPr>
                <w:b/>
                <w:sz w:val="18"/>
                <w:szCs w:val="18"/>
              </w:rPr>
              <w:t>Requested or ordered by</w:t>
            </w:r>
          </w:p>
        </w:tc>
        <w:tc>
          <w:tcPr>
            <w:tcW w:w="874" w:type="pct"/>
            <w:tcBorders>
              <w:bottom w:val="single" w:sz="4" w:space="0" w:color="auto"/>
            </w:tcBorders>
            <w:shd w:val="clear" w:color="auto" w:fill="D9D9D9" w:themeFill="background1" w:themeFillShade="D9"/>
          </w:tcPr>
          <w:p w14:paraId="3B6B6777" w14:textId="54726D2E" w:rsidR="007A3BAF" w:rsidRPr="00EC1A27" w:rsidRDefault="009D6E5C" w:rsidP="00F51EE7">
            <w:pPr>
              <w:pStyle w:val="Normalnospace"/>
              <w:spacing w:beforeLines="40" w:before="96" w:afterLines="40" w:after="96"/>
              <w:rPr>
                <w:b/>
                <w:sz w:val="18"/>
                <w:szCs w:val="18"/>
              </w:rPr>
            </w:pPr>
            <w:r>
              <w:rPr>
                <w:b/>
                <w:sz w:val="18"/>
                <w:szCs w:val="18"/>
              </w:rPr>
              <w:t>Special notes</w:t>
            </w:r>
          </w:p>
        </w:tc>
        <w:tc>
          <w:tcPr>
            <w:tcW w:w="484" w:type="pct"/>
            <w:tcBorders>
              <w:bottom w:val="single" w:sz="4" w:space="0" w:color="auto"/>
            </w:tcBorders>
            <w:shd w:val="clear" w:color="auto" w:fill="D9D9D9" w:themeFill="background1" w:themeFillShade="D9"/>
          </w:tcPr>
          <w:p w14:paraId="7AD7F3A5" w14:textId="677621D4" w:rsidR="007A3BAF" w:rsidRPr="00265812" w:rsidRDefault="009D6E5C" w:rsidP="00F51EE7">
            <w:pPr>
              <w:pStyle w:val="Normalnospace"/>
              <w:spacing w:beforeLines="40" w:before="96" w:afterLines="40" w:after="96"/>
              <w:rPr>
                <w:b/>
                <w:sz w:val="18"/>
                <w:szCs w:val="18"/>
              </w:rPr>
            </w:pPr>
            <w:r>
              <w:rPr>
                <w:b/>
                <w:sz w:val="18"/>
                <w:szCs w:val="18"/>
              </w:rPr>
              <w:t>Anticipated delivery date</w:t>
            </w:r>
          </w:p>
        </w:tc>
        <w:tc>
          <w:tcPr>
            <w:tcW w:w="484" w:type="pct"/>
            <w:tcBorders>
              <w:bottom w:val="single" w:sz="4" w:space="0" w:color="auto"/>
            </w:tcBorders>
            <w:shd w:val="clear" w:color="auto" w:fill="D9D9D9" w:themeFill="background1" w:themeFillShade="D9"/>
          </w:tcPr>
          <w:p w14:paraId="226D0D09" w14:textId="4DB4DF12" w:rsidR="007A3BAF" w:rsidRPr="00265812" w:rsidRDefault="007A3BAF" w:rsidP="00F51EE7">
            <w:pPr>
              <w:pStyle w:val="Normalnospace"/>
              <w:spacing w:beforeLines="40" w:before="96" w:afterLines="40" w:after="96"/>
              <w:rPr>
                <w:b/>
                <w:sz w:val="18"/>
                <w:szCs w:val="18"/>
              </w:rPr>
            </w:pPr>
            <w:r w:rsidRPr="00265812">
              <w:rPr>
                <w:b/>
                <w:sz w:val="18"/>
                <w:szCs w:val="18"/>
              </w:rPr>
              <w:t>Status</w:t>
            </w:r>
          </w:p>
          <w:p w14:paraId="4C99CCB7" w14:textId="0F9A4C5F" w:rsidR="007A3BAF" w:rsidRPr="00090543" w:rsidRDefault="009D6E5C" w:rsidP="00F51EE7">
            <w:pPr>
              <w:pStyle w:val="Normalnospace"/>
              <w:spacing w:beforeLines="40" w:before="96" w:afterLines="40" w:after="96"/>
              <w:rPr>
                <w:bCs/>
                <w:i/>
                <w:iCs/>
                <w:sz w:val="18"/>
                <w:szCs w:val="18"/>
              </w:rPr>
            </w:pPr>
            <w:r>
              <w:rPr>
                <w:bCs/>
                <w:i/>
                <w:iCs/>
                <w:sz w:val="18"/>
                <w:szCs w:val="18"/>
              </w:rPr>
              <w:t xml:space="preserve">Delivered / In progress / Yest to be </w:t>
            </w:r>
            <w:r w:rsidR="00FE7503">
              <w:rPr>
                <w:bCs/>
                <w:i/>
                <w:iCs/>
                <w:sz w:val="18"/>
                <w:szCs w:val="18"/>
              </w:rPr>
              <w:t>contracted</w:t>
            </w:r>
          </w:p>
        </w:tc>
      </w:tr>
      <w:tr w:rsidR="00990D6E" w:rsidRPr="00990D6E" w14:paraId="4237E35B" w14:textId="77777777" w:rsidTr="00990D6E">
        <w:trPr>
          <w:cantSplit/>
          <w:trHeight w:val="415"/>
        </w:trPr>
        <w:tc>
          <w:tcPr>
            <w:tcW w:w="146" w:type="pct"/>
            <w:tcBorders>
              <w:top w:val="single" w:sz="4" w:space="0" w:color="auto"/>
            </w:tcBorders>
          </w:tcPr>
          <w:p w14:paraId="55A44AAB" w14:textId="77777777" w:rsidR="00990D6E" w:rsidRPr="00990D6E" w:rsidRDefault="00990D6E" w:rsidP="00990D6E">
            <w:pPr>
              <w:pStyle w:val="Normalnospace"/>
              <w:spacing w:beforeLines="40" w:before="96" w:afterLines="40" w:after="96"/>
              <w:rPr>
                <w:sz w:val="18"/>
                <w:szCs w:val="18"/>
              </w:rPr>
            </w:pPr>
            <w:r w:rsidRPr="00990D6E">
              <w:rPr>
                <w:sz w:val="18"/>
                <w:szCs w:val="18"/>
              </w:rPr>
              <w:t>1.</w:t>
            </w:r>
          </w:p>
        </w:tc>
        <w:tc>
          <w:tcPr>
            <w:tcW w:w="923" w:type="pct"/>
            <w:tcBorders>
              <w:top w:val="single" w:sz="4" w:space="0" w:color="auto"/>
            </w:tcBorders>
            <w:shd w:val="clear" w:color="auto" w:fill="auto"/>
          </w:tcPr>
          <w:p w14:paraId="1AD17331" w14:textId="1B9C1FE7" w:rsidR="00990D6E" w:rsidRPr="00990D6E" w:rsidRDefault="00990D6E" w:rsidP="00990D6E">
            <w:pPr>
              <w:pStyle w:val="Default"/>
              <w:spacing w:beforeLines="40" w:before="96" w:afterLines="40" w:after="96"/>
              <w:rPr>
                <w:i/>
                <w:iCs/>
                <w:color w:val="A5A59D" w:themeColor="background2" w:themeShade="BF"/>
                <w:sz w:val="18"/>
                <w:szCs w:val="18"/>
              </w:rPr>
            </w:pPr>
          </w:p>
        </w:tc>
        <w:tc>
          <w:tcPr>
            <w:tcW w:w="827" w:type="pct"/>
            <w:tcBorders>
              <w:top w:val="single" w:sz="4" w:space="0" w:color="auto"/>
            </w:tcBorders>
          </w:tcPr>
          <w:p w14:paraId="703CD5F2" w14:textId="72606FE5" w:rsidR="00990D6E" w:rsidRPr="00990D6E" w:rsidRDefault="00990D6E" w:rsidP="00990D6E">
            <w:pPr>
              <w:pStyle w:val="Default"/>
              <w:spacing w:beforeLines="40" w:before="96" w:afterLines="40" w:after="96"/>
              <w:rPr>
                <w:i/>
                <w:iCs/>
                <w:color w:val="A5A59D" w:themeColor="background2" w:themeShade="BF"/>
                <w:sz w:val="18"/>
                <w:szCs w:val="18"/>
              </w:rPr>
            </w:pPr>
            <w:r w:rsidRPr="00990D6E">
              <w:rPr>
                <w:i/>
                <w:iCs/>
                <w:color w:val="A5A59D" w:themeColor="background2" w:themeShade="BF"/>
                <w:sz w:val="18"/>
                <w:szCs w:val="18"/>
              </w:rPr>
              <w:t xml:space="preserve">Who will provide the </w:t>
            </w:r>
            <w:r w:rsidR="00FE7503">
              <w:rPr>
                <w:i/>
                <w:iCs/>
                <w:color w:val="A5A59D" w:themeColor="background2" w:themeShade="BF"/>
                <w:sz w:val="18"/>
                <w:szCs w:val="18"/>
              </w:rPr>
              <w:t>activity or</w:t>
            </w:r>
            <w:r w:rsidRPr="00990D6E">
              <w:rPr>
                <w:i/>
                <w:iCs/>
                <w:color w:val="A5A59D" w:themeColor="background2" w:themeShade="BF"/>
                <w:sz w:val="18"/>
                <w:szCs w:val="18"/>
              </w:rPr>
              <w:t xml:space="preserve"> service?</w:t>
            </w:r>
          </w:p>
        </w:tc>
        <w:tc>
          <w:tcPr>
            <w:tcW w:w="631" w:type="pct"/>
            <w:tcBorders>
              <w:top w:val="single" w:sz="4" w:space="0" w:color="auto"/>
            </w:tcBorders>
          </w:tcPr>
          <w:p w14:paraId="68E89920" w14:textId="1D854AB2" w:rsidR="00990D6E" w:rsidRPr="00990D6E" w:rsidRDefault="00990D6E" w:rsidP="00990D6E">
            <w:pPr>
              <w:pStyle w:val="Normalnospace"/>
              <w:spacing w:beforeLines="40" w:before="96" w:afterLines="40" w:after="96"/>
              <w:rPr>
                <w:i/>
                <w:iCs/>
                <w:color w:val="A5A59D" w:themeColor="background2" w:themeShade="BF"/>
                <w:sz w:val="18"/>
                <w:szCs w:val="18"/>
              </w:rPr>
            </w:pPr>
          </w:p>
        </w:tc>
        <w:tc>
          <w:tcPr>
            <w:tcW w:w="631" w:type="pct"/>
            <w:tcBorders>
              <w:top w:val="single" w:sz="4" w:space="0" w:color="auto"/>
            </w:tcBorders>
          </w:tcPr>
          <w:p w14:paraId="3E475656" w14:textId="1E9DF196" w:rsidR="00990D6E" w:rsidRPr="00990D6E" w:rsidRDefault="00990D6E" w:rsidP="00990D6E">
            <w:pPr>
              <w:pStyle w:val="Normalnospace"/>
              <w:spacing w:beforeLines="40" w:before="96" w:afterLines="40" w:after="96"/>
              <w:rPr>
                <w:i/>
                <w:iCs/>
                <w:color w:val="A5A59D" w:themeColor="background2" w:themeShade="BF"/>
                <w:sz w:val="18"/>
                <w:szCs w:val="18"/>
              </w:rPr>
            </w:pPr>
            <w:r w:rsidRPr="00990D6E">
              <w:rPr>
                <w:i/>
                <w:iCs/>
                <w:color w:val="A5A59D" w:themeColor="background2" w:themeShade="BF"/>
                <w:sz w:val="18"/>
                <w:szCs w:val="18"/>
              </w:rPr>
              <w:t>Responsible person</w:t>
            </w:r>
          </w:p>
        </w:tc>
        <w:tc>
          <w:tcPr>
            <w:tcW w:w="874" w:type="pct"/>
            <w:tcBorders>
              <w:top w:val="single" w:sz="4" w:space="0" w:color="auto"/>
            </w:tcBorders>
          </w:tcPr>
          <w:p w14:paraId="51C808CB" w14:textId="2C49BECA" w:rsidR="00990D6E" w:rsidRPr="00990D6E" w:rsidRDefault="00990D6E" w:rsidP="00990D6E">
            <w:pPr>
              <w:pStyle w:val="Normalnospace"/>
              <w:spacing w:beforeLines="40" w:before="96" w:afterLines="40" w:after="96"/>
              <w:rPr>
                <w:i/>
                <w:iCs/>
                <w:color w:val="A5A59D" w:themeColor="background2" w:themeShade="BF"/>
                <w:sz w:val="18"/>
                <w:szCs w:val="18"/>
              </w:rPr>
            </w:pPr>
            <w:r w:rsidRPr="00990D6E">
              <w:rPr>
                <w:i/>
                <w:iCs/>
                <w:color w:val="A5A59D" w:themeColor="background2" w:themeShade="BF"/>
                <w:sz w:val="18"/>
                <w:szCs w:val="18"/>
              </w:rPr>
              <w:t>Example: provide details of any anticipated issues, delays etc.</w:t>
            </w:r>
          </w:p>
        </w:tc>
        <w:tc>
          <w:tcPr>
            <w:tcW w:w="484" w:type="pct"/>
            <w:tcBorders>
              <w:top w:val="single" w:sz="4" w:space="0" w:color="auto"/>
            </w:tcBorders>
          </w:tcPr>
          <w:p w14:paraId="67350E9C" w14:textId="77777777" w:rsidR="00990D6E" w:rsidRPr="00990D6E" w:rsidRDefault="00990D6E" w:rsidP="00990D6E">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02062EA3" w14:textId="3B6D3272" w:rsidR="00990D6E" w:rsidRPr="00990D6E" w:rsidRDefault="00990D6E" w:rsidP="00990D6E">
            <w:pPr>
              <w:pStyle w:val="Normalnospace"/>
              <w:spacing w:beforeLines="40" w:before="96" w:afterLines="40" w:after="96"/>
              <w:rPr>
                <w:i/>
                <w:iCs/>
                <w:color w:val="A5A59D" w:themeColor="background2" w:themeShade="BF"/>
                <w:sz w:val="18"/>
                <w:szCs w:val="18"/>
              </w:rPr>
            </w:pPr>
          </w:p>
        </w:tc>
      </w:tr>
      <w:tr w:rsidR="007A3BAF" w:rsidRPr="00990D6E" w14:paraId="41145F45" w14:textId="77777777" w:rsidTr="00990D6E">
        <w:trPr>
          <w:cantSplit/>
          <w:trHeight w:val="415"/>
        </w:trPr>
        <w:tc>
          <w:tcPr>
            <w:tcW w:w="146" w:type="pct"/>
            <w:tcBorders>
              <w:top w:val="single" w:sz="4" w:space="0" w:color="auto"/>
            </w:tcBorders>
          </w:tcPr>
          <w:p w14:paraId="7519E01E" w14:textId="77777777" w:rsidR="007A3BAF" w:rsidRPr="00990D6E" w:rsidRDefault="007A3BAF" w:rsidP="00F51EE7">
            <w:pPr>
              <w:pStyle w:val="Normalnospace"/>
              <w:spacing w:beforeLines="40" w:before="96" w:afterLines="40" w:after="96"/>
              <w:rPr>
                <w:sz w:val="18"/>
                <w:szCs w:val="18"/>
              </w:rPr>
            </w:pPr>
            <w:r w:rsidRPr="00990D6E">
              <w:rPr>
                <w:sz w:val="18"/>
                <w:szCs w:val="18"/>
              </w:rPr>
              <w:t>2.</w:t>
            </w:r>
          </w:p>
        </w:tc>
        <w:tc>
          <w:tcPr>
            <w:tcW w:w="923" w:type="pct"/>
            <w:tcBorders>
              <w:top w:val="single" w:sz="4" w:space="0" w:color="auto"/>
            </w:tcBorders>
            <w:shd w:val="clear" w:color="auto" w:fill="auto"/>
          </w:tcPr>
          <w:p w14:paraId="7CB7C95E" w14:textId="77777777" w:rsidR="007A3BAF" w:rsidRPr="00990D6E" w:rsidRDefault="007A3BAF" w:rsidP="00F51EE7">
            <w:pPr>
              <w:pStyle w:val="Default"/>
              <w:spacing w:beforeLines="40" w:before="96" w:afterLines="40" w:after="96"/>
              <w:rPr>
                <w:i/>
                <w:iCs/>
                <w:color w:val="A5A59D" w:themeColor="background2" w:themeShade="BF"/>
                <w:sz w:val="18"/>
                <w:szCs w:val="18"/>
              </w:rPr>
            </w:pPr>
          </w:p>
        </w:tc>
        <w:tc>
          <w:tcPr>
            <w:tcW w:w="827" w:type="pct"/>
            <w:tcBorders>
              <w:top w:val="single" w:sz="4" w:space="0" w:color="auto"/>
            </w:tcBorders>
          </w:tcPr>
          <w:p w14:paraId="31B51FB3" w14:textId="77777777" w:rsidR="007A3BAF" w:rsidRPr="00990D6E" w:rsidRDefault="007A3BAF" w:rsidP="00F51EE7">
            <w:pPr>
              <w:pStyle w:val="Default"/>
              <w:spacing w:beforeLines="40" w:before="96" w:afterLines="40" w:after="96"/>
              <w:rPr>
                <w:i/>
                <w:iCs/>
                <w:color w:val="A5A59D" w:themeColor="background2" w:themeShade="BF"/>
                <w:sz w:val="18"/>
                <w:szCs w:val="18"/>
              </w:rPr>
            </w:pPr>
          </w:p>
        </w:tc>
        <w:tc>
          <w:tcPr>
            <w:tcW w:w="631" w:type="pct"/>
            <w:tcBorders>
              <w:top w:val="single" w:sz="4" w:space="0" w:color="auto"/>
            </w:tcBorders>
          </w:tcPr>
          <w:p w14:paraId="0C8DD5F2"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Borders>
              <w:top w:val="single" w:sz="4" w:space="0" w:color="auto"/>
            </w:tcBorders>
          </w:tcPr>
          <w:p w14:paraId="38555611"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Borders>
              <w:top w:val="single" w:sz="4" w:space="0" w:color="auto"/>
            </w:tcBorders>
          </w:tcPr>
          <w:p w14:paraId="3CD3AA02"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73427D3C"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1F2DF4C8" w14:textId="5E300526" w:rsidR="007A3BAF" w:rsidRPr="00990D6E" w:rsidRDefault="007A3BAF" w:rsidP="00F51EE7">
            <w:pPr>
              <w:pStyle w:val="Normalnospace"/>
              <w:spacing w:beforeLines="40" w:before="96" w:afterLines="40" w:after="96"/>
              <w:rPr>
                <w:i/>
                <w:iCs/>
                <w:color w:val="A5A59D" w:themeColor="background2" w:themeShade="BF"/>
                <w:sz w:val="18"/>
                <w:szCs w:val="18"/>
              </w:rPr>
            </w:pPr>
          </w:p>
        </w:tc>
      </w:tr>
      <w:tr w:rsidR="007A3BAF" w:rsidRPr="00990D6E" w14:paraId="328D2CF8" w14:textId="77777777" w:rsidTr="00990D6E">
        <w:trPr>
          <w:cantSplit/>
          <w:trHeight w:val="415"/>
        </w:trPr>
        <w:tc>
          <w:tcPr>
            <w:tcW w:w="146" w:type="pct"/>
            <w:tcBorders>
              <w:top w:val="single" w:sz="4" w:space="0" w:color="auto"/>
            </w:tcBorders>
          </w:tcPr>
          <w:p w14:paraId="45979FE6" w14:textId="77777777" w:rsidR="007A3BAF" w:rsidRPr="00990D6E" w:rsidRDefault="007A3BAF" w:rsidP="00F51EE7">
            <w:pPr>
              <w:pStyle w:val="Normalnospace"/>
              <w:spacing w:beforeLines="40" w:before="96" w:afterLines="40" w:after="96"/>
              <w:rPr>
                <w:sz w:val="18"/>
                <w:szCs w:val="18"/>
              </w:rPr>
            </w:pPr>
            <w:r w:rsidRPr="00990D6E">
              <w:rPr>
                <w:sz w:val="18"/>
                <w:szCs w:val="18"/>
              </w:rPr>
              <w:t>3.</w:t>
            </w:r>
          </w:p>
        </w:tc>
        <w:tc>
          <w:tcPr>
            <w:tcW w:w="923" w:type="pct"/>
            <w:tcBorders>
              <w:top w:val="single" w:sz="4" w:space="0" w:color="auto"/>
            </w:tcBorders>
            <w:shd w:val="clear" w:color="auto" w:fill="auto"/>
          </w:tcPr>
          <w:p w14:paraId="64DE1F7B" w14:textId="77777777" w:rsidR="007A3BAF" w:rsidRPr="00990D6E" w:rsidRDefault="007A3BAF" w:rsidP="00F51EE7">
            <w:pPr>
              <w:pStyle w:val="Default"/>
              <w:spacing w:beforeLines="40" w:before="96" w:afterLines="40" w:after="96"/>
              <w:rPr>
                <w:i/>
                <w:iCs/>
                <w:color w:val="A5A59D" w:themeColor="background2" w:themeShade="BF"/>
                <w:sz w:val="18"/>
                <w:szCs w:val="18"/>
              </w:rPr>
            </w:pPr>
          </w:p>
        </w:tc>
        <w:tc>
          <w:tcPr>
            <w:tcW w:w="827" w:type="pct"/>
            <w:tcBorders>
              <w:top w:val="single" w:sz="4" w:space="0" w:color="auto"/>
            </w:tcBorders>
          </w:tcPr>
          <w:p w14:paraId="386AA539" w14:textId="77777777" w:rsidR="007A3BAF" w:rsidRPr="00990D6E" w:rsidRDefault="007A3BAF" w:rsidP="00F51EE7">
            <w:pPr>
              <w:pStyle w:val="Default"/>
              <w:spacing w:beforeLines="40" w:before="96" w:afterLines="40" w:after="96"/>
              <w:rPr>
                <w:i/>
                <w:iCs/>
                <w:color w:val="A5A59D" w:themeColor="background2" w:themeShade="BF"/>
                <w:sz w:val="18"/>
                <w:szCs w:val="18"/>
              </w:rPr>
            </w:pPr>
          </w:p>
        </w:tc>
        <w:tc>
          <w:tcPr>
            <w:tcW w:w="631" w:type="pct"/>
            <w:tcBorders>
              <w:top w:val="single" w:sz="4" w:space="0" w:color="auto"/>
            </w:tcBorders>
          </w:tcPr>
          <w:p w14:paraId="6E5158FE"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Borders>
              <w:top w:val="single" w:sz="4" w:space="0" w:color="auto"/>
            </w:tcBorders>
          </w:tcPr>
          <w:p w14:paraId="41CFE795"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Borders>
              <w:top w:val="single" w:sz="4" w:space="0" w:color="auto"/>
            </w:tcBorders>
          </w:tcPr>
          <w:p w14:paraId="5FF41AC4"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7D7CB3CE"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Borders>
              <w:top w:val="single" w:sz="4" w:space="0" w:color="auto"/>
            </w:tcBorders>
          </w:tcPr>
          <w:p w14:paraId="32B3B0AA" w14:textId="21881AE6" w:rsidR="007A3BAF" w:rsidRPr="00990D6E" w:rsidRDefault="007A3BAF" w:rsidP="00F51EE7">
            <w:pPr>
              <w:pStyle w:val="Normalnospace"/>
              <w:spacing w:beforeLines="40" w:before="96" w:afterLines="40" w:after="96"/>
              <w:rPr>
                <w:i/>
                <w:iCs/>
                <w:color w:val="A5A59D" w:themeColor="background2" w:themeShade="BF"/>
                <w:sz w:val="18"/>
                <w:szCs w:val="18"/>
              </w:rPr>
            </w:pPr>
          </w:p>
        </w:tc>
      </w:tr>
      <w:tr w:rsidR="007A3BAF" w:rsidRPr="00990D6E" w14:paraId="7F5E03E7" w14:textId="77777777" w:rsidTr="00990D6E">
        <w:trPr>
          <w:cantSplit/>
          <w:trHeight w:val="426"/>
        </w:trPr>
        <w:tc>
          <w:tcPr>
            <w:tcW w:w="146" w:type="pct"/>
          </w:tcPr>
          <w:p w14:paraId="6D02FD4F" w14:textId="77777777" w:rsidR="007A3BAF" w:rsidRPr="00990D6E" w:rsidRDefault="007A3BAF" w:rsidP="00F51EE7">
            <w:pPr>
              <w:pStyle w:val="Normalnospace"/>
              <w:spacing w:beforeLines="40" w:before="96" w:afterLines="40" w:after="96"/>
              <w:rPr>
                <w:sz w:val="18"/>
                <w:szCs w:val="18"/>
              </w:rPr>
            </w:pPr>
            <w:r w:rsidRPr="00990D6E">
              <w:rPr>
                <w:sz w:val="18"/>
                <w:szCs w:val="18"/>
              </w:rPr>
              <w:t>4.</w:t>
            </w:r>
          </w:p>
        </w:tc>
        <w:tc>
          <w:tcPr>
            <w:tcW w:w="923" w:type="pct"/>
            <w:shd w:val="clear" w:color="auto" w:fill="auto"/>
          </w:tcPr>
          <w:p w14:paraId="26BCAA06"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27" w:type="pct"/>
          </w:tcPr>
          <w:p w14:paraId="2ED3786E"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01BFDC0C"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386961CC"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Pr>
          <w:p w14:paraId="3DD993BF"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56CB4E2F"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5F05DF8D" w14:textId="5C878A23" w:rsidR="007A3BAF" w:rsidRPr="00990D6E" w:rsidRDefault="007A3BAF" w:rsidP="00F51EE7">
            <w:pPr>
              <w:pStyle w:val="Normalnospace"/>
              <w:spacing w:beforeLines="40" w:before="96" w:afterLines="40" w:after="96"/>
              <w:rPr>
                <w:i/>
                <w:iCs/>
                <w:color w:val="A5A59D" w:themeColor="background2" w:themeShade="BF"/>
                <w:sz w:val="18"/>
                <w:szCs w:val="18"/>
              </w:rPr>
            </w:pPr>
          </w:p>
        </w:tc>
      </w:tr>
      <w:tr w:rsidR="007A3BAF" w:rsidRPr="00990D6E" w14:paraId="066310B9" w14:textId="77777777" w:rsidTr="00990D6E">
        <w:trPr>
          <w:cantSplit/>
          <w:trHeight w:val="415"/>
        </w:trPr>
        <w:tc>
          <w:tcPr>
            <w:tcW w:w="146" w:type="pct"/>
          </w:tcPr>
          <w:p w14:paraId="54C8B365" w14:textId="77777777" w:rsidR="007A3BAF" w:rsidRPr="00990D6E" w:rsidRDefault="007A3BAF" w:rsidP="00F51EE7">
            <w:pPr>
              <w:pStyle w:val="Normalnospace"/>
              <w:spacing w:beforeLines="40" w:before="96" w:afterLines="40" w:after="96"/>
              <w:rPr>
                <w:sz w:val="18"/>
                <w:szCs w:val="18"/>
              </w:rPr>
            </w:pPr>
            <w:r w:rsidRPr="00990D6E">
              <w:rPr>
                <w:sz w:val="18"/>
                <w:szCs w:val="18"/>
              </w:rPr>
              <w:t>5.</w:t>
            </w:r>
          </w:p>
        </w:tc>
        <w:tc>
          <w:tcPr>
            <w:tcW w:w="923" w:type="pct"/>
            <w:shd w:val="clear" w:color="auto" w:fill="auto"/>
          </w:tcPr>
          <w:p w14:paraId="32971AE9"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27" w:type="pct"/>
          </w:tcPr>
          <w:p w14:paraId="69F021BA"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3C4AC88B"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1BFC4C86"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Pr>
          <w:p w14:paraId="391063DB"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722AA94D"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44D3A4B8" w14:textId="19086580" w:rsidR="007A3BAF" w:rsidRPr="00990D6E" w:rsidRDefault="007A3BAF" w:rsidP="00F51EE7">
            <w:pPr>
              <w:pStyle w:val="Normalnospace"/>
              <w:spacing w:beforeLines="40" w:before="96" w:afterLines="40" w:after="96"/>
              <w:rPr>
                <w:i/>
                <w:iCs/>
                <w:color w:val="A5A59D" w:themeColor="background2" w:themeShade="BF"/>
                <w:sz w:val="18"/>
                <w:szCs w:val="18"/>
              </w:rPr>
            </w:pPr>
          </w:p>
        </w:tc>
      </w:tr>
      <w:tr w:rsidR="007A3BAF" w:rsidRPr="00990D6E" w14:paraId="4660F35E" w14:textId="77777777" w:rsidTr="00990D6E">
        <w:trPr>
          <w:cantSplit/>
          <w:trHeight w:val="415"/>
        </w:trPr>
        <w:tc>
          <w:tcPr>
            <w:tcW w:w="146" w:type="pct"/>
          </w:tcPr>
          <w:p w14:paraId="21852F93" w14:textId="77777777" w:rsidR="007A3BAF" w:rsidRPr="00990D6E" w:rsidRDefault="007A3BAF" w:rsidP="00F51EE7">
            <w:pPr>
              <w:pStyle w:val="Normalnospace"/>
              <w:spacing w:beforeLines="40" w:before="96" w:afterLines="40" w:after="96"/>
              <w:rPr>
                <w:sz w:val="18"/>
                <w:szCs w:val="18"/>
              </w:rPr>
            </w:pPr>
            <w:r w:rsidRPr="00990D6E">
              <w:rPr>
                <w:sz w:val="18"/>
                <w:szCs w:val="18"/>
              </w:rPr>
              <w:t>6.</w:t>
            </w:r>
          </w:p>
        </w:tc>
        <w:tc>
          <w:tcPr>
            <w:tcW w:w="923" w:type="pct"/>
            <w:shd w:val="clear" w:color="auto" w:fill="auto"/>
          </w:tcPr>
          <w:p w14:paraId="0D7ECDE2"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27" w:type="pct"/>
          </w:tcPr>
          <w:p w14:paraId="54AD0269"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0C424F8A"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631" w:type="pct"/>
          </w:tcPr>
          <w:p w14:paraId="66F208FE"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874" w:type="pct"/>
          </w:tcPr>
          <w:p w14:paraId="6E4FEA63"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79B396C2" w14:textId="77777777" w:rsidR="007A3BAF" w:rsidRPr="00990D6E" w:rsidRDefault="007A3BAF" w:rsidP="00F51EE7">
            <w:pPr>
              <w:pStyle w:val="Normalnospace"/>
              <w:spacing w:beforeLines="40" w:before="96" w:afterLines="40" w:after="96"/>
              <w:rPr>
                <w:i/>
                <w:iCs/>
                <w:color w:val="A5A59D" w:themeColor="background2" w:themeShade="BF"/>
                <w:sz w:val="18"/>
                <w:szCs w:val="18"/>
              </w:rPr>
            </w:pPr>
          </w:p>
        </w:tc>
        <w:tc>
          <w:tcPr>
            <w:tcW w:w="484" w:type="pct"/>
          </w:tcPr>
          <w:p w14:paraId="0ADFCA4F" w14:textId="06B8C6E9" w:rsidR="007A3BAF" w:rsidRPr="00990D6E" w:rsidRDefault="007A3BAF" w:rsidP="00F51EE7">
            <w:pPr>
              <w:pStyle w:val="Normalnospace"/>
              <w:spacing w:beforeLines="40" w:before="96" w:afterLines="40" w:after="96"/>
              <w:rPr>
                <w:i/>
                <w:iCs/>
                <w:color w:val="A5A59D" w:themeColor="background2" w:themeShade="BF"/>
                <w:sz w:val="18"/>
                <w:szCs w:val="18"/>
              </w:rPr>
            </w:pPr>
          </w:p>
        </w:tc>
      </w:tr>
    </w:tbl>
    <w:p w14:paraId="3190C54F" w14:textId="77777777" w:rsidR="00517BE1" w:rsidRDefault="00517BE1" w:rsidP="00517BE1">
      <w:pPr>
        <w:pStyle w:val="Normalnospace"/>
        <w:spacing w:before="120"/>
      </w:pPr>
    </w:p>
    <w:p w14:paraId="048F7D0C" w14:textId="77777777" w:rsidR="00517BE1" w:rsidRDefault="00517BE1" w:rsidP="00517BE1">
      <w:pPr>
        <w:pStyle w:val="Normalnospace"/>
        <w:spacing w:before="120"/>
      </w:pPr>
    </w:p>
    <w:p w14:paraId="0FBCEAC9" w14:textId="224CCD9B" w:rsidR="00990D6E" w:rsidRDefault="00FE7503" w:rsidP="00990D6E">
      <w:pPr>
        <w:pStyle w:val="Heading1"/>
      </w:pPr>
      <w:bookmarkStart w:id="37" w:name="_Toc92807094"/>
      <w:r>
        <w:lastRenderedPageBreak/>
        <w:t>Activity</w:t>
      </w:r>
      <w:r w:rsidR="00990D6E">
        <w:t xml:space="preserve"> Risk </w:t>
      </w:r>
      <w:r w:rsidR="00046822">
        <w:t>Management Plan</w:t>
      </w:r>
      <w:bookmarkEnd w:id="37"/>
    </w:p>
    <w:tbl>
      <w:tblPr>
        <w:tblStyle w:val="TableGrid"/>
        <w:tblW w:w="0" w:type="auto"/>
        <w:tblCellMar>
          <w:top w:w="113" w:type="dxa"/>
          <w:bottom w:w="113" w:type="dxa"/>
        </w:tblCellMar>
        <w:tblLook w:val="04A0" w:firstRow="1" w:lastRow="0" w:firstColumn="1" w:lastColumn="0" w:noHBand="0" w:noVBand="1"/>
      </w:tblPr>
      <w:tblGrid>
        <w:gridCol w:w="13597"/>
      </w:tblGrid>
      <w:tr w:rsidR="00990D6E" w14:paraId="00E71D0E" w14:textId="77777777" w:rsidTr="00F51EE7">
        <w:trPr>
          <w:trHeight w:val="406"/>
        </w:trPr>
        <w:tc>
          <w:tcPr>
            <w:tcW w:w="13597" w:type="dxa"/>
            <w:tcBorders>
              <w:top w:val="nil"/>
              <w:left w:val="nil"/>
              <w:bottom w:val="nil"/>
              <w:right w:val="nil"/>
            </w:tcBorders>
            <w:shd w:val="clear" w:color="auto" w:fill="DFF1D9" w:themeFill="accent3" w:themeFillTint="33"/>
          </w:tcPr>
          <w:p w14:paraId="41DE1C0E" w14:textId="0495BED0" w:rsidR="00990D6E" w:rsidRPr="00990D6E" w:rsidRDefault="00B92315" w:rsidP="00F51EE7">
            <w:pPr>
              <w:rPr>
                <w:i/>
                <w:iCs/>
              </w:rPr>
            </w:pPr>
            <w:r>
              <w:t xml:space="preserve">Provide details of the </w:t>
            </w:r>
            <w:r w:rsidRPr="008C73B6">
              <w:t xml:space="preserve">key risks you anticipate in the process of delivering this </w:t>
            </w:r>
            <w:r w:rsidR="00FE7503">
              <w:t>activity</w:t>
            </w:r>
            <w:r w:rsidRPr="008C73B6">
              <w:t xml:space="preserve"> and the mitigation strategies in place</w:t>
            </w:r>
            <w:r>
              <w:t>.</w:t>
            </w:r>
          </w:p>
        </w:tc>
      </w:tr>
    </w:tbl>
    <w:p w14:paraId="3D525F01" w14:textId="77777777" w:rsidR="00990D6E" w:rsidRDefault="00990D6E" w:rsidP="00990D6E">
      <w:pPr>
        <w:pStyle w:val="Normalnospace"/>
        <w:spacing w:before="120"/>
      </w:pPr>
    </w:p>
    <w:tbl>
      <w:tblPr>
        <w:tblStyle w:val="TableGrid"/>
        <w:tblW w:w="5000" w:type="pct"/>
        <w:tblInd w:w="-572" w:type="dxa"/>
        <w:tblLook w:val="04A0" w:firstRow="1" w:lastRow="0" w:firstColumn="1" w:lastColumn="0" w:noHBand="0" w:noVBand="1"/>
      </w:tblPr>
      <w:tblGrid>
        <w:gridCol w:w="425"/>
        <w:gridCol w:w="2837"/>
        <w:gridCol w:w="3261"/>
        <w:gridCol w:w="1843"/>
        <w:gridCol w:w="1701"/>
        <w:gridCol w:w="4351"/>
      </w:tblGrid>
      <w:tr w:rsidR="002C28A5" w:rsidRPr="00EC1A27" w14:paraId="23F3B627" w14:textId="77777777" w:rsidTr="002F2AF2">
        <w:trPr>
          <w:cantSplit/>
          <w:trHeight w:val="628"/>
          <w:tblHeader/>
        </w:trPr>
        <w:tc>
          <w:tcPr>
            <w:tcW w:w="1131" w:type="pct"/>
            <w:gridSpan w:val="2"/>
            <w:tcBorders>
              <w:bottom w:val="single" w:sz="4" w:space="0" w:color="auto"/>
            </w:tcBorders>
            <w:shd w:val="clear" w:color="auto" w:fill="D9D9D9" w:themeFill="background1" w:themeFillShade="D9"/>
          </w:tcPr>
          <w:p w14:paraId="1C1376B1" w14:textId="453F38D0" w:rsidR="002C28A5" w:rsidRPr="00265812" w:rsidRDefault="002C28A5" w:rsidP="002F2AF2">
            <w:pPr>
              <w:pStyle w:val="Normalnospace"/>
              <w:spacing w:beforeLines="40" w:before="96" w:afterLines="40" w:after="96"/>
              <w:rPr>
                <w:b/>
                <w:sz w:val="18"/>
                <w:szCs w:val="18"/>
              </w:rPr>
            </w:pPr>
            <w:r>
              <w:rPr>
                <w:b/>
                <w:sz w:val="18"/>
                <w:szCs w:val="18"/>
              </w:rPr>
              <w:t>Risk</w:t>
            </w:r>
          </w:p>
          <w:p w14:paraId="31BD34A0" w14:textId="2C192226" w:rsidR="002C28A5" w:rsidRPr="000C3ACB" w:rsidRDefault="002C28A5" w:rsidP="002F2AF2">
            <w:pPr>
              <w:pStyle w:val="Normalnospace"/>
              <w:spacing w:beforeLines="40" w:before="96" w:afterLines="40" w:after="96"/>
              <w:rPr>
                <w:bCs/>
                <w:i/>
                <w:iCs/>
                <w:sz w:val="18"/>
                <w:szCs w:val="18"/>
              </w:rPr>
            </w:pPr>
            <w:r>
              <w:rPr>
                <w:bCs/>
                <w:i/>
                <w:iCs/>
                <w:sz w:val="18"/>
                <w:szCs w:val="18"/>
              </w:rPr>
              <w:t>Description of the Risk</w:t>
            </w:r>
          </w:p>
        </w:tc>
        <w:tc>
          <w:tcPr>
            <w:tcW w:w="1131" w:type="pct"/>
            <w:tcBorders>
              <w:bottom w:val="single" w:sz="4" w:space="0" w:color="auto"/>
            </w:tcBorders>
            <w:shd w:val="clear" w:color="auto" w:fill="D9D9D9" w:themeFill="background1" w:themeFillShade="D9"/>
          </w:tcPr>
          <w:p w14:paraId="6ADD5EAF" w14:textId="77777777" w:rsidR="002C28A5" w:rsidRDefault="002C28A5" w:rsidP="002F2AF2">
            <w:pPr>
              <w:pStyle w:val="Normalnospace"/>
              <w:spacing w:beforeLines="40" w:before="96" w:afterLines="40" w:after="96"/>
              <w:rPr>
                <w:b/>
                <w:sz w:val="18"/>
                <w:szCs w:val="18"/>
              </w:rPr>
            </w:pPr>
            <w:r>
              <w:rPr>
                <w:b/>
                <w:sz w:val="18"/>
                <w:szCs w:val="18"/>
              </w:rPr>
              <w:t>Risk Consequence</w:t>
            </w:r>
          </w:p>
          <w:p w14:paraId="4298AD2D" w14:textId="060F2C38" w:rsidR="002C28A5" w:rsidRPr="000C3ACB" w:rsidRDefault="002C28A5" w:rsidP="002F2AF2">
            <w:pPr>
              <w:pStyle w:val="Normalnospace"/>
              <w:spacing w:beforeLines="40" w:before="96" w:afterLines="40" w:after="96"/>
              <w:rPr>
                <w:bCs/>
                <w:i/>
                <w:iCs/>
                <w:sz w:val="18"/>
                <w:szCs w:val="18"/>
              </w:rPr>
            </w:pPr>
            <w:r>
              <w:rPr>
                <w:bCs/>
                <w:i/>
                <w:iCs/>
                <w:sz w:val="18"/>
                <w:szCs w:val="18"/>
              </w:rPr>
              <w:t>High level description</w:t>
            </w:r>
          </w:p>
        </w:tc>
        <w:tc>
          <w:tcPr>
            <w:tcW w:w="639" w:type="pct"/>
            <w:tcBorders>
              <w:bottom w:val="single" w:sz="4" w:space="0" w:color="auto"/>
            </w:tcBorders>
            <w:shd w:val="clear" w:color="auto" w:fill="D9D9D9" w:themeFill="background1" w:themeFillShade="D9"/>
          </w:tcPr>
          <w:p w14:paraId="551C9FE0" w14:textId="77777777" w:rsidR="002C28A5" w:rsidRDefault="002C28A5" w:rsidP="002F2AF2">
            <w:pPr>
              <w:pStyle w:val="Normalnospace"/>
              <w:spacing w:beforeLines="40" w:before="96" w:afterLines="40" w:after="96"/>
              <w:rPr>
                <w:b/>
                <w:sz w:val="18"/>
                <w:szCs w:val="18"/>
              </w:rPr>
            </w:pPr>
            <w:r>
              <w:rPr>
                <w:b/>
                <w:sz w:val="18"/>
                <w:szCs w:val="18"/>
              </w:rPr>
              <w:t>Risk Consequence Rating</w:t>
            </w:r>
          </w:p>
          <w:p w14:paraId="6C3BC88D" w14:textId="5299CEB7" w:rsidR="002C28A5" w:rsidRPr="0026210F" w:rsidRDefault="002C28A5" w:rsidP="002F2AF2">
            <w:pPr>
              <w:pStyle w:val="Normalnospace"/>
              <w:spacing w:beforeLines="40" w:before="96" w:afterLines="40" w:after="96"/>
              <w:rPr>
                <w:bCs/>
                <w:i/>
                <w:iCs/>
                <w:sz w:val="18"/>
                <w:szCs w:val="18"/>
              </w:rPr>
            </w:pPr>
            <w:r>
              <w:rPr>
                <w:bCs/>
                <w:i/>
                <w:iCs/>
                <w:sz w:val="18"/>
                <w:szCs w:val="18"/>
              </w:rPr>
              <w:t>Insignificant, Minor, Moderate, Major</w:t>
            </w:r>
          </w:p>
        </w:tc>
        <w:tc>
          <w:tcPr>
            <w:tcW w:w="590" w:type="pct"/>
            <w:tcBorders>
              <w:bottom w:val="single" w:sz="4" w:space="0" w:color="auto"/>
            </w:tcBorders>
            <w:shd w:val="clear" w:color="auto" w:fill="D9D9D9" w:themeFill="background1" w:themeFillShade="D9"/>
          </w:tcPr>
          <w:p w14:paraId="6163AFB6" w14:textId="0F5D2117" w:rsidR="002C28A5" w:rsidRDefault="002C28A5" w:rsidP="002F2AF2">
            <w:pPr>
              <w:pStyle w:val="Normalnospace"/>
              <w:spacing w:beforeLines="40" w:before="96" w:afterLines="40" w:after="96"/>
              <w:rPr>
                <w:b/>
                <w:sz w:val="18"/>
                <w:szCs w:val="18"/>
              </w:rPr>
            </w:pPr>
            <w:r>
              <w:rPr>
                <w:b/>
                <w:sz w:val="18"/>
                <w:szCs w:val="18"/>
              </w:rPr>
              <w:t>Likelihood of risk occurring</w:t>
            </w:r>
          </w:p>
          <w:p w14:paraId="4C89AE4D" w14:textId="13892A23" w:rsidR="002C28A5" w:rsidRPr="00EF5E49" w:rsidRDefault="002C28A5" w:rsidP="002F2AF2">
            <w:pPr>
              <w:pStyle w:val="Normalnospace"/>
              <w:spacing w:beforeLines="40" w:before="96" w:afterLines="40" w:after="96"/>
              <w:rPr>
                <w:bCs/>
                <w:i/>
                <w:iCs/>
                <w:sz w:val="18"/>
                <w:szCs w:val="18"/>
              </w:rPr>
            </w:pPr>
            <w:r w:rsidRPr="00EF5E49">
              <w:rPr>
                <w:bCs/>
                <w:i/>
                <w:iCs/>
                <w:sz w:val="18"/>
                <w:szCs w:val="18"/>
              </w:rPr>
              <w:t>Likely, Possibl</w:t>
            </w:r>
            <w:r>
              <w:rPr>
                <w:bCs/>
                <w:i/>
                <w:iCs/>
                <w:sz w:val="18"/>
                <w:szCs w:val="18"/>
              </w:rPr>
              <w:t>e, Unlikely, Rare</w:t>
            </w:r>
          </w:p>
        </w:tc>
        <w:tc>
          <w:tcPr>
            <w:tcW w:w="1509" w:type="pct"/>
            <w:tcBorders>
              <w:bottom w:val="single" w:sz="4" w:space="0" w:color="auto"/>
            </w:tcBorders>
            <w:shd w:val="clear" w:color="auto" w:fill="D9D9D9" w:themeFill="background1" w:themeFillShade="D9"/>
          </w:tcPr>
          <w:p w14:paraId="33197FA1" w14:textId="77777777" w:rsidR="002C28A5" w:rsidRDefault="002C28A5" w:rsidP="002F2AF2">
            <w:pPr>
              <w:pStyle w:val="Normalnospace"/>
              <w:spacing w:beforeLines="40" w:before="96" w:afterLines="40" w:after="96"/>
              <w:rPr>
                <w:b/>
                <w:sz w:val="18"/>
                <w:szCs w:val="18"/>
              </w:rPr>
            </w:pPr>
            <w:r>
              <w:rPr>
                <w:b/>
                <w:sz w:val="18"/>
                <w:szCs w:val="18"/>
              </w:rPr>
              <w:t>Mitigation Strategy</w:t>
            </w:r>
          </w:p>
          <w:p w14:paraId="74420905" w14:textId="77777777" w:rsidR="002C28A5" w:rsidRPr="00124587" w:rsidRDefault="002C28A5" w:rsidP="002F2AF2">
            <w:pPr>
              <w:pStyle w:val="Normalnospace"/>
              <w:spacing w:beforeLines="40" w:before="96" w:afterLines="40" w:after="96"/>
              <w:rPr>
                <w:bCs/>
                <w:i/>
                <w:iCs/>
                <w:sz w:val="18"/>
                <w:szCs w:val="18"/>
              </w:rPr>
            </w:pPr>
            <w:r>
              <w:rPr>
                <w:bCs/>
                <w:i/>
                <w:iCs/>
                <w:sz w:val="18"/>
                <w:szCs w:val="18"/>
              </w:rPr>
              <w:t>How will the risk be managed?</w:t>
            </w:r>
          </w:p>
          <w:p w14:paraId="58F09B29" w14:textId="28E5A31F" w:rsidR="002C28A5" w:rsidRPr="00EC1A27" w:rsidRDefault="002C28A5" w:rsidP="002F2AF2">
            <w:pPr>
              <w:pStyle w:val="Normalnospace"/>
              <w:spacing w:beforeLines="40" w:before="96" w:afterLines="40" w:after="96"/>
              <w:rPr>
                <w:b/>
                <w:sz w:val="18"/>
                <w:szCs w:val="18"/>
              </w:rPr>
            </w:pPr>
          </w:p>
        </w:tc>
      </w:tr>
      <w:tr w:rsidR="002F2AF2" w:rsidRPr="00990D6E" w14:paraId="02548E76" w14:textId="77777777" w:rsidTr="002F2AF2">
        <w:trPr>
          <w:cantSplit/>
          <w:trHeight w:val="415"/>
        </w:trPr>
        <w:tc>
          <w:tcPr>
            <w:tcW w:w="147" w:type="pct"/>
            <w:tcBorders>
              <w:top w:val="single" w:sz="4" w:space="0" w:color="auto"/>
            </w:tcBorders>
          </w:tcPr>
          <w:p w14:paraId="579FCEE2" w14:textId="77777777" w:rsidR="002F2AF2" w:rsidRPr="00990D6E" w:rsidRDefault="002F2AF2" w:rsidP="002F2AF2">
            <w:pPr>
              <w:pStyle w:val="Normalnospace"/>
              <w:spacing w:beforeLines="40" w:before="96" w:afterLines="40" w:after="96"/>
              <w:rPr>
                <w:sz w:val="18"/>
                <w:szCs w:val="18"/>
              </w:rPr>
            </w:pPr>
            <w:r w:rsidRPr="00990D6E">
              <w:rPr>
                <w:sz w:val="18"/>
                <w:szCs w:val="18"/>
              </w:rPr>
              <w:t>1.</w:t>
            </w:r>
          </w:p>
        </w:tc>
        <w:tc>
          <w:tcPr>
            <w:tcW w:w="983" w:type="pct"/>
            <w:tcBorders>
              <w:top w:val="single" w:sz="4" w:space="0" w:color="auto"/>
            </w:tcBorders>
            <w:shd w:val="clear" w:color="auto" w:fill="auto"/>
          </w:tcPr>
          <w:p w14:paraId="28D09057" w14:textId="62FB66D2" w:rsidR="002F2AF2" w:rsidRPr="00990D6E" w:rsidRDefault="002F2AF2" w:rsidP="002F2AF2">
            <w:pPr>
              <w:pStyle w:val="Default"/>
              <w:spacing w:beforeLines="40" w:before="96" w:afterLines="40" w:after="96"/>
              <w:rPr>
                <w:i/>
                <w:iCs/>
                <w:color w:val="A5A59D" w:themeColor="background2" w:themeShade="BF"/>
                <w:sz w:val="18"/>
                <w:szCs w:val="18"/>
              </w:rPr>
            </w:pPr>
            <w:r w:rsidRPr="002F2AF2">
              <w:rPr>
                <w:i/>
                <w:iCs/>
                <w:color w:val="A5A59D" w:themeColor="background2" w:themeShade="BF"/>
                <w:sz w:val="18"/>
                <w:szCs w:val="18"/>
              </w:rPr>
              <w:t>Example: slippage in timelines, cost overruns, changes to financial contributions</w:t>
            </w:r>
          </w:p>
        </w:tc>
        <w:tc>
          <w:tcPr>
            <w:tcW w:w="1131" w:type="pct"/>
            <w:tcBorders>
              <w:top w:val="single" w:sz="4" w:space="0" w:color="auto"/>
            </w:tcBorders>
          </w:tcPr>
          <w:p w14:paraId="643E2415" w14:textId="3D6C4878" w:rsidR="002F2AF2" w:rsidRPr="00990D6E" w:rsidRDefault="005677BB" w:rsidP="00F91218">
            <w:pPr>
              <w:pStyle w:val="Default"/>
              <w:spacing w:beforeLines="40" w:before="96" w:afterLines="40" w:after="96"/>
              <w:rPr>
                <w:i/>
                <w:iCs/>
                <w:color w:val="A5A59D" w:themeColor="background2" w:themeShade="BF"/>
                <w:sz w:val="18"/>
                <w:szCs w:val="18"/>
              </w:rPr>
            </w:pPr>
            <w:r>
              <w:rPr>
                <w:i/>
                <w:iCs/>
                <w:color w:val="A5A59D" w:themeColor="background2" w:themeShade="BF"/>
                <w:sz w:val="18"/>
                <w:szCs w:val="18"/>
              </w:rPr>
              <w:t xml:space="preserve">Example: </w:t>
            </w:r>
            <w:r w:rsidR="0061741C">
              <w:rPr>
                <w:i/>
                <w:iCs/>
                <w:color w:val="A5A59D" w:themeColor="background2" w:themeShade="BF"/>
                <w:sz w:val="18"/>
                <w:szCs w:val="18"/>
              </w:rPr>
              <w:t xml:space="preserve">elements of the </w:t>
            </w:r>
            <w:r w:rsidR="00FE7503">
              <w:rPr>
                <w:i/>
                <w:iCs/>
                <w:color w:val="A5A59D" w:themeColor="background2" w:themeShade="BF"/>
                <w:sz w:val="18"/>
                <w:szCs w:val="18"/>
              </w:rPr>
              <w:t>activity</w:t>
            </w:r>
            <w:r w:rsidR="0061741C">
              <w:rPr>
                <w:i/>
                <w:iCs/>
                <w:color w:val="A5A59D" w:themeColor="background2" w:themeShade="BF"/>
                <w:sz w:val="18"/>
                <w:szCs w:val="18"/>
              </w:rPr>
              <w:t xml:space="preserve"> cannot be delivered</w:t>
            </w:r>
          </w:p>
        </w:tc>
        <w:tc>
          <w:tcPr>
            <w:tcW w:w="639" w:type="pct"/>
            <w:tcBorders>
              <w:top w:val="single" w:sz="4" w:space="0" w:color="auto"/>
            </w:tcBorders>
          </w:tcPr>
          <w:p w14:paraId="3EFB2899"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Borders>
              <w:top w:val="single" w:sz="4" w:space="0" w:color="auto"/>
            </w:tcBorders>
          </w:tcPr>
          <w:p w14:paraId="44514FCC" w14:textId="335C8ED1"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Borders>
              <w:top w:val="single" w:sz="4" w:space="0" w:color="auto"/>
            </w:tcBorders>
          </w:tcPr>
          <w:p w14:paraId="61566805" w14:textId="77777777" w:rsidR="00F91218" w:rsidRPr="002F2AF2" w:rsidRDefault="00F91218" w:rsidP="00F91218">
            <w:pPr>
              <w:pStyle w:val="Default"/>
              <w:spacing w:beforeLines="40" w:before="96" w:afterLines="40" w:after="96"/>
              <w:rPr>
                <w:i/>
                <w:iCs/>
                <w:color w:val="A5A59D" w:themeColor="background2" w:themeShade="BF"/>
                <w:sz w:val="18"/>
                <w:szCs w:val="18"/>
              </w:rPr>
            </w:pPr>
            <w:r w:rsidRPr="002F2AF2">
              <w:rPr>
                <w:i/>
                <w:iCs/>
                <w:color w:val="A5A59D" w:themeColor="background2" w:themeShade="BF"/>
                <w:sz w:val="18"/>
                <w:szCs w:val="18"/>
              </w:rPr>
              <w:t xml:space="preserve">Examples: Secure other funding partners, confirm project timeframes with contractors </w:t>
            </w:r>
          </w:p>
          <w:p w14:paraId="7E6F1342" w14:textId="0CAF9210"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75A4EBAF" w14:textId="77777777" w:rsidTr="002F2AF2">
        <w:trPr>
          <w:cantSplit/>
          <w:trHeight w:val="415"/>
        </w:trPr>
        <w:tc>
          <w:tcPr>
            <w:tcW w:w="147" w:type="pct"/>
            <w:tcBorders>
              <w:top w:val="single" w:sz="4" w:space="0" w:color="auto"/>
            </w:tcBorders>
          </w:tcPr>
          <w:p w14:paraId="00E9EE4F" w14:textId="77777777" w:rsidR="002F2AF2" w:rsidRPr="00990D6E" w:rsidRDefault="002F2AF2" w:rsidP="002F2AF2">
            <w:pPr>
              <w:pStyle w:val="Normalnospace"/>
              <w:spacing w:beforeLines="40" w:before="96" w:afterLines="40" w:after="96"/>
              <w:rPr>
                <w:sz w:val="18"/>
                <w:szCs w:val="18"/>
              </w:rPr>
            </w:pPr>
            <w:r w:rsidRPr="00990D6E">
              <w:rPr>
                <w:sz w:val="18"/>
                <w:szCs w:val="18"/>
              </w:rPr>
              <w:t>2.</w:t>
            </w:r>
          </w:p>
        </w:tc>
        <w:tc>
          <w:tcPr>
            <w:tcW w:w="983" w:type="pct"/>
            <w:tcBorders>
              <w:top w:val="single" w:sz="4" w:space="0" w:color="auto"/>
            </w:tcBorders>
            <w:shd w:val="clear" w:color="auto" w:fill="auto"/>
          </w:tcPr>
          <w:p w14:paraId="2967EAF9" w14:textId="77777777" w:rsidR="002F2AF2" w:rsidRPr="00990D6E" w:rsidRDefault="002F2AF2" w:rsidP="002F2AF2">
            <w:pPr>
              <w:pStyle w:val="Default"/>
              <w:spacing w:beforeLines="40" w:before="96" w:afterLines="40" w:after="96"/>
              <w:rPr>
                <w:i/>
                <w:iCs/>
                <w:color w:val="A5A59D" w:themeColor="background2" w:themeShade="BF"/>
                <w:sz w:val="18"/>
                <w:szCs w:val="18"/>
              </w:rPr>
            </w:pPr>
          </w:p>
        </w:tc>
        <w:tc>
          <w:tcPr>
            <w:tcW w:w="1131" w:type="pct"/>
            <w:tcBorders>
              <w:top w:val="single" w:sz="4" w:space="0" w:color="auto"/>
            </w:tcBorders>
          </w:tcPr>
          <w:p w14:paraId="12AE2B9E" w14:textId="77777777" w:rsidR="002F2AF2" w:rsidRPr="00990D6E" w:rsidRDefault="002F2AF2" w:rsidP="002F2AF2">
            <w:pPr>
              <w:pStyle w:val="Default"/>
              <w:spacing w:beforeLines="40" w:before="96" w:afterLines="40" w:after="96"/>
              <w:rPr>
                <w:i/>
                <w:iCs/>
                <w:color w:val="A5A59D" w:themeColor="background2" w:themeShade="BF"/>
                <w:sz w:val="18"/>
                <w:szCs w:val="18"/>
              </w:rPr>
            </w:pPr>
          </w:p>
        </w:tc>
        <w:tc>
          <w:tcPr>
            <w:tcW w:w="639" w:type="pct"/>
            <w:tcBorders>
              <w:top w:val="single" w:sz="4" w:space="0" w:color="auto"/>
            </w:tcBorders>
          </w:tcPr>
          <w:p w14:paraId="3ECC18F0"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Borders>
              <w:top w:val="single" w:sz="4" w:space="0" w:color="auto"/>
            </w:tcBorders>
          </w:tcPr>
          <w:p w14:paraId="36E58ACA"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Borders>
              <w:top w:val="single" w:sz="4" w:space="0" w:color="auto"/>
            </w:tcBorders>
          </w:tcPr>
          <w:p w14:paraId="1F0A3037"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355C7E5E" w14:textId="77777777" w:rsidTr="002F2AF2">
        <w:trPr>
          <w:cantSplit/>
          <w:trHeight w:val="415"/>
        </w:trPr>
        <w:tc>
          <w:tcPr>
            <w:tcW w:w="147" w:type="pct"/>
            <w:tcBorders>
              <w:top w:val="single" w:sz="4" w:space="0" w:color="auto"/>
            </w:tcBorders>
          </w:tcPr>
          <w:p w14:paraId="52F28478" w14:textId="77777777" w:rsidR="002F2AF2" w:rsidRPr="00990D6E" w:rsidRDefault="002F2AF2" w:rsidP="002F2AF2">
            <w:pPr>
              <w:pStyle w:val="Normalnospace"/>
              <w:spacing w:beforeLines="40" w:before="96" w:afterLines="40" w:after="96"/>
              <w:rPr>
                <w:sz w:val="18"/>
                <w:szCs w:val="18"/>
              </w:rPr>
            </w:pPr>
            <w:r w:rsidRPr="00990D6E">
              <w:rPr>
                <w:sz w:val="18"/>
                <w:szCs w:val="18"/>
              </w:rPr>
              <w:t>3.</w:t>
            </w:r>
          </w:p>
        </w:tc>
        <w:tc>
          <w:tcPr>
            <w:tcW w:w="983" w:type="pct"/>
            <w:tcBorders>
              <w:top w:val="single" w:sz="4" w:space="0" w:color="auto"/>
            </w:tcBorders>
            <w:shd w:val="clear" w:color="auto" w:fill="auto"/>
          </w:tcPr>
          <w:p w14:paraId="3CD0DF03" w14:textId="77777777" w:rsidR="002F2AF2" w:rsidRPr="00990D6E" w:rsidRDefault="002F2AF2" w:rsidP="002F2AF2">
            <w:pPr>
              <w:pStyle w:val="Default"/>
              <w:spacing w:beforeLines="40" w:before="96" w:afterLines="40" w:after="96"/>
              <w:rPr>
                <w:i/>
                <w:iCs/>
                <w:color w:val="A5A59D" w:themeColor="background2" w:themeShade="BF"/>
                <w:sz w:val="18"/>
                <w:szCs w:val="18"/>
              </w:rPr>
            </w:pPr>
          </w:p>
        </w:tc>
        <w:tc>
          <w:tcPr>
            <w:tcW w:w="1131" w:type="pct"/>
            <w:tcBorders>
              <w:top w:val="single" w:sz="4" w:space="0" w:color="auto"/>
            </w:tcBorders>
          </w:tcPr>
          <w:p w14:paraId="340853C0" w14:textId="77777777" w:rsidR="002F2AF2" w:rsidRPr="00990D6E" w:rsidRDefault="002F2AF2" w:rsidP="002F2AF2">
            <w:pPr>
              <w:pStyle w:val="Default"/>
              <w:spacing w:beforeLines="40" w:before="96" w:afterLines="40" w:after="96"/>
              <w:rPr>
                <w:i/>
                <w:iCs/>
                <w:color w:val="A5A59D" w:themeColor="background2" w:themeShade="BF"/>
                <w:sz w:val="18"/>
                <w:szCs w:val="18"/>
              </w:rPr>
            </w:pPr>
          </w:p>
        </w:tc>
        <w:tc>
          <w:tcPr>
            <w:tcW w:w="639" w:type="pct"/>
            <w:tcBorders>
              <w:top w:val="single" w:sz="4" w:space="0" w:color="auto"/>
            </w:tcBorders>
          </w:tcPr>
          <w:p w14:paraId="3E81C88A"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Borders>
              <w:top w:val="single" w:sz="4" w:space="0" w:color="auto"/>
            </w:tcBorders>
          </w:tcPr>
          <w:p w14:paraId="13F71D2B"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Borders>
              <w:top w:val="single" w:sz="4" w:space="0" w:color="auto"/>
            </w:tcBorders>
          </w:tcPr>
          <w:p w14:paraId="0A26B598"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0718A95A" w14:textId="77777777" w:rsidTr="002F2AF2">
        <w:trPr>
          <w:cantSplit/>
          <w:trHeight w:val="426"/>
        </w:trPr>
        <w:tc>
          <w:tcPr>
            <w:tcW w:w="147" w:type="pct"/>
          </w:tcPr>
          <w:p w14:paraId="3868A102" w14:textId="77777777" w:rsidR="002F2AF2" w:rsidRPr="00990D6E" w:rsidRDefault="002F2AF2" w:rsidP="002F2AF2">
            <w:pPr>
              <w:pStyle w:val="Normalnospace"/>
              <w:spacing w:beforeLines="40" w:before="96" w:afterLines="40" w:after="96"/>
              <w:rPr>
                <w:sz w:val="18"/>
                <w:szCs w:val="18"/>
              </w:rPr>
            </w:pPr>
            <w:r w:rsidRPr="00990D6E">
              <w:rPr>
                <w:sz w:val="18"/>
                <w:szCs w:val="18"/>
              </w:rPr>
              <w:t>4.</w:t>
            </w:r>
          </w:p>
        </w:tc>
        <w:tc>
          <w:tcPr>
            <w:tcW w:w="983" w:type="pct"/>
            <w:shd w:val="clear" w:color="auto" w:fill="auto"/>
          </w:tcPr>
          <w:p w14:paraId="20F5A0CC"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131" w:type="pct"/>
          </w:tcPr>
          <w:p w14:paraId="0A266823"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639" w:type="pct"/>
          </w:tcPr>
          <w:p w14:paraId="7E75B8C3"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Pr>
          <w:p w14:paraId="053E1DEF"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Pr>
          <w:p w14:paraId="3B0F0E80"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42521C1D" w14:textId="77777777" w:rsidTr="002F2AF2">
        <w:trPr>
          <w:cantSplit/>
          <w:trHeight w:val="415"/>
        </w:trPr>
        <w:tc>
          <w:tcPr>
            <w:tcW w:w="147" w:type="pct"/>
          </w:tcPr>
          <w:p w14:paraId="58259B77" w14:textId="77777777" w:rsidR="002F2AF2" w:rsidRPr="00990D6E" w:rsidRDefault="002F2AF2" w:rsidP="002F2AF2">
            <w:pPr>
              <w:pStyle w:val="Normalnospace"/>
              <w:spacing w:beforeLines="40" w:before="96" w:afterLines="40" w:after="96"/>
              <w:rPr>
                <w:sz w:val="18"/>
                <w:szCs w:val="18"/>
              </w:rPr>
            </w:pPr>
            <w:r w:rsidRPr="00990D6E">
              <w:rPr>
                <w:sz w:val="18"/>
                <w:szCs w:val="18"/>
              </w:rPr>
              <w:t>5.</w:t>
            </w:r>
          </w:p>
        </w:tc>
        <w:tc>
          <w:tcPr>
            <w:tcW w:w="983" w:type="pct"/>
            <w:shd w:val="clear" w:color="auto" w:fill="auto"/>
          </w:tcPr>
          <w:p w14:paraId="35C9FFCB"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131" w:type="pct"/>
          </w:tcPr>
          <w:p w14:paraId="2166E73D"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639" w:type="pct"/>
          </w:tcPr>
          <w:p w14:paraId="03C1D67F"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Pr>
          <w:p w14:paraId="3E4E769E"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Pr>
          <w:p w14:paraId="632952E1"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tr w:rsidR="002F2AF2" w:rsidRPr="00990D6E" w14:paraId="07AD9D5D" w14:textId="77777777" w:rsidTr="002F2AF2">
        <w:trPr>
          <w:cantSplit/>
          <w:trHeight w:val="415"/>
        </w:trPr>
        <w:tc>
          <w:tcPr>
            <w:tcW w:w="147" w:type="pct"/>
          </w:tcPr>
          <w:p w14:paraId="630D632B" w14:textId="77777777" w:rsidR="002F2AF2" w:rsidRPr="00990D6E" w:rsidRDefault="002F2AF2" w:rsidP="002F2AF2">
            <w:pPr>
              <w:pStyle w:val="Normalnospace"/>
              <w:spacing w:beforeLines="40" w:before="96" w:afterLines="40" w:after="96"/>
              <w:rPr>
                <w:sz w:val="18"/>
                <w:szCs w:val="18"/>
              </w:rPr>
            </w:pPr>
            <w:r w:rsidRPr="00990D6E">
              <w:rPr>
                <w:sz w:val="18"/>
                <w:szCs w:val="18"/>
              </w:rPr>
              <w:t>6.</w:t>
            </w:r>
          </w:p>
        </w:tc>
        <w:tc>
          <w:tcPr>
            <w:tcW w:w="983" w:type="pct"/>
            <w:shd w:val="clear" w:color="auto" w:fill="auto"/>
          </w:tcPr>
          <w:p w14:paraId="13A25246"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131" w:type="pct"/>
          </w:tcPr>
          <w:p w14:paraId="553AFF40"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639" w:type="pct"/>
          </w:tcPr>
          <w:p w14:paraId="535F2074"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590" w:type="pct"/>
          </w:tcPr>
          <w:p w14:paraId="036CD2B1"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c>
          <w:tcPr>
            <w:tcW w:w="1509" w:type="pct"/>
          </w:tcPr>
          <w:p w14:paraId="00DB8DE5" w14:textId="77777777" w:rsidR="002F2AF2" w:rsidRPr="00990D6E" w:rsidRDefault="002F2AF2" w:rsidP="002F2AF2">
            <w:pPr>
              <w:pStyle w:val="Normalnospace"/>
              <w:spacing w:beforeLines="40" w:before="96" w:afterLines="40" w:after="96"/>
              <w:rPr>
                <w:i/>
                <w:iCs/>
                <w:color w:val="A5A59D" w:themeColor="background2" w:themeShade="BF"/>
                <w:sz w:val="18"/>
                <w:szCs w:val="18"/>
              </w:rPr>
            </w:pPr>
          </w:p>
        </w:tc>
      </w:tr>
      <w:bookmarkEnd w:id="0"/>
      <w:bookmarkEnd w:id="27"/>
    </w:tbl>
    <w:p w14:paraId="6BE433FA" w14:textId="2B0F8A53" w:rsidR="00687A88" w:rsidRPr="008F4240" w:rsidRDefault="00687A88" w:rsidP="00772173">
      <w:pPr>
        <w:rPr>
          <w:b/>
          <w:bCs/>
        </w:rPr>
      </w:pPr>
    </w:p>
    <w:sectPr w:rsidR="00687A88" w:rsidRPr="008F4240" w:rsidSect="005B397F">
      <w:headerReference w:type="default" r:id="rId16"/>
      <w:footerReference w:type="default" r:id="rId17"/>
      <w:pgSz w:w="16838" w:h="11906" w:orient="landscape" w:code="9"/>
      <w:pgMar w:top="1418" w:right="1134" w:bottom="1418" w:left="1276" w:header="284"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0F1E2" w14:textId="77777777" w:rsidR="000E7665" w:rsidRDefault="000E7665" w:rsidP="003A409A">
      <w:r>
        <w:separator/>
      </w:r>
    </w:p>
    <w:p w14:paraId="4F7C5E7E" w14:textId="77777777" w:rsidR="000E7665" w:rsidRDefault="000E7665" w:rsidP="003A409A"/>
    <w:p w14:paraId="7141D71F" w14:textId="77777777" w:rsidR="000E7665" w:rsidRDefault="000E7665"/>
    <w:p w14:paraId="05E6A7D1" w14:textId="77777777" w:rsidR="000E7665" w:rsidRDefault="000E7665"/>
  </w:endnote>
  <w:endnote w:type="continuationSeparator" w:id="0">
    <w:p w14:paraId="076A2F06" w14:textId="77777777" w:rsidR="000E7665" w:rsidRDefault="000E7665" w:rsidP="003A409A">
      <w:r>
        <w:continuationSeparator/>
      </w:r>
    </w:p>
    <w:p w14:paraId="0F9AB726" w14:textId="77777777" w:rsidR="000E7665" w:rsidRDefault="000E7665" w:rsidP="003A409A"/>
    <w:p w14:paraId="3D70E899" w14:textId="77777777" w:rsidR="000E7665" w:rsidRDefault="000E7665"/>
    <w:p w14:paraId="2F980D79" w14:textId="77777777" w:rsidR="000E7665" w:rsidRDefault="000E7665"/>
  </w:endnote>
  <w:endnote w:type="continuationNotice" w:id="1">
    <w:p w14:paraId="6208A383" w14:textId="77777777" w:rsidR="000E7665" w:rsidRDefault="000E7665" w:rsidP="003A409A"/>
    <w:p w14:paraId="0075C384" w14:textId="77777777" w:rsidR="000E7665" w:rsidRDefault="000E7665" w:rsidP="003A409A"/>
    <w:p w14:paraId="40DA5A26" w14:textId="77777777" w:rsidR="000E7665" w:rsidRDefault="000E7665"/>
    <w:p w14:paraId="13C12A51" w14:textId="77777777" w:rsidR="000E7665" w:rsidRDefault="000E7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2460"/>
      <w:gridCol w:w="3465"/>
    </w:tblGrid>
    <w:tr w:rsidR="000B54B7" w14:paraId="27E03C61" w14:textId="77777777" w:rsidTr="000B54B7">
      <w:tc>
        <w:tcPr>
          <w:tcW w:w="4140" w:type="dxa"/>
          <w:vAlign w:val="center"/>
          <w:hideMark/>
        </w:tcPr>
        <w:p w14:paraId="5AC383A4" w14:textId="738278D8" w:rsidR="000B54B7" w:rsidRDefault="00BC652E" w:rsidP="003A409A">
          <w:pPr>
            <w:pStyle w:val="Footer"/>
          </w:pPr>
          <w:r>
            <w:rPr>
              <w:noProof/>
            </w:rPr>
            <mc:AlternateContent>
              <mc:Choice Requires="wps">
                <w:drawing>
                  <wp:anchor distT="0" distB="0" distL="114300" distR="114300" simplePos="0" relativeHeight="251659267" behindDoc="0" locked="0" layoutInCell="0" allowOverlap="1" wp14:anchorId="6F62E6EF" wp14:editId="1EE4A832">
                    <wp:simplePos x="0" y="0"/>
                    <wp:positionH relativeFrom="page">
                      <wp:align>center</wp:align>
                    </wp:positionH>
                    <wp:positionV relativeFrom="page">
                      <wp:align>bottom</wp:align>
                    </wp:positionV>
                    <wp:extent cx="7772400" cy="463550"/>
                    <wp:effectExtent l="0" t="0" r="0" b="12700"/>
                    <wp:wrapNone/>
                    <wp:docPr id="1" name="MSIPCM6fe342a0ac542f3fada24c9f"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80F3BA" w14:textId="2D354C53" w:rsidR="00BC652E" w:rsidRPr="00BC652E" w:rsidRDefault="00BC652E" w:rsidP="00BC652E">
                                <w:pPr>
                                  <w:spacing w:after="0"/>
                                  <w:jc w:val="center"/>
                                  <w:rPr>
                                    <w:rFonts w:ascii="Calibri" w:hAnsi="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62E6EF" id="_x0000_t202" coordsize="21600,21600" o:spt="202" path="m,l,21600r21600,l21600,xe">
                    <v:stroke joinstyle="miter"/>
                    <v:path gradientshapeok="t" o:connecttype="rect"/>
                  </v:shapetype>
                  <v:shape id="MSIPCM6fe342a0ac542f3fada24c9f" o:spid="_x0000_s1027" type="#_x0000_t202" alt="{&quot;HashCode&quot;:-1264680268,&quot;Height&quot;:9999999.0,&quot;Width&quot;:9999999.0,&quot;Placement&quot;:&quot;Footer&quot;,&quot;Index&quot;:&quot;Primary&quot;,&quot;Section&quot;:1,&quot;Top&quot;:0.0,&quot;Left&quot;:0.0}" style="position:absolute;margin-left:0;margin-top:0;width:612pt;height:36.5pt;z-index:2516592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CvtqmyrQIAAFgFAAAOAAAAAAAAAAAA&#10;AAAAAC4CAABkcnMvZTJvRG9jLnhtbFBLAQItABQABgAIAAAAIQC+Hwq32gAAAAUBAAAPAAAAAAAA&#10;AAAAAAAAAAcFAABkcnMvZG93bnJldi54bWxQSwUGAAAAAAQABADzAAAADgYAAAAA&#10;" o:allowincell="f" filled="f" stroked="f" strokeweight=".5pt">
                    <v:textbox inset=",0,,0">
                      <w:txbxContent>
                        <w:p w14:paraId="2E80F3BA" w14:textId="2D354C53" w:rsidR="00BC652E" w:rsidRPr="00BC652E" w:rsidRDefault="00BC652E" w:rsidP="00BC652E">
                          <w:pPr>
                            <w:spacing w:after="0"/>
                            <w:jc w:val="center"/>
                            <w:rPr>
                              <w:rFonts w:ascii="Calibri" w:hAnsi="Calibri"/>
                              <w:color w:val="000000"/>
                              <w:sz w:val="24"/>
                            </w:rPr>
                          </w:pPr>
                        </w:p>
                      </w:txbxContent>
                    </v:textbox>
                    <w10:wrap anchorx="page" anchory="page"/>
                  </v:shape>
                </w:pict>
              </mc:Fallback>
            </mc:AlternateContent>
          </w:r>
          <w:r w:rsidR="000B54B7">
            <w:t xml:space="preserve">[Project Name] </w:t>
          </w:r>
        </w:p>
        <w:p w14:paraId="214DEAB7" w14:textId="6E0E2403" w:rsidR="000B54B7" w:rsidRDefault="000B54B7" w:rsidP="003A409A">
          <w:pPr>
            <w:pStyle w:val="Footer"/>
            <w:rPr>
              <w:rStyle w:val="PageNumber"/>
            </w:rPr>
          </w:pPr>
          <w:r>
            <w:t>Project Plan – [date]</w:t>
          </w:r>
        </w:p>
      </w:tc>
      <w:tc>
        <w:tcPr>
          <w:tcW w:w="2460" w:type="dxa"/>
        </w:tcPr>
        <w:p w14:paraId="2DD1B2AA" w14:textId="77777777" w:rsidR="000B54B7" w:rsidRDefault="000B54B7" w:rsidP="003A409A">
          <w:pPr>
            <w:pStyle w:val="Footer"/>
            <w:rPr>
              <w:rStyle w:val="PageNumber"/>
              <w:sz w:val="18"/>
              <w:szCs w:val="18"/>
            </w:rPr>
          </w:pPr>
        </w:p>
      </w:tc>
      <w:tc>
        <w:tcPr>
          <w:tcW w:w="2460" w:type="dxa"/>
          <w:vAlign w:val="center"/>
          <w:hideMark/>
        </w:tcPr>
        <w:p w14:paraId="45323F54" w14:textId="45A03302" w:rsidR="000B54B7" w:rsidRDefault="000B54B7"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0B54B7" w:rsidRDefault="000B54B7" w:rsidP="003A409A">
          <w:pPr>
            <w:pStyle w:val="Footer"/>
          </w:pPr>
          <w:r>
            <w:rPr>
              <w:noProof/>
            </w:rPr>
            <w:drawing>
              <wp:inline distT="0" distB="0" distL="0" distR="0" wp14:anchorId="28BE3324" wp14:editId="2636A2B1">
                <wp:extent cx="1331595" cy="397510"/>
                <wp:effectExtent l="0" t="0" r="1905" b="2540"/>
                <wp:docPr id="22"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FA6E06" w:rsidRDefault="00FA6E06" w:rsidP="003A409A">
    <w:pPr>
      <w:pStyle w:val="Footer"/>
    </w:pPr>
  </w:p>
  <w:p w14:paraId="3C560A87" w14:textId="77777777" w:rsidR="00FA6E06" w:rsidRDefault="00FA6E06" w:rsidP="003A409A"/>
  <w:p w14:paraId="34E6B3CA" w14:textId="77777777" w:rsidR="00FA6E06" w:rsidRDefault="00FA6E06"/>
  <w:p w14:paraId="714EA77B" w14:textId="77777777" w:rsidR="00FA6E06" w:rsidRDefault="00FA6E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FA6E06" w14:paraId="29404DE2" w14:textId="77777777" w:rsidTr="5B88751E">
      <w:tc>
        <w:tcPr>
          <w:tcW w:w="4140" w:type="dxa"/>
          <w:vAlign w:val="center"/>
          <w:hideMark/>
        </w:tcPr>
        <w:p w14:paraId="2E9109BF" w14:textId="5D30F924" w:rsidR="00FA6E06" w:rsidRDefault="00BC652E" w:rsidP="003A409A">
          <w:pPr>
            <w:pStyle w:val="Footer"/>
          </w:pPr>
          <w:r>
            <w:rPr>
              <w:noProof/>
            </w:rPr>
            <mc:AlternateContent>
              <mc:Choice Requires="wps">
                <w:drawing>
                  <wp:anchor distT="0" distB="0" distL="114300" distR="114300" simplePos="0" relativeHeight="251660291" behindDoc="0" locked="0" layoutInCell="0" allowOverlap="1" wp14:anchorId="3AD2C6A6" wp14:editId="344A54F4">
                    <wp:simplePos x="0" y="0"/>
                    <wp:positionH relativeFrom="page">
                      <wp:align>center</wp:align>
                    </wp:positionH>
                    <wp:positionV relativeFrom="page">
                      <wp:align>bottom</wp:align>
                    </wp:positionV>
                    <wp:extent cx="7772400" cy="463550"/>
                    <wp:effectExtent l="0" t="0" r="0" b="12700"/>
                    <wp:wrapNone/>
                    <wp:docPr id="2" name="MSIPCMdd2e4e72922f1c874699d29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11A9E2" w14:textId="2A0BBF19" w:rsidR="00BC652E" w:rsidRPr="00BC652E" w:rsidRDefault="00BC652E" w:rsidP="00BC652E">
                                <w:pPr>
                                  <w:spacing w:after="0"/>
                                  <w:jc w:val="center"/>
                                  <w:rPr>
                                    <w:rFonts w:ascii="Calibri" w:hAnsi="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D2C6A6" id="_x0000_t202" coordsize="21600,21600" o:spt="202" path="m,l,21600r21600,l21600,xe">
                    <v:stroke joinstyle="miter"/>
                    <v:path gradientshapeok="t" o:connecttype="rect"/>
                  </v:shapetype>
                  <v:shape id="MSIPCMdd2e4e72922f1c874699d294" o:spid="_x0000_s1029" type="#_x0000_t202" alt="{&quot;HashCode&quot;:-1264680268,&quot;Height&quot;:9999999.0,&quot;Width&quot;:9999999.0,&quot;Placement&quot;:&quot;Footer&quot;,&quot;Index&quot;:&quot;FirstPage&quot;,&quot;Section&quot;:1,&quot;Top&quot;:0.0,&quot;Left&quot;:0.0}" style="position:absolute;margin-left:0;margin-top:0;width:612pt;height:36.5pt;z-index:25166029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Dpyy8sAIAAFoFAAAOAAAAAAAA&#10;AAAAAAAAAC4CAABkcnMvZTJvRG9jLnhtbFBLAQItABQABgAIAAAAIQC+Hwq32gAAAAUBAAAPAAAA&#10;AAAAAAAAAAAAAAoFAABkcnMvZG93bnJldi54bWxQSwUGAAAAAAQABADzAAAAEQYAAAAA&#10;" o:allowincell="f" filled="f" stroked="f" strokeweight=".5pt">
                    <v:textbox inset=",0,,0">
                      <w:txbxContent>
                        <w:p w14:paraId="2011A9E2" w14:textId="2A0BBF19" w:rsidR="00BC652E" w:rsidRPr="00BC652E" w:rsidRDefault="00BC652E" w:rsidP="00BC652E">
                          <w:pPr>
                            <w:spacing w:after="0"/>
                            <w:jc w:val="center"/>
                            <w:rPr>
                              <w:rFonts w:ascii="Calibri" w:hAnsi="Calibri"/>
                              <w:color w:val="000000"/>
                              <w:sz w:val="24"/>
                            </w:rPr>
                          </w:pPr>
                        </w:p>
                      </w:txbxContent>
                    </v:textbox>
                    <w10:wrap anchorx="page" anchory="page"/>
                  </v:shape>
                </w:pict>
              </mc:Fallback>
            </mc:AlternateContent>
          </w:r>
          <w:r w:rsidR="5B88751E">
            <w:t xml:space="preserve">[Project name] </w:t>
          </w:r>
        </w:p>
        <w:p w14:paraId="27085B5D" w14:textId="15B6B80D" w:rsidR="00FA6E06" w:rsidRPr="00FB3D1A" w:rsidRDefault="5B88751E" w:rsidP="003A409A">
          <w:pPr>
            <w:pStyle w:val="Footer"/>
            <w:rPr>
              <w:rStyle w:val="PageNumber"/>
              <w:caps/>
            </w:rPr>
          </w:pPr>
          <w:r>
            <w:t>Project Plan – [date]</w:t>
          </w:r>
        </w:p>
      </w:tc>
      <w:tc>
        <w:tcPr>
          <w:tcW w:w="2460" w:type="dxa"/>
          <w:vAlign w:val="center"/>
          <w:hideMark/>
        </w:tcPr>
        <w:p w14:paraId="06A5B843" w14:textId="77777777" w:rsidR="00FA6E06" w:rsidRDefault="00FA6E06"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FA6E06" w:rsidRDefault="00FA6E06" w:rsidP="003A409A">
          <w:pPr>
            <w:pStyle w:val="Footer"/>
          </w:pPr>
          <w:r>
            <w:rPr>
              <w:noProof/>
            </w:rPr>
            <w:drawing>
              <wp:inline distT="0" distB="0" distL="0" distR="0" wp14:anchorId="442713F4" wp14:editId="62947F4B">
                <wp:extent cx="1331595" cy="397510"/>
                <wp:effectExtent l="0" t="0" r="1905" b="2540"/>
                <wp:docPr id="24"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FA6E06" w:rsidRDefault="00FA6E06" w:rsidP="003A409A">
    <w:pPr>
      <w:pStyle w:val="Footer"/>
    </w:pPr>
  </w:p>
  <w:p w14:paraId="2CFEB57F" w14:textId="72419473" w:rsidR="00FA6E06" w:rsidRDefault="00FA6E06" w:rsidP="003A409A"/>
  <w:p w14:paraId="232B4F1B" w14:textId="77777777" w:rsidR="00FA6E06" w:rsidRDefault="00FA6E06"/>
  <w:p w14:paraId="4A81A3CA" w14:textId="77777777" w:rsidR="00FA6E06" w:rsidRDefault="00FA6E0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CDBBB" w14:textId="68D33D06" w:rsidR="000B54B7" w:rsidRDefault="00BC652E">
    <w:r>
      <w:rPr>
        <w:noProof/>
      </w:rPr>
      <mc:AlternateContent>
        <mc:Choice Requires="wps">
          <w:drawing>
            <wp:anchor distT="0" distB="0" distL="114300" distR="114300" simplePos="0" relativeHeight="251661315" behindDoc="0" locked="0" layoutInCell="0" allowOverlap="1" wp14:anchorId="0AD8ED25" wp14:editId="7988F4C2">
              <wp:simplePos x="0" y="0"/>
              <wp:positionH relativeFrom="page">
                <wp:align>center</wp:align>
              </wp:positionH>
              <wp:positionV relativeFrom="page">
                <wp:align>bottom</wp:align>
              </wp:positionV>
              <wp:extent cx="7772400" cy="463550"/>
              <wp:effectExtent l="0" t="0" r="0" b="12700"/>
              <wp:wrapNone/>
              <wp:docPr id="3" name="MSIPCM8fe247ac999bfb343b3319aa"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9EBDB" w14:textId="5E39D649"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D8ED25" id="_x0000_t202" coordsize="21600,21600" o:spt="202" path="m,l,21600r21600,l21600,xe">
              <v:stroke joinstyle="miter"/>
              <v:path gradientshapeok="t" o:connecttype="rect"/>
            </v:shapetype>
            <v:shape id="MSIPCM8fe247ac999bfb343b3319aa" o:spid="_x0000_s1032" type="#_x0000_t202" alt="{&quot;HashCode&quot;:-1264680268,&quot;Height&quot;:9999999.0,&quot;Width&quot;:9999999.0,&quot;Placement&quot;:&quot;Footer&quot;,&quot;Index&quot;:&quot;Primary&quot;,&quot;Section&quot;:3,&quot;Top&quot;:0.0,&quot;Left&quot;:0.0}" style="position:absolute;margin-left:0;margin-top:0;width:612pt;height:36.5pt;z-index:25166131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bjn8Rq4CAABYBQAADgAAAAAAAAAA&#10;AAAAAAAuAgAAZHJzL2Uyb0RvYy54bWxQSwECLQAUAAYACAAAACEAvh8Kt9oAAAAFAQAADwAAAAAA&#10;AAAAAAAAAAAIBQAAZHJzL2Rvd25yZXYueG1sUEsFBgAAAAAEAAQA8wAAAA8GAAAAAA==&#10;" o:allowincell="f" filled="f" stroked="f" strokeweight=".5pt">
              <v:fill o:detectmouseclick="t"/>
              <v:textbox inset=",0,,0">
                <w:txbxContent>
                  <w:p w14:paraId="02F9EBDB" w14:textId="5E39D649"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22394" w14:textId="77777777" w:rsidR="000E7665" w:rsidRDefault="000E7665" w:rsidP="003A409A">
      <w:r>
        <w:separator/>
      </w:r>
    </w:p>
    <w:p w14:paraId="2F8BBC82" w14:textId="77777777" w:rsidR="000E7665" w:rsidRDefault="000E7665" w:rsidP="003A409A"/>
    <w:p w14:paraId="1ECB959B" w14:textId="77777777" w:rsidR="000E7665" w:rsidRDefault="000E7665"/>
    <w:p w14:paraId="03370EA3" w14:textId="77777777" w:rsidR="000E7665" w:rsidRDefault="000E7665"/>
  </w:footnote>
  <w:footnote w:type="continuationSeparator" w:id="0">
    <w:p w14:paraId="1A63B9EA" w14:textId="77777777" w:rsidR="000E7665" w:rsidRDefault="000E7665" w:rsidP="003A409A">
      <w:r>
        <w:continuationSeparator/>
      </w:r>
    </w:p>
    <w:p w14:paraId="7EE0041F" w14:textId="77777777" w:rsidR="000E7665" w:rsidRDefault="000E7665" w:rsidP="003A409A"/>
    <w:p w14:paraId="730B095A" w14:textId="77777777" w:rsidR="000E7665" w:rsidRDefault="000E7665"/>
    <w:p w14:paraId="0972B7B6" w14:textId="77777777" w:rsidR="000E7665" w:rsidRDefault="000E7665"/>
  </w:footnote>
  <w:footnote w:type="continuationNotice" w:id="1">
    <w:p w14:paraId="0D4A3734" w14:textId="77777777" w:rsidR="000E7665" w:rsidRDefault="000E7665" w:rsidP="003A409A"/>
    <w:p w14:paraId="73348367" w14:textId="77777777" w:rsidR="000E7665" w:rsidRDefault="000E7665" w:rsidP="003A409A"/>
    <w:p w14:paraId="40A20B7E" w14:textId="77777777" w:rsidR="000E7665" w:rsidRDefault="000E7665"/>
    <w:p w14:paraId="239FAB08" w14:textId="77777777" w:rsidR="000E7665" w:rsidRDefault="000E76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4BFDCC03" w:rsidR="00FA6E06" w:rsidRDefault="00BC652E" w:rsidP="003A409A">
    <w:r>
      <w:rPr>
        <w:noProof/>
        <w:lang w:val="en-GB" w:eastAsia="en-GB"/>
      </w:rPr>
      <mc:AlternateContent>
        <mc:Choice Requires="wps">
          <w:drawing>
            <wp:anchor distT="0" distB="0" distL="114300" distR="114300" simplePos="0" relativeHeight="251662339" behindDoc="0" locked="0" layoutInCell="0" allowOverlap="1" wp14:anchorId="62885D03" wp14:editId="61AD6B6D">
              <wp:simplePos x="0" y="0"/>
              <wp:positionH relativeFrom="page">
                <wp:align>center</wp:align>
              </wp:positionH>
              <wp:positionV relativeFrom="page">
                <wp:align>top</wp:align>
              </wp:positionV>
              <wp:extent cx="7772400" cy="463550"/>
              <wp:effectExtent l="0" t="0" r="0" b="12700"/>
              <wp:wrapNone/>
              <wp:docPr id="4" name="MSIPCM0eb94247bbe114d77efc1668" descr="{&quot;HashCode&quot;:-128881783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956802" w14:textId="589BF67A"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885D03" id="_x0000_t202" coordsize="21600,21600" o:spt="202" path="m,l,21600r21600,l21600,xe">
              <v:stroke joinstyle="miter"/>
              <v:path gradientshapeok="t" o:connecttype="rect"/>
            </v:shapetype>
            <v:shape id="MSIPCM0eb94247bbe114d77efc1668" o:spid="_x0000_s1026" type="#_x0000_t202" alt="{&quot;HashCode&quot;:-1288817837,&quot;Height&quot;:9999999.0,&quot;Width&quot;:9999999.0,&quot;Placement&quot;:&quot;Header&quot;,&quot;Index&quot;:&quot;Primary&quot;,&quot;Section&quot;:1,&quot;Top&quot;:0.0,&quot;Left&quot;:0.0}" style="position:absolute;margin-left:0;margin-top:0;width:612pt;height:36.5pt;z-index:2516623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HSF3L2sAgAAWAUAAA4AAAAAAAAAAAAA&#10;AAAALgIAAGRycy9lMm9Eb2MueG1sUEsBAi0AFAAGAAgAAAAhAL4fCrfaAAAABQEAAA8AAAAAAAAA&#10;AAAAAAAABgUAAGRycy9kb3ducmV2LnhtbFBLBQYAAAAABAAEAPMAAAANBgAAAAA=&#10;" o:allowincell="f" filled="f" stroked="f" strokeweight=".5pt">
              <v:fill o:detectmouseclick="t"/>
              <v:textbox inset=",0,,0">
                <w:txbxContent>
                  <w:p w14:paraId="6C956802" w14:textId="589BF67A"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v:textbox>
              <w10:wrap anchorx="page" anchory="page"/>
            </v:shape>
          </w:pict>
        </mc:Fallback>
      </mc:AlternateContent>
    </w:r>
    <w:r w:rsidR="00FA6E06">
      <w:rPr>
        <w:noProof/>
        <w:lang w:val="en-GB" w:eastAsia="en-GB"/>
      </w:rPr>
      <w:drawing>
        <wp:anchor distT="0" distB="0" distL="114300" distR="114300" simplePos="0" relativeHeight="251658240" behindDoc="1" locked="1" layoutInCell="0" allowOverlap="1" wp14:anchorId="53740B3F" wp14:editId="573E5D3F">
          <wp:simplePos x="0" y="0"/>
          <wp:positionH relativeFrom="page">
            <wp:posOffset>0</wp:posOffset>
          </wp:positionH>
          <wp:positionV relativeFrom="page">
            <wp:posOffset>0</wp:posOffset>
          </wp:positionV>
          <wp:extent cx="7560000" cy="507600"/>
          <wp:effectExtent l="0" t="0" r="0"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7A98BBF2" w14:textId="6EF6F6A2" w:rsidR="00FA6E06" w:rsidRDefault="00FA6E06" w:rsidP="00E60B85">
    <w:pPr>
      <w:tabs>
        <w:tab w:val="left" w:pos="1027"/>
      </w:tabs>
    </w:pPr>
    <w:r>
      <w:tab/>
    </w:r>
  </w:p>
  <w:p w14:paraId="35BA804D" w14:textId="77777777" w:rsidR="00FA6E06" w:rsidRDefault="00FA6E06"/>
  <w:p w14:paraId="47F9CCF4" w14:textId="77777777" w:rsidR="00FA6E06" w:rsidRDefault="00FA6E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5B4668EA" w:rsidR="00FA6E06" w:rsidRDefault="00BC652E" w:rsidP="003A409A">
    <w:pPr>
      <w:pStyle w:val="Header"/>
    </w:pPr>
    <w:r>
      <w:rPr>
        <w:noProof/>
        <w:lang w:val="en-GB" w:eastAsia="en-GB"/>
      </w:rPr>
      <mc:AlternateContent>
        <mc:Choice Requires="wps">
          <w:drawing>
            <wp:anchor distT="0" distB="0" distL="114300" distR="114300" simplePos="0" relativeHeight="251663363" behindDoc="0" locked="0" layoutInCell="0" allowOverlap="1" wp14:anchorId="3733BB77" wp14:editId="1276E2A9">
              <wp:simplePos x="0" y="0"/>
              <wp:positionH relativeFrom="page">
                <wp:align>center</wp:align>
              </wp:positionH>
              <wp:positionV relativeFrom="page">
                <wp:align>top</wp:align>
              </wp:positionV>
              <wp:extent cx="7772400" cy="463550"/>
              <wp:effectExtent l="0" t="0" r="0" b="12700"/>
              <wp:wrapNone/>
              <wp:docPr id="5" name="MSIPCM08eb4024b8092c8aea2754bb" descr="{&quot;HashCode&quot;:-128881783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0C4928" w14:textId="7F849C8B"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33BB77" id="_x0000_t202" coordsize="21600,21600" o:spt="202" path="m,l,21600r21600,l21600,xe">
              <v:stroke joinstyle="miter"/>
              <v:path gradientshapeok="t" o:connecttype="rect"/>
            </v:shapetype>
            <v:shape id="MSIPCM08eb4024b8092c8aea2754bb" o:spid="_x0000_s1028" type="#_x0000_t202" alt="{&quot;HashCode&quot;:-1288817837,&quot;Height&quot;:9999999.0,&quot;Width&quot;:9999999.0,&quot;Placement&quot;:&quot;Header&quot;,&quot;Index&quot;:&quot;FirstPage&quot;,&quot;Section&quot;:1,&quot;Top&quot;:0.0,&quot;Left&quot;:0.0}" style="position:absolute;margin-left:0;margin-top:0;width:612pt;height:36.5pt;z-index:2516633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AF1TYKsAIAAFoFAAAOAAAAAAAA&#10;AAAAAAAAAC4CAABkcnMvZTJvRG9jLnhtbFBLAQItABQABgAIAAAAIQC+Hwq32gAAAAUBAAAPAAAA&#10;AAAAAAAAAAAAAAoFAABkcnMvZG93bnJldi54bWxQSwUGAAAAAAQABADzAAAAEQYAAAAA&#10;" o:allowincell="f" filled="f" stroked="f" strokeweight=".5pt">
              <v:fill o:detectmouseclick="t"/>
              <v:textbox inset=",0,,0">
                <w:txbxContent>
                  <w:p w14:paraId="5E0C4928" w14:textId="7F849C8B"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v:textbox>
              <w10:wrap anchorx="page" anchory="page"/>
            </v:shape>
          </w:pict>
        </mc:Fallback>
      </mc:AlternateContent>
    </w:r>
    <w:r w:rsidR="00FA6E06">
      <w:rPr>
        <w:noProof/>
        <w:lang w:val="en-GB" w:eastAsia="en-GB"/>
      </w:rPr>
      <w:drawing>
        <wp:anchor distT="0" distB="0" distL="114300" distR="114300" simplePos="0" relativeHeight="251658241" behindDoc="0" locked="1" layoutInCell="0" allowOverlap="1" wp14:anchorId="189D811A" wp14:editId="2765E578">
          <wp:simplePos x="0" y="0"/>
          <wp:positionH relativeFrom="page">
            <wp:align>left</wp:align>
          </wp:positionH>
          <wp:positionV relativeFrom="page">
            <wp:align>top</wp:align>
          </wp:positionV>
          <wp:extent cx="7553325" cy="1552575"/>
          <wp:effectExtent l="0" t="0" r="9525" b="952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552575"/>
                  </a:xfrm>
                  <a:prstGeom prst="rect">
                    <a:avLst/>
                  </a:prstGeom>
                </pic:spPr>
              </pic:pic>
            </a:graphicData>
          </a:graphic>
          <wp14:sizeRelH relativeFrom="margin">
            <wp14:pctWidth>0</wp14:pctWidth>
          </wp14:sizeRelH>
          <wp14:sizeRelV relativeFrom="margin">
            <wp14:pctHeight>0</wp14:pctHeight>
          </wp14:sizeRelV>
        </wp:anchor>
      </w:drawing>
    </w:r>
  </w:p>
  <w:p w14:paraId="24C7A3C6" w14:textId="77777777" w:rsidR="00FA6E06" w:rsidRDefault="00FA6E06" w:rsidP="003A409A"/>
  <w:p w14:paraId="56C6425D" w14:textId="77777777" w:rsidR="00FA6E06" w:rsidRDefault="00FA6E06"/>
  <w:p w14:paraId="260EB85B" w14:textId="77777777" w:rsidR="00FA6E06" w:rsidRDefault="00FA6E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74042" w14:textId="00BD498C" w:rsidR="00DA71FF" w:rsidRDefault="00BC652E" w:rsidP="003A409A">
    <w:r>
      <w:rPr>
        <w:noProof/>
        <w:lang w:val="en-GB" w:eastAsia="en-GB"/>
      </w:rPr>
      <mc:AlternateContent>
        <mc:Choice Requires="wps">
          <w:drawing>
            <wp:anchor distT="0" distB="0" distL="114300" distR="114300" simplePos="0" relativeHeight="251664387" behindDoc="0" locked="0" layoutInCell="0" allowOverlap="1" wp14:anchorId="78BB36EE" wp14:editId="77F7E0B2">
              <wp:simplePos x="0" y="0"/>
              <wp:positionH relativeFrom="page">
                <wp:align>center</wp:align>
              </wp:positionH>
              <wp:positionV relativeFrom="page">
                <wp:align>top</wp:align>
              </wp:positionV>
              <wp:extent cx="7772400" cy="463550"/>
              <wp:effectExtent l="0" t="0" r="0" b="12700"/>
              <wp:wrapNone/>
              <wp:docPr id="6" name="MSIPCMf8b24b9583bf32afb1d16dc6" descr="{&quot;HashCode&quot;:-128881783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DC2218" w14:textId="7FE26893"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BB36EE" id="_x0000_t202" coordsize="21600,21600" o:spt="202" path="m,l,21600r21600,l21600,xe">
              <v:stroke joinstyle="miter"/>
              <v:path gradientshapeok="t" o:connecttype="rect"/>
            </v:shapetype>
            <v:shape id="MSIPCMf8b24b9583bf32afb1d16dc6" o:spid="_x0000_s1030" type="#_x0000_t202" alt="{&quot;HashCode&quot;:-1288817837,&quot;Height&quot;:9999999.0,&quot;Width&quot;:9999999.0,&quot;Placement&quot;:&quot;Header&quot;,&quot;Index&quot;:&quot;Primary&quot;,&quot;Section&quot;:2,&quot;Top&quot;:0.0,&quot;Left&quot;:0.0}" style="position:absolute;margin-left:0;margin-top:0;width:612pt;height:36.5pt;z-index:2516643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s29bEq4CAABYBQAADgAAAAAAAAAA&#10;AAAAAAAuAgAAZHJzL2Uyb0RvYy54bWxQSwECLQAUAAYACAAAACEAvh8Kt9oAAAAFAQAADwAAAAAA&#10;AAAAAAAAAAAIBQAAZHJzL2Rvd25yZXYueG1sUEsFBgAAAAAEAAQA8wAAAA8GAAAAAA==&#10;" o:allowincell="f" filled="f" stroked="f" strokeweight=".5pt">
              <v:fill o:detectmouseclick="t"/>
              <v:textbox inset=",0,,0">
                <w:txbxContent>
                  <w:p w14:paraId="69DC2218" w14:textId="7FE26893"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v:textbox>
              <w10:wrap anchorx="page" anchory="page"/>
            </v:shape>
          </w:pict>
        </mc:Fallback>
      </mc:AlternateContent>
    </w:r>
    <w:r w:rsidR="00DA71FF">
      <w:rPr>
        <w:noProof/>
        <w:lang w:val="en-GB" w:eastAsia="en-GB"/>
      </w:rPr>
      <w:drawing>
        <wp:anchor distT="0" distB="0" distL="114300" distR="114300" simplePos="0" relativeHeight="251658243" behindDoc="1" locked="1" layoutInCell="0" allowOverlap="1" wp14:anchorId="61D5709B" wp14:editId="79B74004">
          <wp:simplePos x="0" y="0"/>
          <wp:positionH relativeFrom="page">
            <wp:align>right</wp:align>
          </wp:positionH>
          <wp:positionV relativeFrom="page">
            <wp:align>top</wp:align>
          </wp:positionV>
          <wp:extent cx="10687050" cy="507365"/>
          <wp:effectExtent l="0" t="0" r="0" b="698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507365"/>
                  </a:xfrm>
                  <a:prstGeom prst="rect">
                    <a:avLst/>
                  </a:prstGeom>
                </pic:spPr>
              </pic:pic>
            </a:graphicData>
          </a:graphic>
          <wp14:sizeRelH relativeFrom="margin">
            <wp14:pctWidth>0</wp14:pctWidth>
          </wp14:sizeRelH>
          <wp14:sizeRelV relativeFrom="margin">
            <wp14:pctHeight>0</wp14:pctHeight>
          </wp14:sizeRelV>
        </wp:anchor>
      </w:drawing>
    </w:r>
  </w:p>
  <w:p w14:paraId="19C906A9" w14:textId="77777777" w:rsidR="00DA71FF" w:rsidRDefault="00DA71FF" w:rsidP="00E60B85">
    <w:pPr>
      <w:tabs>
        <w:tab w:val="left" w:pos="1027"/>
      </w:tabs>
    </w:pPr>
    <w:r>
      <w:tab/>
    </w:r>
  </w:p>
  <w:p w14:paraId="50113D56" w14:textId="77777777" w:rsidR="00DA71FF" w:rsidRDefault="00DA71FF"/>
  <w:p w14:paraId="406AF212" w14:textId="77777777" w:rsidR="00DA71FF" w:rsidRDefault="00DA71F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942B0" w14:textId="2B051617" w:rsidR="000B54B7" w:rsidRPr="00772173" w:rsidRDefault="00BC652E" w:rsidP="00772173">
    <w:pPr>
      <w:pStyle w:val="Header"/>
    </w:pPr>
    <w:r>
      <w:rPr>
        <w:noProof/>
      </w:rPr>
      <mc:AlternateContent>
        <mc:Choice Requires="wps">
          <w:drawing>
            <wp:anchor distT="0" distB="0" distL="114300" distR="114300" simplePos="0" relativeHeight="251665411" behindDoc="0" locked="0" layoutInCell="0" allowOverlap="1" wp14:anchorId="7D2D434C" wp14:editId="33F1CDE9">
              <wp:simplePos x="0" y="0"/>
              <wp:positionH relativeFrom="page">
                <wp:align>center</wp:align>
              </wp:positionH>
              <wp:positionV relativeFrom="page">
                <wp:align>top</wp:align>
              </wp:positionV>
              <wp:extent cx="7772400" cy="463550"/>
              <wp:effectExtent l="0" t="0" r="0" b="12700"/>
              <wp:wrapNone/>
              <wp:docPr id="7" name="MSIPCM58f142c68cb62ca8e00e469f" descr="{&quot;HashCode&quot;:-1288817837,&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D5ABA9" w14:textId="6000415B"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2D434C" id="_x0000_t202" coordsize="21600,21600" o:spt="202" path="m,l,21600r21600,l21600,xe">
              <v:stroke joinstyle="miter"/>
              <v:path gradientshapeok="t" o:connecttype="rect"/>
            </v:shapetype>
            <v:shape id="MSIPCM58f142c68cb62ca8e00e469f" o:spid="_x0000_s1031" type="#_x0000_t202" alt="{&quot;HashCode&quot;:-1288817837,&quot;Height&quot;:9999999.0,&quot;Width&quot;:9999999.0,&quot;Placement&quot;:&quot;Header&quot;,&quot;Index&quot;:&quot;Primary&quot;,&quot;Section&quot;:3,&quot;Top&quot;:0.0,&quot;Left&quot;:0.0}" style="position:absolute;margin-left:0;margin-top:0;width:612pt;height:36.5pt;z-index:2516654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P5o8ZWsAgAAWAUAAA4AAAAAAAAAAAAA&#10;AAAALgIAAGRycy9lMm9Eb2MueG1sUEsBAi0AFAAGAAgAAAAhAL4fCrfaAAAABQEAAA8AAAAAAAAA&#10;AAAAAAAABgUAAGRycy9kb3ducmV2LnhtbFBLBQYAAAAABAAEAPMAAAANBgAAAAA=&#10;" o:allowincell="f" filled="f" stroked="f" strokeweight=".5pt">
              <v:fill o:detectmouseclick="t"/>
              <v:textbox inset=",0,,0">
                <w:txbxContent>
                  <w:p w14:paraId="79D5ABA9" w14:textId="6000415B" w:rsidR="00BC652E" w:rsidRPr="00BC652E" w:rsidRDefault="00BC652E" w:rsidP="00BC652E">
                    <w:pPr>
                      <w:spacing w:after="0"/>
                      <w:jc w:val="center"/>
                      <w:rPr>
                        <w:rFonts w:ascii="Calibri" w:hAnsi="Calibri"/>
                        <w:color w:val="000000"/>
                        <w:sz w:val="24"/>
                      </w:rPr>
                    </w:pPr>
                    <w:r w:rsidRPr="00BC652E">
                      <w:rPr>
                        <w:rFonts w:ascii="Calibri" w:hAnsi="Calibri"/>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1BBE0C43"/>
    <w:multiLevelType w:val="hybridMultilevel"/>
    <w:tmpl w:val="157459B4"/>
    <w:lvl w:ilvl="0" w:tplc="D17E6464">
      <w:start w:val="1"/>
      <w:numFmt w:val="decimal"/>
      <w:lvlText w:val="%1."/>
      <w:lvlJc w:val="left"/>
      <w:pPr>
        <w:ind w:left="720" w:hanging="360"/>
      </w:pPr>
    </w:lvl>
    <w:lvl w:ilvl="1" w:tplc="D74E6CD2">
      <w:start w:val="1"/>
      <w:numFmt w:val="lowerLetter"/>
      <w:lvlText w:val="%2."/>
      <w:lvlJc w:val="left"/>
      <w:pPr>
        <w:ind w:left="1440" w:hanging="360"/>
      </w:pPr>
    </w:lvl>
    <w:lvl w:ilvl="2" w:tplc="0C6E2E04">
      <w:start w:val="1"/>
      <w:numFmt w:val="lowerRoman"/>
      <w:lvlText w:val="%3."/>
      <w:lvlJc w:val="right"/>
      <w:pPr>
        <w:ind w:left="2160" w:hanging="180"/>
      </w:pPr>
    </w:lvl>
    <w:lvl w:ilvl="3" w:tplc="97620EA4">
      <w:start w:val="1"/>
      <w:numFmt w:val="decimal"/>
      <w:lvlText w:val="%4."/>
      <w:lvlJc w:val="left"/>
      <w:pPr>
        <w:ind w:left="2880" w:hanging="360"/>
      </w:pPr>
    </w:lvl>
    <w:lvl w:ilvl="4" w:tplc="FD7630D2">
      <w:start w:val="1"/>
      <w:numFmt w:val="lowerLetter"/>
      <w:lvlText w:val="%5."/>
      <w:lvlJc w:val="left"/>
      <w:pPr>
        <w:ind w:left="3600" w:hanging="360"/>
      </w:pPr>
    </w:lvl>
    <w:lvl w:ilvl="5" w:tplc="630C2D42">
      <w:start w:val="1"/>
      <w:numFmt w:val="lowerRoman"/>
      <w:lvlText w:val="%6."/>
      <w:lvlJc w:val="right"/>
      <w:pPr>
        <w:ind w:left="4320" w:hanging="180"/>
      </w:pPr>
    </w:lvl>
    <w:lvl w:ilvl="6" w:tplc="B82E32D2">
      <w:start w:val="1"/>
      <w:numFmt w:val="decimal"/>
      <w:lvlText w:val="%7."/>
      <w:lvlJc w:val="left"/>
      <w:pPr>
        <w:ind w:left="5040" w:hanging="360"/>
      </w:pPr>
    </w:lvl>
    <w:lvl w:ilvl="7" w:tplc="24AC45B0">
      <w:start w:val="1"/>
      <w:numFmt w:val="lowerLetter"/>
      <w:lvlText w:val="%8."/>
      <w:lvlJc w:val="left"/>
      <w:pPr>
        <w:ind w:left="5760" w:hanging="360"/>
      </w:pPr>
    </w:lvl>
    <w:lvl w:ilvl="8" w:tplc="E4680118">
      <w:start w:val="1"/>
      <w:numFmt w:val="lowerRoman"/>
      <w:lvlText w:val="%9."/>
      <w:lvlJc w:val="right"/>
      <w:pPr>
        <w:ind w:left="6480" w:hanging="180"/>
      </w:pPr>
    </w:lvl>
  </w:abstractNum>
  <w:abstractNum w:abstractNumId="2" w15:restartNumberingAfterBreak="0">
    <w:nsid w:val="2C0576B2"/>
    <w:multiLevelType w:val="hybridMultilevel"/>
    <w:tmpl w:val="37BC827A"/>
    <w:lvl w:ilvl="0" w:tplc="B6BA720C">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1D3367"/>
    <w:multiLevelType w:val="hybridMultilevel"/>
    <w:tmpl w:val="C73E41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B050AB6"/>
    <w:multiLevelType w:val="multilevel"/>
    <w:tmpl w:val="AF92EEC4"/>
    <w:lvl w:ilvl="0">
      <w:start w:val="1"/>
      <w:numFmt w:val="decimal"/>
      <w:pStyle w:val="Heading1"/>
      <w:lvlText w:val="%1"/>
      <w:lvlJc w:val="left"/>
      <w:pPr>
        <w:ind w:left="432" w:hanging="432"/>
      </w:pPr>
    </w:lvl>
    <w:lvl w:ilvl="1">
      <w:start w:val="1"/>
      <w:numFmt w:val="decimal"/>
      <w:pStyle w:val="Heading2"/>
      <w:lvlText w:val="%1.%2"/>
      <w:lvlJc w:val="left"/>
      <w:pPr>
        <w:ind w:left="6529"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C0911FD"/>
    <w:multiLevelType w:val="hybridMultilevel"/>
    <w:tmpl w:val="A69AD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06F53CD"/>
    <w:multiLevelType w:val="hybridMultilevel"/>
    <w:tmpl w:val="5BB2561A"/>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7434328"/>
    <w:multiLevelType w:val="hybridMultilevel"/>
    <w:tmpl w:val="C9E0490A"/>
    <w:lvl w:ilvl="0" w:tplc="0C090001">
      <w:start w:val="1"/>
      <w:numFmt w:val="bullet"/>
      <w:lvlText w:val=""/>
      <w:lvlJc w:val="left"/>
      <w:pPr>
        <w:tabs>
          <w:tab w:val="num" w:pos="720"/>
        </w:tabs>
        <w:ind w:left="720" w:hanging="360"/>
      </w:pPr>
      <w:rPr>
        <w:rFonts w:ascii="Symbol" w:hAnsi="Symbol" w:hint="default"/>
      </w:rPr>
    </w:lvl>
    <w:lvl w:ilvl="1" w:tplc="B3DEBA5C">
      <w:start w:val="1"/>
      <w:numFmt w:val="bullet"/>
      <w:lvlText w:val="­"/>
      <w:lvlJc w:val="left"/>
      <w:pPr>
        <w:tabs>
          <w:tab w:val="num" w:pos="1363"/>
        </w:tabs>
        <w:ind w:left="1669" w:hanging="589"/>
      </w:pPr>
      <w:rPr>
        <w:rFonts w:ascii="Arial" w:hAnsi="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 w:numId="6">
    <w:abstractNumId w:val="5"/>
  </w:num>
  <w:num w:numId="7">
    <w:abstractNumId w:val="4"/>
  </w:num>
  <w:num w:numId="8">
    <w:abstractNumId w:val="4"/>
  </w:num>
  <w:num w:numId="9">
    <w:abstractNumId w:val="6"/>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num>
  <w:num w:numId="14">
    <w:abstractNumId w:val="4"/>
  </w:num>
  <w:num w:numId="15">
    <w:abstractNumId w:val="4"/>
  </w:num>
  <w:num w:numId="16">
    <w:abstractNumId w:val="4"/>
  </w:num>
  <w:num w:numId="17">
    <w:abstractNumId w:val="7"/>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hideSpellingErrors/>
  <w:hideGrammaticalError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AEuamlmYW5uZGlko6SsGpxcWZ+XkgBZa1AIh5K00sAAAA"/>
  </w:docVars>
  <w:rsids>
    <w:rsidRoot w:val="000B281A"/>
    <w:rsid w:val="00000693"/>
    <w:rsid w:val="000009AE"/>
    <w:rsid w:val="00000C3D"/>
    <w:rsid w:val="00000FC7"/>
    <w:rsid w:val="000010B7"/>
    <w:rsid w:val="0000197B"/>
    <w:rsid w:val="00001F3C"/>
    <w:rsid w:val="00002018"/>
    <w:rsid w:val="0000245D"/>
    <w:rsid w:val="00002538"/>
    <w:rsid w:val="00002F09"/>
    <w:rsid w:val="00003140"/>
    <w:rsid w:val="00003A7D"/>
    <w:rsid w:val="0000439D"/>
    <w:rsid w:val="0000490C"/>
    <w:rsid w:val="00005232"/>
    <w:rsid w:val="00007594"/>
    <w:rsid w:val="000076FB"/>
    <w:rsid w:val="00007744"/>
    <w:rsid w:val="0000774D"/>
    <w:rsid w:val="00007C9F"/>
    <w:rsid w:val="00007D89"/>
    <w:rsid w:val="000101B4"/>
    <w:rsid w:val="000106A7"/>
    <w:rsid w:val="00010719"/>
    <w:rsid w:val="00011574"/>
    <w:rsid w:val="00011ABD"/>
    <w:rsid w:val="00011D9E"/>
    <w:rsid w:val="00011DA5"/>
    <w:rsid w:val="00011FF5"/>
    <w:rsid w:val="00012045"/>
    <w:rsid w:val="00012553"/>
    <w:rsid w:val="0001264E"/>
    <w:rsid w:val="00013344"/>
    <w:rsid w:val="00013A6F"/>
    <w:rsid w:val="00013B9F"/>
    <w:rsid w:val="00013E04"/>
    <w:rsid w:val="00013EC3"/>
    <w:rsid w:val="0001411E"/>
    <w:rsid w:val="00015A20"/>
    <w:rsid w:val="00016286"/>
    <w:rsid w:val="00016372"/>
    <w:rsid w:val="000164C8"/>
    <w:rsid w:val="00016CFC"/>
    <w:rsid w:val="00016F2C"/>
    <w:rsid w:val="00017272"/>
    <w:rsid w:val="0002087F"/>
    <w:rsid w:val="00020963"/>
    <w:rsid w:val="00020A86"/>
    <w:rsid w:val="00020F84"/>
    <w:rsid w:val="000212A8"/>
    <w:rsid w:val="00021480"/>
    <w:rsid w:val="00021B0D"/>
    <w:rsid w:val="00021C54"/>
    <w:rsid w:val="00021DA6"/>
    <w:rsid w:val="0002282F"/>
    <w:rsid w:val="000228BA"/>
    <w:rsid w:val="00022C63"/>
    <w:rsid w:val="00022DF5"/>
    <w:rsid w:val="00022E2F"/>
    <w:rsid w:val="00023027"/>
    <w:rsid w:val="0002310D"/>
    <w:rsid w:val="00023397"/>
    <w:rsid w:val="00023A5D"/>
    <w:rsid w:val="00024349"/>
    <w:rsid w:val="00024407"/>
    <w:rsid w:val="00024830"/>
    <w:rsid w:val="000252C7"/>
    <w:rsid w:val="000254B2"/>
    <w:rsid w:val="00025D78"/>
    <w:rsid w:val="00026045"/>
    <w:rsid w:val="00027088"/>
    <w:rsid w:val="00027553"/>
    <w:rsid w:val="000276DD"/>
    <w:rsid w:val="00027757"/>
    <w:rsid w:val="00027827"/>
    <w:rsid w:val="00027B30"/>
    <w:rsid w:val="00027E61"/>
    <w:rsid w:val="00030719"/>
    <w:rsid w:val="00030798"/>
    <w:rsid w:val="00030891"/>
    <w:rsid w:val="00030DF5"/>
    <w:rsid w:val="00030E01"/>
    <w:rsid w:val="000317C1"/>
    <w:rsid w:val="000320BF"/>
    <w:rsid w:val="000322AB"/>
    <w:rsid w:val="0003284A"/>
    <w:rsid w:val="000328F1"/>
    <w:rsid w:val="00033472"/>
    <w:rsid w:val="00033B5F"/>
    <w:rsid w:val="0003420B"/>
    <w:rsid w:val="00034271"/>
    <w:rsid w:val="000344FD"/>
    <w:rsid w:val="00035746"/>
    <w:rsid w:val="00035F22"/>
    <w:rsid w:val="00036363"/>
    <w:rsid w:val="00036F50"/>
    <w:rsid w:val="000374D1"/>
    <w:rsid w:val="00042711"/>
    <w:rsid w:val="00042954"/>
    <w:rsid w:val="00042BBB"/>
    <w:rsid w:val="00042D91"/>
    <w:rsid w:val="0004328E"/>
    <w:rsid w:val="00043347"/>
    <w:rsid w:val="0004364F"/>
    <w:rsid w:val="00043715"/>
    <w:rsid w:val="00043DDF"/>
    <w:rsid w:val="000447F3"/>
    <w:rsid w:val="00044A2F"/>
    <w:rsid w:val="000453F1"/>
    <w:rsid w:val="00045601"/>
    <w:rsid w:val="00046247"/>
    <w:rsid w:val="00046822"/>
    <w:rsid w:val="00046D21"/>
    <w:rsid w:val="00047443"/>
    <w:rsid w:val="00047ADC"/>
    <w:rsid w:val="00047BDB"/>
    <w:rsid w:val="00047C38"/>
    <w:rsid w:val="000503F4"/>
    <w:rsid w:val="0005097C"/>
    <w:rsid w:val="000509F3"/>
    <w:rsid w:val="00050E20"/>
    <w:rsid w:val="00051125"/>
    <w:rsid w:val="0005147E"/>
    <w:rsid w:val="0005159E"/>
    <w:rsid w:val="00051A3C"/>
    <w:rsid w:val="00052523"/>
    <w:rsid w:val="00052584"/>
    <w:rsid w:val="00052BE8"/>
    <w:rsid w:val="00053206"/>
    <w:rsid w:val="00053410"/>
    <w:rsid w:val="00053666"/>
    <w:rsid w:val="00053860"/>
    <w:rsid w:val="00053AEB"/>
    <w:rsid w:val="00054053"/>
    <w:rsid w:val="00054597"/>
    <w:rsid w:val="00054737"/>
    <w:rsid w:val="00054AAC"/>
    <w:rsid w:val="00055849"/>
    <w:rsid w:val="00055F16"/>
    <w:rsid w:val="00055F3B"/>
    <w:rsid w:val="00055FA4"/>
    <w:rsid w:val="00055FBD"/>
    <w:rsid w:val="0005723D"/>
    <w:rsid w:val="000576FE"/>
    <w:rsid w:val="00057919"/>
    <w:rsid w:val="00057EF0"/>
    <w:rsid w:val="00060186"/>
    <w:rsid w:val="00060437"/>
    <w:rsid w:val="000605F8"/>
    <w:rsid w:val="0006104E"/>
    <w:rsid w:val="00061F71"/>
    <w:rsid w:val="00061FB6"/>
    <w:rsid w:val="00062160"/>
    <w:rsid w:val="00062608"/>
    <w:rsid w:val="00062903"/>
    <w:rsid w:val="00062AAD"/>
    <w:rsid w:val="000631F6"/>
    <w:rsid w:val="00063259"/>
    <w:rsid w:val="00063C05"/>
    <w:rsid w:val="00063FB6"/>
    <w:rsid w:val="00064038"/>
    <w:rsid w:val="00064AF6"/>
    <w:rsid w:val="00064C73"/>
    <w:rsid w:val="00064DDD"/>
    <w:rsid w:val="00064F63"/>
    <w:rsid w:val="000650E4"/>
    <w:rsid w:val="00065628"/>
    <w:rsid w:val="0006592D"/>
    <w:rsid w:val="00065A67"/>
    <w:rsid w:val="00065D22"/>
    <w:rsid w:val="00066482"/>
    <w:rsid w:val="00067611"/>
    <w:rsid w:val="000678C7"/>
    <w:rsid w:val="000679AA"/>
    <w:rsid w:val="00067B36"/>
    <w:rsid w:val="00067C95"/>
    <w:rsid w:val="000709F8"/>
    <w:rsid w:val="00071110"/>
    <w:rsid w:val="00071E99"/>
    <w:rsid w:val="00072016"/>
    <w:rsid w:val="00072530"/>
    <w:rsid w:val="000732A9"/>
    <w:rsid w:val="0007332C"/>
    <w:rsid w:val="00074069"/>
    <w:rsid w:val="0007484A"/>
    <w:rsid w:val="0007489D"/>
    <w:rsid w:val="000748FD"/>
    <w:rsid w:val="00075171"/>
    <w:rsid w:val="00075461"/>
    <w:rsid w:val="00075626"/>
    <w:rsid w:val="000757F6"/>
    <w:rsid w:val="00075932"/>
    <w:rsid w:val="00075F53"/>
    <w:rsid w:val="0007610C"/>
    <w:rsid w:val="00077E8C"/>
    <w:rsid w:val="000802CB"/>
    <w:rsid w:val="0008074B"/>
    <w:rsid w:val="00080E1A"/>
    <w:rsid w:val="00080EA6"/>
    <w:rsid w:val="000814F9"/>
    <w:rsid w:val="0008195C"/>
    <w:rsid w:val="0008219E"/>
    <w:rsid w:val="00082369"/>
    <w:rsid w:val="0008239C"/>
    <w:rsid w:val="0008275D"/>
    <w:rsid w:val="00082F1B"/>
    <w:rsid w:val="0008323A"/>
    <w:rsid w:val="000839A7"/>
    <w:rsid w:val="00083C81"/>
    <w:rsid w:val="00083CDA"/>
    <w:rsid w:val="0008470B"/>
    <w:rsid w:val="0008475F"/>
    <w:rsid w:val="00084D4A"/>
    <w:rsid w:val="00084FBE"/>
    <w:rsid w:val="000852B8"/>
    <w:rsid w:val="00085637"/>
    <w:rsid w:val="00085784"/>
    <w:rsid w:val="00085983"/>
    <w:rsid w:val="000859E8"/>
    <w:rsid w:val="00085B18"/>
    <w:rsid w:val="000860F1"/>
    <w:rsid w:val="00086ABA"/>
    <w:rsid w:val="000871A9"/>
    <w:rsid w:val="0008794C"/>
    <w:rsid w:val="00087F9E"/>
    <w:rsid w:val="00090118"/>
    <w:rsid w:val="00090331"/>
    <w:rsid w:val="00090543"/>
    <w:rsid w:val="00090923"/>
    <w:rsid w:val="00090B2C"/>
    <w:rsid w:val="00090D8B"/>
    <w:rsid w:val="000919BB"/>
    <w:rsid w:val="00091A5F"/>
    <w:rsid w:val="00091E1F"/>
    <w:rsid w:val="0009260F"/>
    <w:rsid w:val="0009275B"/>
    <w:rsid w:val="00093097"/>
    <w:rsid w:val="000931E3"/>
    <w:rsid w:val="00093632"/>
    <w:rsid w:val="00093809"/>
    <w:rsid w:val="00094293"/>
    <w:rsid w:val="000942AC"/>
    <w:rsid w:val="0009467B"/>
    <w:rsid w:val="00095789"/>
    <w:rsid w:val="00095FCD"/>
    <w:rsid w:val="000968C1"/>
    <w:rsid w:val="00096A4A"/>
    <w:rsid w:val="000977A2"/>
    <w:rsid w:val="000977C4"/>
    <w:rsid w:val="000A0442"/>
    <w:rsid w:val="000A0DDE"/>
    <w:rsid w:val="000A1151"/>
    <w:rsid w:val="000A1520"/>
    <w:rsid w:val="000A1D3A"/>
    <w:rsid w:val="000A1EE0"/>
    <w:rsid w:val="000A3B80"/>
    <w:rsid w:val="000A3E06"/>
    <w:rsid w:val="000A4591"/>
    <w:rsid w:val="000A4DF2"/>
    <w:rsid w:val="000A4E09"/>
    <w:rsid w:val="000A4E93"/>
    <w:rsid w:val="000A540D"/>
    <w:rsid w:val="000A5B17"/>
    <w:rsid w:val="000A5B54"/>
    <w:rsid w:val="000A5C48"/>
    <w:rsid w:val="000A5DF6"/>
    <w:rsid w:val="000A693D"/>
    <w:rsid w:val="000A6C0F"/>
    <w:rsid w:val="000A7594"/>
    <w:rsid w:val="000A7B22"/>
    <w:rsid w:val="000A7B9E"/>
    <w:rsid w:val="000A7FF8"/>
    <w:rsid w:val="000B107A"/>
    <w:rsid w:val="000B1CAC"/>
    <w:rsid w:val="000B1DF9"/>
    <w:rsid w:val="000B1E34"/>
    <w:rsid w:val="000B20D2"/>
    <w:rsid w:val="000B21D8"/>
    <w:rsid w:val="000B21FB"/>
    <w:rsid w:val="000B281A"/>
    <w:rsid w:val="000B3336"/>
    <w:rsid w:val="000B3BC8"/>
    <w:rsid w:val="000B3E92"/>
    <w:rsid w:val="000B3FCF"/>
    <w:rsid w:val="000B4AB2"/>
    <w:rsid w:val="000B4B5D"/>
    <w:rsid w:val="000B4E2C"/>
    <w:rsid w:val="000B52CF"/>
    <w:rsid w:val="000B54B7"/>
    <w:rsid w:val="000B554E"/>
    <w:rsid w:val="000B57B3"/>
    <w:rsid w:val="000B5AFD"/>
    <w:rsid w:val="000B614A"/>
    <w:rsid w:val="000B64FD"/>
    <w:rsid w:val="000B66FC"/>
    <w:rsid w:val="000B6782"/>
    <w:rsid w:val="000B7F2E"/>
    <w:rsid w:val="000C0535"/>
    <w:rsid w:val="000C12E1"/>
    <w:rsid w:val="000C1943"/>
    <w:rsid w:val="000C1AFD"/>
    <w:rsid w:val="000C2594"/>
    <w:rsid w:val="000C2B70"/>
    <w:rsid w:val="000C309A"/>
    <w:rsid w:val="000C32DF"/>
    <w:rsid w:val="000C3AA1"/>
    <w:rsid w:val="000C3ACB"/>
    <w:rsid w:val="000C404E"/>
    <w:rsid w:val="000C4068"/>
    <w:rsid w:val="000C45DA"/>
    <w:rsid w:val="000C4F5F"/>
    <w:rsid w:val="000C51EC"/>
    <w:rsid w:val="000C55AC"/>
    <w:rsid w:val="000C55DA"/>
    <w:rsid w:val="000C5C88"/>
    <w:rsid w:val="000C5DE3"/>
    <w:rsid w:val="000C63B6"/>
    <w:rsid w:val="000C6715"/>
    <w:rsid w:val="000C6BD3"/>
    <w:rsid w:val="000C7AF1"/>
    <w:rsid w:val="000C7FDF"/>
    <w:rsid w:val="000D009C"/>
    <w:rsid w:val="000D0870"/>
    <w:rsid w:val="000D10FA"/>
    <w:rsid w:val="000D1A98"/>
    <w:rsid w:val="000D23D6"/>
    <w:rsid w:val="000D2D63"/>
    <w:rsid w:val="000D315B"/>
    <w:rsid w:val="000D3D7B"/>
    <w:rsid w:val="000D4F55"/>
    <w:rsid w:val="000D501C"/>
    <w:rsid w:val="000D5092"/>
    <w:rsid w:val="000D50BB"/>
    <w:rsid w:val="000D5850"/>
    <w:rsid w:val="000D6040"/>
    <w:rsid w:val="000D6B37"/>
    <w:rsid w:val="000E054A"/>
    <w:rsid w:val="000E0894"/>
    <w:rsid w:val="000E19E5"/>
    <w:rsid w:val="000E1B5C"/>
    <w:rsid w:val="000E1C0A"/>
    <w:rsid w:val="000E3257"/>
    <w:rsid w:val="000E34DF"/>
    <w:rsid w:val="000E3572"/>
    <w:rsid w:val="000E35B1"/>
    <w:rsid w:val="000E361B"/>
    <w:rsid w:val="000E3694"/>
    <w:rsid w:val="000E4ACF"/>
    <w:rsid w:val="000E5513"/>
    <w:rsid w:val="000E575F"/>
    <w:rsid w:val="000E5BE5"/>
    <w:rsid w:val="000E6121"/>
    <w:rsid w:val="000E6621"/>
    <w:rsid w:val="000E6872"/>
    <w:rsid w:val="000E6CF6"/>
    <w:rsid w:val="000E7665"/>
    <w:rsid w:val="000F08C5"/>
    <w:rsid w:val="000F0A25"/>
    <w:rsid w:val="000F0C0C"/>
    <w:rsid w:val="000F21E8"/>
    <w:rsid w:val="000F2334"/>
    <w:rsid w:val="000F33B0"/>
    <w:rsid w:val="000F3C67"/>
    <w:rsid w:val="000F4BA3"/>
    <w:rsid w:val="000F601A"/>
    <w:rsid w:val="000F61FE"/>
    <w:rsid w:val="000F6494"/>
    <w:rsid w:val="000F6A5D"/>
    <w:rsid w:val="000F72F4"/>
    <w:rsid w:val="000F7319"/>
    <w:rsid w:val="000F7EA5"/>
    <w:rsid w:val="00100632"/>
    <w:rsid w:val="00101195"/>
    <w:rsid w:val="001011A8"/>
    <w:rsid w:val="00101776"/>
    <w:rsid w:val="001017CB"/>
    <w:rsid w:val="001023BA"/>
    <w:rsid w:val="001029B5"/>
    <w:rsid w:val="00103DE7"/>
    <w:rsid w:val="00103FE2"/>
    <w:rsid w:val="001040FF"/>
    <w:rsid w:val="00104C7C"/>
    <w:rsid w:val="001057D9"/>
    <w:rsid w:val="001059F8"/>
    <w:rsid w:val="00105BB6"/>
    <w:rsid w:val="001065D5"/>
    <w:rsid w:val="001069C8"/>
    <w:rsid w:val="00106B44"/>
    <w:rsid w:val="00106DC5"/>
    <w:rsid w:val="00106E2B"/>
    <w:rsid w:val="00107632"/>
    <w:rsid w:val="00107C60"/>
    <w:rsid w:val="00107D0B"/>
    <w:rsid w:val="00107DD0"/>
    <w:rsid w:val="00110107"/>
    <w:rsid w:val="001103DE"/>
    <w:rsid w:val="00110BB8"/>
    <w:rsid w:val="00111191"/>
    <w:rsid w:val="00111308"/>
    <w:rsid w:val="00111645"/>
    <w:rsid w:val="00112DEA"/>
    <w:rsid w:val="001139A2"/>
    <w:rsid w:val="00113E0E"/>
    <w:rsid w:val="00113F22"/>
    <w:rsid w:val="00114520"/>
    <w:rsid w:val="00114835"/>
    <w:rsid w:val="0011540B"/>
    <w:rsid w:val="00115933"/>
    <w:rsid w:val="001159DF"/>
    <w:rsid w:val="0011692F"/>
    <w:rsid w:val="00116E6C"/>
    <w:rsid w:val="001170D7"/>
    <w:rsid w:val="0011713E"/>
    <w:rsid w:val="0011731D"/>
    <w:rsid w:val="00117B4E"/>
    <w:rsid w:val="0012005F"/>
    <w:rsid w:val="00120075"/>
    <w:rsid w:val="00120D80"/>
    <w:rsid w:val="00121537"/>
    <w:rsid w:val="0012193E"/>
    <w:rsid w:val="00121A5A"/>
    <w:rsid w:val="00121A60"/>
    <w:rsid w:val="00121AA1"/>
    <w:rsid w:val="00121AFF"/>
    <w:rsid w:val="001220EB"/>
    <w:rsid w:val="001233D1"/>
    <w:rsid w:val="001235B0"/>
    <w:rsid w:val="00123FCC"/>
    <w:rsid w:val="00124472"/>
    <w:rsid w:val="00124587"/>
    <w:rsid w:val="00124868"/>
    <w:rsid w:val="00124E81"/>
    <w:rsid w:val="00125779"/>
    <w:rsid w:val="00125BE3"/>
    <w:rsid w:val="00126554"/>
    <w:rsid w:val="001265C2"/>
    <w:rsid w:val="00126646"/>
    <w:rsid w:val="0012691F"/>
    <w:rsid w:val="00126FD5"/>
    <w:rsid w:val="00127771"/>
    <w:rsid w:val="00127AD3"/>
    <w:rsid w:val="001301D2"/>
    <w:rsid w:val="001304B3"/>
    <w:rsid w:val="00130CFC"/>
    <w:rsid w:val="0013182A"/>
    <w:rsid w:val="00131A59"/>
    <w:rsid w:val="00131C3F"/>
    <w:rsid w:val="001321F8"/>
    <w:rsid w:val="00132C1F"/>
    <w:rsid w:val="001332E3"/>
    <w:rsid w:val="00133C2E"/>
    <w:rsid w:val="00134163"/>
    <w:rsid w:val="00135040"/>
    <w:rsid w:val="00135320"/>
    <w:rsid w:val="00135A2C"/>
    <w:rsid w:val="00135B93"/>
    <w:rsid w:val="0013634C"/>
    <w:rsid w:val="001363DF"/>
    <w:rsid w:val="001373F4"/>
    <w:rsid w:val="00137527"/>
    <w:rsid w:val="0013767F"/>
    <w:rsid w:val="00137E81"/>
    <w:rsid w:val="001402E5"/>
    <w:rsid w:val="00140464"/>
    <w:rsid w:val="0014173D"/>
    <w:rsid w:val="001417B4"/>
    <w:rsid w:val="00141944"/>
    <w:rsid w:val="00142063"/>
    <w:rsid w:val="00142137"/>
    <w:rsid w:val="001422AB"/>
    <w:rsid w:val="001427DA"/>
    <w:rsid w:val="00142F9B"/>
    <w:rsid w:val="001436E4"/>
    <w:rsid w:val="00143C58"/>
    <w:rsid w:val="00144C04"/>
    <w:rsid w:val="00144C89"/>
    <w:rsid w:val="001457ED"/>
    <w:rsid w:val="00146472"/>
    <w:rsid w:val="00146849"/>
    <w:rsid w:val="00146C5D"/>
    <w:rsid w:val="00147334"/>
    <w:rsid w:val="00147D3C"/>
    <w:rsid w:val="00147DA1"/>
    <w:rsid w:val="00147DAB"/>
    <w:rsid w:val="00150E87"/>
    <w:rsid w:val="00151307"/>
    <w:rsid w:val="0015174E"/>
    <w:rsid w:val="00151907"/>
    <w:rsid w:val="00151A0E"/>
    <w:rsid w:val="00152914"/>
    <w:rsid w:val="00152BC5"/>
    <w:rsid w:val="00153679"/>
    <w:rsid w:val="001539BD"/>
    <w:rsid w:val="00153F9C"/>
    <w:rsid w:val="00153FBF"/>
    <w:rsid w:val="001544C1"/>
    <w:rsid w:val="001545E2"/>
    <w:rsid w:val="00154868"/>
    <w:rsid w:val="00154894"/>
    <w:rsid w:val="00154A02"/>
    <w:rsid w:val="00154CB8"/>
    <w:rsid w:val="00155307"/>
    <w:rsid w:val="001576FE"/>
    <w:rsid w:val="00157CA8"/>
    <w:rsid w:val="00160743"/>
    <w:rsid w:val="001607DB"/>
    <w:rsid w:val="00162011"/>
    <w:rsid w:val="001622D0"/>
    <w:rsid w:val="001626C8"/>
    <w:rsid w:val="00162923"/>
    <w:rsid w:val="00162C0A"/>
    <w:rsid w:val="00163080"/>
    <w:rsid w:val="00163431"/>
    <w:rsid w:val="00163450"/>
    <w:rsid w:val="0016426A"/>
    <w:rsid w:val="0016457E"/>
    <w:rsid w:val="001651D1"/>
    <w:rsid w:val="00165258"/>
    <w:rsid w:val="00165644"/>
    <w:rsid w:val="00165851"/>
    <w:rsid w:val="00165982"/>
    <w:rsid w:val="00166371"/>
    <w:rsid w:val="0016722B"/>
    <w:rsid w:val="0016746E"/>
    <w:rsid w:val="00167577"/>
    <w:rsid w:val="0017031A"/>
    <w:rsid w:val="00170FCC"/>
    <w:rsid w:val="00171457"/>
    <w:rsid w:val="001720E6"/>
    <w:rsid w:val="001722E1"/>
    <w:rsid w:val="00172360"/>
    <w:rsid w:val="001725FC"/>
    <w:rsid w:val="00172858"/>
    <w:rsid w:val="00172B81"/>
    <w:rsid w:val="00172E6C"/>
    <w:rsid w:val="00173084"/>
    <w:rsid w:val="001733FA"/>
    <w:rsid w:val="0017376F"/>
    <w:rsid w:val="0017489B"/>
    <w:rsid w:val="00174A36"/>
    <w:rsid w:val="00174B87"/>
    <w:rsid w:val="0017526C"/>
    <w:rsid w:val="00175A52"/>
    <w:rsid w:val="00175BA3"/>
    <w:rsid w:val="00175ED2"/>
    <w:rsid w:val="00175FD5"/>
    <w:rsid w:val="00176424"/>
    <w:rsid w:val="0017653B"/>
    <w:rsid w:val="00176EB4"/>
    <w:rsid w:val="00177341"/>
    <w:rsid w:val="00177718"/>
    <w:rsid w:val="00177AAA"/>
    <w:rsid w:val="00180880"/>
    <w:rsid w:val="0018094D"/>
    <w:rsid w:val="001816DE"/>
    <w:rsid w:val="0018173F"/>
    <w:rsid w:val="00181818"/>
    <w:rsid w:val="00181DD7"/>
    <w:rsid w:val="001823C6"/>
    <w:rsid w:val="00182A07"/>
    <w:rsid w:val="00182CB2"/>
    <w:rsid w:val="00182FC9"/>
    <w:rsid w:val="001842D6"/>
    <w:rsid w:val="00184EB5"/>
    <w:rsid w:val="0018562A"/>
    <w:rsid w:val="00185A28"/>
    <w:rsid w:val="00185C4D"/>
    <w:rsid w:val="00186125"/>
    <w:rsid w:val="0018618D"/>
    <w:rsid w:val="00186385"/>
    <w:rsid w:val="00186508"/>
    <w:rsid w:val="00186D41"/>
    <w:rsid w:val="001877FD"/>
    <w:rsid w:val="00187E4E"/>
    <w:rsid w:val="00190036"/>
    <w:rsid w:val="00190407"/>
    <w:rsid w:val="00190E98"/>
    <w:rsid w:val="001913AD"/>
    <w:rsid w:val="00191651"/>
    <w:rsid w:val="00192F50"/>
    <w:rsid w:val="001943AD"/>
    <w:rsid w:val="00194B40"/>
    <w:rsid w:val="001952CE"/>
    <w:rsid w:val="00195D25"/>
    <w:rsid w:val="00195D42"/>
    <w:rsid w:val="001963CA"/>
    <w:rsid w:val="0019656D"/>
    <w:rsid w:val="001965C6"/>
    <w:rsid w:val="00196B28"/>
    <w:rsid w:val="00197206"/>
    <w:rsid w:val="00197BCB"/>
    <w:rsid w:val="00197D2E"/>
    <w:rsid w:val="00197D86"/>
    <w:rsid w:val="001A0727"/>
    <w:rsid w:val="001A0917"/>
    <w:rsid w:val="001A09C6"/>
    <w:rsid w:val="001A0F35"/>
    <w:rsid w:val="001A15AA"/>
    <w:rsid w:val="001A1690"/>
    <w:rsid w:val="001A2E4A"/>
    <w:rsid w:val="001A3657"/>
    <w:rsid w:val="001A4BE9"/>
    <w:rsid w:val="001A4EFE"/>
    <w:rsid w:val="001A5729"/>
    <w:rsid w:val="001A5A26"/>
    <w:rsid w:val="001A60B4"/>
    <w:rsid w:val="001A60B6"/>
    <w:rsid w:val="001A6363"/>
    <w:rsid w:val="001A6981"/>
    <w:rsid w:val="001A6F7C"/>
    <w:rsid w:val="001A7DBB"/>
    <w:rsid w:val="001A7DC6"/>
    <w:rsid w:val="001B0C89"/>
    <w:rsid w:val="001B2037"/>
    <w:rsid w:val="001B2580"/>
    <w:rsid w:val="001B2742"/>
    <w:rsid w:val="001B316A"/>
    <w:rsid w:val="001B3234"/>
    <w:rsid w:val="001B3FC0"/>
    <w:rsid w:val="001B46E1"/>
    <w:rsid w:val="001B473F"/>
    <w:rsid w:val="001B4C4F"/>
    <w:rsid w:val="001B4F3C"/>
    <w:rsid w:val="001B50FA"/>
    <w:rsid w:val="001B525E"/>
    <w:rsid w:val="001B586E"/>
    <w:rsid w:val="001B5ED9"/>
    <w:rsid w:val="001B6031"/>
    <w:rsid w:val="001B66AE"/>
    <w:rsid w:val="001B66BE"/>
    <w:rsid w:val="001B6BF0"/>
    <w:rsid w:val="001B7A7C"/>
    <w:rsid w:val="001C0244"/>
    <w:rsid w:val="001C070D"/>
    <w:rsid w:val="001C08DF"/>
    <w:rsid w:val="001C0D13"/>
    <w:rsid w:val="001C14EF"/>
    <w:rsid w:val="001C1639"/>
    <w:rsid w:val="001C1730"/>
    <w:rsid w:val="001C258E"/>
    <w:rsid w:val="001C3026"/>
    <w:rsid w:val="001C31B7"/>
    <w:rsid w:val="001C3945"/>
    <w:rsid w:val="001C4729"/>
    <w:rsid w:val="001C474F"/>
    <w:rsid w:val="001C4900"/>
    <w:rsid w:val="001C4E42"/>
    <w:rsid w:val="001C5457"/>
    <w:rsid w:val="001C65FB"/>
    <w:rsid w:val="001C746C"/>
    <w:rsid w:val="001C789D"/>
    <w:rsid w:val="001C7B03"/>
    <w:rsid w:val="001C7B4E"/>
    <w:rsid w:val="001D001F"/>
    <w:rsid w:val="001D0673"/>
    <w:rsid w:val="001D06E2"/>
    <w:rsid w:val="001D1600"/>
    <w:rsid w:val="001D1AA9"/>
    <w:rsid w:val="001D1E08"/>
    <w:rsid w:val="001D26CA"/>
    <w:rsid w:val="001D2DD2"/>
    <w:rsid w:val="001D4193"/>
    <w:rsid w:val="001D421E"/>
    <w:rsid w:val="001D4394"/>
    <w:rsid w:val="001D485C"/>
    <w:rsid w:val="001D566B"/>
    <w:rsid w:val="001D5A82"/>
    <w:rsid w:val="001D5AE6"/>
    <w:rsid w:val="001D6101"/>
    <w:rsid w:val="001D63E3"/>
    <w:rsid w:val="001D711B"/>
    <w:rsid w:val="001D74A5"/>
    <w:rsid w:val="001D78C9"/>
    <w:rsid w:val="001D7F9F"/>
    <w:rsid w:val="001E01AE"/>
    <w:rsid w:val="001E05CE"/>
    <w:rsid w:val="001E0992"/>
    <w:rsid w:val="001E0E4C"/>
    <w:rsid w:val="001E1196"/>
    <w:rsid w:val="001E12F8"/>
    <w:rsid w:val="001E1530"/>
    <w:rsid w:val="001E186B"/>
    <w:rsid w:val="001E22D4"/>
    <w:rsid w:val="001E24DF"/>
    <w:rsid w:val="001E29BB"/>
    <w:rsid w:val="001E2CD1"/>
    <w:rsid w:val="001E382C"/>
    <w:rsid w:val="001E3F68"/>
    <w:rsid w:val="001E4228"/>
    <w:rsid w:val="001E422D"/>
    <w:rsid w:val="001E4C94"/>
    <w:rsid w:val="001E4E69"/>
    <w:rsid w:val="001E515C"/>
    <w:rsid w:val="001E5496"/>
    <w:rsid w:val="001E5BE9"/>
    <w:rsid w:val="001E614D"/>
    <w:rsid w:val="001E647B"/>
    <w:rsid w:val="001E6E58"/>
    <w:rsid w:val="001E703D"/>
    <w:rsid w:val="001E7280"/>
    <w:rsid w:val="001E75DB"/>
    <w:rsid w:val="001E764E"/>
    <w:rsid w:val="001E7D0A"/>
    <w:rsid w:val="001F0111"/>
    <w:rsid w:val="001F0553"/>
    <w:rsid w:val="001F0731"/>
    <w:rsid w:val="001F0F0C"/>
    <w:rsid w:val="001F100E"/>
    <w:rsid w:val="001F1E97"/>
    <w:rsid w:val="001F21AC"/>
    <w:rsid w:val="001F2808"/>
    <w:rsid w:val="001F2A90"/>
    <w:rsid w:val="001F2E8A"/>
    <w:rsid w:val="001F30E5"/>
    <w:rsid w:val="001F3A72"/>
    <w:rsid w:val="001F3CC4"/>
    <w:rsid w:val="001F3FEF"/>
    <w:rsid w:val="001F4364"/>
    <w:rsid w:val="001F43B7"/>
    <w:rsid w:val="001F43E7"/>
    <w:rsid w:val="001F4E5B"/>
    <w:rsid w:val="001F5CB0"/>
    <w:rsid w:val="001F6632"/>
    <w:rsid w:val="001F6793"/>
    <w:rsid w:val="001F7232"/>
    <w:rsid w:val="001F7735"/>
    <w:rsid w:val="001F7C51"/>
    <w:rsid w:val="001F7F5C"/>
    <w:rsid w:val="00200215"/>
    <w:rsid w:val="0020085F"/>
    <w:rsid w:val="002009A9"/>
    <w:rsid w:val="0020120D"/>
    <w:rsid w:val="002012EC"/>
    <w:rsid w:val="0020130B"/>
    <w:rsid w:val="00201E47"/>
    <w:rsid w:val="00202018"/>
    <w:rsid w:val="00202572"/>
    <w:rsid w:val="00202656"/>
    <w:rsid w:val="002034B3"/>
    <w:rsid w:val="002045F2"/>
    <w:rsid w:val="00204705"/>
    <w:rsid w:val="00205948"/>
    <w:rsid w:val="00205F70"/>
    <w:rsid w:val="002061C5"/>
    <w:rsid w:val="0020633E"/>
    <w:rsid w:val="00207A99"/>
    <w:rsid w:val="00207D6A"/>
    <w:rsid w:val="00210480"/>
    <w:rsid w:val="002111D3"/>
    <w:rsid w:val="0021243E"/>
    <w:rsid w:val="0021298A"/>
    <w:rsid w:val="00212A07"/>
    <w:rsid w:val="00214658"/>
    <w:rsid w:val="00214BAE"/>
    <w:rsid w:val="00215454"/>
    <w:rsid w:val="002159A7"/>
    <w:rsid w:val="00215C03"/>
    <w:rsid w:val="00216303"/>
    <w:rsid w:val="0021676D"/>
    <w:rsid w:val="00216770"/>
    <w:rsid w:val="0021678A"/>
    <w:rsid w:val="002168D1"/>
    <w:rsid w:val="00216EA8"/>
    <w:rsid w:val="0021703E"/>
    <w:rsid w:val="002170D1"/>
    <w:rsid w:val="002171D0"/>
    <w:rsid w:val="0021731D"/>
    <w:rsid w:val="002173FC"/>
    <w:rsid w:val="0021743B"/>
    <w:rsid w:val="00217743"/>
    <w:rsid w:val="00217952"/>
    <w:rsid w:val="002179BB"/>
    <w:rsid w:val="002206B6"/>
    <w:rsid w:val="00220714"/>
    <w:rsid w:val="002209A5"/>
    <w:rsid w:val="0022136B"/>
    <w:rsid w:val="002216FA"/>
    <w:rsid w:val="00221968"/>
    <w:rsid w:val="00222603"/>
    <w:rsid w:val="00222F4C"/>
    <w:rsid w:val="002230BE"/>
    <w:rsid w:val="002232FE"/>
    <w:rsid w:val="00224075"/>
    <w:rsid w:val="002241EB"/>
    <w:rsid w:val="0022483D"/>
    <w:rsid w:val="00224ADD"/>
    <w:rsid w:val="00224C43"/>
    <w:rsid w:val="002250C2"/>
    <w:rsid w:val="00225181"/>
    <w:rsid w:val="00225985"/>
    <w:rsid w:val="00225B63"/>
    <w:rsid w:val="00225BD8"/>
    <w:rsid w:val="00225BE1"/>
    <w:rsid w:val="00225CFE"/>
    <w:rsid w:val="00225E6D"/>
    <w:rsid w:val="00226096"/>
    <w:rsid w:val="00230609"/>
    <w:rsid w:val="00230966"/>
    <w:rsid w:val="00232226"/>
    <w:rsid w:val="002322D1"/>
    <w:rsid w:val="00232B2C"/>
    <w:rsid w:val="00232D1E"/>
    <w:rsid w:val="00232D58"/>
    <w:rsid w:val="0023315B"/>
    <w:rsid w:val="00233662"/>
    <w:rsid w:val="00233775"/>
    <w:rsid w:val="002337C1"/>
    <w:rsid w:val="00233814"/>
    <w:rsid w:val="002341C3"/>
    <w:rsid w:val="00234476"/>
    <w:rsid w:val="00234680"/>
    <w:rsid w:val="002351F4"/>
    <w:rsid w:val="00235486"/>
    <w:rsid w:val="002357D8"/>
    <w:rsid w:val="00236194"/>
    <w:rsid w:val="0023643F"/>
    <w:rsid w:val="0023768E"/>
    <w:rsid w:val="00237C8F"/>
    <w:rsid w:val="00240728"/>
    <w:rsid w:val="002417B2"/>
    <w:rsid w:val="00241B9F"/>
    <w:rsid w:val="00242E8B"/>
    <w:rsid w:val="00242F03"/>
    <w:rsid w:val="002437B4"/>
    <w:rsid w:val="002439AF"/>
    <w:rsid w:val="00243F7A"/>
    <w:rsid w:val="00244340"/>
    <w:rsid w:val="002450BF"/>
    <w:rsid w:val="00246800"/>
    <w:rsid w:val="00246CE5"/>
    <w:rsid w:val="00246D29"/>
    <w:rsid w:val="00246F45"/>
    <w:rsid w:val="0024733F"/>
    <w:rsid w:val="00247795"/>
    <w:rsid w:val="002477B1"/>
    <w:rsid w:val="00247B0E"/>
    <w:rsid w:val="00247E13"/>
    <w:rsid w:val="00250DEE"/>
    <w:rsid w:val="002513AF"/>
    <w:rsid w:val="002515C9"/>
    <w:rsid w:val="00251ECD"/>
    <w:rsid w:val="00251F6C"/>
    <w:rsid w:val="002529EE"/>
    <w:rsid w:val="00252A06"/>
    <w:rsid w:val="00252AF8"/>
    <w:rsid w:val="00252F59"/>
    <w:rsid w:val="00253182"/>
    <w:rsid w:val="00253185"/>
    <w:rsid w:val="0025324F"/>
    <w:rsid w:val="002536B5"/>
    <w:rsid w:val="002541AD"/>
    <w:rsid w:val="00254370"/>
    <w:rsid w:val="002549F9"/>
    <w:rsid w:val="00254DDA"/>
    <w:rsid w:val="002553EB"/>
    <w:rsid w:val="00255A21"/>
    <w:rsid w:val="00255ED0"/>
    <w:rsid w:val="0025635F"/>
    <w:rsid w:val="0025664D"/>
    <w:rsid w:val="00256B59"/>
    <w:rsid w:val="0026017C"/>
    <w:rsid w:val="002601AF"/>
    <w:rsid w:val="0026025C"/>
    <w:rsid w:val="00260EC8"/>
    <w:rsid w:val="0026126A"/>
    <w:rsid w:val="00261339"/>
    <w:rsid w:val="002619C4"/>
    <w:rsid w:val="00261C15"/>
    <w:rsid w:val="00261E9B"/>
    <w:rsid w:val="00261EFD"/>
    <w:rsid w:val="0026210F"/>
    <w:rsid w:val="0026215C"/>
    <w:rsid w:val="0026234A"/>
    <w:rsid w:val="002624B9"/>
    <w:rsid w:val="0026278F"/>
    <w:rsid w:val="00263562"/>
    <w:rsid w:val="00263955"/>
    <w:rsid w:val="0026438F"/>
    <w:rsid w:val="002646CF"/>
    <w:rsid w:val="00264B7B"/>
    <w:rsid w:val="00264B94"/>
    <w:rsid w:val="00264E28"/>
    <w:rsid w:val="00265075"/>
    <w:rsid w:val="00265400"/>
    <w:rsid w:val="00265596"/>
    <w:rsid w:val="002656F6"/>
    <w:rsid w:val="00265812"/>
    <w:rsid w:val="00265ADB"/>
    <w:rsid w:val="00266175"/>
    <w:rsid w:val="002667F6"/>
    <w:rsid w:val="00266A46"/>
    <w:rsid w:val="00270677"/>
    <w:rsid w:val="00270921"/>
    <w:rsid w:val="002713E0"/>
    <w:rsid w:val="002719C0"/>
    <w:rsid w:val="0027291B"/>
    <w:rsid w:val="002729A8"/>
    <w:rsid w:val="00273B98"/>
    <w:rsid w:val="00274376"/>
    <w:rsid w:val="002747FB"/>
    <w:rsid w:val="00275B2A"/>
    <w:rsid w:val="0027634D"/>
    <w:rsid w:val="0027665D"/>
    <w:rsid w:val="0027735B"/>
    <w:rsid w:val="002773BB"/>
    <w:rsid w:val="00277692"/>
    <w:rsid w:val="00277CAE"/>
    <w:rsid w:val="0028040D"/>
    <w:rsid w:val="00280E2F"/>
    <w:rsid w:val="00280E4B"/>
    <w:rsid w:val="00280E87"/>
    <w:rsid w:val="00281B83"/>
    <w:rsid w:val="00281D43"/>
    <w:rsid w:val="002822BB"/>
    <w:rsid w:val="00282858"/>
    <w:rsid w:val="00282AC7"/>
    <w:rsid w:val="00283193"/>
    <w:rsid w:val="0028396F"/>
    <w:rsid w:val="002847C5"/>
    <w:rsid w:val="00285B93"/>
    <w:rsid w:val="00285E33"/>
    <w:rsid w:val="00285F02"/>
    <w:rsid w:val="00286A25"/>
    <w:rsid w:val="002870D8"/>
    <w:rsid w:val="002875B0"/>
    <w:rsid w:val="00287AE0"/>
    <w:rsid w:val="002910FE"/>
    <w:rsid w:val="00291862"/>
    <w:rsid w:val="0029199A"/>
    <w:rsid w:val="00292849"/>
    <w:rsid w:val="00293B42"/>
    <w:rsid w:val="00293D56"/>
    <w:rsid w:val="002944DB"/>
    <w:rsid w:val="002950A1"/>
    <w:rsid w:val="0029543A"/>
    <w:rsid w:val="00295904"/>
    <w:rsid w:val="00295A17"/>
    <w:rsid w:val="00295ACF"/>
    <w:rsid w:val="0029622E"/>
    <w:rsid w:val="00296336"/>
    <w:rsid w:val="00296EF1"/>
    <w:rsid w:val="0029716A"/>
    <w:rsid w:val="002A012B"/>
    <w:rsid w:val="002A05C1"/>
    <w:rsid w:val="002A1234"/>
    <w:rsid w:val="002A124C"/>
    <w:rsid w:val="002A126E"/>
    <w:rsid w:val="002A15D9"/>
    <w:rsid w:val="002A1F19"/>
    <w:rsid w:val="002A2AD5"/>
    <w:rsid w:val="002A2F62"/>
    <w:rsid w:val="002A3397"/>
    <w:rsid w:val="002A3776"/>
    <w:rsid w:val="002A37D4"/>
    <w:rsid w:val="002A3F4B"/>
    <w:rsid w:val="002A436B"/>
    <w:rsid w:val="002A44FE"/>
    <w:rsid w:val="002A4634"/>
    <w:rsid w:val="002A4EC8"/>
    <w:rsid w:val="002A530D"/>
    <w:rsid w:val="002A5326"/>
    <w:rsid w:val="002A5E25"/>
    <w:rsid w:val="002A683C"/>
    <w:rsid w:val="002A6D11"/>
    <w:rsid w:val="002A6DA7"/>
    <w:rsid w:val="002A6E7D"/>
    <w:rsid w:val="002A6F79"/>
    <w:rsid w:val="002A754E"/>
    <w:rsid w:val="002A7757"/>
    <w:rsid w:val="002B0F76"/>
    <w:rsid w:val="002B15EF"/>
    <w:rsid w:val="002B1A4A"/>
    <w:rsid w:val="002B1DB5"/>
    <w:rsid w:val="002B2923"/>
    <w:rsid w:val="002B36E8"/>
    <w:rsid w:val="002B3AA5"/>
    <w:rsid w:val="002B3B5C"/>
    <w:rsid w:val="002B4E7E"/>
    <w:rsid w:val="002B5366"/>
    <w:rsid w:val="002B549B"/>
    <w:rsid w:val="002B5B3A"/>
    <w:rsid w:val="002B6042"/>
    <w:rsid w:val="002B61F5"/>
    <w:rsid w:val="002B6705"/>
    <w:rsid w:val="002B67DD"/>
    <w:rsid w:val="002B6A56"/>
    <w:rsid w:val="002B6B8F"/>
    <w:rsid w:val="002B6FDF"/>
    <w:rsid w:val="002B7086"/>
    <w:rsid w:val="002C001B"/>
    <w:rsid w:val="002C025F"/>
    <w:rsid w:val="002C0E29"/>
    <w:rsid w:val="002C14AA"/>
    <w:rsid w:val="002C1E67"/>
    <w:rsid w:val="002C25F3"/>
    <w:rsid w:val="002C28A5"/>
    <w:rsid w:val="002C36C5"/>
    <w:rsid w:val="002C4244"/>
    <w:rsid w:val="002C45C8"/>
    <w:rsid w:val="002C45FC"/>
    <w:rsid w:val="002C472D"/>
    <w:rsid w:val="002C4742"/>
    <w:rsid w:val="002C4AB6"/>
    <w:rsid w:val="002C4DFA"/>
    <w:rsid w:val="002C53E4"/>
    <w:rsid w:val="002C57AB"/>
    <w:rsid w:val="002C5E8B"/>
    <w:rsid w:val="002C5F7E"/>
    <w:rsid w:val="002C6B7F"/>
    <w:rsid w:val="002C6F5F"/>
    <w:rsid w:val="002C73F4"/>
    <w:rsid w:val="002C7598"/>
    <w:rsid w:val="002C75AE"/>
    <w:rsid w:val="002C76F2"/>
    <w:rsid w:val="002C7AE6"/>
    <w:rsid w:val="002C7F0A"/>
    <w:rsid w:val="002D03C2"/>
    <w:rsid w:val="002D0C82"/>
    <w:rsid w:val="002D0EB8"/>
    <w:rsid w:val="002D1022"/>
    <w:rsid w:val="002D114B"/>
    <w:rsid w:val="002D1421"/>
    <w:rsid w:val="002D1645"/>
    <w:rsid w:val="002D168E"/>
    <w:rsid w:val="002D16D3"/>
    <w:rsid w:val="002D2292"/>
    <w:rsid w:val="002D26AC"/>
    <w:rsid w:val="002D473E"/>
    <w:rsid w:val="002D4A3D"/>
    <w:rsid w:val="002D4B6D"/>
    <w:rsid w:val="002D5302"/>
    <w:rsid w:val="002D5718"/>
    <w:rsid w:val="002D5888"/>
    <w:rsid w:val="002D5BC5"/>
    <w:rsid w:val="002D652C"/>
    <w:rsid w:val="002D6798"/>
    <w:rsid w:val="002D6A49"/>
    <w:rsid w:val="002D7C09"/>
    <w:rsid w:val="002D7E03"/>
    <w:rsid w:val="002E0654"/>
    <w:rsid w:val="002E06C4"/>
    <w:rsid w:val="002E1337"/>
    <w:rsid w:val="002E1A55"/>
    <w:rsid w:val="002E1C9C"/>
    <w:rsid w:val="002E1CA8"/>
    <w:rsid w:val="002E1E2D"/>
    <w:rsid w:val="002E1FC4"/>
    <w:rsid w:val="002E36BA"/>
    <w:rsid w:val="002E37D1"/>
    <w:rsid w:val="002E3A85"/>
    <w:rsid w:val="002E506C"/>
    <w:rsid w:val="002E5254"/>
    <w:rsid w:val="002E6021"/>
    <w:rsid w:val="002E65B8"/>
    <w:rsid w:val="002E65F8"/>
    <w:rsid w:val="002E67E5"/>
    <w:rsid w:val="002E7B51"/>
    <w:rsid w:val="002F011D"/>
    <w:rsid w:val="002F046A"/>
    <w:rsid w:val="002F1506"/>
    <w:rsid w:val="002F2AF2"/>
    <w:rsid w:val="002F2F84"/>
    <w:rsid w:val="002F3FE1"/>
    <w:rsid w:val="002F4554"/>
    <w:rsid w:val="002F4561"/>
    <w:rsid w:val="002F4701"/>
    <w:rsid w:val="002F47BB"/>
    <w:rsid w:val="002F4B4B"/>
    <w:rsid w:val="002F4BE5"/>
    <w:rsid w:val="002F5448"/>
    <w:rsid w:val="002F577A"/>
    <w:rsid w:val="002F5B19"/>
    <w:rsid w:val="002F5E1C"/>
    <w:rsid w:val="002F5F39"/>
    <w:rsid w:val="002F6A35"/>
    <w:rsid w:val="002F6A60"/>
    <w:rsid w:val="002F6BB8"/>
    <w:rsid w:val="002F6F2B"/>
    <w:rsid w:val="002F7695"/>
    <w:rsid w:val="002F7FBD"/>
    <w:rsid w:val="00300340"/>
    <w:rsid w:val="00300F70"/>
    <w:rsid w:val="00300F9A"/>
    <w:rsid w:val="0030116E"/>
    <w:rsid w:val="003011E0"/>
    <w:rsid w:val="0030202D"/>
    <w:rsid w:val="003020F3"/>
    <w:rsid w:val="0030241D"/>
    <w:rsid w:val="0030283F"/>
    <w:rsid w:val="00303317"/>
    <w:rsid w:val="0030335E"/>
    <w:rsid w:val="00303441"/>
    <w:rsid w:val="003036EC"/>
    <w:rsid w:val="00303AA2"/>
    <w:rsid w:val="003040BC"/>
    <w:rsid w:val="003041CA"/>
    <w:rsid w:val="00304B3B"/>
    <w:rsid w:val="00304B90"/>
    <w:rsid w:val="00305567"/>
    <w:rsid w:val="00305AB7"/>
    <w:rsid w:val="00305CD1"/>
    <w:rsid w:val="003065C9"/>
    <w:rsid w:val="0030683C"/>
    <w:rsid w:val="00306946"/>
    <w:rsid w:val="00306B4D"/>
    <w:rsid w:val="00306FEF"/>
    <w:rsid w:val="00307B14"/>
    <w:rsid w:val="00310148"/>
    <w:rsid w:val="00310374"/>
    <w:rsid w:val="00311375"/>
    <w:rsid w:val="003117DF"/>
    <w:rsid w:val="00311A13"/>
    <w:rsid w:val="00311E96"/>
    <w:rsid w:val="00311EE2"/>
    <w:rsid w:val="00312369"/>
    <w:rsid w:val="0031299F"/>
    <w:rsid w:val="00312EFA"/>
    <w:rsid w:val="00313067"/>
    <w:rsid w:val="003130CA"/>
    <w:rsid w:val="00313153"/>
    <w:rsid w:val="00313C07"/>
    <w:rsid w:val="00313CB7"/>
    <w:rsid w:val="00314142"/>
    <w:rsid w:val="003148F8"/>
    <w:rsid w:val="003152D0"/>
    <w:rsid w:val="0031534E"/>
    <w:rsid w:val="00315645"/>
    <w:rsid w:val="0031573F"/>
    <w:rsid w:val="00315A01"/>
    <w:rsid w:val="00315F71"/>
    <w:rsid w:val="00316C4B"/>
    <w:rsid w:val="0031718D"/>
    <w:rsid w:val="003171EE"/>
    <w:rsid w:val="00317248"/>
    <w:rsid w:val="003173E8"/>
    <w:rsid w:val="0031769C"/>
    <w:rsid w:val="0032017A"/>
    <w:rsid w:val="00321228"/>
    <w:rsid w:val="003213B1"/>
    <w:rsid w:val="003215DE"/>
    <w:rsid w:val="003219B6"/>
    <w:rsid w:val="0032217F"/>
    <w:rsid w:val="003221A0"/>
    <w:rsid w:val="0032239F"/>
    <w:rsid w:val="00323C5A"/>
    <w:rsid w:val="003256C9"/>
    <w:rsid w:val="00325896"/>
    <w:rsid w:val="0032696A"/>
    <w:rsid w:val="00326D20"/>
    <w:rsid w:val="00327121"/>
    <w:rsid w:val="0032777E"/>
    <w:rsid w:val="0033070E"/>
    <w:rsid w:val="00330FC5"/>
    <w:rsid w:val="003310B4"/>
    <w:rsid w:val="00331B79"/>
    <w:rsid w:val="00331F13"/>
    <w:rsid w:val="0033231E"/>
    <w:rsid w:val="0033283A"/>
    <w:rsid w:val="0033384D"/>
    <w:rsid w:val="00334AE1"/>
    <w:rsid w:val="00334B77"/>
    <w:rsid w:val="00335476"/>
    <w:rsid w:val="00335D85"/>
    <w:rsid w:val="0033668A"/>
    <w:rsid w:val="003374CA"/>
    <w:rsid w:val="00337621"/>
    <w:rsid w:val="003378F3"/>
    <w:rsid w:val="00337B06"/>
    <w:rsid w:val="0034019C"/>
    <w:rsid w:val="00340353"/>
    <w:rsid w:val="00340CBD"/>
    <w:rsid w:val="00341158"/>
    <w:rsid w:val="00341BCA"/>
    <w:rsid w:val="003430C5"/>
    <w:rsid w:val="00343651"/>
    <w:rsid w:val="00343965"/>
    <w:rsid w:val="00343A4C"/>
    <w:rsid w:val="0034487C"/>
    <w:rsid w:val="00344A12"/>
    <w:rsid w:val="003454D1"/>
    <w:rsid w:val="0034662C"/>
    <w:rsid w:val="0034679A"/>
    <w:rsid w:val="003467B3"/>
    <w:rsid w:val="003468DB"/>
    <w:rsid w:val="003471F6"/>
    <w:rsid w:val="00347614"/>
    <w:rsid w:val="003476FB"/>
    <w:rsid w:val="0034779C"/>
    <w:rsid w:val="00347ABE"/>
    <w:rsid w:val="00350499"/>
    <w:rsid w:val="003512CD"/>
    <w:rsid w:val="0035154F"/>
    <w:rsid w:val="00351BEC"/>
    <w:rsid w:val="00351FA3"/>
    <w:rsid w:val="00352447"/>
    <w:rsid w:val="0035273D"/>
    <w:rsid w:val="00352C1B"/>
    <w:rsid w:val="0035356A"/>
    <w:rsid w:val="00353BB6"/>
    <w:rsid w:val="00353FEA"/>
    <w:rsid w:val="00354170"/>
    <w:rsid w:val="00354C02"/>
    <w:rsid w:val="00355B44"/>
    <w:rsid w:val="003561CA"/>
    <w:rsid w:val="0035625A"/>
    <w:rsid w:val="00356B85"/>
    <w:rsid w:val="00357203"/>
    <w:rsid w:val="003574F7"/>
    <w:rsid w:val="003602DC"/>
    <w:rsid w:val="0036052B"/>
    <w:rsid w:val="003607D0"/>
    <w:rsid w:val="00361303"/>
    <w:rsid w:val="00361360"/>
    <w:rsid w:val="003621F8"/>
    <w:rsid w:val="003628B2"/>
    <w:rsid w:val="00363016"/>
    <w:rsid w:val="003630C6"/>
    <w:rsid w:val="003633D8"/>
    <w:rsid w:val="0036400E"/>
    <w:rsid w:val="00364975"/>
    <w:rsid w:val="00364A24"/>
    <w:rsid w:val="00365031"/>
    <w:rsid w:val="00365403"/>
    <w:rsid w:val="00365675"/>
    <w:rsid w:val="00366317"/>
    <w:rsid w:val="00366612"/>
    <w:rsid w:val="0036678E"/>
    <w:rsid w:val="003669D2"/>
    <w:rsid w:val="00367190"/>
    <w:rsid w:val="0036734D"/>
    <w:rsid w:val="0036787D"/>
    <w:rsid w:val="00370597"/>
    <w:rsid w:val="00370AC3"/>
    <w:rsid w:val="00370D20"/>
    <w:rsid w:val="00371371"/>
    <w:rsid w:val="00371764"/>
    <w:rsid w:val="00371CB6"/>
    <w:rsid w:val="00371FE7"/>
    <w:rsid w:val="0037305E"/>
    <w:rsid w:val="003738A0"/>
    <w:rsid w:val="00373D47"/>
    <w:rsid w:val="003743A1"/>
    <w:rsid w:val="00374D37"/>
    <w:rsid w:val="003752CA"/>
    <w:rsid w:val="0037572E"/>
    <w:rsid w:val="00375BF6"/>
    <w:rsid w:val="00376099"/>
    <w:rsid w:val="003763BF"/>
    <w:rsid w:val="003763D6"/>
    <w:rsid w:val="00377894"/>
    <w:rsid w:val="00377E79"/>
    <w:rsid w:val="0038044D"/>
    <w:rsid w:val="00380858"/>
    <w:rsid w:val="003818FB"/>
    <w:rsid w:val="00383907"/>
    <w:rsid w:val="0038396F"/>
    <w:rsid w:val="00383AB7"/>
    <w:rsid w:val="00384262"/>
    <w:rsid w:val="0038443A"/>
    <w:rsid w:val="00384468"/>
    <w:rsid w:val="00384595"/>
    <w:rsid w:val="003852D3"/>
    <w:rsid w:val="003853F6"/>
    <w:rsid w:val="003858CE"/>
    <w:rsid w:val="003859EE"/>
    <w:rsid w:val="00386C7C"/>
    <w:rsid w:val="003873E1"/>
    <w:rsid w:val="003877E4"/>
    <w:rsid w:val="00387B5D"/>
    <w:rsid w:val="0039060F"/>
    <w:rsid w:val="00390B7C"/>
    <w:rsid w:val="003912A6"/>
    <w:rsid w:val="00391D7E"/>
    <w:rsid w:val="00391DBE"/>
    <w:rsid w:val="003920C7"/>
    <w:rsid w:val="003920DD"/>
    <w:rsid w:val="003921B4"/>
    <w:rsid w:val="003926DF"/>
    <w:rsid w:val="00392EEA"/>
    <w:rsid w:val="00393283"/>
    <w:rsid w:val="003935C7"/>
    <w:rsid w:val="00393D97"/>
    <w:rsid w:val="003943AF"/>
    <w:rsid w:val="0039446F"/>
    <w:rsid w:val="00394994"/>
    <w:rsid w:val="00394D21"/>
    <w:rsid w:val="00394E13"/>
    <w:rsid w:val="003952C5"/>
    <w:rsid w:val="00396496"/>
    <w:rsid w:val="00396C5D"/>
    <w:rsid w:val="00396F2F"/>
    <w:rsid w:val="00396FE2"/>
    <w:rsid w:val="00397584"/>
    <w:rsid w:val="00397655"/>
    <w:rsid w:val="00397B2F"/>
    <w:rsid w:val="00397EB3"/>
    <w:rsid w:val="003A0D3E"/>
    <w:rsid w:val="003A170C"/>
    <w:rsid w:val="003A27AE"/>
    <w:rsid w:val="003A2EE8"/>
    <w:rsid w:val="003A33CF"/>
    <w:rsid w:val="003A3A6F"/>
    <w:rsid w:val="003A409A"/>
    <w:rsid w:val="003A4D12"/>
    <w:rsid w:val="003A54B1"/>
    <w:rsid w:val="003A5F00"/>
    <w:rsid w:val="003A65BA"/>
    <w:rsid w:val="003A77DA"/>
    <w:rsid w:val="003A7865"/>
    <w:rsid w:val="003B019E"/>
    <w:rsid w:val="003B03D8"/>
    <w:rsid w:val="003B133E"/>
    <w:rsid w:val="003B13A6"/>
    <w:rsid w:val="003B1C0B"/>
    <w:rsid w:val="003B1CFA"/>
    <w:rsid w:val="003B2C68"/>
    <w:rsid w:val="003B2CFD"/>
    <w:rsid w:val="003B330E"/>
    <w:rsid w:val="003B33A1"/>
    <w:rsid w:val="003B3E53"/>
    <w:rsid w:val="003B3EB1"/>
    <w:rsid w:val="003B4B66"/>
    <w:rsid w:val="003B4EB2"/>
    <w:rsid w:val="003B51C1"/>
    <w:rsid w:val="003B5208"/>
    <w:rsid w:val="003B520B"/>
    <w:rsid w:val="003B5CE3"/>
    <w:rsid w:val="003B607D"/>
    <w:rsid w:val="003B6F98"/>
    <w:rsid w:val="003B7062"/>
    <w:rsid w:val="003B7388"/>
    <w:rsid w:val="003B74F0"/>
    <w:rsid w:val="003B75A2"/>
    <w:rsid w:val="003B7651"/>
    <w:rsid w:val="003B7724"/>
    <w:rsid w:val="003C00B9"/>
    <w:rsid w:val="003C01B9"/>
    <w:rsid w:val="003C0453"/>
    <w:rsid w:val="003C06D5"/>
    <w:rsid w:val="003C09EC"/>
    <w:rsid w:val="003C0AC3"/>
    <w:rsid w:val="003C16E1"/>
    <w:rsid w:val="003C17E2"/>
    <w:rsid w:val="003C1A53"/>
    <w:rsid w:val="003C1AEF"/>
    <w:rsid w:val="003C2BED"/>
    <w:rsid w:val="003C2C95"/>
    <w:rsid w:val="003C34DD"/>
    <w:rsid w:val="003C399B"/>
    <w:rsid w:val="003C3F47"/>
    <w:rsid w:val="003C46FD"/>
    <w:rsid w:val="003C4D27"/>
    <w:rsid w:val="003C51B4"/>
    <w:rsid w:val="003C5634"/>
    <w:rsid w:val="003C5FCF"/>
    <w:rsid w:val="003C61E9"/>
    <w:rsid w:val="003C6217"/>
    <w:rsid w:val="003C625A"/>
    <w:rsid w:val="003C66F0"/>
    <w:rsid w:val="003C6B61"/>
    <w:rsid w:val="003C7047"/>
    <w:rsid w:val="003C751D"/>
    <w:rsid w:val="003C7859"/>
    <w:rsid w:val="003C7914"/>
    <w:rsid w:val="003D02A1"/>
    <w:rsid w:val="003D0403"/>
    <w:rsid w:val="003D0953"/>
    <w:rsid w:val="003D32A0"/>
    <w:rsid w:val="003D4096"/>
    <w:rsid w:val="003D477E"/>
    <w:rsid w:val="003D4807"/>
    <w:rsid w:val="003D4AC1"/>
    <w:rsid w:val="003D4B79"/>
    <w:rsid w:val="003D5281"/>
    <w:rsid w:val="003D57B5"/>
    <w:rsid w:val="003D5D1E"/>
    <w:rsid w:val="003D6467"/>
    <w:rsid w:val="003D6D24"/>
    <w:rsid w:val="003D6EE7"/>
    <w:rsid w:val="003D7368"/>
    <w:rsid w:val="003D766B"/>
    <w:rsid w:val="003D785C"/>
    <w:rsid w:val="003D7A07"/>
    <w:rsid w:val="003E0884"/>
    <w:rsid w:val="003E0F06"/>
    <w:rsid w:val="003E3490"/>
    <w:rsid w:val="003E3AC8"/>
    <w:rsid w:val="003E3D9B"/>
    <w:rsid w:val="003E46F7"/>
    <w:rsid w:val="003E4812"/>
    <w:rsid w:val="003E4A25"/>
    <w:rsid w:val="003E50D9"/>
    <w:rsid w:val="003E5130"/>
    <w:rsid w:val="003E5906"/>
    <w:rsid w:val="003E5DDB"/>
    <w:rsid w:val="003E65AD"/>
    <w:rsid w:val="003E6858"/>
    <w:rsid w:val="003E7090"/>
    <w:rsid w:val="003E70C2"/>
    <w:rsid w:val="003E7A8D"/>
    <w:rsid w:val="003E7CD4"/>
    <w:rsid w:val="003F014B"/>
    <w:rsid w:val="003F021E"/>
    <w:rsid w:val="003F0BC2"/>
    <w:rsid w:val="003F10F6"/>
    <w:rsid w:val="003F163E"/>
    <w:rsid w:val="003F1CBE"/>
    <w:rsid w:val="003F1D02"/>
    <w:rsid w:val="003F1EF2"/>
    <w:rsid w:val="003F1FA7"/>
    <w:rsid w:val="003F21D7"/>
    <w:rsid w:val="003F2323"/>
    <w:rsid w:val="003F23E4"/>
    <w:rsid w:val="003F24C3"/>
    <w:rsid w:val="003F2A37"/>
    <w:rsid w:val="003F31A1"/>
    <w:rsid w:val="003F3BB6"/>
    <w:rsid w:val="003F48B3"/>
    <w:rsid w:val="003F5043"/>
    <w:rsid w:val="003F597D"/>
    <w:rsid w:val="003F5F1E"/>
    <w:rsid w:val="003F6231"/>
    <w:rsid w:val="003F7468"/>
    <w:rsid w:val="003F779F"/>
    <w:rsid w:val="003F77F0"/>
    <w:rsid w:val="00400708"/>
    <w:rsid w:val="00400CE6"/>
    <w:rsid w:val="004022B3"/>
    <w:rsid w:val="00402401"/>
    <w:rsid w:val="00402932"/>
    <w:rsid w:val="00402979"/>
    <w:rsid w:val="004029B6"/>
    <w:rsid w:val="00402B79"/>
    <w:rsid w:val="00403990"/>
    <w:rsid w:val="00403A18"/>
    <w:rsid w:val="00403E25"/>
    <w:rsid w:val="0040441E"/>
    <w:rsid w:val="00404F23"/>
    <w:rsid w:val="004051B3"/>
    <w:rsid w:val="0040529A"/>
    <w:rsid w:val="004054C2"/>
    <w:rsid w:val="00405D05"/>
    <w:rsid w:val="00406535"/>
    <w:rsid w:val="00406B47"/>
    <w:rsid w:val="00406E73"/>
    <w:rsid w:val="00406F13"/>
    <w:rsid w:val="0040704D"/>
    <w:rsid w:val="00407BD4"/>
    <w:rsid w:val="004105AA"/>
    <w:rsid w:val="00410E3A"/>
    <w:rsid w:val="00411621"/>
    <w:rsid w:val="00411733"/>
    <w:rsid w:val="00411742"/>
    <w:rsid w:val="00412506"/>
    <w:rsid w:val="004126F0"/>
    <w:rsid w:val="00412D1C"/>
    <w:rsid w:val="0041301C"/>
    <w:rsid w:val="00413775"/>
    <w:rsid w:val="00413A31"/>
    <w:rsid w:val="00413BDA"/>
    <w:rsid w:val="00414B20"/>
    <w:rsid w:val="00415A30"/>
    <w:rsid w:val="0041659A"/>
    <w:rsid w:val="00416677"/>
    <w:rsid w:val="00416DCA"/>
    <w:rsid w:val="00416ECA"/>
    <w:rsid w:val="004179EA"/>
    <w:rsid w:val="00417E3F"/>
    <w:rsid w:val="00420E29"/>
    <w:rsid w:val="00421032"/>
    <w:rsid w:val="0042103B"/>
    <w:rsid w:val="00421185"/>
    <w:rsid w:val="004211CB"/>
    <w:rsid w:val="0042193E"/>
    <w:rsid w:val="00421A76"/>
    <w:rsid w:val="00421F9F"/>
    <w:rsid w:val="00421FD2"/>
    <w:rsid w:val="00422724"/>
    <w:rsid w:val="004234F4"/>
    <w:rsid w:val="00423EF2"/>
    <w:rsid w:val="00424071"/>
    <w:rsid w:val="0042426C"/>
    <w:rsid w:val="00424AA9"/>
    <w:rsid w:val="00424F24"/>
    <w:rsid w:val="004252F7"/>
    <w:rsid w:val="00425330"/>
    <w:rsid w:val="0042578E"/>
    <w:rsid w:val="004261B1"/>
    <w:rsid w:val="00426B61"/>
    <w:rsid w:val="00426F05"/>
    <w:rsid w:val="00427888"/>
    <w:rsid w:val="00427C6E"/>
    <w:rsid w:val="0043084A"/>
    <w:rsid w:val="00430D72"/>
    <w:rsid w:val="00431E49"/>
    <w:rsid w:val="00432151"/>
    <w:rsid w:val="00432FB9"/>
    <w:rsid w:val="0043369E"/>
    <w:rsid w:val="004337FB"/>
    <w:rsid w:val="00433B56"/>
    <w:rsid w:val="00433D11"/>
    <w:rsid w:val="00434AB0"/>
    <w:rsid w:val="00434C42"/>
    <w:rsid w:val="00435077"/>
    <w:rsid w:val="00435C8F"/>
    <w:rsid w:val="0043625A"/>
    <w:rsid w:val="00436E88"/>
    <w:rsid w:val="00437C8A"/>
    <w:rsid w:val="004409BB"/>
    <w:rsid w:val="00440C5C"/>
    <w:rsid w:val="00440CAA"/>
    <w:rsid w:val="0044105D"/>
    <w:rsid w:val="00441567"/>
    <w:rsid w:val="00441977"/>
    <w:rsid w:val="00441AB0"/>
    <w:rsid w:val="0044231C"/>
    <w:rsid w:val="00442507"/>
    <w:rsid w:val="00442CCB"/>
    <w:rsid w:val="00442F5C"/>
    <w:rsid w:val="00442F8D"/>
    <w:rsid w:val="00442FA2"/>
    <w:rsid w:val="00442FB7"/>
    <w:rsid w:val="0044308D"/>
    <w:rsid w:val="00443514"/>
    <w:rsid w:val="00443673"/>
    <w:rsid w:val="004438F1"/>
    <w:rsid w:val="00443AFB"/>
    <w:rsid w:val="00443B9F"/>
    <w:rsid w:val="00443BB6"/>
    <w:rsid w:val="004440D7"/>
    <w:rsid w:val="0044452C"/>
    <w:rsid w:val="00444CB5"/>
    <w:rsid w:val="00445778"/>
    <w:rsid w:val="00445827"/>
    <w:rsid w:val="00445942"/>
    <w:rsid w:val="00446550"/>
    <w:rsid w:val="00446590"/>
    <w:rsid w:val="00446DDE"/>
    <w:rsid w:val="00447634"/>
    <w:rsid w:val="00447B67"/>
    <w:rsid w:val="00447F5D"/>
    <w:rsid w:val="0045006B"/>
    <w:rsid w:val="00450181"/>
    <w:rsid w:val="004508C3"/>
    <w:rsid w:val="00450DE0"/>
    <w:rsid w:val="004510E2"/>
    <w:rsid w:val="004511E1"/>
    <w:rsid w:val="00451823"/>
    <w:rsid w:val="00452227"/>
    <w:rsid w:val="00452284"/>
    <w:rsid w:val="00452332"/>
    <w:rsid w:val="0045263E"/>
    <w:rsid w:val="0045272A"/>
    <w:rsid w:val="00452732"/>
    <w:rsid w:val="004533EB"/>
    <w:rsid w:val="00453F51"/>
    <w:rsid w:val="00454F58"/>
    <w:rsid w:val="00455B5E"/>
    <w:rsid w:val="00455D24"/>
    <w:rsid w:val="00455DF6"/>
    <w:rsid w:val="00456245"/>
    <w:rsid w:val="00456294"/>
    <w:rsid w:val="00457C2F"/>
    <w:rsid w:val="00457F86"/>
    <w:rsid w:val="00460412"/>
    <w:rsid w:val="0046087B"/>
    <w:rsid w:val="00460B8B"/>
    <w:rsid w:val="00460E5E"/>
    <w:rsid w:val="00461372"/>
    <w:rsid w:val="00461CA1"/>
    <w:rsid w:val="00461D1E"/>
    <w:rsid w:val="00462C29"/>
    <w:rsid w:val="00463C35"/>
    <w:rsid w:val="00464B1C"/>
    <w:rsid w:val="00464B45"/>
    <w:rsid w:val="004653A5"/>
    <w:rsid w:val="0046590E"/>
    <w:rsid w:val="00465B28"/>
    <w:rsid w:val="00465E45"/>
    <w:rsid w:val="004660D9"/>
    <w:rsid w:val="0046669C"/>
    <w:rsid w:val="00466702"/>
    <w:rsid w:val="004667CE"/>
    <w:rsid w:val="004668D2"/>
    <w:rsid w:val="004669C2"/>
    <w:rsid w:val="00467E6D"/>
    <w:rsid w:val="00470506"/>
    <w:rsid w:val="00470927"/>
    <w:rsid w:val="00470B62"/>
    <w:rsid w:val="00470B8C"/>
    <w:rsid w:val="00470F48"/>
    <w:rsid w:val="00471845"/>
    <w:rsid w:val="00471874"/>
    <w:rsid w:val="00471A3B"/>
    <w:rsid w:val="00471D30"/>
    <w:rsid w:val="00471DEC"/>
    <w:rsid w:val="004722AD"/>
    <w:rsid w:val="00472847"/>
    <w:rsid w:val="004728A3"/>
    <w:rsid w:val="00472C5D"/>
    <w:rsid w:val="004739DF"/>
    <w:rsid w:val="00473A10"/>
    <w:rsid w:val="00473AEB"/>
    <w:rsid w:val="00473F48"/>
    <w:rsid w:val="00474012"/>
    <w:rsid w:val="00474180"/>
    <w:rsid w:val="00474464"/>
    <w:rsid w:val="00474A8B"/>
    <w:rsid w:val="00474AA5"/>
    <w:rsid w:val="00474CF7"/>
    <w:rsid w:val="00474F5A"/>
    <w:rsid w:val="004750DA"/>
    <w:rsid w:val="00476841"/>
    <w:rsid w:val="0047690B"/>
    <w:rsid w:val="004776DD"/>
    <w:rsid w:val="00477A10"/>
    <w:rsid w:val="00477C2F"/>
    <w:rsid w:val="00477DB5"/>
    <w:rsid w:val="00480466"/>
    <w:rsid w:val="00480529"/>
    <w:rsid w:val="0048095B"/>
    <w:rsid w:val="00480A07"/>
    <w:rsid w:val="00481666"/>
    <w:rsid w:val="00481CBD"/>
    <w:rsid w:val="004822F3"/>
    <w:rsid w:val="00482BE3"/>
    <w:rsid w:val="00483323"/>
    <w:rsid w:val="00483907"/>
    <w:rsid w:val="00483A2A"/>
    <w:rsid w:val="004841ED"/>
    <w:rsid w:val="0048437E"/>
    <w:rsid w:val="004853C5"/>
    <w:rsid w:val="004856A1"/>
    <w:rsid w:val="00485A85"/>
    <w:rsid w:val="00485B24"/>
    <w:rsid w:val="0048694B"/>
    <w:rsid w:val="00486C45"/>
    <w:rsid w:val="00486F27"/>
    <w:rsid w:val="0048721F"/>
    <w:rsid w:val="00487B9C"/>
    <w:rsid w:val="00490AC8"/>
    <w:rsid w:val="00490E35"/>
    <w:rsid w:val="00491004"/>
    <w:rsid w:val="00491BC9"/>
    <w:rsid w:val="00491CC7"/>
    <w:rsid w:val="004930F4"/>
    <w:rsid w:val="004932DD"/>
    <w:rsid w:val="004932E1"/>
    <w:rsid w:val="00493908"/>
    <w:rsid w:val="0049454E"/>
    <w:rsid w:val="004945B7"/>
    <w:rsid w:val="0049469D"/>
    <w:rsid w:val="00495194"/>
    <w:rsid w:val="004953F4"/>
    <w:rsid w:val="00495465"/>
    <w:rsid w:val="004954A1"/>
    <w:rsid w:val="004957FA"/>
    <w:rsid w:val="00495A5E"/>
    <w:rsid w:val="00495B1C"/>
    <w:rsid w:val="00496C09"/>
    <w:rsid w:val="00497134"/>
    <w:rsid w:val="004A0558"/>
    <w:rsid w:val="004A0DF9"/>
    <w:rsid w:val="004A1795"/>
    <w:rsid w:val="004A3131"/>
    <w:rsid w:val="004A3147"/>
    <w:rsid w:val="004A35DF"/>
    <w:rsid w:val="004A36AE"/>
    <w:rsid w:val="004A3896"/>
    <w:rsid w:val="004A39EC"/>
    <w:rsid w:val="004A3F7E"/>
    <w:rsid w:val="004A443A"/>
    <w:rsid w:val="004A455F"/>
    <w:rsid w:val="004A4B5E"/>
    <w:rsid w:val="004A575F"/>
    <w:rsid w:val="004A5B89"/>
    <w:rsid w:val="004A5D15"/>
    <w:rsid w:val="004B080A"/>
    <w:rsid w:val="004B0A9F"/>
    <w:rsid w:val="004B0D3D"/>
    <w:rsid w:val="004B0FBB"/>
    <w:rsid w:val="004B1008"/>
    <w:rsid w:val="004B12B1"/>
    <w:rsid w:val="004B19D0"/>
    <w:rsid w:val="004B1B25"/>
    <w:rsid w:val="004B1E1D"/>
    <w:rsid w:val="004B1EA2"/>
    <w:rsid w:val="004B2338"/>
    <w:rsid w:val="004B24CB"/>
    <w:rsid w:val="004B262B"/>
    <w:rsid w:val="004B2AE8"/>
    <w:rsid w:val="004B2B1C"/>
    <w:rsid w:val="004B2E41"/>
    <w:rsid w:val="004B39E9"/>
    <w:rsid w:val="004B419C"/>
    <w:rsid w:val="004B43A3"/>
    <w:rsid w:val="004B46CE"/>
    <w:rsid w:val="004B497D"/>
    <w:rsid w:val="004B4DF4"/>
    <w:rsid w:val="004B4F0F"/>
    <w:rsid w:val="004B531F"/>
    <w:rsid w:val="004B5BDE"/>
    <w:rsid w:val="004B5C09"/>
    <w:rsid w:val="004B5C1E"/>
    <w:rsid w:val="004B6111"/>
    <w:rsid w:val="004B6B8A"/>
    <w:rsid w:val="004B7041"/>
    <w:rsid w:val="004B72F8"/>
    <w:rsid w:val="004B76A1"/>
    <w:rsid w:val="004B77E0"/>
    <w:rsid w:val="004B7872"/>
    <w:rsid w:val="004B7DAC"/>
    <w:rsid w:val="004B7F9E"/>
    <w:rsid w:val="004B7FDA"/>
    <w:rsid w:val="004C03EC"/>
    <w:rsid w:val="004C05A9"/>
    <w:rsid w:val="004C0BD5"/>
    <w:rsid w:val="004C1022"/>
    <w:rsid w:val="004C10B5"/>
    <w:rsid w:val="004C136F"/>
    <w:rsid w:val="004C1548"/>
    <w:rsid w:val="004C1957"/>
    <w:rsid w:val="004C1C0E"/>
    <w:rsid w:val="004C2337"/>
    <w:rsid w:val="004C275C"/>
    <w:rsid w:val="004C33AC"/>
    <w:rsid w:val="004C3E75"/>
    <w:rsid w:val="004C4139"/>
    <w:rsid w:val="004C48F0"/>
    <w:rsid w:val="004C5570"/>
    <w:rsid w:val="004C58EF"/>
    <w:rsid w:val="004C5C53"/>
    <w:rsid w:val="004C61D8"/>
    <w:rsid w:val="004C7216"/>
    <w:rsid w:val="004C732F"/>
    <w:rsid w:val="004C775B"/>
    <w:rsid w:val="004C775D"/>
    <w:rsid w:val="004C78BD"/>
    <w:rsid w:val="004C7941"/>
    <w:rsid w:val="004C7EE7"/>
    <w:rsid w:val="004D0A20"/>
    <w:rsid w:val="004D0BB3"/>
    <w:rsid w:val="004D0E4A"/>
    <w:rsid w:val="004D1162"/>
    <w:rsid w:val="004D1251"/>
    <w:rsid w:val="004D18BD"/>
    <w:rsid w:val="004D247D"/>
    <w:rsid w:val="004D28D7"/>
    <w:rsid w:val="004D2AC0"/>
    <w:rsid w:val="004D2EF7"/>
    <w:rsid w:val="004D34D7"/>
    <w:rsid w:val="004D4169"/>
    <w:rsid w:val="004D497D"/>
    <w:rsid w:val="004D54D7"/>
    <w:rsid w:val="004D5F85"/>
    <w:rsid w:val="004D6275"/>
    <w:rsid w:val="004D64BC"/>
    <w:rsid w:val="004D64E9"/>
    <w:rsid w:val="004D6D22"/>
    <w:rsid w:val="004D7037"/>
    <w:rsid w:val="004D7648"/>
    <w:rsid w:val="004E0869"/>
    <w:rsid w:val="004E0EE6"/>
    <w:rsid w:val="004E0FB1"/>
    <w:rsid w:val="004E147A"/>
    <w:rsid w:val="004E1722"/>
    <w:rsid w:val="004E186E"/>
    <w:rsid w:val="004E1AC9"/>
    <w:rsid w:val="004E1D04"/>
    <w:rsid w:val="004E2823"/>
    <w:rsid w:val="004E2C17"/>
    <w:rsid w:val="004E2C5A"/>
    <w:rsid w:val="004E2F61"/>
    <w:rsid w:val="004E3695"/>
    <w:rsid w:val="004E3C00"/>
    <w:rsid w:val="004E3CC3"/>
    <w:rsid w:val="004E3DED"/>
    <w:rsid w:val="004E5D43"/>
    <w:rsid w:val="004E5E2D"/>
    <w:rsid w:val="004E5F53"/>
    <w:rsid w:val="004E6B29"/>
    <w:rsid w:val="004E6B65"/>
    <w:rsid w:val="004E7A44"/>
    <w:rsid w:val="004F0761"/>
    <w:rsid w:val="004F0BF7"/>
    <w:rsid w:val="004F159B"/>
    <w:rsid w:val="004F1DF5"/>
    <w:rsid w:val="004F28DD"/>
    <w:rsid w:val="004F29DA"/>
    <w:rsid w:val="004F2BB6"/>
    <w:rsid w:val="004F351F"/>
    <w:rsid w:val="004F47D9"/>
    <w:rsid w:val="004F503D"/>
    <w:rsid w:val="004F518F"/>
    <w:rsid w:val="004F577C"/>
    <w:rsid w:val="004F5BF3"/>
    <w:rsid w:val="004F623C"/>
    <w:rsid w:val="004F6A72"/>
    <w:rsid w:val="004F7069"/>
    <w:rsid w:val="004F7768"/>
    <w:rsid w:val="004F7C0B"/>
    <w:rsid w:val="004F7DB9"/>
    <w:rsid w:val="00500094"/>
    <w:rsid w:val="005000B7"/>
    <w:rsid w:val="005018D1"/>
    <w:rsid w:val="00502668"/>
    <w:rsid w:val="0050304A"/>
    <w:rsid w:val="00503287"/>
    <w:rsid w:val="005036DE"/>
    <w:rsid w:val="005038D2"/>
    <w:rsid w:val="00503A50"/>
    <w:rsid w:val="00504FCF"/>
    <w:rsid w:val="0050502C"/>
    <w:rsid w:val="005054A8"/>
    <w:rsid w:val="00505AE0"/>
    <w:rsid w:val="00505EE5"/>
    <w:rsid w:val="00506A8A"/>
    <w:rsid w:val="005073AB"/>
    <w:rsid w:val="005074A9"/>
    <w:rsid w:val="00507A0C"/>
    <w:rsid w:val="00510754"/>
    <w:rsid w:val="00510B7F"/>
    <w:rsid w:val="00510F02"/>
    <w:rsid w:val="005112E2"/>
    <w:rsid w:val="00511D16"/>
    <w:rsid w:val="005123D7"/>
    <w:rsid w:val="00512BB5"/>
    <w:rsid w:val="00514150"/>
    <w:rsid w:val="00514BE3"/>
    <w:rsid w:val="00515125"/>
    <w:rsid w:val="005151FD"/>
    <w:rsid w:val="005153DB"/>
    <w:rsid w:val="00515636"/>
    <w:rsid w:val="00515B95"/>
    <w:rsid w:val="0051679E"/>
    <w:rsid w:val="00516A58"/>
    <w:rsid w:val="00517A3D"/>
    <w:rsid w:val="00517BD9"/>
    <w:rsid w:val="00517BE1"/>
    <w:rsid w:val="00517E46"/>
    <w:rsid w:val="00520737"/>
    <w:rsid w:val="0052167D"/>
    <w:rsid w:val="00521A09"/>
    <w:rsid w:val="00521E60"/>
    <w:rsid w:val="005220A0"/>
    <w:rsid w:val="0052226B"/>
    <w:rsid w:val="00522353"/>
    <w:rsid w:val="0052237E"/>
    <w:rsid w:val="00522780"/>
    <w:rsid w:val="0052290D"/>
    <w:rsid w:val="00522EBD"/>
    <w:rsid w:val="00523670"/>
    <w:rsid w:val="005236C4"/>
    <w:rsid w:val="00523CC2"/>
    <w:rsid w:val="005253E6"/>
    <w:rsid w:val="00525FFE"/>
    <w:rsid w:val="005264F0"/>
    <w:rsid w:val="005268CB"/>
    <w:rsid w:val="00526949"/>
    <w:rsid w:val="0052731F"/>
    <w:rsid w:val="00527598"/>
    <w:rsid w:val="00530009"/>
    <w:rsid w:val="00530772"/>
    <w:rsid w:val="005307C5"/>
    <w:rsid w:val="00530B44"/>
    <w:rsid w:val="00530DD7"/>
    <w:rsid w:val="00531841"/>
    <w:rsid w:val="0053188D"/>
    <w:rsid w:val="00531D33"/>
    <w:rsid w:val="00532201"/>
    <w:rsid w:val="0053289F"/>
    <w:rsid w:val="00533D3E"/>
    <w:rsid w:val="00533E3B"/>
    <w:rsid w:val="005344EE"/>
    <w:rsid w:val="005349CC"/>
    <w:rsid w:val="00534AE7"/>
    <w:rsid w:val="00534C7D"/>
    <w:rsid w:val="005358BA"/>
    <w:rsid w:val="00535A12"/>
    <w:rsid w:val="00535B2E"/>
    <w:rsid w:val="00535E3E"/>
    <w:rsid w:val="00536531"/>
    <w:rsid w:val="005367E2"/>
    <w:rsid w:val="00536818"/>
    <w:rsid w:val="00536904"/>
    <w:rsid w:val="00536B16"/>
    <w:rsid w:val="00536DDE"/>
    <w:rsid w:val="0053700B"/>
    <w:rsid w:val="005372B4"/>
    <w:rsid w:val="00537AB5"/>
    <w:rsid w:val="00537BB0"/>
    <w:rsid w:val="005413F2"/>
    <w:rsid w:val="005415ED"/>
    <w:rsid w:val="00541AD5"/>
    <w:rsid w:val="0054290D"/>
    <w:rsid w:val="005429DC"/>
    <w:rsid w:val="005431C1"/>
    <w:rsid w:val="005437C5"/>
    <w:rsid w:val="00544134"/>
    <w:rsid w:val="005441AE"/>
    <w:rsid w:val="0054452D"/>
    <w:rsid w:val="00544D5F"/>
    <w:rsid w:val="0054514A"/>
    <w:rsid w:val="005462E1"/>
    <w:rsid w:val="00546A54"/>
    <w:rsid w:val="00546B13"/>
    <w:rsid w:val="005473B2"/>
    <w:rsid w:val="0054741F"/>
    <w:rsid w:val="005475A3"/>
    <w:rsid w:val="00547A2B"/>
    <w:rsid w:val="00547E75"/>
    <w:rsid w:val="00547FE5"/>
    <w:rsid w:val="005506E8"/>
    <w:rsid w:val="00550BBF"/>
    <w:rsid w:val="00551A42"/>
    <w:rsid w:val="00551B07"/>
    <w:rsid w:val="00551B19"/>
    <w:rsid w:val="005526F7"/>
    <w:rsid w:val="00552759"/>
    <w:rsid w:val="005530F8"/>
    <w:rsid w:val="00553BFF"/>
    <w:rsid w:val="00554163"/>
    <w:rsid w:val="00555069"/>
    <w:rsid w:val="005551A1"/>
    <w:rsid w:val="00555562"/>
    <w:rsid w:val="005559C1"/>
    <w:rsid w:val="00556983"/>
    <w:rsid w:val="00557AC3"/>
    <w:rsid w:val="00557B6A"/>
    <w:rsid w:val="00557D70"/>
    <w:rsid w:val="00557DEB"/>
    <w:rsid w:val="00557F0F"/>
    <w:rsid w:val="005601E7"/>
    <w:rsid w:val="00560287"/>
    <w:rsid w:val="00560405"/>
    <w:rsid w:val="00560492"/>
    <w:rsid w:val="00560AB3"/>
    <w:rsid w:val="0056113A"/>
    <w:rsid w:val="00561B0F"/>
    <w:rsid w:val="00562686"/>
    <w:rsid w:val="00562C9A"/>
    <w:rsid w:val="0056361B"/>
    <w:rsid w:val="00563A88"/>
    <w:rsid w:val="00563D2E"/>
    <w:rsid w:val="00563E39"/>
    <w:rsid w:val="00564C35"/>
    <w:rsid w:val="00564F66"/>
    <w:rsid w:val="00565DFA"/>
    <w:rsid w:val="005668B2"/>
    <w:rsid w:val="005677BB"/>
    <w:rsid w:val="0056790B"/>
    <w:rsid w:val="00567912"/>
    <w:rsid w:val="00570186"/>
    <w:rsid w:val="00570C07"/>
    <w:rsid w:val="00570D13"/>
    <w:rsid w:val="0057102A"/>
    <w:rsid w:val="005714C3"/>
    <w:rsid w:val="005718B0"/>
    <w:rsid w:val="005718F7"/>
    <w:rsid w:val="00571A10"/>
    <w:rsid w:val="00571E35"/>
    <w:rsid w:val="0057219B"/>
    <w:rsid w:val="0057278F"/>
    <w:rsid w:val="005735B5"/>
    <w:rsid w:val="0057371C"/>
    <w:rsid w:val="00573799"/>
    <w:rsid w:val="00573A8E"/>
    <w:rsid w:val="00573DF7"/>
    <w:rsid w:val="00573F42"/>
    <w:rsid w:val="00574533"/>
    <w:rsid w:val="00575256"/>
    <w:rsid w:val="005752A3"/>
    <w:rsid w:val="005757DF"/>
    <w:rsid w:val="00575842"/>
    <w:rsid w:val="00575F9D"/>
    <w:rsid w:val="00576EEC"/>
    <w:rsid w:val="005770F8"/>
    <w:rsid w:val="00577502"/>
    <w:rsid w:val="00577633"/>
    <w:rsid w:val="005809A9"/>
    <w:rsid w:val="0058164C"/>
    <w:rsid w:val="005816F9"/>
    <w:rsid w:val="00581ECC"/>
    <w:rsid w:val="00582117"/>
    <w:rsid w:val="0058263A"/>
    <w:rsid w:val="00582980"/>
    <w:rsid w:val="00582AB2"/>
    <w:rsid w:val="005831C2"/>
    <w:rsid w:val="0058357C"/>
    <w:rsid w:val="005838FD"/>
    <w:rsid w:val="005839B7"/>
    <w:rsid w:val="005843CB"/>
    <w:rsid w:val="00585E8D"/>
    <w:rsid w:val="00586785"/>
    <w:rsid w:val="005867C7"/>
    <w:rsid w:val="00586CE0"/>
    <w:rsid w:val="00586E0A"/>
    <w:rsid w:val="00586E26"/>
    <w:rsid w:val="00587213"/>
    <w:rsid w:val="0058767F"/>
    <w:rsid w:val="00587709"/>
    <w:rsid w:val="005879E3"/>
    <w:rsid w:val="00587E26"/>
    <w:rsid w:val="00587F82"/>
    <w:rsid w:val="005900D6"/>
    <w:rsid w:val="00590327"/>
    <w:rsid w:val="005905C3"/>
    <w:rsid w:val="005905E9"/>
    <w:rsid w:val="005910A5"/>
    <w:rsid w:val="005917D9"/>
    <w:rsid w:val="0059192A"/>
    <w:rsid w:val="00591FFF"/>
    <w:rsid w:val="00594000"/>
    <w:rsid w:val="0059436F"/>
    <w:rsid w:val="005943F1"/>
    <w:rsid w:val="00594A97"/>
    <w:rsid w:val="00594D9B"/>
    <w:rsid w:val="00595808"/>
    <w:rsid w:val="00596938"/>
    <w:rsid w:val="005969C8"/>
    <w:rsid w:val="00597087"/>
    <w:rsid w:val="005A1212"/>
    <w:rsid w:val="005A14BF"/>
    <w:rsid w:val="005A20C8"/>
    <w:rsid w:val="005A2594"/>
    <w:rsid w:val="005A270E"/>
    <w:rsid w:val="005A2CAF"/>
    <w:rsid w:val="005A4B28"/>
    <w:rsid w:val="005A4C1A"/>
    <w:rsid w:val="005A5829"/>
    <w:rsid w:val="005A59A7"/>
    <w:rsid w:val="005A61BC"/>
    <w:rsid w:val="005A67EE"/>
    <w:rsid w:val="005A69F2"/>
    <w:rsid w:val="005A6AE6"/>
    <w:rsid w:val="005A6C3E"/>
    <w:rsid w:val="005A7006"/>
    <w:rsid w:val="005A70AD"/>
    <w:rsid w:val="005A7831"/>
    <w:rsid w:val="005A7BBD"/>
    <w:rsid w:val="005A7BD9"/>
    <w:rsid w:val="005B0311"/>
    <w:rsid w:val="005B0952"/>
    <w:rsid w:val="005B116B"/>
    <w:rsid w:val="005B1A95"/>
    <w:rsid w:val="005B397F"/>
    <w:rsid w:val="005B3B03"/>
    <w:rsid w:val="005B3B63"/>
    <w:rsid w:val="005B3F4E"/>
    <w:rsid w:val="005B469E"/>
    <w:rsid w:val="005B489B"/>
    <w:rsid w:val="005B491B"/>
    <w:rsid w:val="005B5EA3"/>
    <w:rsid w:val="005B65CE"/>
    <w:rsid w:val="005B6626"/>
    <w:rsid w:val="005B6705"/>
    <w:rsid w:val="005B6D85"/>
    <w:rsid w:val="005B7579"/>
    <w:rsid w:val="005B75C4"/>
    <w:rsid w:val="005B7FBB"/>
    <w:rsid w:val="005C010B"/>
    <w:rsid w:val="005C09B9"/>
    <w:rsid w:val="005C1AF2"/>
    <w:rsid w:val="005C210E"/>
    <w:rsid w:val="005C21AB"/>
    <w:rsid w:val="005C2633"/>
    <w:rsid w:val="005C3095"/>
    <w:rsid w:val="005C391A"/>
    <w:rsid w:val="005C41F6"/>
    <w:rsid w:val="005C4261"/>
    <w:rsid w:val="005C457C"/>
    <w:rsid w:val="005C45A6"/>
    <w:rsid w:val="005C4836"/>
    <w:rsid w:val="005C4D13"/>
    <w:rsid w:val="005C50B4"/>
    <w:rsid w:val="005C53EC"/>
    <w:rsid w:val="005C569E"/>
    <w:rsid w:val="005C5B87"/>
    <w:rsid w:val="005C5F74"/>
    <w:rsid w:val="005C653C"/>
    <w:rsid w:val="005C6700"/>
    <w:rsid w:val="005C6CD4"/>
    <w:rsid w:val="005C6F15"/>
    <w:rsid w:val="005C707F"/>
    <w:rsid w:val="005C75D9"/>
    <w:rsid w:val="005C7C2E"/>
    <w:rsid w:val="005C7C5C"/>
    <w:rsid w:val="005C7F35"/>
    <w:rsid w:val="005D0474"/>
    <w:rsid w:val="005D1143"/>
    <w:rsid w:val="005D1279"/>
    <w:rsid w:val="005D16DA"/>
    <w:rsid w:val="005D1780"/>
    <w:rsid w:val="005D1CE7"/>
    <w:rsid w:val="005D1DC4"/>
    <w:rsid w:val="005D27DF"/>
    <w:rsid w:val="005D32A3"/>
    <w:rsid w:val="005D3531"/>
    <w:rsid w:val="005D46DB"/>
    <w:rsid w:val="005D47B9"/>
    <w:rsid w:val="005D4C85"/>
    <w:rsid w:val="005D5DB1"/>
    <w:rsid w:val="005D664C"/>
    <w:rsid w:val="005D6821"/>
    <w:rsid w:val="005D7037"/>
    <w:rsid w:val="005D77A2"/>
    <w:rsid w:val="005E0136"/>
    <w:rsid w:val="005E0815"/>
    <w:rsid w:val="005E0DFF"/>
    <w:rsid w:val="005E1164"/>
    <w:rsid w:val="005E13E2"/>
    <w:rsid w:val="005E161E"/>
    <w:rsid w:val="005E1BE5"/>
    <w:rsid w:val="005E1C80"/>
    <w:rsid w:val="005E22A0"/>
    <w:rsid w:val="005E287E"/>
    <w:rsid w:val="005E294B"/>
    <w:rsid w:val="005E32BA"/>
    <w:rsid w:val="005E32E7"/>
    <w:rsid w:val="005E34F6"/>
    <w:rsid w:val="005E3A02"/>
    <w:rsid w:val="005E3DAA"/>
    <w:rsid w:val="005E3F2A"/>
    <w:rsid w:val="005E4438"/>
    <w:rsid w:val="005E4BEF"/>
    <w:rsid w:val="005E5069"/>
    <w:rsid w:val="005E5072"/>
    <w:rsid w:val="005E511F"/>
    <w:rsid w:val="005E57D0"/>
    <w:rsid w:val="005E5F90"/>
    <w:rsid w:val="005E66E6"/>
    <w:rsid w:val="005E7FE4"/>
    <w:rsid w:val="005F0638"/>
    <w:rsid w:val="005F1599"/>
    <w:rsid w:val="005F1ED7"/>
    <w:rsid w:val="005F20FF"/>
    <w:rsid w:val="005F2AAB"/>
    <w:rsid w:val="005F2FA4"/>
    <w:rsid w:val="005F3759"/>
    <w:rsid w:val="005F375C"/>
    <w:rsid w:val="005F392E"/>
    <w:rsid w:val="005F3C0E"/>
    <w:rsid w:val="005F43A4"/>
    <w:rsid w:val="005F4923"/>
    <w:rsid w:val="005F493A"/>
    <w:rsid w:val="005F49A2"/>
    <w:rsid w:val="005F4AC9"/>
    <w:rsid w:val="005F4B3F"/>
    <w:rsid w:val="005F4B74"/>
    <w:rsid w:val="005F4EC8"/>
    <w:rsid w:val="005F5133"/>
    <w:rsid w:val="005F537A"/>
    <w:rsid w:val="005F56F3"/>
    <w:rsid w:val="005F6492"/>
    <w:rsid w:val="005F6739"/>
    <w:rsid w:val="005F6AAF"/>
    <w:rsid w:val="005F6FD1"/>
    <w:rsid w:val="005F778C"/>
    <w:rsid w:val="005F7960"/>
    <w:rsid w:val="005F7A61"/>
    <w:rsid w:val="005F7BE6"/>
    <w:rsid w:val="005F7D69"/>
    <w:rsid w:val="005F7DBA"/>
    <w:rsid w:val="005F7DFE"/>
    <w:rsid w:val="00600420"/>
    <w:rsid w:val="00600453"/>
    <w:rsid w:val="00601045"/>
    <w:rsid w:val="00601282"/>
    <w:rsid w:val="00602336"/>
    <w:rsid w:val="00603422"/>
    <w:rsid w:val="0060398B"/>
    <w:rsid w:val="00603C57"/>
    <w:rsid w:val="00604865"/>
    <w:rsid w:val="00604881"/>
    <w:rsid w:val="00604CC8"/>
    <w:rsid w:val="0060524D"/>
    <w:rsid w:val="0060578D"/>
    <w:rsid w:val="00606118"/>
    <w:rsid w:val="0060784E"/>
    <w:rsid w:val="006104D5"/>
    <w:rsid w:val="006106F9"/>
    <w:rsid w:val="006107C2"/>
    <w:rsid w:val="006111D7"/>
    <w:rsid w:val="006116C4"/>
    <w:rsid w:val="00611C83"/>
    <w:rsid w:val="00611E2B"/>
    <w:rsid w:val="00611EA5"/>
    <w:rsid w:val="006124E0"/>
    <w:rsid w:val="006127DC"/>
    <w:rsid w:val="006130F4"/>
    <w:rsid w:val="00613184"/>
    <w:rsid w:val="006134C6"/>
    <w:rsid w:val="00613764"/>
    <w:rsid w:val="00614870"/>
    <w:rsid w:val="006150DB"/>
    <w:rsid w:val="00615B60"/>
    <w:rsid w:val="00615F17"/>
    <w:rsid w:val="00616463"/>
    <w:rsid w:val="006164F0"/>
    <w:rsid w:val="0061741C"/>
    <w:rsid w:val="006178FD"/>
    <w:rsid w:val="006179C7"/>
    <w:rsid w:val="00617D8E"/>
    <w:rsid w:val="00617DF5"/>
    <w:rsid w:val="006200CB"/>
    <w:rsid w:val="0062022E"/>
    <w:rsid w:val="00620402"/>
    <w:rsid w:val="0062094F"/>
    <w:rsid w:val="0062165C"/>
    <w:rsid w:val="00621B0A"/>
    <w:rsid w:val="00621D62"/>
    <w:rsid w:val="0062237C"/>
    <w:rsid w:val="0062289E"/>
    <w:rsid w:val="0062310A"/>
    <w:rsid w:val="0062386B"/>
    <w:rsid w:val="006238D0"/>
    <w:rsid w:val="00623AD5"/>
    <w:rsid w:val="00623B2B"/>
    <w:rsid w:val="00625066"/>
    <w:rsid w:val="0062545A"/>
    <w:rsid w:val="0062593E"/>
    <w:rsid w:val="00625A04"/>
    <w:rsid w:val="006264C5"/>
    <w:rsid w:val="0062732C"/>
    <w:rsid w:val="006277FE"/>
    <w:rsid w:val="00627913"/>
    <w:rsid w:val="00627CF8"/>
    <w:rsid w:val="00630C21"/>
    <w:rsid w:val="00630D83"/>
    <w:rsid w:val="00630EEF"/>
    <w:rsid w:val="00631057"/>
    <w:rsid w:val="006317C5"/>
    <w:rsid w:val="006322AB"/>
    <w:rsid w:val="00633769"/>
    <w:rsid w:val="00633EA4"/>
    <w:rsid w:val="006345F8"/>
    <w:rsid w:val="00634F48"/>
    <w:rsid w:val="00634F7D"/>
    <w:rsid w:val="006350C1"/>
    <w:rsid w:val="00635615"/>
    <w:rsid w:val="00636258"/>
    <w:rsid w:val="0063625F"/>
    <w:rsid w:val="00636515"/>
    <w:rsid w:val="00636EA0"/>
    <w:rsid w:val="0063704E"/>
    <w:rsid w:val="006375F6"/>
    <w:rsid w:val="0063776A"/>
    <w:rsid w:val="00637A94"/>
    <w:rsid w:val="00637BE3"/>
    <w:rsid w:val="006400AB"/>
    <w:rsid w:val="00640404"/>
    <w:rsid w:val="006407B4"/>
    <w:rsid w:val="00640937"/>
    <w:rsid w:val="00641331"/>
    <w:rsid w:val="0064148F"/>
    <w:rsid w:val="0064197D"/>
    <w:rsid w:val="006419A5"/>
    <w:rsid w:val="00642446"/>
    <w:rsid w:val="006429CA"/>
    <w:rsid w:val="00643917"/>
    <w:rsid w:val="006440C7"/>
    <w:rsid w:val="0064467D"/>
    <w:rsid w:val="00644842"/>
    <w:rsid w:val="00644AF2"/>
    <w:rsid w:val="00644DA6"/>
    <w:rsid w:val="0064550A"/>
    <w:rsid w:val="00646140"/>
    <w:rsid w:val="00646DDE"/>
    <w:rsid w:val="00647C3C"/>
    <w:rsid w:val="00647C81"/>
    <w:rsid w:val="00647F38"/>
    <w:rsid w:val="00650186"/>
    <w:rsid w:val="00650202"/>
    <w:rsid w:val="00650783"/>
    <w:rsid w:val="0065103B"/>
    <w:rsid w:val="0065148F"/>
    <w:rsid w:val="00651537"/>
    <w:rsid w:val="006519B9"/>
    <w:rsid w:val="00652AF5"/>
    <w:rsid w:val="006535F9"/>
    <w:rsid w:val="00653896"/>
    <w:rsid w:val="00654013"/>
    <w:rsid w:val="00654E47"/>
    <w:rsid w:val="00655049"/>
    <w:rsid w:val="00655756"/>
    <w:rsid w:val="00655F0F"/>
    <w:rsid w:val="00656067"/>
    <w:rsid w:val="006562D1"/>
    <w:rsid w:val="00657677"/>
    <w:rsid w:val="006576FE"/>
    <w:rsid w:val="00657E25"/>
    <w:rsid w:val="00657FFE"/>
    <w:rsid w:val="006607FA"/>
    <w:rsid w:val="00660A6F"/>
    <w:rsid w:val="00660D69"/>
    <w:rsid w:val="00661785"/>
    <w:rsid w:val="00661CE5"/>
    <w:rsid w:val="0066205A"/>
    <w:rsid w:val="00662457"/>
    <w:rsid w:val="00662F0C"/>
    <w:rsid w:val="006637B7"/>
    <w:rsid w:val="006652CE"/>
    <w:rsid w:val="00665478"/>
    <w:rsid w:val="0066612B"/>
    <w:rsid w:val="006663D9"/>
    <w:rsid w:val="006669F2"/>
    <w:rsid w:val="00667267"/>
    <w:rsid w:val="006672AD"/>
    <w:rsid w:val="006672C0"/>
    <w:rsid w:val="006673D0"/>
    <w:rsid w:val="006700C6"/>
    <w:rsid w:val="00670169"/>
    <w:rsid w:val="006708F6"/>
    <w:rsid w:val="00670D2E"/>
    <w:rsid w:val="00670F6A"/>
    <w:rsid w:val="00671572"/>
    <w:rsid w:val="006716F7"/>
    <w:rsid w:val="00671925"/>
    <w:rsid w:val="00671932"/>
    <w:rsid w:val="006719F5"/>
    <w:rsid w:val="0067208D"/>
    <w:rsid w:val="0067233F"/>
    <w:rsid w:val="006729F5"/>
    <w:rsid w:val="00672B0F"/>
    <w:rsid w:val="00672CC3"/>
    <w:rsid w:val="00673572"/>
    <w:rsid w:val="00673C53"/>
    <w:rsid w:val="006740CF"/>
    <w:rsid w:val="00674726"/>
    <w:rsid w:val="006747C3"/>
    <w:rsid w:val="006748A7"/>
    <w:rsid w:val="00674B7E"/>
    <w:rsid w:val="00674DA3"/>
    <w:rsid w:val="00674F6C"/>
    <w:rsid w:val="0067507D"/>
    <w:rsid w:val="00675298"/>
    <w:rsid w:val="006758AF"/>
    <w:rsid w:val="00675CF5"/>
    <w:rsid w:val="00676870"/>
    <w:rsid w:val="00676912"/>
    <w:rsid w:val="00676AF4"/>
    <w:rsid w:val="00676FDA"/>
    <w:rsid w:val="0067706B"/>
    <w:rsid w:val="006770A0"/>
    <w:rsid w:val="00677359"/>
    <w:rsid w:val="006779A3"/>
    <w:rsid w:val="00677DA0"/>
    <w:rsid w:val="00677E06"/>
    <w:rsid w:val="0068050A"/>
    <w:rsid w:val="006807C9"/>
    <w:rsid w:val="00680BBA"/>
    <w:rsid w:val="00680D5E"/>
    <w:rsid w:val="0068105D"/>
    <w:rsid w:val="006810DE"/>
    <w:rsid w:val="00681219"/>
    <w:rsid w:val="006812B0"/>
    <w:rsid w:val="00681B04"/>
    <w:rsid w:val="0068207F"/>
    <w:rsid w:val="006820D0"/>
    <w:rsid w:val="00682CDF"/>
    <w:rsid w:val="0068343E"/>
    <w:rsid w:val="00683A32"/>
    <w:rsid w:val="00683D6D"/>
    <w:rsid w:val="006840AA"/>
    <w:rsid w:val="0068411A"/>
    <w:rsid w:val="006850C1"/>
    <w:rsid w:val="0068594B"/>
    <w:rsid w:val="00685A91"/>
    <w:rsid w:val="00685E7B"/>
    <w:rsid w:val="00685FB7"/>
    <w:rsid w:val="006869BE"/>
    <w:rsid w:val="00686C16"/>
    <w:rsid w:val="006872B7"/>
    <w:rsid w:val="00687A88"/>
    <w:rsid w:val="00687E65"/>
    <w:rsid w:val="0069086D"/>
    <w:rsid w:val="006908C9"/>
    <w:rsid w:val="00690954"/>
    <w:rsid w:val="00690B16"/>
    <w:rsid w:val="00690CD6"/>
    <w:rsid w:val="006917A8"/>
    <w:rsid w:val="00691B73"/>
    <w:rsid w:val="00692C23"/>
    <w:rsid w:val="00693559"/>
    <w:rsid w:val="00693654"/>
    <w:rsid w:val="0069441F"/>
    <w:rsid w:val="00694E7B"/>
    <w:rsid w:val="0069521F"/>
    <w:rsid w:val="00695752"/>
    <w:rsid w:val="006960AD"/>
    <w:rsid w:val="00696571"/>
    <w:rsid w:val="006975B8"/>
    <w:rsid w:val="00697D41"/>
    <w:rsid w:val="006A03B6"/>
    <w:rsid w:val="006A0454"/>
    <w:rsid w:val="006A1070"/>
    <w:rsid w:val="006A1208"/>
    <w:rsid w:val="006A154F"/>
    <w:rsid w:val="006A1A49"/>
    <w:rsid w:val="006A1BE2"/>
    <w:rsid w:val="006A1DEA"/>
    <w:rsid w:val="006A1E34"/>
    <w:rsid w:val="006A26E5"/>
    <w:rsid w:val="006A2EC9"/>
    <w:rsid w:val="006A2FC1"/>
    <w:rsid w:val="006A2FFE"/>
    <w:rsid w:val="006A326D"/>
    <w:rsid w:val="006A328B"/>
    <w:rsid w:val="006A3410"/>
    <w:rsid w:val="006A3893"/>
    <w:rsid w:val="006A3AD2"/>
    <w:rsid w:val="006A3CB3"/>
    <w:rsid w:val="006A4059"/>
    <w:rsid w:val="006A44BC"/>
    <w:rsid w:val="006A4609"/>
    <w:rsid w:val="006A54F5"/>
    <w:rsid w:val="006A5819"/>
    <w:rsid w:val="006A72C4"/>
    <w:rsid w:val="006A7AC6"/>
    <w:rsid w:val="006A7ADD"/>
    <w:rsid w:val="006A7E58"/>
    <w:rsid w:val="006B05F1"/>
    <w:rsid w:val="006B088A"/>
    <w:rsid w:val="006B1061"/>
    <w:rsid w:val="006B1122"/>
    <w:rsid w:val="006B1370"/>
    <w:rsid w:val="006B292D"/>
    <w:rsid w:val="006B2A57"/>
    <w:rsid w:val="006B2EA0"/>
    <w:rsid w:val="006B3095"/>
    <w:rsid w:val="006B3CA9"/>
    <w:rsid w:val="006B4722"/>
    <w:rsid w:val="006B4D25"/>
    <w:rsid w:val="006B4D70"/>
    <w:rsid w:val="006B620B"/>
    <w:rsid w:val="006B67E4"/>
    <w:rsid w:val="006B6B09"/>
    <w:rsid w:val="006B724A"/>
    <w:rsid w:val="006B7543"/>
    <w:rsid w:val="006B793E"/>
    <w:rsid w:val="006C0D4E"/>
    <w:rsid w:val="006C109D"/>
    <w:rsid w:val="006C11B6"/>
    <w:rsid w:val="006C1328"/>
    <w:rsid w:val="006C1D01"/>
    <w:rsid w:val="006C217C"/>
    <w:rsid w:val="006C2614"/>
    <w:rsid w:val="006C26E3"/>
    <w:rsid w:val="006C3939"/>
    <w:rsid w:val="006C3F7B"/>
    <w:rsid w:val="006C403A"/>
    <w:rsid w:val="006C433C"/>
    <w:rsid w:val="006C4BF8"/>
    <w:rsid w:val="006C4DB1"/>
    <w:rsid w:val="006C60DD"/>
    <w:rsid w:val="006C64AE"/>
    <w:rsid w:val="006C64B0"/>
    <w:rsid w:val="006C6B5B"/>
    <w:rsid w:val="006C6EA5"/>
    <w:rsid w:val="006C705A"/>
    <w:rsid w:val="006C744F"/>
    <w:rsid w:val="006D0999"/>
    <w:rsid w:val="006D09AB"/>
    <w:rsid w:val="006D0D3C"/>
    <w:rsid w:val="006D0D9A"/>
    <w:rsid w:val="006D0F1B"/>
    <w:rsid w:val="006D10FA"/>
    <w:rsid w:val="006D1128"/>
    <w:rsid w:val="006D1C94"/>
    <w:rsid w:val="006D269A"/>
    <w:rsid w:val="006D28CB"/>
    <w:rsid w:val="006D2BEB"/>
    <w:rsid w:val="006D2C55"/>
    <w:rsid w:val="006D3003"/>
    <w:rsid w:val="006D353E"/>
    <w:rsid w:val="006D358B"/>
    <w:rsid w:val="006D3728"/>
    <w:rsid w:val="006D3A59"/>
    <w:rsid w:val="006D419A"/>
    <w:rsid w:val="006D4CA0"/>
    <w:rsid w:val="006D5C7F"/>
    <w:rsid w:val="006D60DD"/>
    <w:rsid w:val="006D6613"/>
    <w:rsid w:val="006D68DD"/>
    <w:rsid w:val="006D6C91"/>
    <w:rsid w:val="006D7722"/>
    <w:rsid w:val="006D7A2D"/>
    <w:rsid w:val="006D7AF8"/>
    <w:rsid w:val="006E0219"/>
    <w:rsid w:val="006E040A"/>
    <w:rsid w:val="006E07B7"/>
    <w:rsid w:val="006E0D56"/>
    <w:rsid w:val="006E1265"/>
    <w:rsid w:val="006E1F50"/>
    <w:rsid w:val="006E200F"/>
    <w:rsid w:val="006E2084"/>
    <w:rsid w:val="006E243A"/>
    <w:rsid w:val="006E30E3"/>
    <w:rsid w:val="006E32CE"/>
    <w:rsid w:val="006E3498"/>
    <w:rsid w:val="006E36DC"/>
    <w:rsid w:val="006E3766"/>
    <w:rsid w:val="006E3785"/>
    <w:rsid w:val="006E3CE1"/>
    <w:rsid w:val="006E3CEC"/>
    <w:rsid w:val="006E3F5B"/>
    <w:rsid w:val="006E4040"/>
    <w:rsid w:val="006E4678"/>
    <w:rsid w:val="006E4722"/>
    <w:rsid w:val="006E4881"/>
    <w:rsid w:val="006E4B4C"/>
    <w:rsid w:val="006E4FEF"/>
    <w:rsid w:val="006E59D7"/>
    <w:rsid w:val="006E5A3B"/>
    <w:rsid w:val="006E5C5F"/>
    <w:rsid w:val="006E66DC"/>
    <w:rsid w:val="006E7630"/>
    <w:rsid w:val="006E78B6"/>
    <w:rsid w:val="006E7AE8"/>
    <w:rsid w:val="006E7DF8"/>
    <w:rsid w:val="006E7E18"/>
    <w:rsid w:val="006F01A1"/>
    <w:rsid w:val="006F0206"/>
    <w:rsid w:val="006F029D"/>
    <w:rsid w:val="006F07E7"/>
    <w:rsid w:val="006F09D0"/>
    <w:rsid w:val="006F0BFB"/>
    <w:rsid w:val="006F0EB0"/>
    <w:rsid w:val="006F0FD6"/>
    <w:rsid w:val="006F10DC"/>
    <w:rsid w:val="006F1672"/>
    <w:rsid w:val="006F27F5"/>
    <w:rsid w:val="006F2CEF"/>
    <w:rsid w:val="006F30E5"/>
    <w:rsid w:val="006F321C"/>
    <w:rsid w:val="006F323E"/>
    <w:rsid w:val="006F35C6"/>
    <w:rsid w:val="006F3B79"/>
    <w:rsid w:val="006F47CE"/>
    <w:rsid w:val="006F567E"/>
    <w:rsid w:val="006F5881"/>
    <w:rsid w:val="006F61C5"/>
    <w:rsid w:val="006F6531"/>
    <w:rsid w:val="006F731F"/>
    <w:rsid w:val="0070044A"/>
    <w:rsid w:val="007007AD"/>
    <w:rsid w:val="00700985"/>
    <w:rsid w:val="00701369"/>
    <w:rsid w:val="00701468"/>
    <w:rsid w:val="0070201F"/>
    <w:rsid w:val="007020F3"/>
    <w:rsid w:val="007021ED"/>
    <w:rsid w:val="0070221B"/>
    <w:rsid w:val="007022F9"/>
    <w:rsid w:val="00702495"/>
    <w:rsid w:val="00702B4D"/>
    <w:rsid w:val="00702E0C"/>
    <w:rsid w:val="007030A7"/>
    <w:rsid w:val="007035EE"/>
    <w:rsid w:val="00703E08"/>
    <w:rsid w:val="00704506"/>
    <w:rsid w:val="00704C25"/>
    <w:rsid w:val="00704FB6"/>
    <w:rsid w:val="00705257"/>
    <w:rsid w:val="0070527D"/>
    <w:rsid w:val="00705379"/>
    <w:rsid w:val="0070604E"/>
    <w:rsid w:val="007061B1"/>
    <w:rsid w:val="00706598"/>
    <w:rsid w:val="00707071"/>
    <w:rsid w:val="00707119"/>
    <w:rsid w:val="0070718A"/>
    <w:rsid w:val="007078FC"/>
    <w:rsid w:val="00710CDE"/>
    <w:rsid w:val="00710DE0"/>
    <w:rsid w:val="00712040"/>
    <w:rsid w:val="0071236E"/>
    <w:rsid w:val="00712C07"/>
    <w:rsid w:val="00712EB0"/>
    <w:rsid w:val="00713786"/>
    <w:rsid w:val="0071419E"/>
    <w:rsid w:val="00714533"/>
    <w:rsid w:val="007147B7"/>
    <w:rsid w:val="00714CF7"/>
    <w:rsid w:val="00714D9F"/>
    <w:rsid w:val="00714F80"/>
    <w:rsid w:val="00715100"/>
    <w:rsid w:val="007157F9"/>
    <w:rsid w:val="0071582D"/>
    <w:rsid w:val="0071589B"/>
    <w:rsid w:val="00715ADC"/>
    <w:rsid w:val="00715DCA"/>
    <w:rsid w:val="007165BC"/>
    <w:rsid w:val="007168AA"/>
    <w:rsid w:val="00716BD2"/>
    <w:rsid w:val="00717B71"/>
    <w:rsid w:val="00717D89"/>
    <w:rsid w:val="007203EB"/>
    <w:rsid w:val="00720ED2"/>
    <w:rsid w:val="00721055"/>
    <w:rsid w:val="00721209"/>
    <w:rsid w:val="0072182B"/>
    <w:rsid w:val="007221C7"/>
    <w:rsid w:val="0072282E"/>
    <w:rsid w:val="00722AFC"/>
    <w:rsid w:val="00722EB1"/>
    <w:rsid w:val="00722F63"/>
    <w:rsid w:val="007232C0"/>
    <w:rsid w:val="00723B29"/>
    <w:rsid w:val="00723F50"/>
    <w:rsid w:val="00724415"/>
    <w:rsid w:val="007245F6"/>
    <w:rsid w:val="00724749"/>
    <w:rsid w:val="00724ECD"/>
    <w:rsid w:val="00725307"/>
    <w:rsid w:val="007253C1"/>
    <w:rsid w:val="0072576F"/>
    <w:rsid w:val="007262A6"/>
    <w:rsid w:val="0072677A"/>
    <w:rsid w:val="00727C63"/>
    <w:rsid w:val="00730BC1"/>
    <w:rsid w:val="00730D6E"/>
    <w:rsid w:val="00730E77"/>
    <w:rsid w:val="00732475"/>
    <w:rsid w:val="0073278D"/>
    <w:rsid w:val="00732A0B"/>
    <w:rsid w:val="00733F1D"/>
    <w:rsid w:val="00733F6F"/>
    <w:rsid w:val="0073493E"/>
    <w:rsid w:val="00734A27"/>
    <w:rsid w:val="007352E4"/>
    <w:rsid w:val="0073591D"/>
    <w:rsid w:val="00736525"/>
    <w:rsid w:val="00736534"/>
    <w:rsid w:val="00736890"/>
    <w:rsid w:val="007368B2"/>
    <w:rsid w:val="007370BF"/>
    <w:rsid w:val="0073737E"/>
    <w:rsid w:val="00737820"/>
    <w:rsid w:val="007379CC"/>
    <w:rsid w:val="00737D77"/>
    <w:rsid w:val="0074117E"/>
    <w:rsid w:val="007417A0"/>
    <w:rsid w:val="00741A96"/>
    <w:rsid w:val="00741FC7"/>
    <w:rsid w:val="007421E9"/>
    <w:rsid w:val="00742BF4"/>
    <w:rsid w:val="0074377A"/>
    <w:rsid w:val="00743D91"/>
    <w:rsid w:val="00744213"/>
    <w:rsid w:val="00744E86"/>
    <w:rsid w:val="00744EE1"/>
    <w:rsid w:val="007456A6"/>
    <w:rsid w:val="00745A82"/>
    <w:rsid w:val="00745D4D"/>
    <w:rsid w:val="00745F10"/>
    <w:rsid w:val="00746068"/>
    <w:rsid w:val="007465A0"/>
    <w:rsid w:val="00746A71"/>
    <w:rsid w:val="00747319"/>
    <w:rsid w:val="007479E3"/>
    <w:rsid w:val="00747C19"/>
    <w:rsid w:val="0075147A"/>
    <w:rsid w:val="0075149D"/>
    <w:rsid w:val="00751589"/>
    <w:rsid w:val="00751B9D"/>
    <w:rsid w:val="007520CE"/>
    <w:rsid w:val="007528A9"/>
    <w:rsid w:val="00752BFE"/>
    <w:rsid w:val="0075324E"/>
    <w:rsid w:val="00753485"/>
    <w:rsid w:val="0075362B"/>
    <w:rsid w:val="0075457D"/>
    <w:rsid w:val="00754E84"/>
    <w:rsid w:val="00755174"/>
    <w:rsid w:val="007551E2"/>
    <w:rsid w:val="00755623"/>
    <w:rsid w:val="007562AE"/>
    <w:rsid w:val="00756A98"/>
    <w:rsid w:val="00756B11"/>
    <w:rsid w:val="00756BF5"/>
    <w:rsid w:val="00756D82"/>
    <w:rsid w:val="00756FBE"/>
    <w:rsid w:val="00757024"/>
    <w:rsid w:val="00757256"/>
    <w:rsid w:val="00757439"/>
    <w:rsid w:val="00757C9E"/>
    <w:rsid w:val="007602A4"/>
    <w:rsid w:val="00760489"/>
    <w:rsid w:val="00760DA0"/>
    <w:rsid w:val="00761300"/>
    <w:rsid w:val="007618FB"/>
    <w:rsid w:val="007623FF"/>
    <w:rsid w:val="00762C91"/>
    <w:rsid w:val="007640B4"/>
    <w:rsid w:val="0076413E"/>
    <w:rsid w:val="00764A35"/>
    <w:rsid w:val="00764F54"/>
    <w:rsid w:val="00765581"/>
    <w:rsid w:val="007658B2"/>
    <w:rsid w:val="00765F6B"/>
    <w:rsid w:val="00766845"/>
    <w:rsid w:val="00766933"/>
    <w:rsid w:val="00766C5D"/>
    <w:rsid w:val="00766CB8"/>
    <w:rsid w:val="00766EA5"/>
    <w:rsid w:val="00767222"/>
    <w:rsid w:val="007673BB"/>
    <w:rsid w:val="00767A78"/>
    <w:rsid w:val="007706B9"/>
    <w:rsid w:val="00770703"/>
    <w:rsid w:val="00770938"/>
    <w:rsid w:val="00770D16"/>
    <w:rsid w:val="00770E2E"/>
    <w:rsid w:val="0077177B"/>
    <w:rsid w:val="00771851"/>
    <w:rsid w:val="00771B9F"/>
    <w:rsid w:val="00771CAE"/>
    <w:rsid w:val="00772173"/>
    <w:rsid w:val="007723F7"/>
    <w:rsid w:val="0077261C"/>
    <w:rsid w:val="00772B8E"/>
    <w:rsid w:val="00772C85"/>
    <w:rsid w:val="007732FE"/>
    <w:rsid w:val="00773689"/>
    <w:rsid w:val="00773DB7"/>
    <w:rsid w:val="00774080"/>
    <w:rsid w:val="007743F2"/>
    <w:rsid w:val="00774925"/>
    <w:rsid w:val="00774945"/>
    <w:rsid w:val="00774CD6"/>
    <w:rsid w:val="00775259"/>
    <w:rsid w:val="00775367"/>
    <w:rsid w:val="007754DA"/>
    <w:rsid w:val="00775A1C"/>
    <w:rsid w:val="00775C9C"/>
    <w:rsid w:val="00775CA0"/>
    <w:rsid w:val="00776011"/>
    <w:rsid w:val="007761A1"/>
    <w:rsid w:val="0077658B"/>
    <w:rsid w:val="007766B4"/>
    <w:rsid w:val="0077680E"/>
    <w:rsid w:val="00776CE0"/>
    <w:rsid w:val="00777539"/>
    <w:rsid w:val="00777B54"/>
    <w:rsid w:val="00777D9B"/>
    <w:rsid w:val="007805A5"/>
    <w:rsid w:val="00780A28"/>
    <w:rsid w:val="0078157E"/>
    <w:rsid w:val="00781C33"/>
    <w:rsid w:val="00781F13"/>
    <w:rsid w:val="0078358A"/>
    <w:rsid w:val="007836B1"/>
    <w:rsid w:val="007837E9"/>
    <w:rsid w:val="0078384A"/>
    <w:rsid w:val="00784B82"/>
    <w:rsid w:val="00785508"/>
    <w:rsid w:val="00785877"/>
    <w:rsid w:val="00785FE5"/>
    <w:rsid w:val="007862CB"/>
    <w:rsid w:val="00787263"/>
    <w:rsid w:val="0078734F"/>
    <w:rsid w:val="00787799"/>
    <w:rsid w:val="00787B01"/>
    <w:rsid w:val="00787FB3"/>
    <w:rsid w:val="0079027D"/>
    <w:rsid w:val="0079070A"/>
    <w:rsid w:val="00790958"/>
    <w:rsid w:val="00790D9C"/>
    <w:rsid w:val="00790DE4"/>
    <w:rsid w:val="007911C3"/>
    <w:rsid w:val="00791580"/>
    <w:rsid w:val="00791747"/>
    <w:rsid w:val="00791945"/>
    <w:rsid w:val="00791BEB"/>
    <w:rsid w:val="00791C67"/>
    <w:rsid w:val="00791ECB"/>
    <w:rsid w:val="007921B2"/>
    <w:rsid w:val="00792603"/>
    <w:rsid w:val="007929F9"/>
    <w:rsid w:val="00793561"/>
    <w:rsid w:val="007939B0"/>
    <w:rsid w:val="0079450B"/>
    <w:rsid w:val="00794636"/>
    <w:rsid w:val="00794726"/>
    <w:rsid w:val="00794E67"/>
    <w:rsid w:val="00795B7C"/>
    <w:rsid w:val="00795BB3"/>
    <w:rsid w:val="00796674"/>
    <w:rsid w:val="00796F47"/>
    <w:rsid w:val="00797535"/>
    <w:rsid w:val="00797651"/>
    <w:rsid w:val="00797FFB"/>
    <w:rsid w:val="007A0009"/>
    <w:rsid w:val="007A04AA"/>
    <w:rsid w:val="007A0813"/>
    <w:rsid w:val="007A11AB"/>
    <w:rsid w:val="007A212C"/>
    <w:rsid w:val="007A22A4"/>
    <w:rsid w:val="007A25D7"/>
    <w:rsid w:val="007A2743"/>
    <w:rsid w:val="007A3267"/>
    <w:rsid w:val="007A3708"/>
    <w:rsid w:val="007A3AB7"/>
    <w:rsid w:val="007A3BAF"/>
    <w:rsid w:val="007A45EA"/>
    <w:rsid w:val="007A4B4A"/>
    <w:rsid w:val="007A4EF1"/>
    <w:rsid w:val="007A51E4"/>
    <w:rsid w:val="007A5844"/>
    <w:rsid w:val="007A5D2E"/>
    <w:rsid w:val="007A6586"/>
    <w:rsid w:val="007A664B"/>
    <w:rsid w:val="007A6A2D"/>
    <w:rsid w:val="007A6BAA"/>
    <w:rsid w:val="007A6E77"/>
    <w:rsid w:val="007A6F38"/>
    <w:rsid w:val="007A7697"/>
    <w:rsid w:val="007A7C8A"/>
    <w:rsid w:val="007A7E59"/>
    <w:rsid w:val="007B0BA3"/>
    <w:rsid w:val="007B1645"/>
    <w:rsid w:val="007B1FAD"/>
    <w:rsid w:val="007B2177"/>
    <w:rsid w:val="007B26D1"/>
    <w:rsid w:val="007B2C41"/>
    <w:rsid w:val="007B2DB4"/>
    <w:rsid w:val="007B3F1D"/>
    <w:rsid w:val="007B4D9A"/>
    <w:rsid w:val="007B5325"/>
    <w:rsid w:val="007B5D2B"/>
    <w:rsid w:val="007B6A61"/>
    <w:rsid w:val="007B6B05"/>
    <w:rsid w:val="007B6B71"/>
    <w:rsid w:val="007B7918"/>
    <w:rsid w:val="007B7C46"/>
    <w:rsid w:val="007C059C"/>
    <w:rsid w:val="007C0787"/>
    <w:rsid w:val="007C130C"/>
    <w:rsid w:val="007C1490"/>
    <w:rsid w:val="007C1EAF"/>
    <w:rsid w:val="007C2C7D"/>
    <w:rsid w:val="007C33AB"/>
    <w:rsid w:val="007C3C92"/>
    <w:rsid w:val="007C42FB"/>
    <w:rsid w:val="007C4C0E"/>
    <w:rsid w:val="007C4D4D"/>
    <w:rsid w:val="007C4E96"/>
    <w:rsid w:val="007C5140"/>
    <w:rsid w:val="007C6224"/>
    <w:rsid w:val="007C6669"/>
    <w:rsid w:val="007C6CF5"/>
    <w:rsid w:val="007C6E11"/>
    <w:rsid w:val="007C7F48"/>
    <w:rsid w:val="007D0281"/>
    <w:rsid w:val="007D0394"/>
    <w:rsid w:val="007D0806"/>
    <w:rsid w:val="007D08FA"/>
    <w:rsid w:val="007D0C4F"/>
    <w:rsid w:val="007D0E25"/>
    <w:rsid w:val="007D0EC0"/>
    <w:rsid w:val="007D1158"/>
    <w:rsid w:val="007D1250"/>
    <w:rsid w:val="007D1B45"/>
    <w:rsid w:val="007D1F9F"/>
    <w:rsid w:val="007D2051"/>
    <w:rsid w:val="007D2574"/>
    <w:rsid w:val="007D2F3E"/>
    <w:rsid w:val="007D31E3"/>
    <w:rsid w:val="007D3933"/>
    <w:rsid w:val="007D3F33"/>
    <w:rsid w:val="007D44F3"/>
    <w:rsid w:val="007D472C"/>
    <w:rsid w:val="007D4EC4"/>
    <w:rsid w:val="007D5729"/>
    <w:rsid w:val="007D5960"/>
    <w:rsid w:val="007D59FC"/>
    <w:rsid w:val="007D6419"/>
    <w:rsid w:val="007D687E"/>
    <w:rsid w:val="007D6B0D"/>
    <w:rsid w:val="007D6C85"/>
    <w:rsid w:val="007D74F0"/>
    <w:rsid w:val="007D79AC"/>
    <w:rsid w:val="007D7C1F"/>
    <w:rsid w:val="007D7CF5"/>
    <w:rsid w:val="007E0609"/>
    <w:rsid w:val="007E0EE7"/>
    <w:rsid w:val="007E135D"/>
    <w:rsid w:val="007E148F"/>
    <w:rsid w:val="007E1D78"/>
    <w:rsid w:val="007E227E"/>
    <w:rsid w:val="007E2482"/>
    <w:rsid w:val="007E276C"/>
    <w:rsid w:val="007E3530"/>
    <w:rsid w:val="007E448C"/>
    <w:rsid w:val="007E4784"/>
    <w:rsid w:val="007E50F5"/>
    <w:rsid w:val="007E5428"/>
    <w:rsid w:val="007E566F"/>
    <w:rsid w:val="007E5FE8"/>
    <w:rsid w:val="007F03B9"/>
    <w:rsid w:val="007F1933"/>
    <w:rsid w:val="007F1AAB"/>
    <w:rsid w:val="007F1C44"/>
    <w:rsid w:val="007F25CB"/>
    <w:rsid w:val="007F2F28"/>
    <w:rsid w:val="007F3424"/>
    <w:rsid w:val="007F3F8E"/>
    <w:rsid w:val="007F4352"/>
    <w:rsid w:val="007F56F7"/>
    <w:rsid w:val="007F5DE9"/>
    <w:rsid w:val="007F5F84"/>
    <w:rsid w:val="007F6186"/>
    <w:rsid w:val="007F62D7"/>
    <w:rsid w:val="007F6549"/>
    <w:rsid w:val="007F66A6"/>
    <w:rsid w:val="007F6BAA"/>
    <w:rsid w:val="007F6CC8"/>
    <w:rsid w:val="007F7DC9"/>
    <w:rsid w:val="0080023D"/>
    <w:rsid w:val="0080058A"/>
    <w:rsid w:val="00800EB7"/>
    <w:rsid w:val="00801C72"/>
    <w:rsid w:val="00802073"/>
    <w:rsid w:val="008030C5"/>
    <w:rsid w:val="008037A4"/>
    <w:rsid w:val="008041B7"/>
    <w:rsid w:val="00804ED2"/>
    <w:rsid w:val="00804FD6"/>
    <w:rsid w:val="00805628"/>
    <w:rsid w:val="00805672"/>
    <w:rsid w:val="00805E2F"/>
    <w:rsid w:val="00805EA2"/>
    <w:rsid w:val="00806019"/>
    <w:rsid w:val="0080611F"/>
    <w:rsid w:val="008061B3"/>
    <w:rsid w:val="00806C70"/>
    <w:rsid w:val="00806DF9"/>
    <w:rsid w:val="00806FF8"/>
    <w:rsid w:val="00807F4B"/>
    <w:rsid w:val="00810222"/>
    <w:rsid w:val="008102D1"/>
    <w:rsid w:val="00810625"/>
    <w:rsid w:val="00810735"/>
    <w:rsid w:val="008108DA"/>
    <w:rsid w:val="00810AF9"/>
    <w:rsid w:val="008113DB"/>
    <w:rsid w:val="00811D1D"/>
    <w:rsid w:val="00811F60"/>
    <w:rsid w:val="0081252A"/>
    <w:rsid w:val="00812A8B"/>
    <w:rsid w:val="00813B01"/>
    <w:rsid w:val="00814271"/>
    <w:rsid w:val="00814B69"/>
    <w:rsid w:val="008152D6"/>
    <w:rsid w:val="0081578B"/>
    <w:rsid w:val="008157AB"/>
    <w:rsid w:val="00815890"/>
    <w:rsid w:val="008159C6"/>
    <w:rsid w:val="00816369"/>
    <w:rsid w:val="00816737"/>
    <w:rsid w:val="00816D7E"/>
    <w:rsid w:val="0081719C"/>
    <w:rsid w:val="008173F0"/>
    <w:rsid w:val="008174D9"/>
    <w:rsid w:val="00817826"/>
    <w:rsid w:val="00817BFF"/>
    <w:rsid w:val="0082012B"/>
    <w:rsid w:val="00820A02"/>
    <w:rsid w:val="00820CCC"/>
    <w:rsid w:val="0082177A"/>
    <w:rsid w:val="00821B6A"/>
    <w:rsid w:val="00821D1D"/>
    <w:rsid w:val="008223A6"/>
    <w:rsid w:val="0082250C"/>
    <w:rsid w:val="0082275A"/>
    <w:rsid w:val="00822D62"/>
    <w:rsid w:val="00824098"/>
    <w:rsid w:val="0082473F"/>
    <w:rsid w:val="0082474B"/>
    <w:rsid w:val="0082487E"/>
    <w:rsid w:val="00824F2C"/>
    <w:rsid w:val="008254B5"/>
    <w:rsid w:val="008259AE"/>
    <w:rsid w:val="00825CB4"/>
    <w:rsid w:val="00826822"/>
    <w:rsid w:val="00826AD5"/>
    <w:rsid w:val="00826CF3"/>
    <w:rsid w:val="008272B1"/>
    <w:rsid w:val="008274B0"/>
    <w:rsid w:val="008274E4"/>
    <w:rsid w:val="00827AB7"/>
    <w:rsid w:val="00827F11"/>
    <w:rsid w:val="00830E99"/>
    <w:rsid w:val="00831207"/>
    <w:rsid w:val="0083173A"/>
    <w:rsid w:val="00831945"/>
    <w:rsid w:val="00832008"/>
    <w:rsid w:val="00833384"/>
    <w:rsid w:val="00833770"/>
    <w:rsid w:val="00833A32"/>
    <w:rsid w:val="00833E2A"/>
    <w:rsid w:val="008341EA"/>
    <w:rsid w:val="00835351"/>
    <w:rsid w:val="008356F9"/>
    <w:rsid w:val="008357DF"/>
    <w:rsid w:val="00835C0D"/>
    <w:rsid w:val="00835CFD"/>
    <w:rsid w:val="00836249"/>
    <w:rsid w:val="00836283"/>
    <w:rsid w:val="00836CD1"/>
    <w:rsid w:val="00837092"/>
    <w:rsid w:val="00837368"/>
    <w:rsid w:val="008377E5"/>
    <w:rsid w:val="008405F0"/>
    <w:rsid w:val="00840E5D"/>
    <w:rsid w:val="00841B06"/>
    <w:rsid w:val="00841FD8"/>
    <w:rsid w:val="00842D23"/>
    <w:rsid w:val="0084305D"/>
    <w:rsid w:val="008430C0"/>
    <w:rsid w:val="00843DA9"/>
    <w:rsid w:val="00844DD7"/>
    <w:rsid w:val="008451BF"/>
    <w:rsid w:val="0084571D"/>
    <w:rsid w:val="00845A61"/>
    <w:rsid w:val="00845F64"/>
    <w:rsid w:val="00846270"/>
    <w:rsid w:val="00846D61"/>
    <w:rsid w:val="00846F2D"/>
    <w:rsid w:val="00847613"/>
    <w:rsid w:val="00847847"/>
    <w:rsid w:val="00847BA6"/>
    <w:rsid w:val="0085028B"/>
    <w:rsid w:val="008502EA"/>
    <w:rsid w:val="008505AF"/>
    <w:rsid w:val="008508B2"/>
    <w:rsid w:val="00850B2E"/>
    <w:rsid w:val="00851558"/>
    <w:rsid w:val="008517D0"/>
    <w:rsid w:val="00851F2A"/>
    <w:rsid w:val="008520A8"/>
    <w:rsid w:val="008525B6"/>
    <w:rsid w:val="008528C9"/>
    <w:rsid w:val="00852F41"/>
    <w:rsid w:val="0085330C"/>
    <w:rsid w:val="0085336B"/>
    <w:rsid w:val="008533C4"/>
    <w:rsid w:val="0085363B"/>
    <w:rsid w:val="00853757"/>
    <w:rsid w:val="008538A1"/>
    <w:rsid w:val="008539D7"/>
    <w:rsid w:val="00854468"/>
    <w:rsid w:val="00854D25"/>
    <w:rsid w:val="00854D7B"/>
    <w:rsid w:val="0085508F"/>
    <w:rsid w:val="008568A0"/>
    <w:rsid w:val="00856B8A"/>
    <w:rsid w:val="00857B15"/>
    <w:rsid w:val="00857DEE"/>
    <w:rsid w:val="00860530"/>
    <w:rsid w:val="00860971"/>
    <w:rsid w:val="00861D14"/>
    <w:rsid w:val="00862EFF"/>
    <w:rsid w:val="0086337C"/>
    <w:rsid w:val="00863916"/>
    <w:rsid w:val="0086391F"/>
    <w:rsid w:val="0086396B"/>
    <w:rsid w:val="00864253"/>
    <w:rsid w:val="00864922"/>
    <w:rsid w:val="00864BAA"/>
    <w:rsid w:val="00865349"/>
    <w:rsid w:val="00865EC5"/>
    <w:rsid w:val="00866740"/>
    <w:rsid w:val="00866EAE"/>
    <w:rsid w:val="008672E4"/>
    <w:rsid w:val="00867496"/>
    <w:rsid w:val="00867BCC"/>
    <w:rsid w:val="00867FA5"/>
    <w:rsid w:val="008703B2"/>
    <w:rsid w:val="00870425"/>
    <w:rsid w:val="0087053D"/>
    <w:rsid w:val="008705DA"/>
    <w:rsid w:val="008709C6"/>
    <w:rsid w:val="00871061"/>
    <w:rsid w:val="00871299"/>
    <w:rsid w:val="0087163B"/>
    <w:rsid w:val="00871694"/>
    <w:rsid w:val="0087222D"/>
    <w:rsid w:val="00872538"/>
    <w:rsid w:val="00872A57"/>
    <w:rsid w:val="0087314A"/>
    <w:rsid w:val="00873A2C"/>
    <w:rsid w:val="00874198"/>
    <w:rsid w:val="008741DC"/>
    <w:rsid w:val="00875E87"/>
    <w:rsid w:val="00876871"/>
    <w:rsid w:val="008768A9"/>
    <w:rsid w:val="008768DB"/>
    <w:rsid w:val="00876F59"/>
    <w:rsid w:val="008771F1"/>
    <w:rsid w:val="00877608"/>
    <w:rsid w:val="00877C8B"/>
    <w:rsid w:val="008802FE"/>
    <w:rsid w:val="00880C7C"/>
    <w:rsid w:val="00881C8D"/>
    <w:rsid w:val="00881EC9"/>
    <w:rsid w:val="00882329"/>
    <w:rsid w:val="00882C36"/>
    <w:rsid w:val="00882CF6"/>
    <w:rsid w:val="00883347"/>
    <w:rsid w:val="00883501"/>
    <w:rsid w:val="00883CF4"/>
    <w:rsid w:val="00884676"/>
    <w:rsid w:val="008850A3"/>
    <w:rsid w:val="00885785"/>
    <w:rsid w:val="00885CB5"/>
    <w:rsid w:val="00885D71"/>
    <w:rsid w:val="008864AB"/>
    <w:rsid w:val="00886886"/>
    <w:rsid w:val="00887431"/>
    <w:rsid w:val="00887D03"/>
    <w:rsid w:val="00890485"/>
    <w:rsid w:val="00890614"/>
    <w:rsid w:val="008908D2"/>
    <w:rsid w:val="0089164A"/>
    <w:rsid w:val="008919A2"/>
    <w:rsid w:val="00891C1D"/>
    <w:rsid w:val="00892B34"/>
    <w:rsid w:val="00892F2E"/>
    <w:rsid w:val="00894129"/>
    <w:rsid w:val="00894314"/>
    <w:rsid w:val="00894591"/>
    <w:rsid w:val="00894638"/>
    <w:rsid w:val="008951BD"/>
    <w:rsid w:val="00896430"/>
    <w:rsid w:val="00896586"/>
    <w:rsid w:val="0089662F"/>
    <w:rsid w:val="008966F3"/>
    <w:rsid w:val="008968B9"/>
    <w:rsid w:val="00896B77"/>
    <w:rsid w:val="00897319"/>
    <w:rsid w:val="00897A00"/>
    <w:rsid w:val="00897AD8"/>
    <w:rsid w:val="00897BB0"/>
    <w:rsid w:val="008A0048"/>
    <w:rsid w:val="008A068D"/>
    <w:rsid w:val="008A1A78"/>
    <w:rsid w:val="008A33EB"/>
    <w:rsid w:val="008A4A53"/>
    <w:rsid w:val="008A564A"/>
    <w:rsid w:val="008A652D"/>
    <w:rsid w:val="008A6B0F"/>
    <w:rsid w:val="008A6EE0"/>
    <w:rsid w:val="008A739A"/>
    <w:rsid w:val="008A7A57"/>
    <w:rsid w:val="008A7B6F"/>
    <w:rsid w:val="008B0398"/>
    <w:rsid w:val="008B08E2"/>
    <w:rsid w:val="008B0D06"/>
    <w:rsid w:val="008B19F0"/>
    <w:rsid w:val="008B2582"/>
    <w:rsid w:val="008B2722"/>
    <w:rsid w:val="008B2926"/>
    <w:rsid w:val="008B2F5C"/>
    <w:rsid w:val="008B3788"/>
    <w:rsid w:val="008B3D13"/>
    <w:rsid w:val="008B4414"/>
    <w:rsid w:val="008B4C3B"/>
    <w:rsid w:val="008B54B1"/>
    <w:rsid w:val="008B59B5"/>
    <w:rsid w:val="008B63DC"/>
    <w:rsid w:val="008B6DA7"/>
    <w:rsid w:val="008B70C6"/>
    <w:rsid w:val="008B74CB"/>
    <w:rsid w:val="008B7B2F"/>
    <w:rsid w:val="008B7E29"/>
    <w:rsid w:val="008C00DF"/>
    <w:rsid w:val="008C04F9"/>
    <w:rsid w:val="008C0AD4"/>
    <w:rsid w:val="008C0C00"/>
    <w:rsid w:val="008C1152"/>
    <w:rsid w:val="008C187A"/>
    <w:rsid w:val="008C2563"/>
    <w:rsid w:val="008C2697"/>
    <w:rsid w:val="008C29B2"/>
    <w:rsid w:val="008C29E8"/>
    <w:rsid w:val="008C2DD1"/>
    <w:rsid w:val="008C3718"/>
    <w:rsid w:val="008C3845"/>
    <w:rsid w:val="008C3915"/>
    <w:rsid w:val="008C3BD6"/>
    <w:rsid w:val="008C433E"/>
    <w:rsid w:val="008C4360"/>
    <w:rsid w:val="008C45AB"/>
    <w:rsid w:val="008C5121"/>
    <w:rsid w:val="008C5550"/>
    <w:rsid w:val="008C5EC9"/>
    <w:rsid w:val="008C6BFF"/>
    <w:rsid w:val="008C7314"/>
    <w:rsid w:val="008C73B6"/>
    <w:rsid w:val="008C7829"/>
    <w:rsid w:val="008C7FAC"/>
    <w:rsid w:val="008D00F3"/>
    <w:rsid w:val="008D0C0A"/>
    <w:rsid w:val="008D275F"/>
    <w:rsid w:val="008D2C8C"/>
    <w:rsid w:val="008D3001"/>
    <w:rsid w:val="008D4519"/>
    <w:rsid w:val="008D46C5"/>
    <w:rsid w:val="008D486B"/>
    <w:rsid w:val="008D4E3F"/>
    <w:rsid w:val="008D5ACE"/>
    <w:rsid w:val="008D5B8F"/>
    <w:rsid w:val="008D5BB2"/>
    <w:rsid w:val="008D5D9F"/>
    <w:rsid w:val="008D62C6"/>
    <w:rsid w:val="008D70C9"/>
    <w:rsid w:val="008D71CB"/>
    <w:rsid w:val="008D7954"/>
    <w:rsid w:val="008E0658"/>
    <w:rsid w:val="008E10AA"/>
    <w:rsid w:val="008E143E"/>
    <w:rsid w:val="008E2A88"/>
    <w:rsid w:val="008E2F4D"/>
    <w:rsid w:val="008E345F"/>
    <w:rsid w:val="008E37A7"/>
    <w:rsid w:val="008E39F4"/>
    <w:rsid w:val="008E3D0D"/>
    <w:rsid w:val="008E3D92"/>
    <w:rsid w:val="008E4067"/>
    <w:rsid w:val="008E47E7"/>
    <w:rsid w:val="008E49D7"/>
    <w:rsid w:val="008E4DAE"/>
    <w:rsid w:val="008E50C0"/>
    <w:rsid w:val="008E60BC"/>
    <w:rsid w:val="008E62B6"/>
    <w:rsid w:val="008E6334"/>
    <w:rsid w:val="008E6C68"/>
    <w:rsid w:val="008E6E64"/>
    <w:rsid w:val="008E7B77"/>
    <w:rsid w:val="008F0BAB"/>
    <w:rsid w:val="008F165E"/>
    <w:rsid w:val="008F2209"/>
    <w:rsid w:val="008F2302"/>
    <w:rsid w:val="008F2609"/>
    <w:rsid w:val="008F2FEC"/>
    <w:rsid w:val="008F4240"/>
    <w:rsid w:val="008F4341"/>
    <w:rsid w:val="008F43E7"/>
    <w:rsid w:val="008F49C7"/>
    <w:rsid w:val="008F506C"/>
    <w:rsid w:val="008F511C"/>
    <w:rsid w:val="008F5B52"/>
    <w:rsid w:val="008F63F0"/>
    <w:rsid w:val="008F64E6"/>
    <w:rsid w:val="008F6797"/>
    <w:rsid w:val="008F6D46"/>
    <w:rsid w:val="008F7323"/>
    <w:rsid w:val="008F7842"/>
    <w:rsid w:val="00900B1D"/>
    <w:rsid w:val="00900B36"/>
    <w:rsid w:val="00901146"/>
    <w:rsid w:val="00901BBA"/>
    <w:rsid w:val="00901CB1"/>
    <w:rsid w:val="0090205D"/>
    <w:rsid w:val="00902567"/>
    <w:rsid w:val="00902A80"/>
    <w:rsid w:val="00902E22"/>
    <w:rsid w:val="009030B6"/>
    <w:rsid w:val="00903193"/>
    <w:rsid w:val="00903728"/>
    <w:rsid w:val="00904AF3"/>
    <w:rsid w:val="009053DE"/>
    <w:rsid w:val="00906384"/>
    <w:rsid w:val="009065C0"/>
    <w:rsid w:val="009071C9"/>
    <w:rsid w:val="0090767B"/>
    <w:rsid w:val="00907E35"/>
    <w:rsid w:val="00907F9D"/>
    <w:rsid w:val="00910026"/>
    <w:rsid w:val="0091066A"/>
    <w:rsid w:val="00910B5F"/>
    <w:rsid w:val="00911A64"/>
    <w:rsid w:val="00911DA1"/>
    <w:rsid w:val="00911E47"/>
    <w:rsid w:val="00911E74"/>
    <w:rsid w:val="00912837"/>
    <w:rsid w:val="00913082"/>
    <w:rsid w:val="009136BA"/>
    <w:rsid w:val="00913E4E"/>
    <w:rsid w:val="00913FD2"/>
    <w:rsid w:val="009144A2"/>
    <w:rsid w:val="009152EE"/>
    <w:rsid w:val="00915A3B"/>
    <w:rsid w:val="009160A5"/>
    <w:rsid w:val="0091648E"/>
    <w:rsid w:val="0091697D"/>
    <w:rsid w:val="0091699D"/>
    <w:rsid w:val="009169E2"/>
    <w:rsid w:val="00916DFA"/>
    <w:rsid w:val="00916F60"/>
    <w:rsid w:val="00917298"/>
    <w:rsid w:val="00917359"/>
    <w:rsid w:val="00917623"/>
    <w:rsid w:val="00917677"/>
    <w:rsid w:val="00917821"/>
    <w:rsid w:val="0092019E"/>
    <w:rsid w:val="009202B6"/>
    <w:rsid w:val="00920A67"/>
    <w:rsid w:val="00920EDB"/>
    <w:rsid w:val="009211CD"/>
    <w:rsid w:val="00921988"/>
    <w:rsid w:val="00921FA0"/>
    <w:rsid w:val="00922212"/>
    <w:rsid w:val="00923632"/>
    <w:rsid w:val="00923C1D"/>
    <w:rsid w:val="00924239"/>
    <w:rsid w:val="00924764"/>
    <w:rsid w:val="0092509C"/>
    <w:rsid w:val="0092511A"/>
    <w:rsid w:val="00925A32"/>
    <w:rsid w:val="00926E08"/>
    <w:rsid w:val="0092724F"/>
    <w:rsid w:val="00927332"/>
    <w:rsid w:val="00927375"/>
    <w:rsid w:val="00927D8F"/>
    <w:rsid w:val="00930021"/>
    <w:rsid w:val="009301B3"/>
    <w:rsid w:val="009302C1"/>
    <w:rsid w:val="009303B2"/>
    <w:rsid w:val="0093112A"/>
    <w:rsid w:val="00931679"/>
    <w:rsid w:val="009319A9"/>
    <w:rsid w:val="00931BCE"/>
    <w:rsid w:val="00931DA0"/>
    <w:rsid w:val="009323D1"/>
    <w:rsid w:val="009324C0"/>
    <w:rsid w:val="00932756"/>
    <w:rsid w:val="00933673"/>
    <w:rsid w:val="009336BE"/>
    <w:rsid w:val="0093466E"/>
    <w:rsid w:val="00934776"/>
    <w:rsid w:val="00934F36"/>
    <w:rsid w:val="00935456"/>
    <w:rsid w:val="00935A39"/>
    <w:rsid w:val="00935B8D"/>
    <w:rsid w:val="00935DC9"/>
    <w:rsid w:val="00936669"/>
    <w:rsid w:val="00936AF0"/>
    <w:rsid w:val="00936DEE"/>
    <w:rsid w:val="0093737E"/>
    <w:rsid w:val="009377A3"/>
    <w:rsid w:val="00937949"/>
    <w:rsid w:val="00937A27"/>
    <w:rsid w:val="00940511"/>
    <w:rsid w:val="00940DB4"/>
    <w:rsid w:val="0094102F"/>
    <w:rsid w:val="009412F4"/>
    <w:rsid w:val="00941838"/>
    <w:rsid w:val="00941894"/>
    <w:rsid w:val="0094238C"/>
    <w:rsid w:val="00942941"/>
    <w:rsid w:val="00942A25"/>
    <w:rsid w:val="00942CDC"/>
    <w:rsid w:val="00942FF0"/>
    <w:rsid w:val="009430FB"/>
    <w:rsid w:val="009453C0"/>
    <w:rsid w:val="0094556A"/>
    <w:rsid w:val="00945E05"/>
    <w:rsid w:val="009461B2"/>
    <w:rsid w:val="009465EE"/>
    <w:rsid w:val="0094699D"/>
    <w:rsid w:val="009470F0"/>
    <w:rsid w:val="009476EE"/>
    <w:rsid w:val="0095027C"/>
    <w:rsid w:val="0095077F"/>
    <w:rsid w:val="009507E0"/>
    <w:rsid w:val="0095155A"/>
    <w:rsid w:val="00952331"/>
    <w:rsid w:val="00953374"/>
    <w:rsid w:val="009534DA"/>
    <w:rsid w:val="0095395F"/>
    <w:rsid w:val="0095413B"/>
    <w:rsid w:val="009542F2"/>
    <w:rsid w:val="009546D7"/>
    <w:rsid w:val="0095478D"/>
    <w:rsid w:val="0095483C"/>
    <w:rsid w:val="009549F9"/>
    <w:rsid w:val="00954DFA"/>
    <w:rsid w:val="00954FD8"/>
    <w:rsid w:val="00955924"/>
    <w:rsid w:val="00956132"/>
    <w:rsid w:val="00956500"/>
    <w:rsid w:val="00956801"/>
    <w:rsid w:val="00956EDA"/>
    <w:rsid w:val="00957535"/>
    <w:rsid w:val="00957822"/>
    <w:rsid w:val="009578B2"/>
    <w:rsid w:val="00960247"/>
    <w:rsid w:val="009606E1"/>
    <w:rsid w:val="00960CC3"/>
    <w:rsid w:val="00961773"/>
    <w:rsid w:val="00962E12"/>
    <w:rsid w:val="0096306E"/>
    <w:rsid w:val="009631D9"/>
    <w:rsid w:val="00963752"/>
    <w:rsid w:val="0096429C"/>
    <w:rsid w:val="00964545"/>
    <w:rsid w:val="009645E2"/>
    <w:rsid w:val="00964D51"/>
    <w:rsid w:val="00965392"/>
    <w:rsid w:val="00965966"/>
    <w:rsid w:val="00965D46"/>
    <w:rsid w:val="0096654B"/>
    <w:rsid w:val="009667DE"/>
    <w:rsid w:val="00966E92"/>
    <w:rsid w:val="00966FD5"/>
    <w:rsid w:val="00967230"/>
    <w:rsid w:val="00967686"/>
    <w:rsid w:val="0097046D"/>
    <w:rsid w:val="0097076F"/>
    <w:rsid w:val="00970C1C"/>
    <w:rsid w:val="009710D6"/>
    <w:rsid w:val="0097141D"/>
    <w:rsid w:val="009716CF"/>
    <w:rsid w:val="00971969"/>
    <w:rsid w:val="00971B7D"/>
    <w:rsid w:val="009720DE"/>
    <w:rsid w:val="009721FB"/>
    <w:rsid w:val="009725E5"/>
    <w:rsid w:val="00972CA6"/>
    <w:rsid w:val="00972F15"/>
    <w:rsid w:val="009730B7"/>
    <w:rsid w:val="009736FD"/>
    <w:rsid w:val="00973F22"/>
    <w:rsid w:val="00974196"/>
    <w:rsid w:val="0097470F"/>
    <w:rsid w:val="00975ABD"/>
    <w:rsid w:val="00975BC6"/>
    <w:rsid w:val="0097659D"/>
    <w:rsid w:val="00976756"/>
    <w:rsid w:val="00976A93"/>
    <w:rsid w:val="00976FAC"/>
    <w:rsid w:val="00977253"/>
    <w:rsid w:val="0097750D"/>
    <w:rsid w:val="009776D1"/>
    <w:rsid w:val="009778B7"/>
    <w:rsid w:val="00977D2C"/>
    <w:rsid w:val="00977E1F"/>
    <w:rsid w:val="00977F7A"/>
    <w:rsid w:val="00980830"/>
    <w:rsid w:val="00981195"/>
    <w:rsid w:val="009819DD"/>
    <w:rsid w:val="0098219A"/>
    <w:rsid w:val="009826DD"/>
    <w:rsid w:val="0098290F"/>
    <w:rsid w:val="00982D2C"/>
    <w:rsid w:val="00983A24"/>
    <w:rsid w:val="00983E6F"/>
    <w:rsid w:val="00984406"/>
    <w:rsid w:val="00984CD2"/>
    <w:rsid w:val="00984D40"/>
    <w:rsid w:val="00984ECC"/>
    <w:rsid w:val="00985761"/>
    <w:rsid w:val="00985825"/>
    <w:rsid w:val="00985DE9"/>
    <w:rsid w:val="00985E47"/>
    <w:rsid w:val="009861CB"/>
    <w:rsid w:val="009864EF"/>
    <w:rsid w:val="009874F3"/>
    <w:rsid w:val="0098772A"/>
    <w:rsid w:val="009878CF"/>
    <w:rsid w:val="00987D2E"/>
    <w:rsid w:val="00987F7B"/>
    <w:rsid w:val="00990D6E"/>
    <w:rsid w:val="00991047"/>
    <w:rsid w:val="009910B3"/>
    <w:rsid w:val="00991109"/>
    <w:rsid w:val="00991F18"/>
    <w:rsid w:val="00992365"/>
    <w:rsid w:val="00992C41"/>
    <w:rsid w:val="00993991"/>
    <w:rsid w:val="00993ED9"/>
    <w:rsid w:val="00993F0E"/>
    <w:rsid w:val="0099404C"/>
    <w:rsid w:val="0099471B"/>
    <w:rsid w:val="009948E0"/>
    <w:rsid w:val="009951AE"/>
    <w:rsid w:val="0099527E"/>
    <w:rsid w:val="00995438"/>
    <w:rsid w:val="00995C5D"/>
    <w:rsid w:val="009969E4"/>
    <w:rsid w:val="00996EDD"/>
    <w:rsid w:val="00997246"/>
    <w:rsid w:val="009972EA"/>
    <w:rsid w:val="009974B4"/>
    <w:rsid w:val="009A0283"/>
    <w:rsid w:val="009A0FFF"/>
    <w:rsid w:val="009A1015"/>
    <w:rsid w:val="009A115B"/>
    <w:rsid w:val="009A1463"/>
    <w:rsid w:val="009A1AB7"/>
    <w:rsid w:val="009A1E6B"/>
    <w:rsid w:val="009A1F66"/>
    <w:rsid w:val="009A270B"/>
    <w:rsid w:val="009A2ADB"/>
    <w:rsid w:val="009A377D"/>
    <w:rsid w:val="009A484C"/>
    <w:rsid w:val="009A5F84"/>
    <w:rsid w:val="009A6001"/>
    <w:rsid w:val="009A6676"/>
    <w:rsid w:val="009A71E7"/>
    <w:rsid w:val="009B04FF"/>
    <w:rsid w:val="009B06A1"/>
    <w:rsid w:val="009B0A29"/>
    <w:rsid w:val="009B348A"/>
    <w:rsid w:val="009B34C9"/>
    <w:rsid w:val="009B381A"/>
    <w:rsid w:val="009B3B75"/>
    <w:rsid w:val="009B3C16"/>
    <w:rsid w:val="009B3EE2"/>
    <w:rsid w:val="009B3FE1"/>
    <w:rsid w:val="009B4CFC"/>
    <w:rsid w:val="009B4DB7"/>
    <w:rsid w:val="009B51DC"/>
    <w:rsid w:val="009B5708"/>
    <w:rsid w:val="009B72AB"/>
    <w:rsid w:val="009C062E"/>
    <w:rsid w:val="009C0D8B"/>
    <w:rsid w:val="009C0EBA"/>
    <w:rsid w:val="009C1063"/>
    <w:rsid w:val="009C13B1"/>
    <w:rsid w:val="009C1DDC"/>
    <w:rsid w:val="009C214D"/>
    <w:rsid w:val="009C4400"/>
    <w:rsid w:val="009C4693"/>
    <w:rsid w:val="009C46B6"/>
    <w:rsid w:val="009C4978"/>
    <w:rsid w:val="009C4BA3"/>
    <w:rsid w:val="009C4BA7"/>
    <w:rsid w:val="009C4E88"/>
    <w:rsid w:val="009C53AA"/>
    <w:rsid w:val="009C5412"/>
    <w:rsid w:val="009C56B0"/>
    <w:rsid w:val="009C5CA7"/>
    <w:rsid w:val="009C600D"/>
    <w:rsid w:val="009C6108"/>
    <w:rsid w:val="009C666B"/>
    <w:rsid w:val="009C69F8"/>
    <w:rsid w:val="009C6F19"/>
    <w:rsid w:val="009C70C5"/>
    <w:rsid w:val="009C7591"/>
    <w:rsid w:val="009C7C14"/>
    <w:rsid w:val="009D00BF"/>
    <w:rsid w:val="009D05CA"/>
    <w:rsid w:val="009D0736"/>
    <w:rsid w:val="009D0CB2"/>
    <w:rsid w:val="009D0FFE"/>
    <w:rsid w:val="009D1F85"/>
    <w:rsid w:val="009D240C"/>
    <w:rsid w:val="009D274D"/>
    <w:rsid w:val="009D2A3D"/>
    <w:rsid w:val="009D2AB1"/>
    <w:rsid w:val="009D2E34"/>
    <w:rsid w:val="009D308B"/>
    <w:rsid w:val="009D32D4"/>
    <w:rsid w:val="009D3633"/>
    <w:rsid w:val="009D3845"/>
    <w:rsid w:val="009D409D"/>
    <w:rsid w:val="009D4304"/>
    <w:rsid w:val="009D4D89"/>
    <w:rsid w:val="009D4EC1"/>
    <w:rsid w:val="009D5271"/>
    <w:rsid w:val="009D572A"/>
    <w:rsid w:val="009D5CE0"/>
    <w:rsid w:val="009D5E37"/>
    <w:rsid w:val="009D6152"/>
    <w:rsid w:val="009D62CC"/>
    <w:rsid w:val="009D6AAD"/>
    <w:rsid w:val="009D6E5C"/>
    <w:rsid w:val="009D6FA8"/>
    <w:rsid w:val="009E029C"/>
    <w:rsid w:val="009E0479"/>
    <w:rsid w:val="009E0562"/>
    <w:rsid w:val="009E0567"/>
    <w:rsid w:val="009E0C6D"/>
    <w:rsid w:val="009E1F5A"/>
    <w:rsid w:val="009E241B"/>
    <w:rsid w:val="009E245F"/>
    <w:rsid w:val="009E267A"/>
    <w:rsid w:val="009E3079"/>
    <w:rsid w:val="009E3451"/>
    <w:rsid w:val="009E4CBA"/>
    <w:rsid w:val="009E574D"/>
    <w:rsid w:val="009E5B63"/>
    <w:rsid w:val="009E6C0D"/>
    <w:rsid w:val="009E6DF5"/>
    <w:rsid w:val="009F12A4"/>
    <w:rsid w:val="009F2658"/>
    <w:rsid w:val="009F2AC1"/>
    <w:rsid w:val="009F3467"/>
    <w:rsid w:val="009F36D8"/>
    <w:rsid w:val="009F36E4"/>
    <w:rsid w:val="009F38BA"/>
    <w:rsid w:val="009F39BE"/>
    <w:rsid w:val="009F4F8D"/>
    <w:rsid w:val="009F52A3"/>
    <w:rsid w:val="009F54A7"/>
    <w:rsid w:val="009F5A12"/>
    <w:rsid w:val="009F65BC"/>
    <w:rsid w:val="009F6613"/>
    <w:rsid w:val="009F7127"/>
    <w:rsid w:val="009F737A"/>
    <w:rsid w:val="009F7C00"/>
    <w:rsid w:val="00A0022A"/>
    <w:rsid w:val="00A008FB"/>
    <w:rsid w:val="00A00D13"/>
    <w:rsid w:val="00A02907"/>
    <w:rsid w:val="00A02CBF"/>
    <w:rsid w:val="00A02FD1"/>
    <w:rsid w:val="00A030FB"/>
    <w:rsid w:val="00A040D5"/>
    <w:rsid w:val="00A045E5"/>
    <w:rsid w:val="00A04E11"/>
    <w:rsid w:val="00A059CB"/>
    <w:rsid w:val="00A061FA"/>
    <w:rsid w:val="00A06326"/>
    <w:rsid w:val="00A06CD4"/>
    <w:rsid w:val="00A06D35"/>
    <w:rsid w:val="00A06D84"/>
    <w:rsid w:val="00A06DBF"/>
    <w:rsid w:val="00A07E0F"/>
    <w:rsid w:val="00A10952"/>
    <w:rsid w:val="00A10B0C"/>
    <w:rsid w:val="00A10BA1"/>
    <w:rsid w:val="00A10D02"/>
    <w:rsid w:val="00A10DCF"/>
    <w:rsid w:val="00A11859"/>
    <w:rsid w:val="00A1187B"/>
    <w:rsid w:val="00A11BCC"/>
    <w:rsid w:val="00A13BFF"/>
    <w:rsid w:val="00A13E1E"/>
    <w:rsid w:val="00A14584"/>
    <w:rsid w:val="00A14BEF"/>
    <w:rsid w:val="00A14E6B"/>
    <w:rsid w:val="00A151CF"/>
    <w:rsid w:val="00A15297"/>
    <w:rsid w:val="00A15B0C"/>
    <w:rsid w:val="00A15C35"/>
    <w:rsid w:val="00A15FA6"/>
    <w:rsid w:val="00A161CD"/>
    <w:rsid w:val="00A16B1F"/>
    <w:rsid w:val="00A16D80"/>
    <w:rsid w:val="00A16F6D"/>
    <w:rsid w:val="00A17532"/>
    <w:rsid w:val="00A2003F"/>
    <w:rsid w:val="00A20B72"/>
    <w:rsid w:val="00A20BDE"/>
    <w:rsid w:val="00A2152B"/>
    <w:rsid w:val="00A21830"/>
    <w:rsid w:val="00A21BFB"/>
    <w:rsid w:val="00A2217E"/>
    <w:rsid w:val="00A22533"/>
    <w:rsid w:val="00A22CF8"/>
    <w:rsid w:val="00A23491"/>
    <w:rsid w:val="00A2375E"/>
    <w:rsid w:val="00A23F70"/>
    <w:rsid w:val="00A241D7"/>
    <w:rsid w:val="00A24230"/>
    <w:rsid w:val="00A2449F"/>
    <w:rsid w:val="00A2563C"/>
    <w:rsid w:val="00A25D8E"/>
    <w:rsid w:val="00A2622D"/>
    <w:rsid w:val="00A2642C"/>
    <w:rsid w:val="00A267F0"/>
    <w:rsid w:val="00A27074"/>
    <w:rsid w:val="00A2730A"/>
    <w:rsid w:val="00A3033F"/>
    <w:rsid w:val="00A318CC"/>
    <w:rsid w:val="00A32010"/>
    <w:rsid w:val="00A3285F"/>
    <w:rsid w:val="00A32D6F"/>
    <w:rsid w:val="00A33807"/>
    <w:rsid w:val="00A34C8A"/>
    <w:rsid w:val="00A355D8"/>
    <w:rsid w:val="00A35F62"/>
    <w:rsid w:val="00A36340"/>
    <w:rsid w:val="00A37029"/>
    <w:rsid w:val="00A3724E"/>
    <w:rsid w:val="00A372B8"/>
    <w:rsid w:val="00A40F54"/>
    <w:rsid w:val="00A41D07"/>
    <w:rsid w:val="00A42842"/>
    <w:rsid w:val="00A430D7"/>
    <w:rsid w:val="00A4492C"/>
    <w:rsid w:val="00A450E9"/>
    <w:rsid w:val="00A452B5"/>
    <w:rsid w:val="00A45E11"/>
    <w:rsid w:val="00A46307"/>
    <w:rsid w:val="00A47135"/>
    <w:rsid w:val="00A47FDF"/>
    <w:rsid w:val="00A5019B"/>
    <w:rsid w:val="00A50284"/>
    <w:rsid w:val="00A50764"/>
    <w:rsid w:val="00A51B96"/>
    <w:rsid w:val="00A524F2"/>
    <w:rsid w:val="00A53081"/>
    <w:rsid w:val="00A53DDB"/>
    <w:rsid w:val="00A549B9"/>
    <w:rsid w:val="00A54AE0"/>
    <w:rsid w:val="00A55035"/>
    <w:rsid w:val="00A55503"/>
    <w:rsid w:val="00A55B56"/>
    <w:rsid w:val="00A55C0B"/>
    <w:rsid w:val="00A5623E"/>
    <w:rsid w:val="00A56A42"/>
    <w:rsid w:val="00A56BEA"/>
    <w:rsid w:val="00A572AF"/>
    <w:rsid w:val="00A60A59"/>
    <w:rsid w:val="00A61018"/>
    <w:rsid w:val="00A611E5"/>
    <w:rsid w:val="00A6144F"/>
    <w:rsid w:val="00A61DC1"/>
    <w:rsid w:val="00A61E51"/>
    <w:rsid w:val="00A620C9"/>
    <w:rsid w:val="00A62379"/>
    <w:rsid w:val="00A62473"/>
    <w:rsid w:val="00A6277B"/>
    <w:rsid w:val="00A62AA4"/>
    <w:rsid w:val="00A62C70"/>
    <w:rsid w:val="00A63A32"/>
    <w:rsid w:val="00A63BCE"/>
    <w:rsid w:val="00A63F8D"/>
    <w:rsid w:val="00A6441C"/>
    <w:rsid w:val="00A652D8"/>
    <w:rsid w:val="00A6531A"/>
    <w:rsid w:val="00A65644"/>
    <w:rsid w:val="00A657F6"/>
    <w:rsid w:val="00A6675B"/>
    <w:rsid w:val="00A66A99"/>
    <w:rsid w:val="00A67095"/>
    <w:rsid w:val="00A6780A"/>
    <w:rsid w:val="00A67972"/>
    <w:rsid w:val="00A67C2F"/>
    <w:rsid w:val="00A67C75"/>
    <w:rsid w:val="00A70165"/>
    <w:rsid w:val="00A70443"/>
    <w:rsid w:val="00A705A3"/>
    <w:rsid w:val="00A713A1"/>
    <w:rsid w:val="00A7172C"/>
    <w:rsid w:val="00A71952"/>
    <w:rsid w:val="00A71D7F"/>
    <w:rsid w:val="00A71E3C"/>
    <w:rsid w:val="00A72247"/>
    <w:rsid w:val="00A72367"/>
    <w:rsid w:val="00A72916"/>
    <w:rsid w:val="00A73A11"/>
    <w:rsid w:val="00A7473D"/>
    <w:rsid w:val="00A76259"/>
    <w:rsid w:val="00A76AE3"/>
    <w:rsid w:val="00A76BB1"/>
    <w:rsid w:val="00A76C8F"/>
    <w:rsid w:val="00A76E73"/>
    <w:rsid w:val="00A76F4A"/>
    <w:rsid w:val="00A7786D"/>
    <w:rsid w:val="00A77906"/>
    <w:rsid w:val="00A77AA5"/>
    <w:rsid w:val="00A77AA7"/>
    <w:rsid w:val="00A77C02"/>
    <w:rsid w:val="00A77CDF"/>
    <w:rsid w:val="00A77E52"/>
    <w:rsid w:val="00A804C5"/>
    <w:rsid w:val="00A81217"/>
    <w:rsid w:val="00A81224"/>
    <w:rsid w:val="00A817F9"/>
    <w:rsid w:val="00A819CC"/>
    <w:rsid w:val="00A81A5E"/>
    <w:rsid w:val="00A81AEE"/>
    <w:rsid w:val="00A82609"/>
    <w:rsid w:val="00A826EC"/>
    <w:rsid w:val="00A82769"/>
    <w:rsid w:val="00A829E2"/>
    <w:rsid w:val="00A82E95"/>
    <w:rsid w:val="00A82ECB"/>
    <w:rsid w:val="00A833DF"/>
    <w:rsid w:val="00A83AE6"/>
    <w:rsid w:val="00A83B56"/>
    <w:rsid w:val="00A851C8"/>
    <w:rsid w:val="00A85C14"/>
    <w:rsid w:val="00A85CDE"/>
    <w:rsid w:val="00A85D1D"/>
    <w:rsid w:val="00A865F9"/>
    <w:rsid w:val="00A86A59"/>
    <w:rsid w:val="00A87034"/>
    <w:rsid w:val="00A87095"/>
    <w:rsid w:val="00A870A2"/>
    <w:rsid w:val="00A870C7"/>
    <w:rsid w:val="00A87183"/>
    <w:rsid w:val="00A8738B"/>
    <w:rsid w:val="00A87DBA"/>
    <w:rsid w:val="00A90477"/>
    <w:rsid w:val="00A905BC"/>
    <w:rsid w:val="00A90AA9"/>
    <w:rsid w:val="00A90B01"/>
    <w:rsid w:val="00A90DFE"/>
    <w:rsid w:val="00A910CA"/>
    <w:rsid w:val="00A9110A"/>
    <w:rsid w:val="00A9192E"/>
    <w:rsid w:val="00A91D40"/>
    <w:rsid w:val="00A92396"/>
    <w:rsid w:val="00A9298E"/>
    <w:rsid w:val="00A93340"/>
    <w:rsid w:val="00A93730"/>
    <w:rsid w:val="00A94AEE"/>
    <w:rsid w:val="00A94FBC"/>
    <w:rsid w:val="00A951BA"/>
    <w:rsid w:val="00A959F6"/>
    <w:rsid w:val="00A95D38"/>
    <w:rsid w:val="00A963EB"/>
    <w:rsid w:val="00A9646F"/>
    <w:rsid w:val="00A975B6"/>
    <w:rsid w:val="00A975D8"/>
    <w:rsid w:val="00A9773B"/>
    <w:rsid w:val="00AA01B6"/>
    <w:rsid w:val="00AA064C"/>
    <w:rsid w:val="00AA082E"/>
    <w:rsid w:val="00AA0E19"/>
    <w:rsid w:val="00AA1093"/>
    <w:rsid w:val="00AA1BEC"/>
    <w:rsid w:val="00AA3455"/>
    <w:rsid w:val="00AA389A"/>
    <w:rsid w:val="00AA3A89"/>
    <w:rsid w:val="00AA3B83"/>
    <w:rsid w:val="00AA490A"/>
    <w:rsid w:val="00AA5A24"/>
    <w:rsid w:val="00AA5AEA"/>
    <w:rsid w:val="00AA6A82"/>
    <w:rsid w:val="00AA6ED6"/>
    <w:rsid w:val="00AA713A"/>
    <w:rsid w:val="00AA7C29"/>
    <w:rsid w:val="00AB025A"/>
    <w:rsid w:val="00AB0B10"/>
    <w:rsid w:val="00AB0B1B"/>
    <w:rsid w:val="00AB0D72"/>
    <w:rsid w:val="00AB0F0B"/>
    <w:rsid w:val="00AB167A"/>
    <w:rsid w:val="00AB2474"/>
    <w:rsid w:val="00AB2B9A"/>
    <w:rsid w:val="00AB2D22"/>
    <w:rsid w:val="00AB2F42"/>
    <w:rsid w:val="00AB329F"/>
    <w:rsid w:val="00AB3AFB"/>
    <w:rsid w:val="00AB3B61"/>
    <w:rsid w:val="00AB3C70"/>
    <w:rsid w:val="00AB3D87"/>
    <w:rsid w:val="00AB48DB"/>
    <w:rsid w:val="00AB4A81"/>
    <w:rsid w:val="00AB4CC0"/>
    <w:rsid w:val="00AB4E5A"/>
    <w:rsid w:val="00AB4FC1"/>
    <w:rsid w:val="00AB564A"/>
    <w:rsid w:val="00AB5F6B"/>
    <w:rsid w:val="00AB5FAE"/>
    <w:rsid w:val="00AB6B93"/>
    <w:rsid w:val="00AB7C9E"/>
    <w:rsid w:val="00AC1182"/>
    <w:rsid w:val="00AC14D7"/>
    <w:rsid w:val="00AC17D8"/>
    <w:rsid w:val="00AC1831"/>
    <w:rsid w:val="00AC211C"/>
    <w:rsid w:val="00AC278F"/>
    <w:rsid w:val="00AC2CB1"/>
    <w:rsid w:val="00AC3A64"/>
    <w:rsid w:val="00AC3D4D"/>
    <w:rsid w:val="00AC3D7E"/>
    <w:rsid w:val="00AC455E"/>
    <w:rsid w:val="00AC4AE1"/>
    <w:rsid w:val="00AC4CC7"/>
    <w:rsid w:val="00AC4FC7"/>
    <w:rsid w:val="00AC5591"/>
    <w:rsid w:val="00AC55D5"/>
    <w:rsid w:val="00AC5E3E"/>
    <w:rsid w:val="00AC6032"/>
    <w:rsid w:val="00AC6FC9"/>
    <w:rsid w:val="00AC7043"/>
    <w:rsid w:val="00AC7901"/>
    <w:rsid w:val="00AC7DA6"/>
    <w:rsid w:val="00AD03E5"/>
    <w:rsid w:val="00AD0405"/>
    <w:rsid w:val="00AD04F3"/>
    <w:rsid w:val="00AD0CAB"/>
    <w:rsid w:val="00AD125A"/>
    <w:rsid w:val="00AD153B"/>
    <w:rsid w:val="00AD22C7"/>
    <w:rsid w:val="00AD259A"/>
    <w:rsid w:val="00AD26AC"/>
    <w:rsid w:val="00AD29E2"/>
    <w:rsid w:val="00AD2BC6"/>
    <w:rsid w:val="00AD2DDA"/>
    <w:rsid w:val="00AD34A5"/>
    <w:rsid w:val="00AD40DC"/>
    <w:rsid w:val="00AD4356"/>
    <w:rsid w:val="00AD4AC9"/>
    <w:rsid w:val="00AD4CAF"/>
    <w:rsid w:val="00AD515D"/>
    <w:rsid w:val="00AD63CE"/>
    <w:rsid w:val="00AD6A1F"/>
    <w:rsid w:val="00AD6AC5"/>
    <w:rsid w:val="00AE0B89"/>
    <w:rsid w:val="00AE0C5E"/>
    <w:rsid w:val="00AE0FE3"/>
    <w:rsid w:val="00AE14DF"/>
    <w:rsid w:val="00AE1716"/>
    <w:rsid w:val="00AE1F87"/>
    <w:rsid w:val="00AE23E5"/>
    <w:rsid w:val="00AE242E"/>
    <w:rsid w:val="00AE2DD0"/>
    <w:rsid w:val="00AE33D7"/>
    <w:rsid w:val="00AE34F8"/>
    <w:rsid w:val="00AE35CE"/>
    <w:rsid w:val="00AE3A37"/>
    <w:rsid w:val="00AE3B7E"/>
    <w:rsid w:val="00AE4073"/>
    <w:rsid w:val="00AE49C4"/>
    <w:rsid w:val="00AE4ABF"/>
    <w:rsid w:val="00AE5C71"/>
    <w:rsid w:val="00AE6123"/>
    <w:rsid w:val="00AE6528"/>
    <w:rsid w:val="00AE70B3"/>
    <w:rsid w:val="00AE7A31"/>
    <w:rsid w:val="00AF0028"/>
    <w:rsid w:val="00AF0530"/>
    <w:rsid w:val="00AF142E"/>
    <w:rsid w:val="00AF1570"/>
    <w:rsid w:val="00AF1FAF"/>
    <w:rsid w:val="00AF284A"/>
    <w:rsid w:val="00AF2B68"/>
    <w:rsid w:val="00AF30A7"/>
    <w:rsid w:val="00AF31F3"/>
    <w:rsid w:val="00AF3470"/>
    <w:rsid w:val="00AF3611"/>
    <w:rsid w:val="00AF3762"/>
    <w:rsid w:val="00AF3A67"/>
    <w:rsid w:val="00AF42FE"/>
    <w:rsid w:val="00AF43C4"/>
    <w:rsid w:val="00AF4C03"/>
    <w:rsid w:val="00AF57B6"/>
    <w:rsid w:val="00AF581D"/>
    <w:rsid w:val="00AF583A"/>
    <w:rsid w:val="00AF5F53"/>
    <w:rsid w:val="00AF6A8C"/>
    <w:rsid w:val="00AF76BA"/>
    <w:rsid w:val="00AF7942"/>
    <w:rsid w:val="00B0006E"/>
    <w:rsid w:val="00B0041B"/>
    <w:rsid w:val="00B005F7"/>
    <w:rsid w:val="00B009B1"/>
    <w:rsid w:val="00B00E3D"/>
    <w:rsid w:val="00B01935"/>
    <w:rsid w:val="00B01F2D"/>
    <w:rsid w:val="00B0273E"/>
    <w:rsid w:val="00B02ECB"/>
    <w:rsid w:val="00B03162"/>
    <w:rsid w:val="00B03456"/>
    <w:rsid w:val="00B035A1"/>
    <w:rsid w:val="00B03B55"/>
    <w:rsid w:val="00B04437"/>
    <w:rsid w:val="00B04712"/>
    <w:rsid w:val="00B04967"/>
    <w:rsid w:val="00B05286"/>
    <w:rsid w:val="00B0669F"/>
    <w:rsid w:val="00B0696C"/>
    <w:rsid w:val="00B06BD6"/>
    <w:rsid w:val="00B06D38"/>
    <w:rsid w:val="00B0754B"/>
    <w:rsid w:val="00B07F97"/>
    <w:rsid w:val="00B1046E"/>
    <w:rsid w:val="00B105D2"/>
    <w:rsid w:val="00B10A2E"/>
    <w:rsid w:val="00B10D0A"/>
    <w:rsid w:val="00B10E53"/>
    <w:rsid w:val="00B114A4"/>
    <w:rsid w:val="00B115AC"/>
    <w:rsid w:val="00B1179A"/>
    <w:rsid w:val="00B12498"/>
    <w:rsid w:val="00B12764"/>
    <w:rsid w:val="00B12C3E"/>
    <w:rsid w:val="00B12E4C"/>
    <w:rsid w:val="00B1353D"/>
    <w:rsid w:val="00B13922"/>
    <w:rsid w:val="00B14159"/>
    <w:rsid w:val="00B14A65"/>
    <w:rsid w:val="00B14BB8"/>
    <w:rsid w:val="00B14DBE"/>
    <w:rsid w:val="00B15062"/>
    <w:rsid w:val="00B155E5"/>
    <w:rsid w:val="00B15968"/>
    <w:rsid w:val="00B15DFC"/>
    <w:rsid w:val="00B164FD"/>
    <w:rsid w:val="00B16B76"/>
    <w:rsid w:val="00B177E5"/>
    <w:rsid w:val="00B200AD"/>
    <w:rsid w:val="00B20185"/>
    <w:rsid w:val="00B2107C"/>
    <w:rsid w:val="00B21394"/>
    <w:rsid w:val="00B215E6"/>
    <w:rsid w:val="00B2267D"/>
    <w:rsid w:val="00B22C43"/>
    <w:rsid w:val="00B22E89"/>
    <w:rsid w:val="00B22F05"/>
    <w:rsid w:val="00B240F9"/>
    <w:rsid w:val="00B24889"/>
    <w:rsid w:val="00B24AF7"/>
    <w:rsid w:val="00B24BDA"/>
    <w:rsid w:val="00B254BF"/>
    <w:rsid w:val="00B26839"/>
    <w:rsid w:val="00B26ECD"/>
    <w:rsid w:val="00B27041"/>
    <w:rsid w:val="00B270DE"/>
    <w:rsid w:val="00B2719B"/>
    <w:rsid w:val="00B272A3"/>
    <w:rsid w:val="00B272F6"/>
    <w:rsid w:val="00B27B5C"/>
    <w:rsid w:val="00B30096"/>
    <w:rsid w:val="00B30355"/>
    <w:rsid w:val="00B30461"/>
    <w:rsid w:val="00B30D93"/>
    <w:rsid w:val="00B31739"/>
    <w:rsid w:val="00B31C35"/>
    <w:rsid w:val="00B341CF"/>
    <w:rsid w:val="00B3457A"/>
    <w:rsid w:val="00B348CC"/>
    <w:rsid w:val="00B34AEC"/>
    <w:rsid w:val="00B351AE"/>
    <w:rsid w:val="00B355CE"/>
    <w:rsid w:val="00B35839"/>
    <w:rsid w:val="00B35EA0"/>
    <w:rsid w:val="00B35F0C"/>
    <w:rsid w:val="00B3671C"/>
    <w:rsid w:val="00B36739"/>
    <w:rsid w:val="00B36794"/>
    <w:rsid w:val="00B36AD4"/>
    <w:rsid w:val="00B37240"/>
    <w:rsid w:val="00B376C0"/>
    <w:rsid w:val="00B377A8"/>
    <w:rsid w:val="00B40235"/>
    <w:rsid w:val="00B403A4"/>
    <w:rsid w:val="00B403F4"/>
    <w:rsid w:val="00B4078E"/>
    <w:rsid w:val="00B40949"/>
    <w:rsid w:val="00B40BD7"/>
    <w:rsid w:val="00B40BE1"/>
    <w:rsid w:val="00B40E54"/>
    <w:rsid w:val="00B4149D"/>
    <w:rsid w:val="00B414E7"/>
    <w:rsid w:val="00B415F3"/>
    <w:rsid w:val="00B41850"/>
    <w:rsid w:val="00B420C5"/>
    <w:rsid w:val="00B42351"/>
    <w:rsid w:val="00B42A51"/>
    <w:rsid w:val="00B431A4"/>
    <w:rsid w:val="00B43370"/>
    <w:rsid w:val="00B437EE"/>
    <w:rsid w:val="00B43926"/>
    <w:rsid w:val="00B4395E"/>
    <w:rsid w:val="00B44395"/>
    <w:rsid w:val="00B44509"/>
    <w:rsid w:val="00B44704"/>
    <w:rsid w:val="00B44A86"/>
    <w:rsid w:val="00B45918"/>
    <w:rsid w:val="00B45A9C"/>
    <w:rsid w:val="00B468D5"/>
    <w:rsid w:val="00B475D7"/>
    <w:rsid w:val="00B47BFA"/>
    <w:rsid w:val="00B47C1E"/>
    <w:rsid w:val="00B502E3"/>
    <w:rsid w:val="00B50314"/>
    <w:rsid w:val="00B5080D"/>
    <w:rsid w:val="00B50878"/>
    <w:rsid w:val="00B50935"/>
    <w:rsid w:val="00B519D7"/>
    <w:rsid w:val="00B519F6"/>
    <w:rsid w:val="00B52CED"/>
    <w:rsid w:val="00B53056"/>
    <w:rsid w:val="00B53160"/>
    <w:rsid w:val="00B53CAD"/>
    <w:rsid w:val="00B544DE"/>
    <w:rsid w:val="00B54EED"/>
    <w:rsid w:val="00B558FB"/>
    <w:rsid w:val="00B55CF9"/>
    <w:rsid w:val="00B55E27"/>
    <w:rsid w:val="00B56AA7"/>
    <w:rsid w:val="00B570A4"/>
    <w:rsid w:val="00B6050B"/>
    <w:rsid w:val="00B6056F"/>
    <w:rsid w:val="00B60DF1"/>
    <w:rsid w:val="00B6115A"/>
    <w:rsid w:val="00B613F7"/>
    <w:rsid w:val="00B61657"/>
    <w:rsid w:val="00B6171D"/>
    <w:rsid w:val="00B6208F"/>
    <w:rsid w:val="00B6244A"/>
    <w:rsid w:val="00B62513"/>
    <w:rsid w:val="00B62608"/>
    <w:rsid w:val="00B626BE"/>
    <w:rsid w:val="00B6319E"/>
    <w:rsid w:val="00B63FF7"/>
    <w:rsid w:val="00B64482"/>
    <w:rsid w:val="00B64773"/>
    <w:rsid w:val="00B64E98"/>
    <w:rsid w:val="00B6504B"/>
    <w:rsid w:val="00B6515E"/>
    <w:rsid w:val="00B653EA"/>
    <w:rsid w:val="00B65555"/>
    <w:rsid w:val="00B65EC7"/>
    <w:rsid w:val="00B66026"/>
    <w:rsid w:val="00B66353"/>
    <w:rsid w:val="00B663A9"/>
    <w:rsid w:val="00B66A1F"/>
    <w:rsid w:val="00B66AC8"/>
    <w:rsid w:val="00B673D5"/>
    <w:rsid w:val="00B675B3"/>
    <w:rsid w:val="00B676CF"/>
    <w:rsid w:val="00B67BB5"/>
    <w:rsid w:val="00B705B4"/>
    <w:rsid w:val="00B70747"/>
    <w:rsid w:val="00B7097D"/>
    <w:rsid w:val="00B70C0A"/>
    <w:rsid w:val="00B71043"/>
    <w:rsid w:val="00B71098"/>
    <w:rsid w:val="00B71AE8"/>
    <w:rsid w:val="00B71E50"/>
    <w:rsid w:val="00B72F5B"/>
    <w:rsid w:val="00B732F7"/>
    <w:rsid w:val="00B737B2"/>
    <w:rsid w:val="00B73B2A"/>
    <w:rsid w:val="00B73B2F"/>
    <w:rsid w:val="00B73C6E"/>
    <w:rsid w:val="00B7500D"/>
    <w:rsid w:val="00B75323"/>
    <w:rsid w:val="00B756E7"/>
    <w:rsid w:val="00B75791"/>
    <w:rsid w:val="00B75D55"/>
    <w:rsid w:val="00B75D86"/>
    <w:rsid w:val="00B763EC"/>
    <w:rsid w:val="00B76428"/>
    <w:rsid w:val="00B76681"/>
    <w:rsid w:val="00B7695B"/>
    <w:rsid w:val="00B7698D"/>
    <w:rsid w:val="00B76B07"/>
    <w:rsid w:val="00B76E0A"/>
    <w:rsid w:val="00B76E55"/>
    <w:rsid w:val="00B76F17"/>
    <w:rsid w:val="00B771BE"/>
    <w:rsid w:val="00B77465"/>
    <w:rsid w:val="00B775E4"/>
    <w:rsid w:val="00B77CED"/>
    <w:rsid w:val="00B77E15"/>
    <w:rsid w:val="00B77F0A"/>
    <w:rsid w:val="00B80239"/>
    <w:rsid w:val="00B803E2"/>
    <w:rsid w:val="00B803F3"/>
    <w:rsid w:val="00B8041D"/>
    <w:rsid w:val="00B80442"/>
    <w:rsid w:val="00B81426"/>
    <w:rsid w:val="00B8144B"/>
    <w:rsid w:val="00B81A00"/>
    <w:rsid w:val="00B822DD"/>
    <w:rsid w:val="00B8252C"/>
    <w:rsid w:val="00B82DE9"/>
    <w:rsid w:val="00B8340C"/>
    <w:rsid w:val="00B83FBE"/>
    <w:rsid w:val="00B84ED8"/>
    <w:rsid w:val="00B84EE4"/>
    <w:rsid w:val="00B86483"/>
    <w:rsid w:val="00B86541"/>
    <w:rsid w:val="00B8672B"/>
    <w:rsid w:val="00B868C1"/>
    <w:rsid w:val="00B86DA7"/>
    <w:rsid w:val="00B8725C"/>
    <w:rsid w:val="00B8775C"/>
    <w:rsid w:val="00B87AE0"/>
    <w:rsid w:val="00B87C29"/>
    <w:rsid w:val="00B90409"/>
    <w:rsid w:val="00B9074F"/>
    <w:rsid w:val="00B9098E"/>
    <w:rsid w:val="00B90E9F"/>
    <w:rsid w:val="00B9133B"/>
    <w:rsid w:val="00B913A9"/>
    <w:rsid w:val="00B91C21"/>
    <w:rsid w:val="00B91CBB"/>
    <w:rsid w:val="00B92315"/>
    <w:rsid w:val="00B929A6"/>
    <w:rsid w:val="00B92CE6"/>
    <w:rsid w:val="00B92D20"/>
    <w:rsid w:val="00B92D72"/>
    <w:rsid w:val="00B92E79"/>
    <w:rsid w:val="00B932A7"/>
    <w:rsid w:val="00B9369A"/>
    <w:rsid w:val="00B93850"/>
    <w:rsid w:val="00B9421B"/>
    <w:rsid w:val="00B94C86"/>
    <w:rsid w:val="00B9509F"/>
    <w:rsid w:val="00B955DB"/>
    <w:rsid w:val="00B958C7"/>
    <w:rsid w:val="00B9594E"/>
    <w:rsid w:val="00B960E0"/>
    <w:rsid w:val="00B963C1"/>
    <w:rsid w:val="00B96B84"/>
    <w:rsid w:val="00B9715A"/>
    <w:rsid w:val="00B97491"/>
    <w:rsid w:val="00BA049C"/>
    <w:rsid w:val="00BA0AC1"/>
    <w:rsid w:val="00BA17B6"/>
    <w:rsid w:val="00BA1A01"/>
    <w:rsid w:val="00BA24C6"/>
    <w:rsid w:val="00BA27E8"/>
    <w:rsid w:val="00BA3099"/>
    <w:rsid w:val="00BA336D"/>
    <w:rsid w:val="00BA3E87"/>
    <w:rsid w:val="00BA4252"/>
    <w:rsid w:val="00BA43FD"/>
    <w:rsid w:val="00BA47C0"/>
    <w:rsid w:val="00BA511E"/>
    <w:rsid w:val="00BA5844"/>
    <w:rsid w:val="00BA5FDB"/>
    <w:rsid w:val="00BA632D"/>
    <w:rsid w:val="00BA7074"/>
    <w:rsid w:val="00BA7BF1"/>
    <w:rsid w:val="00BA7F71"/>
    <w:rsid w:val="00BB0273"/>
    <w:rsid w:val="00BB0AB9"/>
    <w:rsid w:val="00BB0B65"/>
    <w:rsid w:val="00BB11DE"/>
    <w:rsid w:val="00BB1957"/>
    <w:rsid w:val="00BB1A5D"/>
    <w:rsid w:val="00BB1B7E"/>
    <w:rsid w:val="00BB1C1D"/>
    <w:rsid w:val="00BB1D15"/>
    <w:rsid w:val="00BB1D47"/>
    <w:rsid w:val="00BB1DB2"/>
    <w:rsid w:val="00BB1EB4"/>
    <w:rsid w:val="00BB28AE"/>
    <w:rsid w:val="00BB3D08"/>
    <w:rsid w:val="00BB3D6D"/>
    <w:rsid w:val="00BB52A7"/>
    <w:rsid w:val="00BB52BA"/>
    <w:rsid w:val="00BB55B0"/>
    <w:rsid w:val="00BB5A55"/>
    <w:rsid w:val="00BB5D31"/>
    <w:rsid w:val="00BB680D"/>
    <w:rsid w:val="00BB686C"/>
    <w:rsid w:val="00BB6C72"/>
    <w:rsid w:val="00BB738F"/>
    <w:rsid w:val="00BB73F6"/>
    <w:rsid w:val="00BB77EA"/>
    <w:rsid w:val="00BB7875"/>
    <w:rsid w:val="00BB7C21"/>
    <w:rsid w:val="00BB7EF2"/>
    <w:rsid w:val="00BB7F99"/>
    <w:rsid w:val="00BC0234"/>
    <w:rsid w:val="00BC027F"/>
    <w:rsid w:val="00BC0AF3"/>
    <w:rsid w:val="00BC0DAE"/>
    <w:rsid w:val="00BC0E50"/>
    <w:rsid w:val="00BC15D2"/>
    <w:rsid w:val="00BC1685"/>
    <w:rsid w:val="00BC19CA"/>
    <w:rsid w:val="00BC1F31"/>
    <w:rsid w:val="00BC2401"/>
    <w:rsid w:val="00BC2957"/>
    <w:rsid w:val="00BC3058"/>
    <w:rsid w:val="00BC3683"/>
    <w:rsid w:val="00BC3FCA"/>
    <w:rsid w:val="00BC43B2"/>
    <w:rsid w:val="00BC45C8"/>
    <w:rsid w:val="00BC4791"/>
    <w:rsid w:val="00BC4F24"/>
    <w:rsid w:val="00BC5C7A"/>
    <w:rsid w:val="00BC5D40"/>
    <w:rsid w:val="00BC612D"/>
    <w:rsid w:val="00BC6142"/>
    <w:rsid w:val="00BC652E"/>
    <w:rsid w:val="00BC7A0B"/>
    <w:rsid w:val="00BD02AA"/>
    <w:rsid w:val="00BD02D0"/>
    <w:rsid w:val="00BD0326"/>
    <w:rsid w:val="00BD0451"/>
    <w:rsid w:val="00BD0BD6"/>
    <w:rsid w:val="00BD0DE5"/>
    <w:rsid w:val="00BD157E"/>
    <w:rsid w:val="00BD21A9"/>
    <w:rsid w:val="00BD24D4"/>
    <w:rsid w:val="00BD264D"/>
    <w:rsid w:val="00BD2BDD"/>
    <w:rsid w:val="00BD3A0E"/>
    <w:rsid w:val="00BD3BEE"/>
    <w:rsid w:val="00BD3FC5"/>
    <w:rsid w:val="00BD4980"/>
    <w:rsid w:val="00BD4D5F"/>
    <w:rsid w:val="00BD5E6B"/>
    <w:rsid w:val="00BD656D"/>
    <w:rsid w:val="00BD65E0"/>
    <w:rsid w:val="00BD66CD"/>
    <w:rsid w:val="00BD688E"/>
    <w:rsid w:val="00BD7709"/>
    <w:rsid w:val="00BD777C"/>
    <w:rsid w:val="00BD7856"/>
    <w:rsid w:val="00BD7E1B"/>
    <w:rsid w:val="00BE0104"/>
    <w:rsid w:val="00BE0BCC"/>
    <w:rsid w:val="00BE0BF0"/>
    <w:rsid w:val="00BE0D79"/>
    <w:rsid w:val="00BE18C2"/>
    <w:rsid w:val="00BE1EC9"/>
    <w:rsid w:val="00BE24D6"/>
    <w:rsid w:val="00BE25B3"/>
    <w:rsid w:val="00BE35F6"/>
    <w:rsid w:val="00BE40F1"/>
    <w:rsid w:val="00BE446C"/>
    <w:rsid w:val="00BE46B9"/>
    <w:rsid w:val="00BE48C2"/>
    <w:rsid w:val="00BE507C"/>
    <w:rsid w:val="00BE5884"/>
    <w:rsid w:val="00BE5897"/>
    <w:rsid w:val="00BE5B3C"/>
    <w:rsid w:val="00BE5B5A"/>
    <w:rsid w:val="00BE5EC2"/>
    <w:rsid w:val="00BE5FD7"/>
    <w:rsid w:val="00BE62B0"/>
    <w:rsid w:val="00BE62BA"/>
    <w:rsid w:val="00BE62F8"/>
    <w:rsid w:val="00BE636F"/>
    <w:rsid w:val="00BE6CE1"/>
    <w:rsid w:val="00BE71BA"/>
    <w:rsid w:val="00BF0BC3"/>
    <w:rsid w:val="00BF0E24"/>
    <w:rsid w:val="00BF100B"/>
    <w:rsid w:val="00BF192A"/>
    <w:rsid w:val="00BF1D92"/>
    <w:rsid w:val="00BF1FCC"/>
    <w:rsid w:val="00BF21EF"/>
    <w:rsid w:val="00BF267F"/>
    <w:rsid w:val="00BF27CE"/>
    <w:rsid w:val="00BF289D"/>
    <w:rsid w:val="00BF2E14"/>
    <w:rsid w:val="00BF3EC3"/>
    <w:rsid w:val="00BF4423"/>
    <w:rsid w:val="00BF45A8"/>
    <w:rsid w:val="00BF490B"/>
    <w:rsid w:val="00BF4B22"/>
    <w:rsid w:val="00BF4B5E"/>
    <w:rsid w:val="00BF4D11"/>
    <w:rsid w:val="00BF57E7"/>
    <w:rsid w:val="00BF6DB8"/>
    <w:rsid w:val="00BF743E"/>
    <w:rsid w:val="00BF7917"/>
    <w:rsid w:val="00BF7AA3"/>
    <w:rsid w:val="00BF7D0A"/>
    <w:rsid w:val="00C00A07"/>
    <w:rsid w:val="00C00A67"/>
    <w:rsid w:val="00C01329"/>
    <w:rsid w:val="00C01697"/>
    <w:rsid w:val="00C01A93"/>
    <w:rsid w:val="00C01F46"/>
    <w:rsid w:val="00C028A9"/>
    <w:rsid w:val="00C031F0"/>
    <w:rsid w:val="00C03A20"/>
    <w:rsid w:val="00C04130"/>
    <w:rsid w:val="00C04C6E"/>
    <w:rsid w:val="00C04E1D"/>
    <w:rsid w:val="00C053B2"/>
    <w:rsid w:val="00C057F6"/>
    <w:rsid w:val="00C0585F"/>
    <w:rsid w:val="00C05B25"/>
    <w:rsid w:val="00C05D68"/>
    <w:rsid w:val="00C05EFA"/>
    <w:rsid w:val="00C063C5"/>
    <w:rsid w:val="00C06B17"/>
    <w:rsid w:val="00C06B36"/>
    <w:rsid w:val="00C06C64"/>
    <w:rsid w:val="00C07507"/>
    <w:rsid w:val="00C07840"/>
    <w:rsid w:val="00C07938"/>
    <w:rsid w:val="00C07DC9"/>
    <w:rsid w:val="00C07E15"/>
    <w:rsid w:val="00C10B4B"/>
    <w:rsid w:val="00C1127B"/>
    <w:rsid w:val="00C12143"/>
    <w:rsid w:val="00C123F6"/>
    <w:rsid w:val="00C1259E"/>
    <w:rsid w:val="00C12F90"/>
    <w:rsid w:val="00C131A9"/>
    <w:rsid w:val="00C134D3"/>
    <w:rsid w:val="00C13D78"/>
    <w:rsid w:val="00C13F4E"/>
    <w:rsid w:val="00C142B8"/>
    <w:rsid w:val="00C14616"/>
    <w:rsid w:val="00C1488B"/>
    <w:rsid w:val="00C14E7F"/>
    <w:rsid w:val="00C15BEF"/>
    <w:rsid w:val="00C15DA7"/>
    <w:rsid w:val="00C16277"/>
    <w:rsid w:val="00C16722"/>
    <w:rsid w:val="00C1684E"/>
    <w:rsid w:val="00C17321"/>
    <w:rsid w:val="00C175F9"/>
    <w:rsid w:val="00C177E8"/>
    <w:rsid w:val="00C1793D"/>
    <w:rsid w:val="00C17A4D"/>
    <w:rsid w:val="00C20583"/>
    <w:rsid w:val="00C20997"/>
    <w:rsid w:val="00C20DCD"/>
    <w:rsid w:val="00C20E85"/>
    <w:rsid w:val="00C20F17"/>
    <w:rsid w:val="00C21189"/>
    <w:rsid w:val="00C21783"/>
    <w:rsid w:val="00C2191E"/>
    <w:rsid w:val="00C225EC"/>
    <w:rsid w:val="00C227DC"/>
    <w:rsid w:val="00C228C7"/>
    <w:rsid w:val="00C22ABD"/>
    <w:rsid w:val="00C22DFD"/>
    <w:rsid w:val="00C236D6"/>
    <w:rsid w:val="00C23BA3"/>
    <w:rsid w:val="00C23D61"/>
    <w:rsid w:val="00C241BF"/>
    <w:rsid w:val="00C24407"/>
    <w:rsid w:val="00C24995"/>
    <w:rsid w:val="00C249F6"/>
    <w:rsid w:val="00C25407"/>
    <w:rsid w:val="00C2589D"/>
    <w:rsid w:val="00C268FF"/>
    <w:rsid w:val="00C26F80"/>
    <w:rsid w:val="00C27552"/>
    <w:rsid w:val="00C2795B"/>
    <w:rsid w:val="00C309FC"/>
    <w:rsid w:val="00C30D34"/>
    <w:rsid w:val="00C3113E"/>
    <w:rsid w:val="00C313B7"/>
    <w:rsid w:val="00C31822"/>
    <w:rsid w:val="00C31880"/>
    <w:rsid w:val="00C3246D"/>
    <w:rsid w:val="00C32D4D"/>
    <w:rsid w:val="00C32FD0"/>
    <w:rsid w:val="00C33A90"/>
    <w:rsid w:val="00C34048"/>
    <w:rsid w:val="00C34FEE"/>
    <w:rsid w:val="00C35039"/>
    <w:rsid w:val="00C355AA"/>
    <w:rsid w:val="00C35D59"/>
    <w:rsid w:val="00C36146"/>
    <w:rsid w:val="00C37EA3"/>
    <w:rsid w:val="00C41B12"/>
    <w:rsid w:val="00C42BDF"/>
    <w:rsid w:val="00C42D23"/>
    <w:rsid w:val="00C43A66"/>
    <w:rsid w:val="00C44421"/>
    <w:rsid w:val="00C44CC9"/>
    <w:rsid w:val="00C457D2"/>
    <w:rsid w:val="00C45844"/>
    <w:rsid w:val="00C45946"/>
    <w:rsid w:val="00C463A2"/>
    <w:rsid w:val="00C46B6A"/>
    <w:rsid w:val="00C471AA"/>
    <w:rsid w:val="00C4730E"/>
    <w:rsid w:val="00C473A8"/>
    <w:rsid w:val="00C47596"/>
    <w:rsid w:val="00C50434"/>
    <w:rsid w:val="00C50E86"/>
    <w:rsid w:val="00C51440"/>
    <w:rsid w:val="00C5148E"/>
    <w:rsid w:val="00C516FB"/>
    <w:rsid w:val="00C5209D"/>
    <w:rsid w:val="00C5219B"/>
    <w:rsid w:val="00C5246A"/>
    <w:rsid w:val="00C526A6"/>
    <w:rsid w:val="00C52FA1"/>
    <w:rsid w:val="00C5383D"/>
    <w:rsid w:val="00C53CBE"/>
    <w:rsid w:val="00C53FCE"/>
    <w:rsid w:val="00C54B8A"/>
    <w:rsid w:val="00C5571E"/>
    <w:rsid w:val="00C5652F"/>
    <w:rsid w:val="00C56A4E"/>
    <w:rsid w:val="00C578DC"/>
    <w:rsid w:val="00C57D5A"/>
    <w:rsid w:val="00C601F7"/>
    <w:rsid w:val="00C604E9"/>
    <w:rsid w:val="00C6087B"/>
    <w:rsid w:val="00C608BD"/>
    <w:rsid w:val="00C60E34"/>
    <w:rsid w:val="00C61731"/>
    <w:rsid w:val="00C623AB"/>
    <w:rsid w:val="00C623DF"/>
    <w:rsid w:val="00C6278E"/>
    <w:rsid w:val="00C6302D"/>
    <w:rsid w:val="00C63F95"/>
    <w:rsid w:val="00C64150"/>
    <w:rsid w:val="00C6465B"/>
    <w:rsid w:val="00C65299"/>
    <w:rsid w:val="00C654E5"/>
    <w:rsid w:val="00C6600B"/>
    <w:rsid w:val="00C663E5"/>
    <w:rsid w:val="00C66F2E"/>
    <w:rsid w:val="00C67749"/>
    <w:rsid w:val="00C705DB"/>
    <w:rsid w:val="00C709EB"/>
    <w:rsid w:val="00C712D8"/>
    <w:rsid w:val="00C715D7"/>
    <w:rsid w:val="00C71C82"/>
    <w:rsid w:val="00C71FBC"/>
    <w:rsid w:val="00C72148"/>
    <w:rsid w:val="00C734F8"/>
    <w:rsid w:val="00C73FB2"/>
    <w:rsid w:val="00C74262"/>
    <w:rsid w:val="00C7465A"/>
    <w:rsid w:val="00C74F7F"/>
    <w:rsid w:val="00C7504D"/>
    <w:rsid w:val="00C75359"/>
    <w:rsid w:val="00C7549A"/>
    <w:rsid w:val="00C75976"/>
    <w:rsid w:val="00C75B35"/>
    <w:rsid w:val="00C76251"/>
    <w:rsid w:val="00C76D90"/>
    <w:rsid w:val="00C772B1"/>
    <w:rsid w:val="00C77DF7"/>
    <w:rsid w:val="00C80EB5"/>
    <w:rsid w:val="00C81086"/>
    <w:rsid w:val="00C810BC"/>
    <w:rsid w:val="00C81731"/>
    <w:rsid w:val="00C81AFB"/>
    <w:rsid w:val="00C82178"/>
    <w:rsid w:val="00C82572"/>
    <w:rsid w:val="00C82E3F"/>
    <w:rsid w:val="00C82F22"/>
    <w:rsid w:val="00C82FB6"/>
    <w:rsid w:val="00C83862"/>
    <w:rsid w:val="00C83A75"/>
    <w:rsid w:val="00C84A56"/>
    <w:rsid w:val="00C85541"/>
    <w:rsid w:val="00C85AE7"/>
    <w:rsid w:val="00C85CC6"/>
    <w:rsid w:val="00C85E6A"/>
    <w:rsid w:val="00C85ED3"/>
    <w:rsid w:val="00C86033"/>
    <w:rsid w:val="00C863F8"/>
    <w:rsid w:val="00C86533"/>
    <w:rsid w:val="00C8677F"/>
    <w:rsid w:val="00C86D58"/>
    <w:rsid w:val="00C86F19"/>
    <w:rsid w:val="00C86FBF"/>
    <w:rsid w:val="00C873DE"/>
    <w:rsid w:val="00C879A3"/>
    <w:rsid w:val="00C879E0"/>
    <w:rsid w:val="00C87F54"/>
    <w:rsid w:val="00C9012B"/>
    <w:rsid w:val="00C9077D"/>
    <w:rsid w:val="00C918BE"/>
    <w:rsid w:val="00C91C3F"/>
    <w:rsid w:val="00C91FE4"/>
    <w:rsid w:val="00C921D4"/>
    <w:rsid w:val="00C926AE"/>
    <w:rsid w:val="00C92E02"/>
    <w:rsid w:val="00C92E6B"/>
    <w:rsid w:val="00C9313D"/>
    <w:rsid w:val="00C940DE"/>
    <w:rsid w:val="00C94392"/>
    <w:rsid w:val="00C944D0"/>
    <w:rsid w:val="00C944F0"/>
    <w:rsid w:val="00C94619"/>
    <w:rsid w:val="00C9490D"/>
    <w:rsid w:val="00C94DFA"/>
    <w:rsid w:val="00C95066"/>
    <w:rsid w:val="00C9647D"/>
    <w:rsid w:val="00C967FE"/>
    <w:rsid w:val="00C9699A"/>
    <w:rsid w:val="00C9734C"/>
    <w:rsid w:val="00CA05FE"/>
    <w:rsid w:val="00CA097A"/>
    <w:rsid w:val="00CA0EA8"/>
    <w:rsid w:val="00CA0F4F"/>
    <w:rsid w:val="00CA1E1E"/>
    <w:rsid w:val="00CA2736"/>
    <w:rsid w:val="00CA2860"/>
    <w:rsid w:val="00CA31A4"/>
    <w:rsid w:val="00CA372F"/>
    <w:rsid w:val="00CA38B5"/>
    <w:rsid w:val="00CA4108"/>
    <w:rsid w:val="00CA41CA"/>
    <w:rsid w:val="00CA41F4"/>
    <w:rsid w:val="00CA50DF"/>
    <w:rsid w:val="00CA5296"/>
    <w:rsid w:val="00CA5ABF"/>
    <w:rsid w:val="00CA5D80"/>
    <w:rsid w:val="00CA6292"/>
    <w:rsid w:val="00CA6D22"/>
    <w:rsid w:val="00CA7795"/>
    <w:rsid w:val="00CB00DA"/>
    <w:rsid w:val="00CB0ECB"/>
    <w:rsid w:val="00CB0FDC"/>
    <w:rsid w:val="00CB11BA"/>
    <w:rsid w:val="00CB1C88"/>
    <w:rsid w:val="00CB1CCC"/>
    <w:rsid w:val="00CB22B6"/>
    <w:rsid w:val="00CB29A4"/>
    <w:rsid w:val="00CB37E7"/>
    <w:rsid w:val="00CB3B96"/>
    <w:rsid w:val="00CB3CCC"/>
    <w:rsid w:val="00CB42D3"/>
    <w:rsid w:val="00CB45F5"/>
    <w:rsid w:val="00CB4704"/>
    <w:rsid w:val="00CB485A"/>
    <w:rsid w:val="00CB4C0B"/>
    <w:rsid w:val="00CB5FE4"/>
    <w:rsid w:val="00CB6031"/>
    <w:rsid w:val="00CB647C"/>
    <w:rsid w:val="00CB6AC0"/>
    <w:rsid w:val="00CB6B74"/>
    <w:rsid w:val="00CB6C81"/>
    <w:rsid w:val="00CB72BA"/>
    <w:rsid w:val="00CB74EA"/>
    <w:rsid w:val="00CB76C4"/>
    <w:rsid w:val="00CC0CF2"/>
    <w:rsid w:val="00CC136F"/>
    <w:rsid w:val="00CC1502"/>
    <w:rsid w:val="00CC16A0"/>
    <w:rsid w:val="00CC23AD"/>
    <w:rsid w:val="00CC2A46"/>
    <w:rsid w:val="00CC2AB4"/>
    <w:rsid w:val="00CC31CF"/>
    <w:rsid w:val="00CC36C3"/>
    <w:rsid w:val="00CC4136"/>
    <w:rsid w:val="00CC4A05"/>
    <w:rsid w:val="00CC4DDC"/>
    <w:rsid w:val="00CC5B7D"/>
    <w:rsid w:val="00CC629D"/>
    <w:rsid w:val="00CC63C4"/>
    <w:rsid w:val="00CC6808"/>
    <w:rsid w:val="00CC6A52"/>
    <w:rsid w:val="00CC6CC3"/>
    <w:rsid w:val="00CC7002"/>
    <w:rsid w:val="00CC7E06"/>
    <w:rsid w:val="00CD0101"/>
    <w:rsid w:val="00CD0333"/>
    <w:rsid w:val="00CD0804"/>
    <w:rsid w:val="00CD0C2A"/>
    <w:rsid w:val="00CD1893"/>
    <w:rsid w:val="00CD1E02"/>
    <w:rsid w:val="00CD25B5"/>
    <w:rsid w:val="00CD26FA"/>
    <w:rsid w:val="00CD2988"/>
    <w:rsid w:val="00CD33ED"/>
    <w:rsid w:val="00CD344A"/>
    <w:rsid w:val="00CD3EAA"/>
    <w:rsid w:val="00CD4083"/>
    <w:rsid w:val="00CD460E"/>
    <w:rsid w:val="00CD4922"/>
    <w:rsid w:val="00CD4C31"/>
    <w:rsid w:val="00CD4E9D"/>
    <w:rsid w:val="00CD5063"/>
    <w:rsid w:val="00CD5356"/>
    <w:rsid w:val="00CD5B90"/>
    <w:rsid w:val="00CD666B"/>
    <w:rsid w:val="00CD6875"/>
    <w:rsid w:val="00CD68C7"/>
    <w:rsid w:val="00CD694A"/>
    <w:rsid w:val="00CD6E0C"/>
    <w:rsid w:val="00CD77C3"/>
    <w:rsid w:val="00CD77DF"/>
    <w:rsid w:val="00CD7BD6"/>
    <w:rsid w:val="00CD7E10"/>
    <w:rsid w:val="00CE00E4"/>
    <w:rsid w:val="00CE052E"/>
    <w:rsid w:val="00CE0D5F"/>
    <w:rsid w:val="00CE12AD"/>
    <w:rsid w:val="00CE188B"/>
    <w:rsid w:val="00CE1A3C"/>
    <w:rsid w:val="00CE1B94"/>
    <w:rsid w:val="00CE2967"/>
    <w:rsid w:val="00CE2C92"/>
    <w:rsid w:val="00CE3147"/>
    <w:rsid w:val="00CE3191"/>
    <w:rsid w:val="00CE331C"/>
    <w:rsid w:val="00CE39E5"/>
    <w:rsid w:val="00CE51AC"/>
    <w:rsid w:val="00CE5411"/>
    <w:rsid w:val="00CE5D95"/>
    <w:rsid w:val="00CE61D1"/>
    <w:rsid w:val="00CE643C"/>
    <w:rsid w:val="00CE6B36"/>
    <w:rsid w:val="00CE6F13"/>
    <w:rsid w:val="00CE782D"/>
    <w:rsid w:val="00CF003E"/>
    <w:rsid w:val="00CF0B17"/>
    <w:rsid w:val="00CF0C65"/>
    <w:rsid w:val="00CF1ADE"/>
    <w:rsid w:val="00CF1B49"/>
    <w:rsid w:val="00CF1BF2"/>
    <w:rsid w:val="00CF2218"/>
    <w:rsid w:val="00CF2A07"/>
    <w:rsid w:val="00CF34BD"/>
    <w:rsid w:val="00CF365E"/>
    <w:rsid w:val="00CF3885"/>
    <w:rsid w:val="00CF3DDB"/>
    <w:rsid w:val="00CF460A"/>
    <w:rsid w:val="00CF4693"/>
    <w:rsid w:val="00CF46B8"/>
    <w:rsid w:val="00CF4C80"/>
    <w:rsid w:val="00CF5D56"/>
    <w:rsid w:val="00CF5E65"/>
    <w:rsid w:val="00CF6798"/>
    <w:rsid w:val="00CF6CBA"/>
    <w:rsid w:val="00CF7186"/>
    <w:rsid w:val="00CF7CF9"/>
    <w:rsid w:val="00D00101"/>
    <w:rsid w:val="00D002BE"/>
    <w:rsid w:val="00D00579"/>
    <w:rsid w:val="00D00EDE"/>
    <w:rsid w:val="00D01189"/>
    <w:rsid w:val="00D01567"/>
    <w:rsid w:val="00D01DBB"/>
    <w:rsid w:val="00D02399"/>
    <w:rsid w:val="00D02985"/>
    <w:rsid w:val="00D03100"/>
    <w:rsid w:val="00D046EF"/>
    <w:rsid w:val="00D04BD0"/>
    <w:rsid w:val="00D059D1"/>
    <w:rsid w:val="00D05BDA"/>
    <w:rsid w:val="00D05C42"/>
    <w:rsid w:val="00D05C51"/>
    <w:rsid w:val="00D05D2B"/>
    <w:rsid w:val="00D05FEC"/>
    <w:rsid w:val="00D06027"/>
    <w:rsid w:val="00D0693A"/>
    <w:rsid w:val="00D069D3"/>
    <w:rsid w:val="00D071F0"/>
    <w:rsid w:val="00D07688"/>
    <w:rsid w:val="00D07A33"/>
    <w:rsid w:val="00D07D92"/>
    <w:rsid w:val="00D10269"/>
    <w:rsid w:val="00D10701"/>
    <w:rsid w:val="00D107F2"/>
    <w:rsid w:val="00D10927"/>
    <w:rsid w:val="00D109CF"/>
    <w:rsid w:val="00D119B1"/>
    <w:rsid w:val="00D11AD8"/>
    <w:rsid w:val="00D120F3"/>
    <w:rsid w:val="00D121B3"/>
    <w:rsid w:val="00D13D88"/>
    <w:rsid w:val="00D1424E"/>
    <w:rsid w:val="00D1495A"/>
    <w:rsid w:val="00D14AC4"/>
    <w:rsid w:val="00D150A2"/>
    <w:rsid w:val="00D1603E"/>
    <w:rsid w:val="00D173C3"/>
    <w:rsid w:val="00D173FE"/>
    <w:rsid w:val="00D1747B"/>
    <w:rsid w:val="00D202A2"/>
    <w:rsid w:val="00D20A92"/>
    <w:rsid w:val="00D21116"/>
    <w:rsid w:val="00D2119B"/>
    <w:rsid w:val="00D217B6"/>
    <w:rsid w:val="00D21D6E"/>
    <w:rsid w:val="00D223CA"/>
    <w:rsid w:val="00D2249D"/>
    <w:rsid w:val="00D227D2"/>
    <w:rsid w:val="00D2312F"/>
    <w:rsid w:val="00D23289"/>
    <w:rsid w:val="00D232CE"/>
    <w:rsid w:val="00D23375"/>
    <w:rsid w:val="00D237A7"/>
    <w:rsid w:val="00D238CF"/>
    <w:rsid w:val="00D23A14"/>
    <w:rsid w:val="00D243DD"/>
    <w:rsid w:val="00D24A65"/>
    <w:rsid w:val="00D250C9"/>
    <w:rsid w:val="00D2539A"/>
    <w:rsid w:val="00D253CD"/>
    <w:rsid w:val="00D25560"/>
    <w:rsid w:val="00D26106"/>
    <w:rsid w:val="00D264D2"/>
    <w:rsid w:val="00D26FB9"/>
    <w:rsid w:val="00D2722B"/>
    <w:rsid w:val="00D27EED"/>
    <w:rsid w:val="00D30272"/>
    <w:rsid w:val="00D309AC"/>
    <w:rsid w:val="00D30ACD"/>
    <w:rsid w:val="00D30DE8"/>
    <w:rsid w:val="00D30F08"/>
    <w:rsid w:val="00D310CE"/>
    <w:rsid w:val="00D31410"/>
    <w:rsid w:val="00D314F4"/>
    <w:rsid w:val="00D31DDB"/>
    <w:rsid w:val="00D31E3F"/>
    <w:rsid w:val="00D31EAC"/>
    <w:rsid w:val="00D32B4F"/>
    <w:rsid w:val="00D32B6E"/>
    <w:rsid w:val="00D32D3B"/>
    <w:rsid w:val="00D332A6"/>
    <w:rsid w:val="00D33B76"/>
    <w:rsid w:val="00D33BF6"/>
    <w:rsid w:val="00D342F5"/>
    <w:rsid w:val="00D35D34"/>
    <w:rsid w:val="00D367EC"/>
    <w:rsid w:val="00D36FBA"/>
    <w:rsid w:val="00D37035"/>
    <w:rsid w:val="00D37D7B"/>
    <w:rsid w:val="00D406F4"/>
    <w:rsid w:val="00D40B23"/>
    <w:rsid w:val="00D411D8"/>
    <w:rsid w:val="00D41F4E"/>
    <w:rsid w:val="00D42969"/>
    <w:rsid w:val="00D429C8"/>
    <w:rsid w:val="00D42BA5"/>
    <w:rsid w:val="00D43658"/>
    <w:rsid w:val="00D43D7A"/>
    <w:rsid w:val="00D43EFB"/>
    <w:rsid w:val="00D441D0"/>
    <w:rsid w:val="00D45026"/>
    <w:rsid w:val="00D451B8"/>
    <w:rsid w:val="00D4570E"/>
    <w:rsid w:val="00D464A3"/>
    <w:rsid w:val="00D46517"/>
    <w:rsid w:val="00D4655C"/>
    <w:rsid w:val="00D46B15"/>
    <w:rsid w:val="00D4706F"/>
    <w:rsid w:val="00D4744F"/>
    <w:rsid w:val="00D47472"/>
    <w:rsid w:val="00D477EE"/>
    <w:rsid w:val="00D501F1"/>
    <w:rsid w:val="00D502CA"/>
    <w:rsid w:val="00D5140E"/>
    <w:rsid w:val="00D51919"/>
    <w:rsid w:val="00D51B44"/>
    <w:rsid w:val="00D51CA5"/>
    <w:rsid w:val="00D5226E"/>
    <w:rsid w:val="00D52622"/>
    <w:rsid w:val="00D52B46"/>
    <w:rsid w:val="00D52D01"/>
    <w:rsid w:val="00D52D84"/>
    <w:rsid w:val="00D53E35"/>
    <w:rsid w:val="00D546BF"/>
    <w:rsid w:val="00D54AFF"/>
    <w:rsid w:val="00D54C96"/>
    <w:rsid w:val="00D54FB1"/>
    <w:rsid w:val="00D57034"/>
    <w:rsid w:val="00D5733B"/>
    <w:rsid w:val="00D57C7B"/>
    <w:rsid w:val="00D57F09"/>
    <w:rsid w:val="00D602E7"/>
    <w:rsid w:val="00D6137A"/>
    <w:rsid w:val="00D6169D"/>
    <w:rsid w:val="00D61F95"/>
    <w:rsid w:val="00D62263"/>
    <w:rsid w:val="00D6262C"/>
    <w:rsid w:val="00D62798"/>
    <w:rsid w:val="00D627EB"/>
    <w:rsid w:val="00D631F4"/>
    <w:rsid w:val="00D6325C"/>
    <w:rsid w:val="00D63929"/>
    <w:rsid w:val="00D63B59"/>
    <w:rsid w:val="00D63C33"/>
    <w:rsid w:val="00D63F0C"/>
    <w:rsid w:val="00D64024"/>
    <w:rsid w:val="00D64EF0"/>
    <w:rsid w:val="00D6500A"/>
    <w:rsid w:val="00D65010"/>
    <w:rsid w:val="00D65402"/>
    <w:rsid w:val="00D65D17"/>
    <w:rsid w:val="00D661F4"/>
    <w:rsid w:val="00D6645E"/>
    <w:rsid w:val="00D674A4"/>
    <w:rsid w:val="00D67BDB"/>
    <w:rsid w:val="00D67ECA"/>
    <w:rsid w:val="00D67FF1"/>
    <w:rsid w:val="00D70AEA"/>
    <w:rsid w:val="00D70FD2"/>
    <w:rsid w:val="00D719AD"/>
    <w:rsid w:val="00D71B4E"/>
    <w:rsid w:val="00D720ED"/>
    <w:rsid w:val="00D723FE"/>
    <w:rsid w:val="00D7254F"/>
    <w:rsid w:val="00D732A5"/>
    <w:rsid w:val="00D73B08"/>
    <w:rsid w:val="00D73E2B"/>
    <w:rsid w:val="00D743DF"/>
    <w:rsid w:val="00D74604"/>
    <w:rsid w:val="00D74761"/>
    <w:rsid w:val="00D74A1F"/>
    <w:rsid w:val="00D754E6"/>
    <w:rsid w:val="00D75A7D"/>
    <w:rsid w:val="00D75B02"/>
    <w:rsid w:val="00D76596"/>
    <w:rsid w:val="00D774AE"/>
    <w:rsid w:val="00D7786E"/>
    <w:rsid w:val="00D77BF0"/>
    <w:rsid w:val="00D8006F"/>
    <w:rsid w:val="00D80855"/>
    <w:rsid w:val="00D80C40"/>
    <w:rsid w:val="00D80EB4"/>
    <w:rsid w:val="00D80FAF"/>
    <w:rsid w:val="00D8166F"/>
    <w:rsid w:val="00D81A30"/>
    <w:rsid w:val="00D82042"/>
    <w:rsid w:val="00D8257A"/>
    <w:rsid w:val="00D825EC"/>
    <w:rsid w:val="00D83407"/>
    <w:rsid w:val="00D83620"/>
    <w:rsid w:val="00D83A49"/>
    <w:rsid w:val="00D83B67"/>
    <w:rsid w:val="00D8486B"/>
    <w:rsid w:val="00D84B03"/>
    <w:rsid w:val="00D84EC7"/>
    <w:rsid w:val="00D84FE9"/>
    <w:rsid w:val="00D8519A"/>
    <w:rsid w:val="00D85449"/>
    <w:rsid w:val="00D8596B"/>
    <w:rsid w:val="00D8606E"/>
    <w:rsid w:val="00D86133"/>
    <w:rsid w:val="00D8636D"/>
    <w:rsid w:val="00D86A1A"/>
    <w:rsid w:val="00D86D56"/>
    <w:rsid w:val="00D872AB"/>
    <w:rsid w:val="00D87AF3"/>
    <w:rsid w:val="00D87B90"/>
    <w:rsid w:val="00D87F6B"/>
    <w:rsid w:val="00D901B9"/>
    <w:rsid w:val="00D902A6"/>
    <w:rsid w:val="00D9060E"/>
    <w:rsid w:val="00D9121C"/>
    <w:rsid w:val="00D91411"/>
    <w:rsid w:val="00D91C3C"/>
    <w:rsid w:val="00D92031"/>
    <w:rsid w:val="00D9270B"/>
    <w:rsid w:val="00D929A7"/>
    <w:rsid w:val="00D929C1"/>
    <w:rsid w:val="00D92E2F"/>
    <w:rsid w:val="00D933E2"/>
    <w:rsid w:val="00D935DE"/>
    <w:rsid w:val="00D9383B"/>
    <w:rsid w:val="00D93952"/>
    <w:rsid w:val="00D939F5"/>
    <w:rsid w:val="00D93A84"/>
    <w:rsid w:val="00D93E02"/>
    <w:rsid w:val="00D94A89"/>
    <w:rsid w:val="00D94ACE"/>
    <w:rsid w:val="00D95BB7"/>
    <w:rsid w:val="00D96F1E"/>
    <w:rsid w:val="00D96F98"/>
    <w:rsid w:val="00D97068"/>
    <w:rsid w:val="00D973B7"/>
    <w:rsid w:val="00D9750D"/>
    <w:rsid w:val="00D975AB"/>
    <w:rsid w:val="00D97D80"/>
    <w:rsid w:val="00D97FFB"/>
    <w:rsid w:val="00DA0099"/>
    <w:rsid w:val="00DA0C28"/>
    <w:rsid w:val="00DA15CA"/>
    <w:rsid w:val="00DA218F"/>
    <w:rsid w:val="00DA2475"/>
    <w:rsid w:val="00DA3557"/>
    <w:rsid w:val="00DA36F9"/>
    <w:rsid w:val="00DA39E8"/>
    <w:rsid w:val="00DA3DBE"/>
    <w:rsid w:val="00DA3E5F"/>
    <w:rsid w:val="00DA4179"/>
    <w:rsid w:val="00DA4255"/>
    <w:rsid w:val="00DA46D0"/>
    <w:rsid w:val="00DA4B37"/>
    <w:rsid w:val="00DA5228"/>
    <w:rsid w:val="00DA5B3D"/>
    <w:rsid w:val="00DA6188"/>
    <w:rsid w:val="00DA6FEF"/>
    <w:rsid w:val="00DA71FF"/>
    <w:rsid w:val="00DB06C8"/>
    <w:rsid w:val="00DB0729"/>
    <w:rsid w:val="00DB0772"/>
    <w:rsid w:val="00DB08ED"/>
    <w:rsid w:val="00DB12D8"/>
    <w:rsid w:val="00DB16F4"/>
    <w:rsid w:val="00DB18A7"/>
    <w:rsid w:val="00DB1E5F"/>
    <w:rsid w:val="00DB2295"/>
    <w:rsid w:val="00DB2808"/>
    <w:rsid w:val="00DB2FE8"/>
    <w:rsid w:val="00DB300E"/>
    <w:rsid w:val="00DB305F"/>
    <w:rsid w:val="00DB3F1F"/>
    <w:rsid w:val="00DB4700"/>
    <w:rsid w:val="00DB5B88"/>
    <w:rsid w:val="00DB5D87"/>
    <w:rsid w:val="00DB685F"/>
    <w:rsid w:val="00DB6B3F"/>
    <w:rsid w:val="00DB6B79"/>
    <w:rsid w:val="00DB797D"/>
    <w:rsid w:val="00DB7E5B"/>
    <w:rsid w:val="00DC0210"/>
    <w:rsid w:val="00DC05B6"/>
    <w:rsid w:val="00DC0B97"/>
    <w:rsid w:val="00DC0E0F"/>
    <w:rsid w:val="00DC1F61"/>
    <w:rsid w:val="00DC2CC3"/>
    <w:rsid w:val="00DC3438"/>
    <w:rsid w:val="00DC36EB"/>
    <w:rsid w:val="00DC3A36"/>
    <w:rsid w:val="00DC3A4B"/>
    <w:rsid w:val="00DC3D79"/>
    <w:rsid w:val="00DC3F41"/>
    <w:rsid w:val="00DC49F9"/>
    <w:rsid w:val="00DC4A1E"/>
    <w:rsid w:val="00DC4EC2"/>
    <w:rsid w:val="00DC54BD"/>
    <w:rsid w:val="00DC5516"/>
    <w:rsid w:val="00DC6407"/>
    <w:rsid w:val="00DC6FD5"/>
    <w:rsid w:val="00DC723A"/>
    <w:rsid w:val="00DC7AF4"/>
    <w:rsid w:val="00DC7BDD"/>
    <w:rsid w:val="00DC7DD0"/>
    <w:rsid w:val="00DD0172"/>
    <w:rsid w:val="00DD0338"/>
    <w:rsid w:val="00DD0BD3"/>
    <w:rsid w:val="00DD0C4E"/>
    <w:rsid w:val="00DD16D9"/>
    <w:rsid w:val="00DD378B"/>
    <w:rsid w:val="00DD3E58"/>
    <w:rsid w:val="00DD4025"/>
    <w:rsid w:val="00DD4528"/>
    <w:rsid w:val="00DD4A54"/>
    <w:rsid w:val="00DD4BA7"/>
    <w:rsid w:val="00DD52C1"/>
    <w:rsid w:val="00DD5F0F"/>
    <w:rsid w:val="00DD6100"/>
    <w:rsid w:val="00DD6488"/>
    <w:rsid w:val="00DD6651"/>
    <w:rsid w:val="00DD6E7E"/>
    <w:rsid w:val="00DD7668"/>
    <w:rsid w:val="00DD782F"/>
    <w:rsid w:val="00DD7A5F"/>
    <w:rsid w:val="00DD7BD0"/>
    <w:rsid w:val="00DE017D"/>
    <w:rsid w:val="00DE0390"/>
    <w:rsid w:val="00DE07AD"/>
    <w:rsid w:val="00DE0942"/>
    <w:rsid w:val="00DE168D"/>
    <w:rsid w:val="00DE170D"/>
    <w:rsid w:val="00DE1938"/>
    <w:rsid w:val="00DE1AE4"/>
    <w:rsid w:val="00DE2039"/>
    <w:rsid w:val="00DE222D"/>
    <w:rsid w:val="00DE33A4"/>
    <w:rsid w:val="00DE4D4B"/>
    <w:rsid w:val="00DE4E97"/>
    <w:rsid w:val="00DE5850"/>
    <w:rsid w:val="00DE5AA1"/>
    <w:rsid w:val="00DE5B6A"/>
    <w:rsid w:val="00DE5CA3"/>
    <w:rsid w:val="00DE5CC8"/>
    <w:rsid w:val="00DE5F39"/>
    <w:rsid w:val="00DE64BE"/>
    <w:rsid w:val="00DE7309"/>
    <w:rsid w:val="00DE7D75"/>
    <w:rsid w:val="00DF00D5"/>
    <w:rsid w:val="00DF149D"/>
    <w:rsid w:val="00DF1B9B"/>
    <w:rsid w:val="00DF1CD1"/>
    <w:rsid w:val="00DF1F32"/>
    <w:rsid w:val="00DF2037"/>
    <w:rsid w:val="00DF2800"/>
    <w:rsid w:val="00DF2F4B"/>
    <w:rsid w:val="00DF3156"/>
    <w:rsid w:val="00DF3295"/>
    <w:rsid w:val="00DF3A90"/>
    <w:rsid w:val="00DF3D0D"/>
    <w:rsid w:val="00DF3E04"/>
    <w:rsid w:val="00DF40D2"/>
    <w:rsid w:val="00DF422D"/>
    <w:rsid w:val="00DF57FB"/>
    <w:rsid w:val="00DF5FAD"/>
    <w:rsid w:val="00DF6A9B"/>
    <w:rsid w:val="00DF6F18"/>
    <w:rsid w:val="00DF73FC"/>
    <w:rsid w:val="00DF7914"/>
    <w:rsid w:val="00DF7CE2"/>
    <w:rsid w:val="00DF7F58"/>
    <w:rsid w:val="00E008C3"/>
    <w:rsid w:val="00E00E9E"/>
    <w:rsid w:val="00E0114A"/>
    <w:rsid w:val="00E012EC"/>
    <w:rsid w:val="00E013E4"/>
    <w:rsid w:val="00E020A8"/>
    <w:rsid w:val="00E027E2"/>
    <w:rsid w:val="00E02CB5"/>
    <w:rsid w:val="00E02EF3"/>
    <w:rsid w:val="00E02FE5"/>
    <w:rsid w:val="00E037D3"/>
    <w:rsid w:val="00E03B15"/>
    <w:rsid w:val="00E03D44"/>
    <w:rsid w:val="00E04012"/>
    <w:rsid w:val="00E040B8"/>
    <w:rsid w:val="00E055D2"/>
    <w:rsid w:val="00E05C59"/>
    <w:rsid w:val="00E05D60"/>
    <w:rsid w:val="00E06485"/>
    <w:rsid w:val="00E066B1"/>
    <w:rsid w:val="00E06896"/>
    <w:rsid w:val="00E070DA"/>
    <w:rsid w:val="00E074E6"/>
    <w:rsid w:val="00E07518"/>
    <w:rsid w:val="00E07C9E"/>
    <w:rsid w:val="00E104A1"/>
    <w:rsid w:val="00E105D8"/>
    <w:rsid w:val="00E11023"/>
    <w:rsid w:val="00E11BBC"/>
    <w:rsid w:val="00E11D91"/>
    <w:rsid w:val="00E12673"/>
    <w:rsid w:val="00E128E9"/>
    <w:rsid w:val="00E12C51"/>
    <w:rsid w:val="00E142DE"/>
    <w:rsid w:val="00E14634"/>
    <w:rsid w:val="00E15183"/>
    <w:rsid w:val="00E155EE"/>
    <w:rsid w:val="00E161C5"/>
    <w:rsid w:val="00E17314"/>
    <w:rsid w:val="00E17569"/>
    <w:rsid w:val="00E17DB9"/>
    <w:rsid w:val="00E20424"/>
    <w:rsid w:val="00E20AEA"/>
    <w:rsid w:val="00E20C11"/>
    <w:rsid w:val="00E2100D"/>
    <w:rsid w:val="00E21882"/>
    <w:rsid w:val="00E21F2C"/>
    <w:rsid w:val="00E229C1"/>
    <w:rsid w:val="00E23111"/>
    <w:rsid w:val="00E24706"/>
    <w:rsid w:val="00E24C70"/>
    <w:rsid w:val="00E24DDB"/>
    <w:rsid w:val="00E26287"/>
    <w:rsid w:val="00E262C4"/>
    <w:rsid w:val="00E2656A"/>
    <w:rsid w:val="00E26688"/>
    <w:rsid w:val="00E26761"/>
    <w:rsid w:val="00E26919"/>
    <w:rsid w:val="00E273B5"/>
    <w:rsid w:val="00E27B25"/>
    <w:rsid w:val="00E27C9E"/>
    <w:rsid w:val="00E3020E"/>
    <w:rsid w:val="00E3095C"/>
    <w:rsid w:val="00E31352"/>
    <w:rsid w:val="00E31E99"/>
    <w:rsid w:val="00E320A0"/>
    <w:rsid w:val="00E3258E"/>
    <w:rsid w:val="00E32B0D"/>
    <w:rsid w:val="00E33D96"/>
    <w:rsid w:val="00E352EC"/>
    <w:rsid w:val="00E353E5"/>
    <w:rsid w:val="00E357B0"/>
    <w:rsid w:val="00E359A1"/>
    <w:rsid w:val="00E36143"/>
    <w:rsid w:val="00E37A7F"/>
    <w:rsid w:val="00E37C57"/>
    <w:rsid w:val="00E37E8C"/>
    <w:rsid w:val="00E4026E"/>
    <w:rsid w:val="00E40C14"/>
    <w:rsid w:val="00E40CA8"/>
    <w:rsid w:val="00E41A11"/>
    <w:rsid w:val="00E42524"/>
    <w:rsid w:val="00E4263B"/>
    <w:rsid w:val="00E42B2B"/>
    <w:rsid w:val="00E42BC3"/>
    <w:rsid w:val="00E42C7E"/>
    <w:rsid w:val="00E43421"/>
    <w:rsid w:val="00E436E9"/>
    <w:rsid w:val="00E43AD8"/>
    <w:rsid w:val="00E43E20"/>
    <w:rsid w:val="00E43F44"/>
    <w:rsid w:val="00E44525"/>
    <w:rsid w:val="00E4592F"/>
    <w:rsid w:val="00E45A1D"/>
    <w:rsid w:val="00E45CE0"/>
    <w:rsid w:val="00E462AF"/>
    <w:rsid w:val="00E464B4"/>
    <w:rsid w:val="00E46B88"/>
    <w:rsid w:val="00E46F03"/>
    <w:rsid w:val="00E47ED9"/>
    <w:rsid w:val="00E5007B"/>
    <w:rsid w:val="00E501E5"/>
    <w:rsid w:val="00E51353"/>
    <w:rsid w:val="00E5216C"/>
    <w:rsid w:val="00E52EB3"/>
    <w:rsid w:val="00E53544"/>
    <w:rsid w:val="00E538E0"/>
    <w:rsid w:val="00E55DB3"/>
    <w:rsid w:val="00E56526"/>
    <w:rsid w:val="00E56713"/>
    <w:rsid w:val="00E568F1"/>
    <w:rsid w:val="00E56D23"/>
    <w:rsid w:val="00E56F2A"/>
    <w:rsid w:val="00E56FB6"/>
    <w:rsid w:val="00E5762B"/>
    <w:rsid w:val="00E577CA"/>
    <w:rsid w:val="00E60054"/>
    <w:rsid w:val="00E6010D"/>
    <w:rsid w:val="00E605D1"/>
    <w:rsid w:val="00E60617"/>
    <w:rsid w:val="00E60B85"/>
    <w:rsid w:val="00E61914"/>
    <w:rsid w:val="00E628F9"/>
    <w:rsid w:val="00E631D7"/>
    <w:rsid w:val="00E6460E"/>
    <w:rsid w:val="00E64CB3"/>
    <w:rsid w:val="00E665B5"/>
    <w:rsid w:val="00E668E9"/>
    <w:rsid w:val="00E66D62"/>
    <w:rsid w:val="00E66DEB"/>
    <w:rsid w:val="00E671F2"/>
    <w:rsid w:val="00E67A3E"/>
    <w:rsid w:val="00E67BF0"/>
    <w:rsid w:val="00E700C3"/>
    <w:rsid w:val="00E70D3B"/>
    <w:rsid w:val="00E70ECC"/>
    <w:rsid w:val="00E7249C"/>
    <w:rsid w:val="00E72CD5"/>
    <w:rsid w:val="00E72D93"/>
    <w:rsid w:val="00E73045"/>
    <w:rsid w:val="00E73832"/>
    <w:rsid w:val="00E73C69"/>
    <w:rsid w:val="00E7409F"/>
    <w:rsid w:val="00E75493"/>
    <w:rsid w:val="00E75C3D"/>
    <w:rsid w:val="00E778BB"/>
    <w:rsid w:val="00E779DF"/>
    <w:rsid w:val="00E77B0A"/>
    <w:rsid w:val="00E77CD1"/>
    <w:rsid w:val="00E80081"/>
    <w:rsid w:val="00E800F6"/>
    <w:rsid w:val="00E80E1F"/>
    <w:rsid w:val="00E81401"/>
    <w:rsid w:val="00E81FFE"/>
    <w:rsid w:val="00E822DE"/>
    <w:rsid w:val="00E82643"/>
    <w:rsid w:val="00E82A93"/>
    <w:rsid w:val="00E82F5A"/>
    <w:rsid w:val="00E8379B"/>
    <w:rsid w:val="00E8430E"/>
    <w:rsid w:val="00E84DDC"/>
    <w:rsid w:val="00E84EC3"/>
    <w:rsid w:val="00E85223"/>
    <w:rsid w:val="00E853A6"/>
    <w:rsid w:val="00E853DA"/>
    <w:rsid w:val="00E868C9"/>
    <w:rsid w:val="00E86C54"/>
    <w:rsid w:val="00E86DDB"/>
    <w:rsid w:val="00E8760C"/>
    <w:rsid w:val="00E87905"/>
    <w:rsid w:val="00E9040A"/>
    <w:rsid w:val="00E9041A"/>
    <w:rsid w:val="00E907AC"/>
    <w:rsid w:val="00E90AD4"/>
    <w:rsid w:val="00E91018"/>
    <w:rsid w:val="00E9115D"/>
    <w:rsid w:val="00E91F00"/>
    <w:rsid w:val="00E92A5C"/>
    <w:rsid w:val="00E943C8"/>
    <w:rsid w:val="00E949A2"/>
    <w:rsid w:val="00E95A26"/>
    <w:rsid w:val="00E9605E"/>
    <w:rsid w:val="00E963E6"/>
    <w:rsid w:val="00E97DA9"/>
    <w:rsid w:val="00E97ED7"/>
    <w:rsid w:val="00EA0008"/>
    <w:rsid w:val="00EA05CB"/>
    <w:rsid w:val="00EA0731"/>
    <w:rsid w:val="00EA0856"/>
    <w:rsid w:val="00EA13A3"/>
    <w:rsid w:val="00EA28FD"/>
    <w:rsid w:val="00EA34E9"/>
    <w:rsid w:val="00EA36DF"/>
    <w:rsid w:val="00EA38E6"/>
    <w:rsid w:val="00EA484F"/>
    <w:rsid w:val="00EA5EC7"/>
    <w:rsid w:val="00EA6502"/>
    <w:rsid w:val="00EA6A18"/>
    <w:rsid w:val="00EA7446"/>
    <w:rsid w:val="00EA7474"/>
    <w:rsid w:val="00EA7575"/>
    <w:rsid w:val="00EA7837"/>
    <w:rsid w:val="00EA7A6F"/>
    <w:rsid w:val="00EA7CBC"/>
    <w:rsid w:val="00EB05C8"/>
    <w:rsid w:val="00EB09B5"/>
    <w:rsid w:val="00EB0A2C"/>
    <w:rsid w:val="00EB0ADE"/>
    <w:rsid w:val="00EB0C97"/>
    <w:rsid w:val="00EB0EEF"/>
    <w:rsid w:val="00EB12DF"/>
    <w:rsid w:val="00EB1441"/>
    <w:rsid w:val="00EB19C6"/>
    <w:rsid w:val="00EB24CB"/>
    <w:rsid w:val="00EB2536"/>
    <w:rsid w:val="00EB26EB"/>
    <w:rsid w:val="00EB2B5E"/>
    <w:rsid w:val="00EB2ECC"/>
    <w:rsid w:val="00EB3142"/>
    <w:rsid w:val="00EB3507"/>
    <w:rsid w:val="00EB37E7"/>
    <w:rsid w:val="00EB3C6E"/>
    <w:rsid w:val="00EB3CFA"/>
    <w:rsid w:val="00EB4B95"/>
    <w:rsid w:val="00EB4D5A"/>
    <w:rsid w:val="00EB51E7"/>
    <w:rsid w:val="00EB52EB"/>
    <w:rsid w:val="00EB5546"/>
    <w:rsid w:val="00EB5C89"/>
    <w:rsid w:val="00EB5FB7"/>
    <w:rsid w:val="00EB6709"/>
    <w:rsid w:val="00EB6CFE"/>
    <w:rsid w:val="00EB7E8F"/>
    <w:rsid w:val="00EC0045"/>
    <w:rsid w:val="00EC0244"/>
    <w:rsid w:val="00EC039B"/>
    <w:rsid w:val="00EC0A60"/>
    <w:rsid w:val="00EC1307"/>
    <w:rsid w:val="00EC197B"/>
    <w:rsid w:val="00EC1A27"/>
    <w:rsid w:val="00EC2CA4"/>
    <w:rsid w:val="00EC353C"/>
    <w:rsid w:val="00EC3EF4"/>
    <w:rsid w:val="00EC3F21"/>
    <w:rsid w:val="00EC4009"/>
    <w:rsid w:val="00EC50DA"/>
    <w:rsid w:val="00EC5B21"/>
    <w:rsid w:val="00EC5C1D"/>
    <w:rsid w:val="00EC5EB5"/>
    <w:rsid w:val="00EC6085"/>
    <w:rsid w:val="00EC63A6"/>
    <w:rsid w:val="00EC6ED3"/>
    <w:rsid w:val="00EC6F66"/>
    <w:rsid w:val="00EC718D"/>
    <w:rsid w:val="00EC7259"/>
    <w:rsid w:val="00EC72F4"/>
    <w:rsid w:val="00EC7C8E"/>
    <w:rsid w:val="00EC7D0F"/>
    <w:rsid w:val="00ED000D"/>
    <w:rsid w:val="00ED0C3E"/>
    <w:rsid w:val="00ED109E"/>
    <w:rsid w:val="00ED10AC"/>
    <w:rsid w:val="00ED10F2"/>
    <w:rsid w:val="00ED1C50"/>
    <w:rsid w:val="00ED2219"/>
    <w:rsid w:val="00ED2BC4"/>
    <w:rsid w:val="00ED2F8F"/>
    <w:rsid w:val="00ED2FE7"/>
    <w:rsid w:val="00ED34B3"/>
    <w:rsid w:val="00ED38ED"/>
    <w:rsid w:val="00ED3DA6"/>
    <w:rsid w:val="00ED537C"/>
    <w:rsid w:val="00ED5E7B"/>
    <w:rsid w:val="00ED6C93"/>
    <w:rsid w:val="00ED73A9"/>
    <w:rsid w:val="00ED7F4D"/>
    <w:rsid w:val="00EE0147"/>
    <w:rsid w:val="00EE092F"/>
    <w:rsid w:val="00EE1D47"/>
    <w:rsid w:val="00EE227A"/>
    <w:rsid w:val="00EE2A1B"/>
    <w:rsid w:val="00EE36BD"/>
    <w:rsid w:val="00EE3C39"/>
    <w:rsid w:val="00EE3D9E"/>
    <w:rsid w:val="00EE4D29"/>
    <w:rsid w:val="00EE4DD6"/>
    <w:rsid w:val="00EE5682"/>
    <w:rsid w:val="00EE5E1E"/>
    <w:rsid w:val="00EE66F2"/>
    <w:rsid w:val="00EE68C0"/>
    <w:rsid w:val="00EE7A44"/>
    <w:rsid w:val="00EE7CA1"/>
    <w:rsid w:val="00EE7CC4"/>
    <w:rsid w:val="00EF01F2"/>
    <w:rsid w:val="00EF023C"/>
    <w:rsid w:val="00EF09AC"/>
    <w:rsid w:val="00EF0C6A"/>
    <w:rsid w:val="00EF114C"/>
    <w:rsid w:val="00EF12CF"/>
    <w:rsid w:val="00EF1483"/>
    <w:rsid w:val="00EF18B2"/>
    <w:rsid w:val="00EF2277"/>
    <w:rsid w:val="00EF2A5E"/>
    <w:rsid w:val="00EF2FBD"/>
    <w:rsid w:val="00EF3085"/>
    <w:rsid w:val="00EF4635"/>
    <w:rsid w:val="00EF4CF6"/>
    <w:rsid w:val="00EF55B7"/>
    <w:rsid w:val="00EF5914"/>
    <w:rsid w:val="00EF5956"/>
    <w:rsid w:val="00EF5DBE"/>
    <w:rsid w:val="00EF5E49"/>
    <w:rsid w:val="00EF5EC4"/>
    <w:rsid w:val="00EF66AE"/>
    <w:rsid w:val="00EF69DD"/>
    <w:rsid w:val="00EF6E42"/>
    <w:rsid w:val="00EF700B"/>
    <w:rsid w:val="00EF7AEA"/>
    <w:rsid w:val="00F00145"/>
    <w:rsid w:val="00F0055A"/>
    <w:rsid w:val="00F00B42"/>
    <w:rsid w:val="00F01464"/>
    <w:rsid w:val="00F025F7"/>
    <w:rsid w:val="00F03393"/>
    <w:rsid w:val="00F05621"/>
    <w:rsid w:val="00F057FC"/>
    <w:rsid w:val="00F05B34"/>
    <w:rsid w:val="00F05F6C"/>
    <w:rsid w:val="00F062D7"/>
    <w:rsid w:val="00F065CA"/>
    <w:rsid w:val="00F066E8"/>
    <w:rsid w:val="00F0727F"/>
    <w:rsid w:val="00F079D4"/>
    <w:rsid w:val="00F10672"/>
    <w:rsid w:val="00F11848"/>
    <w:rsid w:val="00F11864"/>
    <w:rsid w:val="00F118E8"/>
    <w:rsid w:val="00F119D0"/>
    <w:rsid w:val="00F11E43"/>
    <w:rsid w:val="00F12426"/>
    <w:rsid w:val="00F12B4E"/>
    <w:rsid w:val="00F12D41"/>
    <w:rsid w:val="00F13645"/>
    <w:rsid w:val="00F140D8"/>
    <w:rsid w:val="00F1489D"/>
    <w:rsid w:val="00F14973"/>
    <w:rsid w:val="00F14CC0"/>
    <w:rsid w:val="00F151E7"/>
    <w:rsid w:val="00F1597E"/>
    <w:rsid w:val="00F168C4"/>
    <w:rsid w:val="00F16910"/>
    <w:rsid w:val="00F16B41"/>
    <w:rsid w:val="00F175A8"/>
    <w:rsid w:val="00F17978"/>
    <w:rsid w:val="00F17B90"/>
    <w:rsid w:val="00F17C37"/>
    <w:rsid w:val="00F20358"/>
    <w:rsid w:val="00F205D1"/>
    <w:rsid w:val="00F20952"/>
    <w:rsid w:val="00F20AF1"/>
    <w:rsid w:val="00F20CEA"/>
    <w:rsid w:val="00F20F53"/>
    <w:rsid w:val="00F2152A"/>
    <w:rsid w:val="00F2224C"/>
    <w:rsid w:val="00F22353"/>
    <w:rsid w:val="00F22EA1"/>
    <w:rsid w:val="00F230F8"/>
    <w:rsid w:val="00F23D2C"/>
    <w:rsid w:val="00F24E20"/>
    <w:rsid w:val="00F24E4F"/>
    <w:rsid w:val="00F24F0A"/>
    <w:rsid w:val="00F24FB8"/>
    <w:rsid w:val="00F257AA"/>
    <w:rsid w:val="00F258DE"/>
    <w:rsid w:val="00F25EE8"/>
    <w:rsid w:val="00F26049"/>
    <w:rsid w:val="00F26611"/>
    <w:rsid w:val="00F26D09"/>
    <w:rsid w:val="00F27E03"/>
    <w:rsid w:val="00F27E14"/>
    <w:rsid w:val="00F27FB8"/>
    <w:rsid w:val="00F30126"/>
    <w:rsid w:val="00F3032E"/>
    <w:rsid w:val="00F303A3"/>
    <w:rsid w:val="00F307D4"/>
    <w:rsid w:val="00F30F67"/>
    <w:rsid w:val="00F31419"/>
    <w:rsid w:val="00F314EB"/>
    <w:rsid w:val="00F3155F"/>
    <w:rsid w:val="00F31ADC"/>
    <w:rsid w:val="00F31FFF"/>
    <w:rsid w:val="00F320C9"/>
    <w:rsid w:val="00F32382"/>
    <w:rsid w:val="00F3281E"/>
    <w:rsid w:val="00F32B42"/>
    <w:rsid w:val="00F32B4B"/>
    <w:rsid w:val="00F33135"/>
    <w:rsid w:val="00F33396"/>
    <w:rsid w:val="00F33920"/>
    <w:rsid w:val="00F33F04"/>
    <w:rsid w:val="00F341A1"/>
    <w:rsid w:val="00F341BA"/>
    <w:rsid w:val="00F34658"/>
    <w:rsid w:val="00F3483C"/>
    <w:rsid w:val="00F352F3"/>
    <w:rsid w:val="00F356C2"/>
    <w:rsid w:val="00F35A81"/>
    <w:rsid w:val="00F35D75"/>
    <w:rsid w:val="00F368B4"/>
    <w:rsid w:val="00F36BD3"/>
    <w:rsid w:val="00F3709C"/>
    <w:rsid w:val="00F37A09"/>
    <w:rsid w:val="00F410E1"/>
    <w:rsid w:val="00F421E7"/>
    <w:rsid w:val="00F43864"/>
    <w:rsid w:val="00F43ABE"/>
    <w:rsid w:val="00F43CD5"/>
    <w:rsid w:val="00F44329"/>
    <w:rsid w:val="00F444B5"/>
    <w:rsid w:val="00F450CE"/>
    <w:rsid w:val="00F4582B"/>
    <w:rsid w:val="00F45DDD"/>
    <w:rsid w:val="00F46281"/>
    <w:rsid w:val="00F46F52"/>
    <w:rsid w:val="00F472D9"/>
    <w:rsid w:val="00F47BF9"/>
    <w:rsid w:val="00F47D4C"/>
    <w:rsid w:val="00F50575"/>
    <w:rsid w:val="00F50FDF"/>
    <w:rsid w:val="00F51EE7"/>
    <w:rsid w:val="00F5212B"/>
    <w:rsid w:val="00F521A4"/>
    <w:rsid w:val="00F5348C"/>
    <w:rsid w:val="00F53CE5"/>
    <w:rsid w:val="00F54072"/>
    <w:rsid w:val="00F5488E"/>
    <w:rsid w:val="00F55263"/>
    <w:rsid w:val="00F5578F"/>
    <w:rsid w:val="00F5599D"/>
    <w:rsid w:val="00F55B01"/>
    <w:rsid w:val="00F562CC"/>
    <w:rsid w:val="00F56EE0"/>
    <w:rsid w:val="00F5716E"/>
    <w:rsid w:val="00F572B7"/>
    <w:rsid w:val="00F5731A"/>
    <w:rsid w:val="00F60030"/>
    <w:rsid w:val="00F602B0"/>
    <w:rsid w:val="00F60ACF"/>
    <w:rsid w:val="00F6126E"/>
    <w:rsid w:val="00F62A4A"/>
    <w:rsid w:val="00F62CD5"/>
    <w:rsid w:val="00F637E3"/>
    <w:rsid w:val="00F63EA9"/>
    <w:rsid w:val="00F63F33"/>
    <w:rsid w:val="00F64045"/>
    <w:rsid w:val="00F64110"/>
    <w:rsid w:val="00F6417E"/>
    <w:rsid w:val="00F64309"/>
    <w:rsid w:val="00F64869"/>
    <w:rsid w:val="00F653CE"/>
    <w:rsid w:val="00F65D05"/>
    <w:rsid w:val="00F65D67"/>
    <w:rsid w:val="00F65F9B"/>
    <w:rsid w:val="00F66220"/>
    <w:rsid w:val="00F66F7B"/>
    <w:rsid w:val="00F67637"/>
    <w:rsid w:val="00F67780"/>
    <w:rsid w:val="00F67A3A"/>
    <w:rsid w:val="00F70252"/>
    <w:rsid w:val="00F7050F"/>
    <w:rsid w:val="00F70630"/>
    <w:rsid w:val="00F70A26"/>
    <w:rsid w:val="00F71AA8"/>
    <w:rsid w:val="00F71E41"/>
    <w:rsid w:val="00F721BD"/>
    <w:rsid w:val="00F7225E"/>
    <w:rsid w:val="00F7283D"/>
    <w:rsid w:val="00F72AA8"/>
    <w:rsid w:val="00F72D8E"/>
    <w:rsid w:val="00F7304A"/>
    <w:rsid w:val="00F73EF6"/>
    <w:rsid w:val="00F73F6B"/>
    <w:rsid w:val="00F74519"/>
    <w:rsid w:val="00F74571"/>
    <w:rsid w:val="00F75618"/>
    <w:rsid w:val="00F7594A"/>
    <w:rsid w:val="00F760A0"/>
    <w:rsid w:val="00F76403"/>
    <w:rsid w:val="00F76B8E"/>
    <w:rsid w:val="00F76C0A"/>
    <w:rsid w:val="00F76CDE"/>
    <w:rsid w:val="00F77199"/>
    <w:rsid w:val="00F7781A"/>
    <w:rsid w:val="00F81BE5"/>
    <w:rsid w:val="00F823F6"/>
    <w:rsid w:val="00F8282D"/>
    <w:rsid w:val="00F83305"/>
    <w:rsid w:val="00F833AA"/>
    <w:rsid w:val="00F8359A"/>
    <w:rsid w:val="00F836A3"/>
    <w:rsid w:val="00F83816"/>
    <w:rsid w:val="00F84332"/>
    <w:rsid w:val="00F843AE"/>
    <w:rsid w:val="00F8443A"/>
    <w:rsid w:val="00F84894"/>
    <w:rsid w:val="00F84923"/>
    <w:rsid w:val="00F84AE7"/>
    <w:rsid w:val="00F84D3B"/>
    <w:rsid w:val="00F851B2"/>
    <w:rsid w:val="00F85679"/>
    <w:rsid w:val="00F86ED2"/>
    <w:rsid w:val="00F87F5E"/>
    <w:rsid w:val="00F90017"/>
    <w:rsid w:val="00F90367"/>
    <w:rsid w:val="00F91218"/>
    <w:rsid w:val="00F91D96"/>
    <w:rsid w:val="00F91FE0"/>
    <w:rsid w:val="00F91FE6"/>
    <w:rsid w:val="00F92447"/>
    <w:rsid w:val="00F9295D"/>
    <w:rsid w:val="00F933A3"/>
    <w:rsid w:val="00F9362C"/>
    <w:rsid w:val="00F93CDF"/>
    <w:rsid w:val="00F93FD1"/>
    <w:rsid w:val="00F947C0"/>
    <w:rsid w:val="00F94965"/>
    <w:rsid w:val="00F953FA"/>
    <w:rsid w:val="00F95D2E"/>
    <w:rsid w:val="00F96222"/>
    <w:rsid w:val="00F96609"/>
    <w:rsid w:val="00F96ABF"/>
    <w:rsid w:val="00F9789F"/>
    <w:rsid w:val="00FA035E"/>
    <w:rsid w:val="00FA0B97"/>
    <w:rsid w:val="00FA0F70"/>
    <w:rsid w:val="00FA1351"/>
    <w:rsid w:val="00FA192A"/>
    <w:rsid w:val="00FA1D21"/>
    <w:rsid w:val="00FA22C6"/>
    <w:rsid w:val="00FA259F"/>
    <w:rsid w:val="00FA2CEE"/>
    <w:rsid w:val="00FA3524"/>
    <w:rsid w:val="00FA4A3F"/>
    <w:rsid w:val="00FA54DF"/>
    <w:rsid w:val="00FA55BD"/>
    <w:rsid w:val="00FA5942"/>
    <w:rsid w:val="00FA59F3"/>
    <w:rsid w:val="00FA6D3A"/>
    <w:rsid w:val="00FA6E06"/>
    <w:rsid w:val="00FA7357"/>
    <w:rsid w:val="00FA7870"/>
    <w:rsid w:val="00FA7994"/>
    <w:rsid w:val="00FB0491"/>
    <w:rsid w:val="00FB0BF2"/>
    <w:rsid w:val="00FB0C74"/>
    <w:rsid w:val="00FB0DEE"/>
    <w:rsid w:val="00FB1A27"/>
    <w:rsid w:val="00FB216D"/>
    <w:rsid w:val="00FB3D1A"/>
    <w:rsid w:val="00FB3F72"/>
    <w:rsid w:val="00FB4614"/>
    <w:rsid w:val="00FB467A"/>
    <w:rsid w:val="00FB4EF7"/>
    <w:rsid w:val="00FB5B72"/>
    <w:rsid w:val="00FB5F0C"/>
    <w:rsid w:val="00FB60B8"/>
    <w:rsid w:val="00FB696E"/>
    <w:rsid w:val="00FB6E0E"/>
    <w:rsid w:val="00FB7A61"/>
    <w:rsid w:val="00FC09AF"/>
    <w:rsid w:val="00FC0BD6"/>
    <w:rsid w:val="00FC12BC"/>
    <w:rsid w:val="00FC1A01"/>
    <w:rsid w:val="00FC1B2E"/>
    <w:rsid w:val="00FC230B"/>
    <w:rsid w:val="00FC257D"/>
    <w:rsid w:val="00FC2BA1"/>
    <w:rsid w:val="00FC325E"/>
    <w:rsid w:val="00FC342C"/>
    <w:rsid w:val="00FC391F"/>
    <w:rsid w:val="00FC42B4"/>
    <w:rsid w:val="00FC4DDA"/>
    <w:rsid w:val="00FC4E59"/>
    <w:rsid w:val="00FC5152"/>
    <w:rsid w:val="00FC548F"/>
    <w:rsid w:val="00FC55A4"/>
    <w:rsid w:val="00FC56DE"/>
    <w:rsid w:val="00FC58D4"/>
    <w:rsid w:val="00FC5D18"/>
    <w:rsid w:val="00FC602C"/>
    <w:rsid w:val="00FC687D"/>
    <w:rsid w:val="00FC7A12"/>
    <w:rsid w:val="00FC7D02"/>
    <w:rsid w:val="00FD0B84"/>
    <w:rsid w:val="00FD0C0D"/>
    <w:rsid w:val="00FD1126"/>
    <w:rsid w:val="00FD2345"/>
    <w:rsid w:val="00FD3218"/>
    <w:rsid w:val="00FD4559"/>
    <w:rsid w:val="00FD472E"/>
    <w:rsid w:val="00FD70F4"/>
    <w:rsid w:val="00FD72D3"/>
    <w:rsid w:val="00FD73E6"/>
    <w:rsid w:val="00FD757D"/>
    <w:rsid w:val="00FD7887"/>
    <w:rsid w:val="00FE032F"/>
    <w:rsid w:val="00FE05A1"/>
    <w:rsid w:val="00FE08F3"/>
    <w:rsid w:val="00FE0F2D"/>
    <w:rsid w:val="00FE1675"/>
    <w:rsid w:val="00FE188A"/>
    <w:rsid w:val="00FE1BA2"/>
    <w:rsid w:val="00FE1DDC"/>
    <w:rsid w:val="00FE2D4D"/>
    <w:rsid w:val="00FE2FBB"/>
    <w:rsid w:val="00FE4181"/>
    <w:rsid w:val="00FE434E"/>
    <w:rsid w:val="00FE4727"/>
    <w:rsid w:val="00FE4A4E"/>
    <w:rsid w:val="00FE5A43"/>
    <w:rsid w:val="00FE6A67"/>
    <w:rsid w:val="00FE6AC6"/>
    <w:rsid w:val="00FE6B2A"/>
    <w:rsid w:val="00FE6B3F"/>
    <w:rsid w:val="00FE7503"/>
    <w:rsid w:val="00FF006E"/>
    <w:rsid w:val="00FF0C53"/>
    <w:rsid w:val="00FF0EF1"/>
    <w:rsid w:val="00FF1CD7"/>
    <w:rsid w:val="00FF1FFB"/>
    <w:rsid w:val="00FF202E"/>
    <w:rsid w:val="00FF2802"/>
    <w:rsid w:val="00FF2D46"/>
    <w:rsid w:val="00FF3625"/>
    <w:rsid w:val="00FF3A23"/>
    <w:rsid w:val="00FF3F67"/>
    <w:rsid w:val="00FF40C5"/>
    <w:rsid w:val="00FF43E5"/>
    <w:rsid w:val="00FF4A6E"/>
    <w:rsid w:val="00FF5973"/>
    <w:rsid w:val="00FF6122"/>
    <w:rsid w:val="00FF66C7"/>
    <w:rsid w:val="00FF683A"/>
    <w:rsid w:val="00FF732A"/>
    <w:rsid w:val="00FF770E"/>
    <w:rsid w:val="00FF7D5F"/>
    <w:rsid w:val="00FF7EE0"/>
    <w:rsid w:val="021B1D8B"/>
    <w:rsid w:val="037D73E8"/>
    <w:rsid w:val="03AC3BA9"/>
    <w:rsid w:val="04457AEE"/>
    <w:rsid w:val="04EE509E"/>
    <w:rsid w:val="05ED1124"/>
    <w:rsid w:val="06C7E634"/>
    <w:rsid w:val="095B7342"/>
    <w:rsid w:val="09B3B2E3"/>
    <w:rsid w:val="0A321102"/>
    <w:rsid w:val="0AA37AF3"/>
    <w:rsid w:val="0C2E4253"/>
    <w:rsid w:val="0E177223"/>
    <w:rsid w:val="0E8A2261"/>
    <w:rsid w:val="0E90A249"/>
    <w:rsid w:val="0EB974D2"/>
    <w:rsid w:val="10AFCBD1"/>
    <w:rsid w:val="10BE63B6"/>
    <w:rsid w:val="119CA2DF"/>
    <w:rsid w:val="120DE5E0"/>
    <w:rsid w:val="12BE6324"/>
    <w:rsid w:val="136FE786"/>
    <w:rsid w:val="15BDFA5E"/>
    <w:rsid w:val="15D37A6D"/>
    <w:rsid w:val="181C6C79"/>
    <w:rsid w:val="19ABDEF1"/>
    <w:rsid w:val="1A1C8D32"/>
    <w:rsid w:val="1ACB5FB1"/>
    <w:rsid w:val="1B185321"/>
    <w:rsid w:val="1C3AA8D5"/>
    <w:rsid w:val="1CB9D970"/>
    <w:rsid w:val="1D1EF66C"/>
    <w:rsid w:val="1D60B7EE"/>
    <w:rsid w:val="1D69D464"/>
    <w:rsid w:val="1E58B1F2"/>
    <w:rsid w:val="1FC44BD0"/>
    <w:rsid w:val="201DCB8C"/>
    <w:rsid w:val="20354231"/>
    <w:rsid w:val="21EE9238"/>
    <w:rsid w:val="2574E649"/>
    <w:rsid w:val="258610ED"/>
    <w:rsid w:val="26193607"/>
    <w:rsid w:val="276D19D9"/>
    <w:rsid w:val="2936D9FD"/>
    <w:rsid w:val="29721021"/>
    <w:rsid w:val="298FD0E6"/>
    <w:rsid w:val="299CE6A8"/>
    <w:rsid w:val="304D26F4"/>
    <w:rsid w:val="30819991"/>
    <w:rsid w:val="30DD715E"/>
    <w:rsid w:val="316794DA"/>
    <w:rsid w:val="34359DF0"/>
    <w:rsid w:val="35310CD1"/>
    <w:rsid w:val="35D62E02"/>
    <w:rsid w:val="365CFDAE"/>
    <w:rsid w:val="36712AA0"/>
    <w:rsid w:val="3785D963"/>
    <w:rsid w:val="3800B7CD"/>
    <w:rsid w:val="394FF174"/>
    <w:rsid w:val="3A93A686"/>
    <w:rsid w:val="3ACCE2D7"/>
    <w:rsid w:val="3BE6D68E"/>
    <w:rsid w:val="3CC37265"/>
    <w:rsid w:val="3D69C529"/>
    <w:rsid w:val="3E870A7B"/>
    <w:rsid w:val="408D09A9"/>
    <w:rsid w:val="4135FBC4"/>
    <w:rsid w:val="4238D7A4"/>
    <w:rsid w:val="423B377A"/>
    <w:rsid w:val="42F94BFC"/>
    <w:rsid w:val="43487E35"/>
    <w:rsid w:val="436591E9"/>
    <w:rsid w:val="436A688E"/>
    <w:rsid w:val="437421EF"/>
    <w:rsid w:val="44187FD4"/>
    <w:rsid w:val="4558C8F8"/>
    <w:rsid w:val="456EC49F"/>
    <w:rsid w:val="45D77AA1"/>
    <w:rsid w:val="4625653A"/>
    <w:rsid w:val="47566309"/>
    <w:rsid w:val="47E298DB"/>
    <w:rsid w:val="47FCFA16"/>
    <w:rsid w:val="48A187A8"/>
    <w:rsid w:val="4AAF1C08"/>
    <w:rsid w:val="4AC1906F"/>
    <w:rsid w:val="4C9939DD"/>
    <w:rsid w:val="4CAC7397"/>
    <w:rsid w:val="4DE1E328"/>
    <w:rsid w:val="4E9B3500"/>
    <w:rsid w:val="4EAAED5E"/>
    <w:rsid w:val="4EAD935A"/>
    <w:rsid w:val="5043F27E"/>
    <w:rsid w:val="50980606"/>
    <w:rsid w:val="519147F9"/>
    <w:rsid w:val="51CEED1E"/>
    <w:rsid w:val="54993B9D"/>
    <w:rsid w:val="54CEAEF6"/>
    <w:rsid w:val="57848040"/>
    <w:rsid w:val="57ABBD3C"/>
    <w:rsid w:val="5850C422"/>
    <w:rsid w:val="598A866B"/>
    <w:rsid w:val="5B3AFA2C"/>
    <w:rsid w:val="5B55C1AE"/>
    <w:rsid w:val="5B88751E"/>
    <w:rsid w:val="5BEA0C63"/>
    <w:rsid w:val="5CF74C38"/>
    <w:rsid w:val="5E2C6E27"/>
    <w:rsid w:val="5F0437E4"/>
    <w:rsid w:val="5FFDD881"/>
    <w:rsid w:val="607970A7"/>
    <w:rsid w:val="611D9383"/>
    <w:rsid w:val="61E2F0EC"/>
    <w:rsid w:val="6254DCAA"/>
    <w:rsid w:val="645E4979"/>
    <w:rsid w:val="65FA19DA"/>
    <w:rsid w:val="65FF6048"/>
    <w:rsid w:val="6714E843"/>
    <w:rsid w:val="675A3578"/>
    <w:rsid w:val="67CE6022"/>
    <w:rsid w:val="68A911FD"/>
    <w:rsid w:val="69673D1C"/>
    <w:rsid w:val="6D26ECFE"/>
    <w:rsid w:val="6EC531A4"/>
    <w:rsid w:val="70CDDA63"/>
    <w:rsid w:val="72728C65"/>
    <w:rsid w:val="7381723F"/>
    <w:rsid w:val="73B5DD34"/>
    <w:rsid w:val="73C8598F"/>
    <w:rsid w:val="787B5683"/>
    <w:rsid w:val="78937137"/>
    <w:rsid w:val="790A3D29"/>
    <w:rsid w:val="79C53A87"/>
    <w:rsid w:val="7A1C7398"/>
    <w:rsid w:val="7AFDBD89"/>
    <w:rsid w:val="7BB2F745"/>
    <w:rsid w:val="7F0995D7"/>
    <w:rsid w:val="7F1B2B43"/>
    <w:rsid w:val="7F5FFE23"/>
    <w:rsid w:val="7FA63104"/>
    <w:rsid w:val="7FD66D74"/>
    <w:rsid w:val="7FEBA4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1"/>
    <w:qFormat/>
    <w:rsid w:val="007939B0"/>
    <w:pPr>
      <w:spacing w:after="120"/>
    </w:pPr>
    <w:rPr>
      <w:rFonts w:ascii="Arial" w:hAnsi="Arial" w:cs="Arial"/>
    </w:rPr>
  </w:style>
  <w:style w:type="paragraph" w:styleId="Heading1">
    <w:name w:val="heading 1"/>
    <w:basedOn w:val="Normal"/>
    <w:next w:val="Normal"/>
    <w:link w:val="Heading1Char"/>
    <w:uiPriority w:val="9"/>
    <w:qFormat/>
    <w:rsid w:val="00CD6E0C"/>
    <w:pPr>
      <w:keepNext/>
      <w:numPr>
        <w:numId w:val="2"/>
      </w:numPr>
      <w:spacing w:before="360" w:after="240"/>
      <w:outlineLvl w:val="0"/>
    </w:pPr>
    <w:rPr>
      <w:b/>
      <w:sz w:val="24"/>
    </w:rPr>
  </w:style>
  <w:style w:type="paragraph" w:styleId="Heading2">
    <w:name w:val="heading 2"/>
    <w:basedOn w:val="Normal"/>
    <w:next w:val="Normal"/>
    <w:link w:val="Heading2Char"/>
    <w:uiPriority w:val="9"/>
    <w:unhideWhenUsed/>
    <w:qFormat/>
    <w:rsid w:val="00C5246A"/>
    <w:pPr>
      <w:keepNext/>
      <w:numPr>
        <w:ilvl w:val="1"/>
        <w:numId w:val="2"/>
      </w:numPr>
      <w:spacing w:before="240"/>
      <w:outlineLvl w:val="1"/>
    </w:pPr>
    <w:rPr>
      <w:b/>
      <w:szCs w:val="18"/>
    </w:rPr>
  </w:style>
  <w:style w:type="paragraph" w:styleId="Heading3">
    <w:name w:val="heading 3"/>
    <w:basedOn w:val="Normal"/>
    <w:next w:val="Normal"/>
    <w:link w:val="Heading3Char"/>
    <w:uiPriority w:val="9"/>
    <w:unhideWhenUsed/>
    <w:qFormat/>
    <w:rsid w:val="00C5246A"/>
    <w:pPr>
      <w:keepNext/>
      <w:numPr>
        <w:ilvl w:val="2"/>
        <w:numId w:val="2"/>
      </w:numPr>
      <w:spacing w:before="240"/>
      <w:ind w:left="1701" w:hanging="567"/>
      <w:outlineLvl w:val="2"/>
    </w:pPr>
    <w:rPr>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ind w:left="2160" w:hanging="36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ind w:left="2520" w:hanging="36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ind w:left="28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CD6E0C"/>
    <w:rPr>
      <w:rFonts w:ascii="Arial" w:hAnsi="Arial" w:cs="Arial"/>
      <w:b/>
      <w:sz w:val="24"/>
    </w:rPr>
  </w:style>
  <w:style w:type="character" w:customStyle="1" w:styleId="Heading2Char">
    <w:name w:val="Heading 2 Char"/>
    <w:basedOn w:val="DefaultParagraphFont"/>
    <w:link w:val="Heading2"/>
    <w:rsid w:val="00C5246A"/>
    <w:rPr>
      <w:rFonts w:ascii="Arial" w:hAnsi="Arial" w:cs="Arial"/>
      <w:b/>
      <w:szCs w:val="18"/>
    </w:rPr>
  </w:style>
  <w:style w:type="character" w:customStyle="1" w:styleId="Heading3Char">
    <w:name w:val="Heading 3 Char"/>
    <w:basedOn w:val="DefaultParagraphFont"/>
    <w:link w:val="Heading3"/>
    <w:uiPriority w:val="9"/>
    <w:rsid w:val="00C5246A"/>
    <w:rPr>
      <w:rFonts w:ascii="Arial" w:hAnsi="Arial" w:cs="Arial"/>
      <w:color w:val="000000" w:themeColor="text1"/>
      <w:szCs w:val="16"/>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nospace"/>
    <w:qFormat/>
    <w:rsid w:val="00131A59"/>
    <w:pPr>
      <w:numPr>
        <w:numId w:val="3"/>
      </w:numPr>
      <w:spacing w:after="60"/>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8157AB"/>
    <w:pPr>
      <w:spacing w:after="60"/>
    </w:pPr>
    <w:rPr>
      <w:i/>
      <w:iCs/>
    </w:rPr>
  </w:style>
  <w:style w:type="paragraph" w:customStyle="1" w:styleId="Normalnospace">
    <w:name w:val="Normal (no space)"/>
    <w:basedOn w:val="Normal"/>
    <w:qFormat/>
    <w:rsid w:val="00985825"/>
    <w:pPr>
      <w:spacing w:line="264" w:lineRule="auto"/>
    </w:pPr>
  </w:style>
  <w:style w:type="paragraph" w:styleId="ListParagraph">
    <w:name w:val="List Paragraph"/>
    <w:basedOn w:val="Normal"/>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aliases w:val="Drafting notes"/>
    <w:link w:val="NoSpacingChar"/>
    <w:uiPriority w:val="1"/>
    <w:qFormat/>
    <w:locked/>
    <w:rsid w:val="00D8257A"/>
    <w:pPr>
      <w:spacing w:after="120"/>
    </w:pPr>
    <w:rPr>
      <w:rFonts w:ascii="Arial" w:hAnsi="Arial" w:cs="Arial"/>
      <w:i/>
      <w:iCs/>
      <w:color w:val="A93D03" w:themeColor="accent6" w:themeShade="BF"/>
    </w:rPr>
  </w:style>
  <w:style w:type="paragraph" w:styleId="TOC3">
    <w:name w:val="toc 3"/>
    <w:basedOn w:val="Normal"/>
    <w:next w:val="Normal"/>
    <w:autoRedefine/>
    <w:uiPriority w:val="39"/>
    <w:unhideWhenUsed/>
    <w:locked/>
    <w:rsid w:val="003512CD"/>
    <w:pPr>
      <w:spacing w:after="0"/>
      <w:ind w:left="400"/>
    </w:pPr>
    <w:rPr>
      <w:rFonts w:asciiTheme="minorHAnsi" w:hAnsiTheme="minorHAnsi" w:cstheme="minorHAnsi"/>
      <w:i/>
      <w:iCs/>
    </w:rPr>
  </w:style>
  <w:style w:type="paragraph" w:styleId="TOC1">
    <w:name w:val="toc 1"/>
    <w:basedOn w:val="Normal"/>
    <w:next w:val="Normal"/>
    <w:autoRedefine/>
    <w:uiPriority w:val="39"/>
    <w:unhideWhenUsed/>
    <w:locked/>
    <w:rsid w:val="003512CD"/>
    <w:pPr>
      <w:spacing w:before="120"/>
    </w:pPr>
    <w:rPr>
      <w:rFonts w:asciiTheme="minorHAnsi" w:hAnsiTheme="minorHAnsi" w:cstheme="minorHAnsi"/>
      <w:b/>
      <w:bCs/>
      <w:caps/>
    </w:rPr>
  </w:style>
  <w:style w:type="paragraph" w:styleId="TOC2">
    <w:name w:val="toc 2"/>
    <w:basedOn w:val="Normal"/>
    <w:next w:val="Normal"/>
    <w:autoRedefine/>
    <w:uiPriority w:val="39"/>
    <w:unhideWhenUsed/>
    <w:locked/>
    <w:rsid w:val="003512CD"/>
    <w:pPr>
      <w:spacing w:after="0"/>
      <w:ind w:left="200"/>
    </w:pPr>
    <w:rPr>
      <w:rFonts w:asciiTheme="minorHAnsi" w:hAnsiTheme="minorHAnsi" w:cstheme="minorHAnsi"/>
      <w:smallCaps/>
    </w:rPr>
  </w:style>
  <w:style w:type="character" w:customStyle="1" w:styleId="NoSpacingChar">
    <w:name w:val="No Spacing Char"/>
    <w:aliases w:val="Drafting notes Char"/>
    <w:basedOn w:val="DefaultParagraphFont"/>
    <w:link w:val="NoSpacing"/>
    <w:uiPriority w:val="1"/>
    <w:rsid w:val="00D8257A"/>
    <w:rPr>
      <w:rFonts w:ascii="Arial" w:hAnsi="Arial" w:cs="Arial"/>
      <w:i/>
      <w:iCs/>
      <w:color w:val="A93D03" w:themeColor="accent6" w:themeShade="BF"/>
    </w:rPr>
  </w:style>
  <w:style w:type="paragraph" w:styleId="TOC4">
    <w:name w:val="toc 4"/>
    <w:basedOn w:val="Normal"/>
    <w:next w:val="Normal"/>
    <w:autoRedefine/>
    <w:uiPriority w:val="39"/>
    <w:unhideWhenUsed/>
    <w:locked/>
    <w:rsid w:val="00467E6D"/>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locked/>
    <w:rsid w:val="00467E6D"/>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locked/>
    <w:rsid w:val="00467E6D"/>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locked/>
    <w:rsid w:val="00467E6D"/>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locked/>
    <w:rsid w:val="00467E6D"/>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locked/>
    <w:rsid w:val="00467E6D"/>
    <w:pPr>
      <w:spacing w:after="0"/>
      <w:ind w:left="1600"/>
    </w:pPr>
    <w:rPr>
      <w:rFonts w:asciiTheme="minorHAnsi" w:hAnsiTheme="minorHAnsi" w:cstheme="minorHAnsi"/>
      <w:sz w:val="18"/>
      <w:szCs w:val="18"/>
    </w:rPr>
  </w:style>
  <w:style w:type="paragraph" w:styleId="BodyText">
    <w:name w:val="Body Text"/>
    <w:basedOn w:val="Normal"/>
    <w:link w:val="BodyTextChar"/>
    <w:qFormat/>
    <w:locked/>
    <w:rsid w:val="005E4BEF"/>
    <w:pPr>
      <w:spacing w:before="60" w:line="240" w:lineRule="atLeast"/>
    </w:pPr>
    <w:rPr>
      <w:rFonts w:asciiTheme="minorHAnsi" w:hAnsiTheme="minorHAnsi" w:cs="Times New Roman"/>
      <w:color w:val="000000" w:themeColor="text1"/>
      <w:lang w:eastAsia="en-US"/>
    </w:rPr>
  </w:style>
  <w:style w:type="character" w:customStyle="1" w:styleId="BodyTextChar">
    <w:name w:val="Body Text Char"/>
    <w:basedOn w:val="DefaultParagraphFont"/>
    <w:link w:val="BodyText"/>
    <w:rsid w:val="005E4BEF"/>
    <w:rPr>
      <w:rFonts w:asciiTheme="minorHAnsi" w:hAnsiTheme="minorHAnsi"/>
      <w:color w:val="000000" w:themeColor="text1"/>
      <w:lang w:eastAsia="en-US"/>
    </w:rPr>
  </w:style>
  <w:style w:type="paragraph" w:customStyle="1" w:styleId="TableHeadingLeft">
    <w:name w:val="Table Heading Left"/>
    <w:basedOn w:val="TableTextLeft"/>
    <w:qFormat/>
    <w:rsid w:val="005E4BEF"/>
    <w:pPr>
      <w:keepNext/>
      <w:keepLines/>
    </w:pPr>
    <w:rPr>
      <w:b/>
      <w:color w:val="FFFFFF"/>
    </w:rPr>
  </w:style>
  <w:style w:type="paragraph" w:styleId="ListBullet">
    <w:name w:val="List Bullet"/>
    <w:basedOn w:val="Normal"/>
    <w:unhideWhenUsed/>
    <w:qFormat/>
    <w:locked/>
    <w:rsid w:val="005E4BEF"/>
    <w:pPr>
      <w:numPr>
        <w:numId w:val="4"/>
      </w:numPr>
      <w:spacing w:before="120" w:line="240" w:lineRule="atLeast"/>
    </w:pPr>
    <w:rPr>
      <w:rFonts w:asciiTheme="minorHAnsi" w:hAnsiTheme="minorHAnsi"/>
      <w:color w:val="000000" w:themeColor="text1"/>
    </w:rPr>
  </w:style>
  <w:style w:type="paragraph" w:styleId="ListBullet2">
    <w:name w:val="List Bullet 2"/>
    <w:basedOn w:val="ListBullet"/>
    <w:unhideWhenUsed/>
    <w:qFormat/>
    <w:locked/>
    <w:rsid w:val="005E4BEF"/>
    <w:pPr>
      <w:numPr>
        <w:ilvl w:val="1"/>
      </w:numPr>
    </w:pPr>
  </w:style>
  <w:style w:type="paragraph" w:styleId="ListBullet3">
    <w:name w:val="List Bullet 3"/>
    <w:basedOn w:val="Normal"/>
    <w:unhideWhenUsed/>
    <w:locked/>
    <w:rsid w:val="005E4BEF"/>
    <w:pPr>
      <w:numPr>
        <w:ilvl w:val="2"/>
        <w:numId w:val="4"/>
      </w:numPr>
      <w:spacing w:before="120" w:line="240" w:lineRule="atLeast"/>
    </w:pPr>
    <w:rPr>
      <w:rFonts w:asciiTheme="minorHAnsi" w:hAnsiTheme="minorHAnsi"/>
      <w:color w:val="000000" w:themeColor="text1"/>
    </w:rPr>
  </w:style>
  <w:style w:type="paragraph" w:customStyle="1" w:styleId="TableTextLeft">
    <w:name w:val="Table Text Left"/>
    <w:basedOn w:val="Normal"/>
    <w:link w:val="TableTextLeftChar"/>
    <w:qFormat/>
    <w:rsid w:val="005E4BEF"/>
    <w:pPr>
      <w:spacing w:before="60" w:after="60" w:line="220" w:lineRule="atLeast"/>
      <w:ind w:left="113" w:right="113"/>
    </w:pPr>
    <w:rPr>
      <w:rFonts w:asciiTheme="minorHAnsi" w:hAnsiTheme="minorHAnsi"/>
      <w:color w:val="000000" w:themeColor="text1"/>
      <w:sz w:val="18"/>
    </w:rPr>
  </w:style>
  <w:style w:type="paragraph" w:customStyle="1" w:styleId="BodyText12ptBefore">
    <w:name w:val="Body Text 12pt Before"/>
    <w:basedOn w:val="BodyText"/>
    <w:next w:val="BodyText"/>
    <w:qFormat/>
    <w:rsid w:val="005E4BEF"/>
    <w:pPr>
      <w:spacing w:before="240"/>
    </w:pPr>
  </w:style>
  <w:style w:type="paragraph" w:customStyle="1" w:styleId="BodyText100ThemeColour">
    <w:name w:val="Body Text 100% Theme Colour"/>
    <w:basedOn w:val="BodyText"/>
    <w:qFormat/>
    <w:rsid w:val="005E4BEF"/>
    <w:rPr>
      <w:color w:val="201547" w:themeColor="text2"/>
    </w:rPr>
  </w:style>
  <w:style w:type="character" w:customStyle="1" w:styleId="TableTextLeftChar">
    <w:name w:val="Table Text Left Char"/>
    <w:basedOn w:val="DefaultParagraphFont"/>
    <w:link w:val="TableTextLeft"/>
    <w:rsid w:val="005E4BEF"/>
    <w:rPr>
      <w:rFonts w:asciiTheme="minorHAnsi" w:hAnsiTheme="minorHAnsi" w:cs="Arial"/>
      <w:color w:val="000000" w:themeColor="text1"/>
      <w:sz w:val="18"/>
    </w:rPr>
  </w:style>
  <w:style w:type="table" w:customStyle="1" w:styleId="TableGrid1">
    <w:name w:val="Table Grid1"/>
    <w:basedOn w:val="TableNormal"/>
    <w:next w:val="TableGrid"/>
    <w:rsid w:val="00DC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5812"/>
    <w:pPr>
      <w:autoSpaceDE w:val="0"/>
      <w:autoSpaceDN w:val="0"/>
      <w:adjustRightInd w:val="0"/>
    </w:pPr>
    <w:rPr>
      <w:rFonts w:ascii="Arial" w:hAnsi="Arial" w:cs="Arial"/>
      <w:color w:val="00000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234626140">
      <w:bodyDiv w:val="1"/>
      <w:marLeft w:val="0"/>
      <w:marRight w:val="0"/>
      <w:marTop w:val="0"/>
      <w:marBottom w:val="0"/>
      <w:divBdr>
        <w:top w:val="none" w:sz="0" w:space="0" w:color="auto"/>
        <w:left w:val="none" w:sz="0" w:space="0" w:color="auto"/>
        <w:bottom w:val="none" w:sz="0" w:space="0" w:color="auto"/>
        <w:right w:val="none" w:sz="0" w:space="0" w:color="auto"/>
      </w:divBdr>
      <w:divsChild>
        <w:div w:id="58018400">
          <w:marLeft w:val="0"/>
          <w:marRight w:val="0"/>
          <w:marTop w:val="0"/>
          <w:marBottom w:val="0"/>
          <w:divBdr>
            <w:top w:val="none" w:sz="0" w:space="0" w:color="auto"/>
            <w:left w:val="none" w:sz="0" w:space="0" w:color="auto"/>
            <w:bottom w:val="none" w:sz="0" w:space="0" w:color="auto"/>
            <w:right w:val="none" w:sz="0" w:space="0" w:color="auto"/>
          </w:divBdr>
          <w:divsChild>
            <w:div w:id="69743650">
              <w:marLeft w:val="0"/>
              <w:marRight w:val="0"/>
              <w:marTop w:val="0"/>
              <w:marBottom w:val="0"/>
              <w:divBdr>
                <w:top w:val="none" w:sz="0" w:space="0" w:color="auto"/>
                <w:left w:val="none" w:sz="0" w:space="0" w:color="auto"/>
                <w:bottom w:val="none" w:sz="0" w:space="0" w:color="auto"/>
                <w:right w:val="none" w:sz="0" w:space="0" w:color="auto"/>
              </w:divBdr>
            </w:div>
          </w:divsChild>
        </w:div>
        <w:div w:id="381906091">
          <w:marLeft w:val="0"/>
          <w:marRight w:val="0"/>
          <w:marTop w:val="0"/>
          <w:marBottom w:val="0"/>
          <w:divBdr>
            <w:top w:val="none" w:sz="0" w:space="0" w:color="auto"/>
            <w:left w:val="none" w:sz="0" w:space="0" w:color="auto"/>
            <w:bottom w:val="none" w:sz="0" w:space="0" w:color="auto"/>
            <w:right w:val="none" w:sz="0" w:space="0" w:color="auto"/>
          </w:divBdr>
          <w:divsChild>
            <w:div w:id="970284546">
              <w:marLeft w:val="0"/>
              <w:marRight w:val="0"/>
              <w:marTop w:val="0"/>
              <w:marBottom w:val="0"/>
              <w:divBdr>
                <w:top w:val="none" w:sz="0" w:space="0" w:color="auto"/>
                <w:left w:val="none" w:sz="0" w:space="0" w:color="auto"/>
                <w:bottom w:val="none" w:sz="0" w:space="0" w:color="auto"/>
                <w:right w:val="none" w:sz="0" w:space="0" w:color="auto"/>
              </w:divBdr>
            </w:div>
          </w:divsChild>
        </w:div>
        <w:div w:id="523137559">
          <w:marLeft w:val="0"/>
          <w:marRight w:val="0"/>
          <w:marTop w:val="0"/>
          <w:marBottom w:val="0"/>
          <w:divBdr>
            <w:top w:val="none" w:sz="0" w:space="0" w:color="auto"/>
            <w:left w:val="none" w:sz="0" w:space="0" w:color="auto"/>
            <w:bottom w:val="none" w:sz="0" w:space="0" w:color="auto"/>
            <w:right w:val="none" w:sz="0" w:space="0" w:color="auto"/>
          </w:divBdr>
          <w:divsChild>
            <w:div w:id="8871797">
              <w:marLeft w:val="0"/>
              <w:marRight w:val="0"/>
              <w:marTop w:val="0"/>
              <w:marBottom w:val="0"/>
              <w:divBdr>
                <w:top w:val="none" w:sz="0" w:space="0" w:color="auto"/>
                <w:left w:val="none" w:sz="0" w:space="0" w:color="auto"/>
                <w:bottom w:val="none" w:sz="0" w:space="0" w:color="auto"/>
                <w:right w:val="none" w:sz="0" w:space="0" w:color="auto"/>
              </w:divBdr>
            </w:div>
          </w:divsChild>
        </w:div>
        <w:div w:id="577207379">
          <w:marLeft w:val="0"/>
          <w:marRight w:val="0"/>
          <w:marTop w:val="0"/>
          <w:marBottom w:val="0"/>
          <w:divBdr>
            <w:top w:val="none" w:sz="0" w:space="0" w:color="auto"/>
            <w:left w:val="none" w:sz="0" w:space="0" w:color="auto"/>
            <w:bottom w:val="none" w:sz="0" w:space="0" w:color="auto"/>
            <w:right w:val="none" w:sz="0" w:space="0" w:color="auto"/>
          </w:divBdr>
          <w:divsChild>
            <w:div w:id="676233052">
              <w:marLeft w:val="0"/>
              <w:marRight w:val="0"/>
              <w:marTop w:val="0"/>
              <w:marBottom w:val="0"/>
              <w:divBdr>
                <w:top w:val="none" w:sz="0" w:space="0" w:color="auto"/>
                <w:left w:val="none" w:sz="0" w:space="0" w:color="auto"/>
                <w:bottom w:val="none" w:sz="0" w:space="0" w:color="auto"/>
                <w:right w:val="none" w:sz="0" w:space="0" w:color="auto"/>
              </w:divBdr>
            </w:div>
          </w:divsChild>
        </w:div>
        <w:div w:id="1250196006">
          <w:marLeft w:val="0"/>
          <w:marRight w:val="0"/>
          <w:marTop w:val="0"/>
          <w:marBottom w:val="0"/>
          <w:divBdr>
            <w:top w:val="none" w:sz="0" w:space="0" w:color="auto"/>
            <w:left w:val="none" w:sz="0" w:space="0" w:color="auto"/>
            <w:bottom w:val="none" w:sz="0" w:space="0" w:color="auto"/>
            <w:right w:val="none" w:sz="0" w:space="0" w:color="auto"/>
          </w:divBdr>
          <w:divsChild>
            <w:div w:id="1271084855">
              <w:marLeft w:val="0"/>
              <w:marRight w:val="0"/>
              <w:marTop w:val="0"/>
              <w:marBottom w:val="0"/>
              <w:divBdr>
                <w:top w:val="none" w:sz="0" w:space="0" w:color="auto"/>
                <w:left w:val="none" w:sz="0" w:space="0" w:color="auto"/>
                <w:bottom w:val="none" w:sz="0" w:space="0" w:color="auto"/>
                <w:right w:val="none" w:sz="0" w:space="0" w:color="auto"/>
              </w:divBdr>
            </w:div>
          </w:divsChild>
        </w:div>
        <w:div w:id="1982997255">
          <w:marLeft w:val="0"/>
          <w:marRight w:val="0"/>
          <w:marTop w:val="0"/>
          <w:marBottom w:val="0"/>
          <w:divBdr>
            <w:top w:val="none" w:sz="0" w:space="0" w:color="auto"/>
            <w:left w:val="none" w:sz="0" w:space="0" w:color="auto"/>
            <w:bottom w:val="none" w:sz="0" w:space="0" w:color="auto"/>
            <w:right w:val="none" w:sz="0" w:space="0" w:color="auto"/>
          </w:divBdr>
          <w:divsChild>
            <w:div w:id="12193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02121">
      <w:bodyDiv w:val="1"/>
      <w:marLeft w:val="0"/>
      <w:marRight w:val="0"/>
      <w:marTop w:val="0"/>
      <w:marBottom w:val="0"/>
      <w:divBdr>
        <w:top w:val="none" w:sz="0" w:space="0" w:color="auto"/>
        <w:left w:val="none" w:sz="0" w:space="0" w:color="auto"/>
        <w:bottom w:val="none" w:sz="0" w:space="0" w:color="auto"/>
        <w:right w:val="none" w:sz="0" w:space="0" w:color="auto"/>
      </w:divBdr>
      <w:divsChild>
        <w:div w:id="356542608">
          <w:marLeft w:val="0"/>
          <w:marRight w:val="0"/>
          <w:marTop w:val="0"/>
          <w:marBottom w:val="0"/>
          <w:divBdr>
            <w:top w:val="none" w:sz="0" w:space="0" w:color="auto"/>
            <w:left w:val="none" w:sz="0" w:space="0" w:color="auto"/>
            <w:bottom w:val="none" w:sz="0" w:space="0" w:color="auto"/>
            <w:right w:val="none" w:sz="0" w:space="0" w:color="auto"/>
          </w:divBdr>
          <w:divsChild>
            <w:div w:id="554439755">
              <w:marLeft w:val="0"/>
              <w:marRight w:val="0"/>
              <w:marTop w:val="0"/>
              <w:marBottom w:val="0"/>
              <w:divBdr>
                <w:top w:val="none" w:sz="0" w:space="0" w:color="auto"/>
                <w:left w:val="none" w:sz="0" w:space="0" w:color="auto"/>
                <w:bottom w:val="none" w:sz="0" w:space="0" w:color="auto"/>
                <w:right w:val="none" w:sz="0" w:space="0" w:color="auto"/>
              </w:divBdr>
            </w:div>
          </w:divsChild>
        </w:div>
        <w:div w:id="1259825637">
          <w:marLeft w:val="0"/>
          <w:marRight w:val="0"/>
          <w:marTop w:val="0"/>
          <w:marBottom w:val="0"/>
          <w:divBdr>
            <w:top w:val="none" w:sz="0" w:space="0" w:color="auto"/>
            <w:left w:val="none" w:sz="0" w:space="0" w:color="auto"/>
            <w:bottom w:val="none" w:sz="0" w:space="0" w:color="auto"/>
            <w:right w:val="none" w:sz="0" w:space="0" w:color="auto"/>
          </w:divBdr>
          <w:divsChild>
            <w:div w:id="81528944">
              <w:marLeft w:val="0"/>
              <w:marRight w:val="0"/>
              <w:marTop w:val="0"/>
              <w:marBottom w:val="0"/>
              <w:divBdr>
                <w:top w:val="none" w:sz="0" w:space="0" w:color="auto"/>
                <w:left w:val="none" w:sz="0" w:space="0" w:color="auto"/>
                <w:bottom w:val="none" w:sz="0" w:space="0" w:color="auto"/>
                <w:right w:val="none" w:sz="0" w:space="0" w:color="auto"/>
              </w:divBdr>
            </w:div>
          </w:divsChild>
        </w:div>
        <w:div w:id="1481077139">
          <w:marLeft w:val="0"/>
          <w:marRight w:val="0"/>
          <w:marTop w:val="0"/>
          <w:marBottom w:val="0"/>
          <w:divBdr>
            <w:top w:val="none" w:sz="0" w:space="0" w:color="auto"/>
            <w:left w:val="none" w:sz="0" w:space="0" w:color="auto"/>
            <w:bottom w:val="none" w:sz="0" w:space="0" w:color="auto"/>
            <w:right w:val="none" w:sz="0" w:space="0" w:color="auto"/>
          </w:divBdr>
          <w:divsChild>
            <w:div w:id="1966034371">
              <w:marLeft w:val="0"/>
              <w:marRight w:val="0"/>
              <w:marTop w:val="0"/>
              <w:marBottom w:val="0"/>
              <w:divBdr>
                <w:top w:val="none" w:sz="0" w:space="0" w:color="auto"/>
                <w:left w:val="none" w:sz="0" w:space="0" w:color="auto"/>
                <w:bottom w:val="none" w:sz="0" w:space="0" w:color="auto"/>
                <w:right w:val="none" w:sz="0" w:space="0" w:color="auto"/>
              </w:divBdr>
            </w:div>
          </w:divsChild>
        </w:div>
        <w:div w:id="1664236464">
          <w:marLeft w:val="0"/>
          <w:marRight w:val="0"/>
          <w:marTop w:val="0"/>
          <w:marBottom w:val="0"/>
          <w:divBdr>
            <w:top w:val="none" w:sz="0" w:space="0" w:color="auto"/>
            <w:left w:val="none" w:sz="0" w:space="0" w:color="auto"/>
            <w:bottom w:val="none" w:sz="0" w:space="0" w:color="auto"/>
            <w:right w:val="none" w:sz="0" w:space="0" w:color="auto"/>
          </w:divBdr>
          <w:divsChild>
            <w:div w:id="1712879076">
              <w:marLeft w:val="0"/>
              <w:marRight w:val="0"/>
              <w:marTop w:val="0"/>
              <w:marBottom w:val="0"/>
              <w:divBdr>
                <w:top w:val="none" w:sz="0" w:space="0" w:color="auto"/>
                <w:left w:val="none" w:sz="0" w:space="0" w:color="auto"/>
                <w:bottom w:val="none" w:sz="0" w:space="0" w:color="auto"/>
                <w:right w:val="none" w:sz="0" w:space="0" w:color="auto"/>
              </w:divBdr>
            </w:div>
          </w:divsChild>
        </w:div>
        <w:div w:id="2008822958">
          <w:marLeft w:val="0"/>
          <w:marRight w:val="0"/>
          <w:marTop w:val="0"/>
          <w:marBottom w:val="0"/>
          <w:divBdr>
            <w:top w:val="none" w:sz="0" w:space="0" w:color="auto"/>
            <w:left w:val="none" w:sz="0" w:space="0" w:color="auto"/>
            <w:bottom w:val="none" w:sz="0" w:space="0" w:color="auto"/>
            <w:right w:val="none" w:sz="0" w:space="0" w:color="auto"/>
          </w:divBdr>
          <w:divsChild>
            <w:div w:id="10819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3276">
      <w:bodyDiv w:val="1"/>
      <w:marLeft w:val="0"/>
      <w:marRight w:val="0"/>
      <w:marTop w:val="0"/>
      <w:marBottom w:val="0"/>
      <w:divBdr>
        <w:top w:val="none" w:sz="0" w:space="0" w:color="auto"/>
        <w:left w:val="none" w:sz="0" w:space="0" w:color="auto"/>
        <w:bottom w:val="none" w:sz="0" w:space="0" w:color="auto"/>
        <w:right w:val="none" w:sz="0" w:space="0" w:color="auto"/>
      </w:divBdr>
      <w:divsChild>
        <w:div w:id="1767729423">
          <w:marLeft w:val="0"/>
          <w:marRight w:val="0"/>
          <w:marTop w:val="0"/>
          <w:marBottom w:val="0"/>
          <w:divBdr>
            <w:top w:val="none" w:sz="0" w:space="0" w:color="auto"/>
            <w:left w:val="none" w:sz="0" w:space="0" w:color="auto"/>
            <w:bottom w:val="none" w:sz="0" w:space="0" w:color="auto"/>
            <w:right w:val="none" w:sz="0" w:space="0" w:color="auto"/>
          </w:divBdr>
        </w:div>
      </w:divsChild>
    </w:div>
    <w:div w:id="400908778">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61654182">
      <w:bodyDiv w:val="1"/>
      <w:marLeft w:val="0"/>
      <w:marRight w:val="0"/>
      <w:marTop w:val="0"/>
      <w:marBottom w:val="0"/>
      <w:divBdr>
        <w:top w:val="none" w:sz="0" w:space="0" w:color="auto"/>
        <w:left w:val="none" w:sz="0" w:space="0" w:color="auto"/>
        <w:bottom w:val="none" w:sz="0" w:space="0" w:color="auto"/>
        <w:right w:val="none" w:sz="0" w:space="0" w:color="auto"/>
      </w:divBdr>
      <w:divsChild>
        <w:div w:id="846212638">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50451072">
      <w:bodyDiv w:val="1"/>
      <w:marLeft w:val="0"/>
      <w:marRight w:val="0"/>
      <w:marTop w:val="0"/>
      <w:marBottom w:val="0"/>
      <w:divBdr>
        <w:top w:val="none" w:sz="0" w:space="0" w:color="auto"/>
        <w:left w:val="none" w:sz="0" w:space="0" w:color="auto"/>
        <w:bottom w:val="none" w:sz="0" w:space="0" w:color="auto"/>
        <w:right w:val="none" w:sz="0" w:space="0" w:color="auto"/>
      </w:divBdr>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767459343">
      <w:bodyDiv w:val="1"/>
      <w:marLeft w:val="0"/>
      <w:marRight w:val="0"/>
      <w:marTop w:val="0"/>
      <w:marBottom w:val="0"/>
      <w:divBdr>
        <w:top w:val="none" w:sz="0" w:space="0" w:color="auto"/>
        <w:left w:val="none" w:sz="0" w:space="0" w:color="auto"/>
        <w:bottom w:val="none" w:sz="0" w:space="0" w:color="auto"/>
        <w:right w:val="none" w:sz="0" w:space="0" w:color="auto"/>
      </w:divBdr>
      <w:divsChild>
        <w:div w:id="1920560048">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 w:id="207981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9C2460CCD644853A5C816B16F21830D"/>
        <w:category>
          <w:name w:val="General"/>
          <w:gallery w:val="placeholder"/>
        </w:category>
        <w:types>
          <w:type w:val="bbPlcHdr"/>
        </w:types>
        <w:behaviors>
          <w:behavior w:val="content"/>
        </w:behaviors>
        <w:guid w:val="{0E03B5AE-B1BB-48D8-AA3F-D94110D18798}"/>
      </w:docPartPr>
      <w:docPartBody>
        <w:p w:rsidR="00D11624" w:rsidRDefault="00BD3A0E" w:rsidP="00BD3A0E">
          <w:pPr>
            <w:pStyle w:val="59C2460CCD644853A5C816B16F21830D"/>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21736"/>
    <w:rsid w:val="00023F88"/>
    <w:rsid w:val="0003245A"/>
    <w:rsid w:val="00061B60"/>
    <w:rsid w:val="000876AC"/>
    <w:rsid w:val="00092328"/>
    <w:rsid w:val="00107452"/>
    <w:rsid w:val="001332E5"/>
    <w:rsid w:val="0014197C"/>
    <w:rsid w:val="00177D80"/>
    <w:rsid w:val="001871B8"/>
    <w:rsid w:val="00206DCB"/>
    <w:rsid w:val="00215437"/>
    <w:rsid w:val="002A2410"/>
    <w:rsid w:val="002E38A8"/>
    <w:rsid w:val="002F185F"/>
    <w:rsid w:val="003105DA"/>
    <w:rsid w:val="0036119E"/>
    <w:rsid w:val="0036297F"/>
    <w:rsid w:val="003740D3"/>
    <w:rsid w:val="00380A9F"/>
    <w:rsid w:val="00385481"/>
    <w:rsid w:val="003A72D1"/>
    <w:rsid w:val="003C08B0"/>
    <w:rsid w:val="003E154C"/>
    <w:rsid w:val="003F1362"/>
    <w:rsid w:val="004038F4"/>
    <w:rsid w:val="00452332"/>
    <w:rsid w:val="004C787A"/>
    <w:rsid w:val="005052D0"/>
    <w:rsid w:val="0053675C"/>
    <w:rsid w:val="005453F8"/>
    <w:rsid w:val="00563811"/>
    <w:rsid w:val="005E1F31"/>
    <w:rsid w:val="00610548"/>
    <w:rsid w:val="006133CE"/>
    <w:rsid w:val="006543A0"/>
    <w:rsid w:val="006C3F5A"/>
    <w:rsid w:val="006F3232"/>
    <w:rsid w:val="00762AC2"/>
    <w:rsid w:val="007C776F"/>
    <w:rsid w:val="007D4953"/>
    <w:rsid w:val="008252E0"/>
    <w:rsid w:val="008F0376"/>
    <w:rsid w:val="009046B6"/>
    <w:rsid w:val="00953FF1"/>
    <w:rsid w:val="009B37CA"/>
    <w:rsid w:val="009E5664"/>
    <w:rsid w:val="009F1F6B"/>
    <w:rsid w:val="00A55AAF"/>
    <w:rsid w:val="00A85ECA"/>
    <w:rsid w:val="00A86213"/>
    <w:rsid w:val="00AD6EFA"/>
    <w:rsid w:val="00B40689"/>
    <w:rsid w:val="00B667F1"/>
    <w:rsid w:val="00B831BF"/>
    <w:rsid w:val="00BA7943"/>
    <w:rsid w:val="00BB1CB3"/>
    <w:rsid w:val="00BB3A93"/>
    <w:rsid w:val="00BC66FC"/>
    <w:rsid w:val="00BD130F"/>
    <w:rsid w:val="00BD3A0E"/>
    <w:rsid w:val="00BE58D1"/>
    <w:rsid w:val="00C12E62"/>
    <w:rsid w:val="00C4199E"/>
    <w:rsid w:val="00C5647C"/>
    <w:rsid w:val="00C626EA"/>
    <w:rsid w:val="00CA6512"/>
    <w:rsid w:val="00CD5772"/>
    <w:rsid w:val="00CE1C90"/>
    <w:rsid w:val="00CF741D"/>
    <w:rsid w:val="00D1008B"/>
    <w:rsid w:val="00D11624"/>
    <w:rsid w:val="00D754EC"/>
    <w:rsid w:val="00D816D8"/>
    <w:rsid w:val="00D90DA3"/>
    <w:rsid w:val="00DA34F3"/>
    <w:rsid w:val="00E85067"/>
    <w:rsid w:val="00EB4A8B"/>
    <w:rsid w:val="00EB76CA"/>
    <w:rsid w:val="00EC5147"/>
    <w:rsid w:val="00EF4A76"/>
    <w:rsid w:val="00F735DC"/>
    <w:rsid w:val="00F737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1C90"/>
    <w:rPr>
      <w:color w:val="808080"/>
    </w:rPr>
  </w:style>
  <w:style w:type="paragraph" w:customStyle="1" w:styleId="59C2460CCD644853A5C816B16F21830D">
    <w:name w:val="59C2460CCD644853A5C816B16F21830D"/>
    <w:rsid w:val="00BD3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ACE7CCCE4F6F4696D591C7B3781AE2" ma:contentTypeVersion="12" ma:contentTypeDescription="Create a new document." ma:contentTypeScope="" ma:versionID="49050f1f947f6a04a9f1b52d7ce1fe2f">
  <xsd:schema xmlns:xsd="http://www.w3.org/2001/XMLSchema" xmlns:xs="http://www.w3.org/2001/XMLSchema" xmlns:p="http://schemas.microsoft.com/office/2006/metadata/properties" xmlns:ns2="64fe3661-3b87-4698-bc9a-06d534dd1c39" xmlns:ns3="9a383187-e83e-4ca4-b08b-3fffb312179e" targetNamespace="http://schemas.microsoft.com/office/2006/metadata/properties" ma:root="true" ma:fieldsID="561b720d7410abd949f56919c2579c3b" ns2:_="" ns3:_="">
    <xsd:import namespace="64fe3661-3b87-4698-bc9a-06d534dd1c39"/>
    <xsd:import namespace="9a383187-e83e-4ca4-b08b-3fffb31217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e3661-3b87-4698-bc9a-06d534dd1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383187-e83e-4ca4-b08b-3fffb31217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a383187-e83e-4ca4-b08b-3fffb312179e">
      <UserInfo>
        <DisplayName>Lindsay Lipson (DTF)</DisplayName>
        <AccountId>430</AccountId>
        <AccountType/>
      </UserInfo>
      <UserInfo>
        <DisplayName>SharingLinks.94bca61f-db0b-43a4-8fe2-3561784aac80.Flexible.91faff30-b13e-46a8-8d5c-daaaff000150</DisplayName>
        <AccountId>451</AccountId>
        <AccountType/>
      </UserInfo>
      <UserInfo>
        <DisplayName>Jessica Zammit (DJPR)</DisplayName>
        <AccountId>82</AccountId>
        <AccountType/>
      </UserInfo>
      <UserInfo>
        <DisplayName>Marcus H Leong (DJPR)</DisplayName>
        <AccountId>257</AccountId>
        <AccountType/>
      </UserInfo>
      <UserInfo>
        <DisplayName>Sebastian L Norman (DJPR)</DisplayName>
        <AccountId>826</AccountId>
        <AccountType/>
      </UserInfo>
      <UserInfo>
        <DisplayName>Megan L Smart (DJPR)</DisplayName>
        <AccountId>61</AccountId>
        <AccountType/>
      </UserInfo>
      <UserInfo>
        <DisplayName>Rick Burrows (DJPR)</DisplayName>
        <AccountId>305</AccountId>
        <AccountType/>
      </UserInfo>
      <UserInfo>
        <DisplayName>Ingrid L Anderson (DJPR)</DisplayName>
        <AccountId>55</AccountId>
        <AccountType/>
      </UserInfo>
      <UserInfo>
        <DisplayName>Karen J Buresch (DJPR)</DisplayName>
        <AccountId>57</AccountId>
        <AccountType/>
      </UserInfo>
      <UserInfo>
        <DisplayName>Brij Rajvansh (DJPR)</DisplayName>
        <AccountId>51</AccountId>
        <AccountType/>
      </UserInfo>
      <UserInfo>
        <DisplayName>Adrian J Shavitsky (DJPR)</DisplayName>
        <AccountId>219</AccountId>
        <AccountType/>
      </UserInfo>
      <UserInfo>
        <DisplayName>Ben J Morris (DJPR)</DisplayName>
        <AccountId>230</AccountId>
        <AccountType/>
      </UserInfo>
      <UserInfo>
        <DisplayName>Ajay Satyan (DJPR)</DisplayName>
        <AccountId>217</AccountId>
        <AccountType/>
      </UserInfo>
      <UserInfo>
        <DisplayName>Caroline J Potter (DJPR)</DisplayName>
        <AccountId>146</AccountId>
        <AccountType/>
      </UserInfo>
      <UserInfo>
        <DisplayName>Marisa Saeter (DJPR)</DisplayName>
        <AccountId>152</AccountId>
        <AccountType/>
      </UserInfo>
      <UserInfo>
        <DisplayName>Alison Mason (DJPR)</DisplayName>
        <AccountId>1150</AccountId>
        <AccountType/>
      </UserInfo>
      <UserInfo>
        <DisplayName>Shane D Luder (DJPR)</DisplayName>
        <AccountId>823</AccountId>
        <AccountType/>
      </UserInfo>
      <UserInfo>
        <DisplayName>Lashita L Hewanpola (DJPR)</DisplayName>
        <AccountId>59</AccountId>
        <AccountType/>
      </UserInfo>
      <UserInfo>
        <DisplayName>Helen Vaughan (DJPR)</DisplayName>
        <AccountId>174</AccountId>
        <AccountType/>
      </UserInfo>
      <UserInfo>
        <DisplayName>Stephanie J Dow (DJPR)</DisplayName>
        <AccountId>66</AccountId>
        <AccountType/>
      </UserInfo>
      <UserInfo>
        <DisplayName>Cara J Dowe (DJPR)</DisplayName>
        <AccountId>2495</AccountId>
        <AccountType/>
      </UserInfo>
    </SharedWithUsers>
  </documentManagement>
</p:properties>
</file>

<file path=customXml/itemProps1.xml><?xml version="1.0" encoding="utf-8"?>
<ds:datastoreItem xmlns:ds="http://schemas.openxmlformats.org/officeDocument/2006/customXml" ds:itemID="{8D916A46-FBBC-456A-8C26-1C66FC2B2C3D}">
  <ds:schemaRefs>
    <ds:schemaRef ds:uri="http://schemas.openxmlformats.org/officeDocument/2006/bibliography"/>
  </ds:schemaRefs>
</ds:datastoreItem>
</file>

<file path=customXml/itemProps2.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3.xml><?xml version="1.0" encoding="utf-8"?>
<ds:datastoreItem xmlns:ds="http://schemas.openxmlformats.org/officeDocument/2006/customXml" ds:itemID="{E6B56A8D-D70A-4BD8-A9FC-6463A4833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e3661-3b87-4698-bc9a-06d534dd1c39"/>
    <ds:schemaRef ds:uri="9a383187-e83e-4ca4-b08b-3fffb312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66346D-41D4-4CCA-B7B9-067AFE511F99}">
  <ds:schemaRefs>
    <ds:schemaRef ds:uri="64fe3661-3b87-4698-bc9a-06d534dd1c39"/>
    <ds:schemaRef ds:uri="http://purl.org/dc/elements/1.1/"/>
    <ds:schemaRef ds:uri="http://schemas.microsoft.com/office/2006/metadata/properties"/>
    <ds:schemaRef ds:uri="http://purl.org/dc/terms/"/>
    <ds:schemaRef ds:uri="9a383187-e83e-4ca4-b08b-3fffb312179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10</Pages>
  <Words>1438</Words>
  <Characters>9765</Characters>
  <Application>Microsoft Office Word</Application>
  <DocSecurity>0</DocSecurity>
  <Lines>81</Lines>
  <Paragraphs>22</Paragraphs>
  <ScaleCrop>false</ScaleCrop>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2021-12-02T03:07:00Z</dcterms:created>
  <dcterms:modified xsi:type="dcterms:W3CDTF">2022-01-11T04:26:00Z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0x0101008BACE7CCCE4F6F4696D591C7B3781AE2</vt:lpwstr>
  </property>
  <property fmtid="{D5CDD505-2E9C-101B-9397-08002B2CF9AE}" pid="3" name="Replytype">
    <vt:lpwstr/>
  </property>
  <property fmtid="{D5CDD505-2E9C-101B-9397-08002B2CF9AE}" pid="4" name="_docset_NoMedatataSyncRequired">
    <vt:lpwstr>False</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y fmtid="{D5CDD505-2E9C-101B-9397-08002B2CF9AE}" pid="10" name="MSIP_Label_d00a4df9-c942-4b09-b23a-6c1023f6de27_Enabled">
    <vt:lpwstr>true</vt:lpwstr>
  </property>
  <property fmtid="{D5CDD505-2E9C-101B-9397-08002B2CF9AE}" pid="11" name="MSIP_Label_d00a4df9-c942-4b09-b23a-6c1023f6de27_SetDate">
    <vt:lpwstr>2022-01-11T04:24:52Z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342bc5b8-c557-4d53-9b48-c86109922763</vt:lpwstr>
  </property>
  <property fmtid="{D5CDD505-2E9C-101B-9397-08002B2CF9AE}" pid="16" name="MSIP_Label_d00a4df9-c942-4b09-b23a-6c1023f6de27_ContentBits">
    <vt:lpwstr>3</vt:lpwstr>
  </property>
</Properties>
</file>